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mc:AlternateContent>
          <mc:Choice Requires="wps">
            <w:drawing>
              <wp:anchor distT="0" distB="0" distL="114300" distR="114300" simplePos="0" relativeHeight="251680768" behindDoc="0" locked="0" layoutInCell="1" allowOverlap="1">
                <wp:simplePos x="0" y="0"/>
                <wp:positionH relativeFrom="column">
                  <wp:posOffset>-560705</wp:posOffset>
                </wp:positionH>
                <wp:positionV relativeFrom="paragraph">
                  <wp:posOffset>5709920</wp:posOffset>
                </wp:positionV>
                <wp:extent cx="1012190" cy="327660"/>
                <wp:effectExtent l="0" t="0" r="0" b="0"/>
                <wp:wrapNone/>
                <wp:docPr id="24" name="文本框 194"/>
                <wp:cNvGraphicFramePr/>
                <a:graphic xmlns:a="http://schemas.openxmlformats.org/drawingml/2006/main">
                  <a:graphicData uri="http://schemas.microsoft.com/office/word/2010/wordprocessingShape">
                    <wps:wsp>
                      <wps:cNvSpPr txBox="1"/>
                      <wps:spPr>
                        <a:xfrm>
                          <a:off x="0" y="0"/>
                          <a:ext cx="1012190"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Awards</w:t>
                            </w:r>
                          </w:p>
                        </w:txbxContent>
                      </wps:txbx>
                      <wps:bodyPr wrap="square" rtlCol="0">
                        <a:spAutoFit/>
                      </wps:bodyPr>
                    </wps:wsp>
                  </a:graphicData>
                </a:graphic>
              </wp:anchor>
            </w:drawing>
          </mc:Choice>
          <mc:Fallback>
            <w:pict>
              <v:shape id="文本框 194" o:spid="_x0000_s1026" o:spt="202" type="#_x0000_t202" style="position:absolute;left:0pt;margin-left:-44.15pt;margin-top:449.6pt;height:25.8pt;width:79.7pt;z-index:251680768;mso-width-relative:page;mso-height-relative:page;" filled="f" stroked="f" coordsize="21600,21600" o:gfxdata="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5H3vYAAAACgEAAA8AAAAAAAAAAQAgAAAAIgAAAGRycy9kb3ducmV2LnhtbFBL&#10;AQIUABQAAAAIAIdO4kBvU6a9vQEAAGA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Awards</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-560705</wp:posOffset>
                </wp:positionH>
                <wp:positionV relativeFrom="paragraph">
                  <wp:posOffset>6789420</wp:posOffset>
                </wp:positionV>
                <wp:extent cx="570865" cy="327660"/>
                <wp:effectExtent l="0" t="0" r="0" b="0"/>
                <wp:wrapNone/>
                <wp:docPr id="25" name="矩形 25"/>
                <wp:cNvGraphicFramePr/>
                <a:graphic xmlns:a="http://schemas.openxmlformats.org/drawingml/2006/main">
                  <a:graphicData uri="http://schemas.microsoft.com/office/word/2010/wordprocessingShape">
                    <wps:wsp>
                      <wps:cNvSpPr/>
                      <wps:spPr>
                        <a:xfrm>
                          <a:off x="0" y="0"/>
                          <a:ext cx="570865" cy="327660"/>
                        </a:xfrm>
                        <a:prstGeom prst="rect">
                          <a:avLst/>
                        </a:prstGeom>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Skills</w:t>
                            </w:r>
                          </w:p>
                        </w:txbxContent>
                      </wps:txbx>
                      <wps:bodyPr wrap="none">
                        <a:spAutoFit/>
                      </wps:bodyPr>
                    </wps:wsp>
                  </a:graphicData>
                </a:graphic>
              </wp:anchor>
            </w:drawing>
          </mc:Choice>
          <mc:Fallback>
            <w:pict>
              <v:rect id="_x0000_s1026" o:spid="_x0000_s1026" o:spt="1" style="position:absolute;left:0pt;margin-left:-44.15pt;margin-top:534.6pt;height:25.8pt;width:44.95pt;mso-wrap-style:none;z-index:251681792;mso-width-relative:page;mso-height-relative:page;" filled="f" stroked="f" coordsize="21600,21600" o:gfxdata="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nhMrYAAAACwEAAA8AAAAAAAAA&#10;AQAgAAAAIgAAAGRycy9kb3ducmV2LnhtbFBLAQIUABQAAAAIAIdO4kCmwApenwEAADkDAAAOAAAA&#10;AAAAAAEAIAAAACcBAABkcnMvZTJvRG9jLnhtbFBLBQYAAAAABgAGAFkBAAA4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Skills</w:t>
                      </w:r>
                    </w:p>
                  </w:txbxContent>
                </v:textbox>
              </v: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615315</wp:posOffset>
                </wp:positionH>
                <wp:positionV relativeFrom="paragraph">
                  <wp:posOffset>8140700</wp:posOffset>
                </wp:positionV>
                <wp:extent cx="5182235" cy="902335"/>
                <wp:effectExtent l="0" t="0" r="0" b="0"/>
                <wp:wrapNone/>
                <wp:docPr id="26" name="文本框 82"/>
                <wp:cNvGraphicFramePr/>
                <a:graphic xmlns:a="http://schemas.openxmlformats.org/drawingml/2006/main">
                  <a:graphicData uri="http://schemas.microsoft.com/office/word/2010/wordprocessingShape">
                    <wps:wsp>
                      <wps:cNvSpPr txBox="1"/>
                      <wps:spPr>
                        <a:xfrm>
                          <a:off x="0" y="0"/>
                          <a:ext cx="5182235" cy="902335"/>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nibh euismod Lorem ipsum dolor sit amet cons ectetuer adipiscing elit, sed diam nonummy nibh Lorem ipsum dolor sit amet cons ectetuer adipis</w:t>
                            </w:r>
                          </w:p>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cing elit, sed diam nonummy nibh euismod</w:t>
                            </w:r>
                          </w:p>
                        </w:txbxContent>
                      </wps:txbx>
                      <wps:bodyPr wrap="square" rtlCol="0">
                        <a:spAutoFit/>
                      </wps:bodyPr>
                    </wps:wsp>
                  </a:graphicData>
                </a:graphic>
              </wp:anchor>
            </w:drawing>
          </mc:Choice>
          <mc:Fallback>
            <w:pict>
              <v:shape id="文本框 82" o:spid="_x0000_s1026" o:spt="202" type="#_x0000_t202" style="position:absolute;left:0pt;margin-left:48.45pt;margin-top:641pt;height:71.05pt;width:408.05pt;z-index:251682816;mso-width-relative:page;mso-height-relative:page;" filled="f" stroked="f" coordsize="21600,21600" o:gfxdata="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4BTm+2AAAAAwBAAAPAAAAAAAAAAEAIAAAACIAAABkcnMvZG93bnJldi54bWxQSwEC&#10;FAAUAAAACACHTuJARkEzYLsBAABf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nibh euismod Lorem ipsum dolor sit amet cons ectetuer adipiscing elit, sed diam nonummy nibh Lorem ipsum dolor sit amet cons ectetuer adipis</w:t>
                      </w:r>
                    </w:p>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cing elit, sed diam nonummy nibh euismod</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615315</wp:posOffset>
                </wp:positionH>
                <wp:positionV relativeFrom="paragraph">
                  <wp:posOffset>1564640</wp:posOffset>
                </wp:positionV>
                <wp:extent cx="3983990" cy="327660"/>
                <wp:effectExtent l="0" t="0" r="0" b="0"/>
                <wp:wrapNone/>
                <wp:docPr id="15" name="文本框 87"/>
                <wp:cNvGraphicFramePr/>
                <a:graphic xmlns:a="http://schemas.openxmlformats.org/drawingml/2006/main">
                  <a:graphicData uri="http://schemas.microsoft.com/office/word/2010/wordprocessingShape">
                    <wps:wsp>
                      <wps:cNvSpPr txBox="1"/>
                      <wps:spPr>
                        <a:xfrm>
                          <a:off x="0" y="0"/>
                          <a:ext cx="3983990" cy="327660"/>
                        </a:xfrm>
                        <a:prstGeom prst="rect">
                          <a:avLst/>
                        </a:prstGeom>
                        <a:noFill/>
                      </wps:spPr>
                      <wps:txbx>
                        <w:txbxContent>
                          <w:p>
                            <w:pPr>
                              <w:pStyle w:val="2"/>
                              <w:snapToGrid w:val="0"/>
                              <w:spacing w:before="0" w:beforeAutospacing="0" w:after="0" w:afterAutospacing="0"/>
                            </w:pPr>
                            <w:r>
                              <w:rPr>
                                <w:rFonts w:hAnsi="Calibri" w:cs="Vrinda" w:asciiTheme="minorHAnsi" w:eastAsiaTheme="minorEastAsia"/>
                                <w:color w:val="262626" w:themeColor="text1" w:themeTint="D9"/>
                                <w:kern w:val="24"/>
                                <w:sz w:val="28"/>
                                <w:szCs w:val="28"/>
                                <w14:textFill>
                                  <w14:solidFill>
                                    <w14:schemeClr w14:val="tx1">
                                      <w14:lumMod w14:val="85000"/>
                                      <w14:lumOff w14:val="15000"/>
                                    </w14:schemeClr>
                                  </w14:solidFill>
                                </w14:textFill>
                              </w:rPr>
                              <w:t xml:space="preserve">Yale University / Graphic Design / </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2012-2016</w:t>
                            </w:r>
                          </w:p>
                        </w:txbxContent>
                      </wps:txbx>
                      <wps:bodyPr wrap="square" rtlCol="0">
                        <a:spAutoFit/>
                      </wps:bodyPr>
                    </wps:wsp>
                  </a:graphicData>
                </a:graphic>
              </wp:anchor>
            </w:drawing>
          </mc:Choice>
          <mc:Fallback>
            <w:pict>
              <v:shape id="文本框 87" o:spid="_x0000_s1026" o:spt="202" type="#_x0000_t202" style="position:absolute;left:0pt;margin-left:48.45pt;margin-top:123.2pt;height:25.8pt;width:313.7pt;z-index:251671552;mso-width-relative:page;mso-height-relative:page;" filled="f" stroked="f" coordsize="21600,21600" o:gfxdata="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HMd9gAAAAKAQAADwAAAAAAAAABACAAAAAiAAAAZHJzL2Rvd25yZXYueG1sUEsB&#10;AhQAFAAAAAgAh07iQAM3oUu8AQAAXw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eastAsiaTheme="minorEastAsia"/>
                          <w:color w:val="262626" w:themeColor="text1" w:themeTint="D9"/>
                          <w:kern w:val="24"/>
                          <w:sz w:val="28"/>
                          <w:szCs w:val="28"/>
                          <w14:textFill>
                            <w14:solidFill>
                              <w14:schemeClr w14:val="tx1">
                                <w14:lumMod w14:val="85000"/>
                                <w14:lumOff w14:val="15000"/>
                              </w14:schemeClr>
                            </w14:solidFill>
                          </w14:textFill>
                        </w:rPr>
                        <w:t xml:space="preserve">Yale University / Graphic Design / </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2012-2016</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791210</wp:posOffset>
                </wp:positionH>
                <wp:positionV relativeFrom="paragraph">
                  <wp:posOffset>499745</wp:posOffset>
                </wp:positionV>
                <wp:extent cx="2002790" cy="327660"/>
                <wp:effectExtent l="0" t="0" r="0" b="0"/>
                <wp:wrapNone/>
                <wp:docPr id="9" name="文本框 141"/>
                <wp:cNvGraphicFramePr/>
                <a:graphic xmlns:a="http://schemas.openxmlformats.org/drawingml/2006/main">
                  <a:graphicData uri="http://schemas.microsoft.com/office/word/2010/wordprocessingShape">
                    <wps:wsp>
                      <wps:cNvSpPr txBox="1"/>
                      <wps:spPr>
                        <a:xfrm>
                          <a:off x="0" y="0"/>
                          <a:ext cx="2002790" cy="327660"/>
                        </a:xfrm>
                        <a:prstGeom prst="rect">
                          <a:avLst/>
                        </a:prstGeom>
                        <a:noFill/>
                      </wps:spPr>
                      <wps:txbx>
                        <w:txbxContent>
                          <w:p>
                            <w:pPr>
                              <w:pStyle w:val="2"/>
                              <w:snapToGrid w:val="0"/>
                              <w:spacing w:before="0" w:beforeAutospacing="0" w:after="0" w:afterAutospacing="0"/>
                            </w:pPr>
                            <w:r>
                              <w:rPr>
                                <w:rFonts w:hAnsi="Calibri" w:eastAsia="华文细黑" w:cs="Times New Roman" w:asciiTheme="minorHAnsi"/>
                                <w:color w:val="0D0D0D" w:themeColor="text1" w:themeTint="F2"/>
                                <w:kern w:val="24"/>
                                <w:sz w:val="28"/>
                                <w:szCs w:val="28"/>
                                <w14:textFill>
                                  <w14:solidFill>
                                    <w14:schemeClr w14:val="tx1">
                                      <w14:lumMod w14:val="95000"/>
                                      <w14:lumOff w14:val="5000"/>
                                    </w14:schemeClr>
                                  </w14:solidFill>
                                </w14:textFill>
                              </w:rPr>
                              <w:t>UX/UI Designer</w:t>
                            </w:r>
                          </w:p>
                        </w:txbxContent>
                      </wps:txbx>
                      <wps:bodyPr wrap="square" rtlCol="0">
                        <a:spAutoFit/>
                      </wps:bodyPr>
                    </wps:wsp>
                  </a:graphicData>
                </a:graphic>
              </wp:anchor>
            </w:drawing>
          </mc:Choice>
          <mc:Fallback>
            <w:pict>
              <v:shape id="文本框 141" o:spid="_x0000_s1026" o:spt="202" type="#_x0000_t202" style="position:absolute;left:0pt;margin-left:62.3pt;margin-top:39.35pt;height:25.8pt;width:157.7pt;z-index:251665408;mso-width-relative:page;mso-height-relative:page;" filled="f" stroked="f" coordsize="21600,21600" o:gfxdata="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Q1ozTWAAAACgEAAA8AAAAAAAAAAQAgAAAAIgAAAGRycy9kb3ducmV2LnhtbFBLAQIU&#10;ABQAAAAIAIdO4kCSVFIJvAEAAF8DAAAOAAAAAAAAAAEAIAAAACU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华文细黑" w:cs="Times New Roman" w:asciiTheme="minorHAnsi"/>
                          <w:color w:val="0D0D0D" w:themeColor="text1" w:themeTint="F2"/>
                          <w:kern w:val="24"/>
                          <w:sz w:val="28"/>
                          <w:szCs w:val="28"/>
                          <w14:textFill>
                            <w14:solidFill>
                              <w14:schemeClr w14:val="tx1">
                                <w14:lumMod w14:val="95000"/>
                                <w14:lumOff w14:val="5000"/>
                              </w14:schemeClr>
                            </w14:solidFill>
                          </w14:textFill>
                        </w:rPr>
                        <w:t>UX/UI Designer</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3562350</wp:posOffset>
                </wp:positionH>
                <wp:positionV relativeFrom="paragraph">
                  <wp:posOffset>285750</wp:posOffset>
                </wp:positionV>
                <wp:extent cx="1921510" cy="564515"/>
                <wp:effectExtent l="0" t="0" r="0" b="0"/>
                <wp:wrapNone/>
                <wp:docPr id="11" name="文本框 46"/>
                <wp:cNvGraphicFramePr/>
                <a:graphic xmlns:a="http://schemas.openxmlformats.org/drawingml/2006/main">
                  <a:graphicData uri="http://schemas.microsoft.com/office/word/2010/wordprocessingShape">
                    <wps:wsp>
                      <wps:cNvSpPr txBox="1"/>
                      <wps:spPr>
                        <a:xfrm>
                          <a:off x="0" y="0"/>
                          <a:ext cx="1921510" cy="564515"/>
                        </a:xfrm>
                        <a:prstGeom prst="rect">
                          <a:avLst/>
                        </a:prstGeom>
                        <a:noFill/>
                      </wps:spPr>
                      <wps:txbx>
                        <w:txbxContent>
                          <w:p>
                            <w:pPr>
                              <w:pStyle w:val="2"/>
                              <w:snapToGrid w:val="0"/>
                              <w:spacing w:before="0" w:beforeAutospacing="0" w:after="0" w:afterAutospacing="0"/>
                            </w:pPr>
                            <w:r>
                              <w:rPr>
                                <w:rFonts w:hAnsi="Calibri" w:cs="Arial" w:asciiTheme="minorHAnsi" w:eastAsiaTheme="minorEastAsia"/>
                                <w:color w:val="000000"/>
                                <w:kern w:val="24"/>
                                <w:sz w:val="28"/>
                                <w:szCs w:val="28"/>
                              </w:rPr>
                              <w:t>Phone: 15900000000</w:t>
                            </w:r>
                          </w:p>
                        </w:txbxContent>
                      </wps:txbx>
                      <wps:bodyPr wrap="square" rtlCol="0">
                        <a:spAutoFit/>
                      </wps:bodyPr>
                    </wps:wsp>
                  </a:graphicData>
                </a:graphic>
              </wp:anchor>
            </w:drawing>
          </mc:Choice>
          <mc:Fallback>
            <w:pict>
              <v:shape id="文本框 46" o:spid="_x0000_s1026" o:spt="202" type="#_x0000_t202" style="position:absolute;left:0pt;margin-left:280.5pt;margin-top:22.5pt;height:44.45pt;width:151.3pt;z-index:251667456;mso-width-relative:page;mso-height-relative:page;" filled="f" stroked="f" coordsize="21600,21600" o:gfxdata="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jxgWNgAAAAKAQAADwAAAAAAAAABACAAAAAiAAAAZHJzL2Rvd25yZXYueG1sUEsBAhQA&#10;FAAAAAgAh07iQKtG+zm5AQAAXwMAAA4AAAAAAAAAAQAgAAAAJwEAAGRycy9lMm9Eb2MueG1sUEsF&#10;BgAAAAAGAAYAWQEAAFIFAAAAAA==&#10;">
                <v:fill on="f" focussize="0,0"/>
                <v:stroke on="f"/>
                <v:imagedata o:title=""/>
                <o:lock v:ext="edit" aspectratio="f"/>
                <v:textbox style="mso-fit-shape-to-text:t;">
                  <w:txbxContent>
                    <w:p>
                      <w:pPr>
                        <w:pStyle w:val="2"/>
                        <w:snapToGrid w:val="0"/>
                        <w:spacing w:before="0" w:beforeAutospacing="0" w:after="0" w:afterAutospacing="0"/>
                      </w:pPr>
                      <w:r>
                        <w:rPr>
                          <w:rFonts w:hAnsi="Calibri" w:cs="Arial" w:asciiTheme="minorHAnsi" w:eastAsiaTheme="minorEastAsia"/>
                          <w:color w:val="000000"/>
                          <w:kern w:val="24"/>
                          <w:sz w:val="28"/>
                          <w:szCs w:val="28"/>
                        </w:rPr>
                        <w:t>Phone: 15900000000</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5713095</wp:posOffset>
                </wp:positionV>
                <wp:extent cx="2499360" cy="327660"/>
                <wp:effectExtent l="0" t="0" r="0" b="0"/>
                <wp:wrapNone/>
                <wp:docPr id="3" name="文本框 76"/>
                <wp:cNvGraphicFramePr/>
                <a:graphic xmlns:a="http://schemas.openxmlformats.org/drawingml/2006/main">
                  <a:graphicData uri="http://schemas.microsoft.com/office/word/2010/wordprocessingShape">
                    <wps:wsp>
                      <wps:cNvSpPr txBox="1"/>
                      <wps:spPr>
                        <a:xfrm>
                          <a:off x="0" y="0"/>
                          <a:ext cx="2499360"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2013.10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1</w:t>
                            </w:r>
                          </w:p>
                        </w:txbxContent>
                      </wps:txbx>
                      <wps:bodyPr wrap="square" rtlCol="0">
                        <a:spAutoFit/>
                      </wps:bodyPr>
                    </wps:wsp>
                  </a:graphicData>
                </a:graphic>
              </wp:anchor>
            </w:drawing>
          </mc:Choice>
          <mc:Fallback>
            <w:pict>
              <v:shape id="文本框 76" o:spid="_x0000_s1026" o:spt="202" type="#_x0000_t202" style="position:absolute;left:0pt;margin-left:48.45pt;margin-top:449.85pt;height:25.8pt;width:196.8pt;z-index:251659264;mso-width-relative:page;mso-height-relative:page;" filled="f" stroked="f" coordsize="21600,21600" o:gfxdata="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x97xTXAAAACgEAAA8AAAAAAAAAAQAgAAAAIgAAAGRycy9kb3ducmV2LnhtbFBLAQIU&#10;ABQAAAAIAIdO4kAw6LGHuwEAAF4DAAAOAAAAAAAAAAEAIAAAACYBAABkcnMvZTJvRG9jLnhtbFBL&#10;BQYAAAAABgAGAFkBAABT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2013.10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1</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615315</wp:posOffset>
                </wp:positionH>
                <wp:positionV relativeFrom="paragraph">
                  <wp:posOffset>6023610</wp:posOffset>
                </wp:positionV>
                <wp:extent cx="2567940" cy="327660"/>
                <wp:effectExtent l="0" t="0" r="0" b="0"/>
                <wp:wrapNone/>
                <wp:docPr id="4" name="文本框 76"/>
                <wp:cNvGraphicFramePr/>
                <a:graphic xmlns:a="http://schemas.openxmlformats.org/drawingml/2006/main">
                  <a:graphicData uri="http://schemas.microsoft.com/office/word/2010/wordprocessingShape">
                    <wps:wsp>
                      <wps:cNvSpPr txBox="1"/>
                      <wps:spPr>
                        <a:xfrm>
                          <a:off x="0" y="0"/>
                          <a:ext cx="2567940"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2014.05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3</w:t>
                            </w:r>
                          </w:p>
                        </w:txbxContent>
                      </wps:txbx>
                      <wps:bodyPr wrap="square" rtlCol="0">
                        <a:spAutoFit/>
                      </wps:bodyPr>
                    </wps:wsp>
                  </a:graphicData>
                </a:graphic>
              </wp:anchor>
            </w:drawing>
          </mc:Choice>
          <mc:Fallback>
            <w:pict>
              <v:shape id="文本框 76" o:spid="_x0000_s1026" o:spt="202" type="#_x0000_t202" style="position:absolute;left:0pt;margin-left:48.45pt;margin-top:474.3pt;height:25.8pt;width:202.2pt;z-index:251660288;mso-width-relative:page;mso-height-relative:page;" filled="f" stroked="f" coordsize="21600,21600" o:gfxdata="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wnVj2AAAAAsBAAAPAAAAAAAAAAEAIAAAACIAAABkcnMvZG93bnJldi54bWxQSwEC&#10;FAAUAAAACACHTuJA2PCWZ7sBAABe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2014.05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3</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3081655</wp:posOffset>
                </wp:positionH>
                <wp:positionV relativeFrom="paragraph">
                  <wp:posOffset>5713095</wp:posOffset>
                </wp:positionV>
                <wp:extent cx="2622550" cy="327660"/>
                <wp:effectExtent l="0" t="0" r="0" b="0"/>
                <wp:wrapNone/>
                <wp:docPr id="5" name="文本框 76"/>
                <wp:cNvGraphicFramePr/>
                <a:graphic xmlns:a="http://schemas.openxmlformats.org/drawingml/2006/main">
                  <a:graphicData uri="http://schemas.microsoft.com/office/word/2010/wordprocessingShape">
                    <wps:wsp>
                      <wps:cNvSpPr txBox="1"/>
                      <wps:spPr>
                        <a:xfrm>
                          <a:off x="0" y="0"/>
                          <a:ext cx="2622550"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2014.09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2</w:t>
                            </w:r>
                          </w:p>
                        </w:txbxContent>
                      </wps:txbx>
                      <wps:bodyPr wrap="square" rtlCol="0">
                        <a:spAutoFit/>
                      </wps:bodyPr>
                    </wps:wsp>
                  </a:graphicData>
                </a:graphic>
              </wp:anchor>
            </w:drawing>
          </mc:Choice>
          <mc:Fallback>
            <w:pict>
              <v:shape id="文本框 76" o:spid="_x0000_s1026" o:spt="202" type="#_x0000_t202" style="position:absolute;left:0pt;margin-left:242.65pt;margin-top:449.85pt;height:25.8pt;width:206.5pt;z-index:251661312;mso-width-relative:page;mso-height-relative:page;" filled="f" stroked="f" coordsize="21600,21600" o:gfxdata="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BzK2QAAAAsBAAAPAAAAAAAAAAEAIAAAACIAAABkcnMvZG93bnJldi54bWxQSwEC&#10;FAAUAAAACACHTuJA1LxFsboBAABeAwAADgAAAAAAAAABACAAAAAo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2014.09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2</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3081655</wp:posOffset>
                </wp:positionH>
                <wp:positionV relativeFrom="paragraph">
                  <wp:posOffset>6023610</wp:posOffset>
                </wp:positionV>
                <wp:extent cx="2647315" cy="327660"/>
                <wp:effectExtent l="0" t="0" r="0" b="0"/>
                <wp:wrapNone/>
                <wp:docPr id="6" name="文本框 76"/>
                <wp:cNvGraphicFramePr/>
                <a:graphic xmlns:a="http://schemas.openxmlformats.org/drawingml/2006/main">
                  <a:graphicData uri="http://schemas.microsoft.com/office/word/2010/wordprocessingShape">
                    <wps:wsp>
                      <wps:cNvSpPr txBox="1"/>
                      <wps:spPr>
                        <a:xfrm>
                          <a:off x="0" y="0"/>
                          <a:ext cx="2647315"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2015.05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4</w:t>
                            </w:r>
                          </w:p>
                        </w:txbxContent>
                      </wps:txbx>
                      <wps:bodyPr wrap="square" rtlCol="0">
                        <a:spAutoFit/>
                      </wps:bodyPr>
                    </wps:wsp>
                  </a:graphicData>
                </a:graphic>
              </wp:anchor>
            </w:drawing>
          </mc:Choice>
          <mc:Fallback>
            <w:pict>
              <v:shape id="文本框 76" o:spid="_x0000_s1026" o:spt="202" type="#_x0000_t202" style="position:absolute;left:0pt;margin-left:242.65pt;margin-top:474.3pt;height:25.8pt;width:208.45pt;z-index:251662336;mso-width-relative:page;mso-height-relative:page;" filled="f" stroked="f" coordsize="21600,21600" o:gfxdata="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CXB6dkAAAAMAQAADwAAAAAAAAABACAAAAAiAAAAZHJzL2Rvd25yZXYueG1sUEsB&#10;AhQAFAAAAAgAh07iQHA2oFi7AQAAXgMAAA4AAAAAAAAAAQAgAAAAKA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 xml:space="preserve">2015.05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Awards Name 4</w:t>
                      </w:r>
                    </w:p>
                  </w:txbxContent>
                </v:textbox>
              </v:shape>
            </w:pict>
          </mc:Fallback>
        </mc:AlternateContent>
      </w:r>
      <w:r>
        <w:drawing>
          <wp:anchor distT="0" distB="0" distL="114300" distR="114300" simplePos="0" relativeHeight="251663360" behindDoc="0" locked="0" layoutInCell="1" allowOverlap="1">
            <wp:simplePos x="0" y="0"/>
            <wp:positionH relativeFrom="column">
              <wp:posOffset>-596265</wp:posOffset>
            </wp:positionH>
            <wp:positionV relativeFrom="paragraph">
              <wp:posOffset>-72390</wp:posOffset>
            </wp:positionV>
            <wp:extent cx="1102360" cy="1102360"/>
            <wp:effectExtent l="0" t="0" r="2540" b="254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02674" cy="1102674"/>
                    </a:xfrm>
                    <a:prstGeom prst="ellipse">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791210</wp:posOffset>
                </wp:positionH>
                <wp:positionV relativeFrom="paragraph">
                  <wp:posOffset>104140</wp:posOffset>
                </wp:positionV>
                <wp:extent cx="1830070" cy="433705"/>
                <wp:effectExtent l="0" t="0" r="0" b="0"/>
                <wp:wrapNone/>
                <wp:docPr id="8" name="文本框 137"/>
                <wp:cNvGraphicFramePr/>
                <a:graphic xmlns:a="http://schemas.openxmlformats.org/drawingml/2006/main">
                  <a:graphicData uri="http://schemas.microsoft.com/office/word/2010/wordprocessingShape">
                    <wps:wsp>
                      <wps:cNvSpPr txBox="1"/>
                      <wps:spPr>
                        <a:xfrm>
                          <a:off x="0" y="0"/>
                          <a:ext cx="1830070" cy="433705"/>
                        </a:xfrm>
                        <a:prstGeom prst="rect">
                          <a:avLst/>
                        </a:prstGeom>
                        <a:noFill/>
                      </wps:spPr>
                      <wps:txbx>
                        <w:txbxContent>
                          <w:p>
                            <w:pPr>
                              <w:pStyle w:val="2"/>
                              <w:snapToGrid w:val="0"/>
                              <w:spacing w:before="0" w:beforeAutospacing="0" w:after="0" w:afterAutospacing="0"/>
                            </w:pPr>
                            <w:r>
                              <w:rPr>
                                <w:rFonts w:hAnsi="Calibri" w:eastAsia="华文细黑" w:asciiTheme="minorHAnsi" w:cstheme="minorBidi"/>
                                <w:color w:val="0D0D0D" w:themeColor="text1" w:themeTint="F2"/>
                                <w:kern w:val="24"/>
                                <w:sz w:val="40"/>
                                <w:szCs w:val="40"/>
                                <w14:textFill>
                                  <w14:solidFill>
                                    <w14:schemeClr w14:val="tx1">
                                      <w14:lumMod w14:val="95000"/>
                                      <w14:lumOff w14:val="5000"/>
                                    </w14:schemeClr>
                                  </w14:solidFill>
                                </w14:textFill>
                              </w:rPr>
                              <w:t>Howard Allen</w:t>
                            </w:r>
                          </w:p>
                        </w:txbxContent>
                      </wps:txbx>
                      <wps:bodyPr wrap="square" rtlCol="0">
                        <a:spAutoFit/>
                      </wps:bodyPr>
                    </wps:wsp>
                  </a:graphicData>
                </a:graphic>
              </wp:anchor>
            </w:drawing>
          </mc:Choice>
          <mc:Fallback>
            <w:pict>
              <v:shape id="文本框 137" o:spid="_x0000_s1026" o:spt="202" type="#_x0000_t202" style="position:absolute;left:0pt;margin-left:62.3pt;margin-top:8.2pt;height:34.15pt;width:144.1pt;z-index:251664384;mso-width-relative:page;mso-height-relative:page;" filled="f" stroked="f" coordsize="21600,21600" o:gfxdata="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eIWbzVAAAACQEAAA8AAAAAAAAAAQAgAAAAIgAAAGRycy9kb3ducmV2LnhtbFBLAQIUABQA&#10;AAAIAIdO4kCfwTqkugEAAF8DAAAOAAAAAAAAAAEAIAAAACQBAABkcnMvZTJvRG9jLnhtbFBLBQYA&#10;AAAABgAGAFkBAABQ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华文细黑" w:asciiTheme="minorHAnsi" w:cstheme="minorBidi"/>
                          <w:color w:val="0D0D0D" w:themeColor="text1" w:themeTint="F2"/>
                          <w:kern w:val="24"/>
                          <w:sz w:val="40"/>
                          <w:szCs w:val="40"/>
                          <w14:textFill>
                            <w14:solidFill>
                              <w14:schemeClr w14:val="tx1">
                                <w14:lumMod w14:val="95000"/>
                                <w14:lumOff w14:val="5000"/>
                              </w14:schemeClr>
                            </w14:solidFill>
                          </w14:textFill>
                        </w:rPr>
                        <w:t>Howard Allen</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-657225</wp:posOffset>
                </wp:positionH>
                <wp:positionV relativeFrom="paragraph">
                  <wp:posOffset>-133350</wp:posOffset>
                </wp:positionV>
                <wp:extent cx="1224280" cy="1224280"/>
                <wp:effectExtent l="0" t="0" r="14605" b="14605"/>
                <wp:wrapNone/>
                <wp:docPr id="10" name="椭圆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224000"/>
                        </a:xfrm>
                        <a:prstGeom prst="ellipse">
                          <a:avLst/>
                        </a:prstGeom>
                        <a:noFill/>
                        <a:ln>
                          <a:solidFill>
                            <a:schemeClr val="accent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_x0000_s1026" o:spid="_x0000_s1026" o:spt="3" type="#_x0000_t3" style="position:absolute;left:0pt;margin-left:-51.75pt;margin-top:-10.5pt;height:96.4pt;width:96.4pt;z-index:251666432;v-text-anchor:middle;mso-width-relative:page;mso-height-relative:page;" filled="f" stroked="t" coordsize="21600,21600" o:gfxdata="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XOWv/ZAAAACwEAAA8AAAAAAAAAAQAgAAAAIgAAAGRycy9k&#10;b3ducmV2LnhtbFBLAQIUABQAAAAIAIdO4kBqRrKlAQIAAPcDAAAOAAAAAAAAAAEAIAAAACgBAABk&#10;cnMvZTJvRG9jLnhtbFBLBQYAAAAABgAGAFkBAACbBQAAAAA=&#10;">
                <v:fill on="f" focussize="0,0"/>
                <v:stroke weight="1pt" color="#262626 [3204]" miterlimit="8" joinstyle="miter" dashstyle="dash"/>
                <v:imagedata o:title=""/>
                <o:lock v:ext="edit" aspectratio="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3560445</wp:posOffset>
                </wp:positionH>
                <wp:positionV relativeFrom="paragraph">
                  <wp:posOffset>604520</wp:posOffset>
                </wp:positionV>
                <wp:extent cx="2053590" cy="327660"/>
                <wp:effectExtent l="0" t="0" r="0" b="0"/>
                <wp:wrapNone/>
                <wp:docPr id="12" name="文本框 63"/>
                <wp:cNvGraphicFramePr/>
                <a:graphic xmlns:a="http://schemas.openxmlformats.org/drawingml/2006/main">
                  <a:graphicData uri="http://schemas.microsoft.com/office/word/2010/wordprocessingShape">
                    <wps:wsp>
                      <wps:cNvSpPr txBox="1"/>
                      <wps:spPr>
                        <a:xfrm>
                          <a:off x="0" y="0"/>
                          <a:ext cx="2053590" cy="327660"/>
                        </a:xfrm>
                        <a:prstGeom prst="rect">
                          <a:avLst/>
                        </a:prstGeom>
                        <a:noFill/>
                      </wps:spPr>
                      <wps:txbx>
                        <w:txbxContent>
                          <w:p>
                            <w:pPr>
                              <w:pStyle w:val="2"/>
                              <w:snapToGrid w:val="0"/>
                              <w:spacing w:before="0" w:beforeAutospacing="0" w:after="0" w:afterAutospacing="0"/>
                            </w:pPr>
                            <w:r>
                              <w:rPr>
                                <w:rFonts w:hAnsi="Calibri" w:cs="Arial" w:asciiTheme="minorHAnsi" w:eastAsiaTheme="minorEastAsia"/>
                                <w:color w:val="000000"/>
                                <w:kern w:val="24"/>
                                <w:sz w:val="28"/>
                                <w:szCs w:val="28"/>
                              </w:rPr>
                              <w:t>E-mail: hr163@163.com</w:t>
                            </w:r>
                          </w:p>
                        </w:txbxContent>
                      </wps:txbx>
                      <wps:bodyPr wrap="square" rtlCol="0">
                        <a:spAutoFit/>
                      </wps:bodyPr>
                    </wps:wsp>
                  </a:graphicData>
                </a:graphic>
              </wp:anchor>
            </w:drawing>
          </mc:Choice>
          <mc:Fallback>
            <w:pict>
              <v:shape id="文本框 63" o:spid="_x0000_s1026" o:spt="202" type="#_x0000_t202" style="position:absolute;left:0pt;margin-left:280.35pt;margin-top:47.6pt;height:25.8pt;width:161.7pt;z-index:251668480;mso-width-relative:page;mso-height-relative:page;" filled="f" stroked="f" coordsize="21600,21600" o:gfxdata="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VutF1wAAAAoBAAAPAAAAAAAAAAEAIAAAACIAAABkcnMvZG93bnJldi54bWxQSwEC&#10;FAAUAAAACACHTuJAJRv7RL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cs="Arial" w:asciiTheme="minorHAnsi" w:eastAsiaTheme="minorEastAsia"/>
                          <w:color w:val="000000"/>
                          <w:kern w:val="24"/>
                          <w:sz w:val="28"/>
                          <w:szCs w:val="28"/>
                        </w:rPr>
                        <w:t>E-mail: hr163@163.com</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3561080</wp:posOffset>
                </wp:positionH>
                <wp:positionV relativeFrom="paragraph">
                  <wp:posOffset>-36830</wp:posOffset>
                </wp:positionV>
                <wp:extent cx="2216150" cy="396240"/>
                <wp:effectExtent l="0" t="0" r="0" b="0"/>
                <wp:wrapNone/>
                <wp:docPr id="13" name="文本框 64"/>
                <wp:cNvGraphicFramePr/>
                <a:graphic xmlns:a="http://schemas.openxmlformats.org/drawingml/2006/main">
                  <a:graphicData uri="http://schemas.microsoft.com/office/word/2010/wordprocessingShape">
                    <wps:wsp>
                      <wps:cNvSpPr txBox="1"/>
                      <wps:spPr>
                        <a:xfrm>
                          <a:off x="0" y="0"/>
                          <a:ext cx="2216150" cy="39624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Nationality</w:t>
                            </w:r>
                            <w:r>
                              <w:rPr>
                                <w:rFonts w:hint="eastAsia" w:hAnsi="微软雅黑"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w:t>
                            </w:r>
                            <w:r>
                              <w:rPr>
                                <w:rFonts w:hAnsi="Calibri" w:asciiTheme="minorHAnsi" w:eastAsiaTheme="minorEastAsia" w:cstheme="minorBidi"/>
                                <w:color w:val="0D0D0D" w:themeColor="text1" w:themeTint="F2"/>
                                <w:kern w:val="24"/>
                                <w:sz w:val="28"/>
                                <w:szCs w:val="28"/>
                                <w14:textFill>
                                  <w14:solidFill>
                                    <w14:schemeClr w14:val="tx1">
                                      <w14:lumMod w14:val="95000"/>
                                      <w14:lumOff w14:val="5000"/>
                                    </w14:schemeClr>
                                  </w14:solidFill>
                                </w14:textFill>
                              </w:rPr>
                              <w:t>China</w:t>
                            </w:r>
                          </w:p>
                        </w:txbxContent>
                      </wps:txbx>
                      <wps:bodyPr wrap="square" rtlCol="0">
                        <a:spAutoFit/>
                      </wps:bodyPr>
                    </wps:wsp>
                  </a:graphicData>
                </a:graphic>
              </wp:anchor>
            </w:drawing>
          </mc:Choice>
          <mc:Fallback>
            <w:pict>
              <v:shape id="文本框 64" o:spid="_x0000_s1026" o:spt="202" type="#_x0000_t202" style="position:absolute;left:0pt;margin-left:280.4pt;margin-top:-2.9pt;height:31.2pt;width:174.5pt;z-index:251669504;mso-width-relative:page;mso-height-relative:page;" filled="f" stroked="f" coordsize="21600,21600" o:gfxdata="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9KXwU1QAAAAkBAAAPAAAAAAAAAAEAIAAAACIAAABkcnMvZG93bnJldi54bWxQSwECFAAU&#10;AAAACACHTuJAzMASTLsBAABfAwAADgAAAAAAAAABACAAAAAkAQAAZHJzL2Uyb0RvYy54bWxQSwUG&#10;AAAAAAYABgBZAQAAUQ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Nationality</w:t>
                      </w:r>
                      <w:r>
                        <w:rPr>
                          <w:rFonts w:hint="eastAsia" w:hAnsi="微软雅黑" w:eastAsia="微软雅黑" w:cs="Times New Roman" w:asciiTheme="minorHAnsi"/>
                          <w:color w:val="0D0D0D" w:themeColor="text1" w:themeTint="F2"/>
                          <w:kern w:val="24"/>
                          <w:sz w:val="28"/>
                          <w:szCs w:val="28"/>
                          <w14:textFill>
                            <w14:solidFill>
                              <w14:schemeClr w14:val="tx1">
                                <w14:lumMod w14:val="95000"/>
                                <w14:lumOff w14:val="5000"/>
                              </w14:schemeClr>
                            </w14:solidFill>
                          </w14:textFill>
                        </w:rPr>
                        <w:t>：</w:t>
                      </w:r>
                      <w:r>
                        <w:rPr>
                          <w:rFonts w:hAnsi="Calibri" w:asciiTheme="minorHAnsi" w:eastAsiaTheme="minorEastAsia" w:cstheme="minorBidi"/>
                          <w:color w:val="0D0D0D" w:themeColor="text1" w:themeTint="F2"/>
                          <w:kern w:val="24"/>
                          <w:sz w:val="28"/>
                          <w:szCs w:val="28"/>
                          <w14:textFill>
                            <w14:solidFill>
                              <w14:schemeClr w14:val="tx1">
                                <w14:lumMod w14:val="95000"/>
                                <w14:lumOff w14:val="5000"/>
                              </w14:schemeClr>
                            </w14:solidFill>
                          </w14:textFill>
                        </w:rPr>
                        <w:t>China</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-560705</wp:posOffset>
                </wp:positionH>
                <wp:positionV relativeFrom="paragraph">
                  <wp:posOffset>1551305</wp:posOffset>
                </wp:positionV>
                <wp:extent cx="1355090" cy="327660"/>
                <wp:effectExtent l="0" t="0" r="0" b="0"/>
                <wp:wrapNone/>
                <wp:docPr id="14" name="文本框 85"/>
                <wp:cNvGraphicFramePr/>
                <a:graphic xmlns:a="http://schemas.openxmlformats.org/drawingml/2006/main">
                  <a:graphicData uri="http://schemas.microsoft.com/office/word/2010/wordprocessingShape">
                    <wps:wsp>
                      <wps:cNvSpPr txBox="1"/>
                      <wps:spPr>
                        <a:xfrm>
                          <a:off x="0" y="0"/>
                          <a:ext cx="1355090"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Education</w:t>
                            </w:r>
                          </w:p>
                        </w:txbxContent>
                      </wps:txbx>
                      <wps:bodyPr wrap="square" rtlCol="0">
                        <a:spAutoFit/>
                      </wps:bodyPr>
                    </wps:wsp>
                  </a:graphicData>
                </a:graphic>
              </wp:anchor>
            </w:drawing>
          </mc:Choice>
          <mc:Fallback>
            <w:pict>
              <v:shape id="文本框 85" o:spid="_x0000_s1026" o:spt="202" type="#_x0000_t202" style="position:absolute;left:0pt;margin-left:-44.15pt;margin-top:122.15pt;height:25.8pt;width:106.7pt;z-index:251670528;mso-width-relative:page;mso-height-relative:page;" filled="f" stroked="f" coordsize="21600,21600" o:gfxdata="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DUXI2AAAAAsBAAAPAAAAAAAAAAEAIAAAACIAAABkcnMvZG93bnJldi54bWxQSwEC&#10;FAAUAAAACACHTuJAxZA+qbsBAABf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Education</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615315</wp:posOffset>
                </wp:positionH>
                <wp:positionV relativeFrom="paragraph">
                  <wp:posOffset>1865630</wp:posOffset>
                </wp:positionV>
                <wp:extent cx="5306695" cy="496570"/>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5306695" cy="496570"/>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nibh euismod Lorem Lorem ipsum dolor sit amet cons</w:t>
                            </w:r>
                          </w:p>
                        </w:txbxContent>
                      </wps:txbx>
                      <wps:bodyPr wrap="square" rtlCol="0">
                        <a:spAutoFit/>
                      </wps:bodyPr>
                    </wps:wsp>
                  </a:graphicData>
                </a:graphic>
              </wp:anchor>
            </w:drawing>
          </mc:Choice>
          <mc:Fallback>
            <w:pict>
              <v:shape id="文本框 88" o:spid="_x0000_s1026" o:spt="202" type="#_x0000_t202" style="position:absolute;left:0pt;margin-left:48.45pt;margin-top:146.9pt;height:39.1pt;width:417.85pt;z-index:251672576;mso-width-relative:page;mso-height-relative:page;" filled="f" stroked="f" coordsize="21600,21600" o:gfxdata="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1j4zdcAAAAKAQAADwAAAAAAAAABACAAAAAiAAAAZHJzL2Rvd25yZXYueG1sUEsB&#10;AhQAFAAAAAgAh07iQNagf9+9AQAAXwMAAA4AAAAAAAAAAQAgAAAAJg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nibh euismod Lorem Lorem ipsum dolor sit amet cons</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-560705</wp:posOffset>
                </wp:positionH>
                <wp:positionV relativeFrom="paragraph">
                  <wp:posOffset>2759075</wp:posOffset>
                </wp:positionV>
                <wp:extent cx="1087755" cy="327660"/>
                <wp:effectExtent l="0" t="0" r="0" b="0"/>
                <wp:wrapNone/>
                <wp:docPr id="17" name="文本框 94"/>
                <wp:cNvGraphicFramePr/>
                <a:graphic xmlns:a="http://schemas.openxmlformats.org/drawingml/2006/main">
                  <a:graphicData uri="http://schemas.microsoft.com/office/word/2010/wordprocessingShape">
                    <wps:wsp>
                      <wps:cNvSpPr txBox="1"/>
                      <wps:spPr>
                        <a:xfrm>
                          <a:off x="0" y="0"/>
                          <a:ext cx="1087755"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Experience</w:t>
                            </w:r>
                          </w:p>
                        </w:txbxContent>
                      </wps:txbx>
                      <wps:bodyPr wrap="square" rtlCol="0">
                        <a:spAutoFit/>
                      </wps:bodyPr>
                    </wps:wsp>
                  </a:graphicData>
                </a:graphic>
              </wp:anchor>
            </w:drawing>
          </mc:Choice>
          <mc:Fallback>
            <w:pict>
              <v:shape id="文本框 94" o:spid="_x0000_s1026" o:spt="202" type="#_x0000_t202" style="position:absolute;left:0pt;margin-left:-44.15pt;margin-top:217.25pt;height:25.8pt;width:85.65pt;z-index:251673600;mso-width-relative:page;mso-height-relative:page;" filled="f" stroked="f" coordsize="21600,21600" o:gfxdata="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6bDQ1wAAAAoBAAAPAAAAAAAAAAEAIAAAACIAAABkcnMvZG93bnJldi54bWxQSwEC&#10;FAAUAAAACACHTuJAYh9W4rwBAABfAwAADgAAAAAAAAABACAAAAAm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Experience</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615315</wp:posOffset>
                </wp:positionH>
                <wp:positionV relativeFrom="paragraph">
                  <wp:posOffset>2750820</wp:posOffset>
                </wp:positionV>
                <wp:extent cx="4864735" cy="327660"/>
                <wp:effectExtent l="0" t="0" r="0" b="0"/>
                <wp:wrapNone/>
                <wp:docPr id="18" name="文本框 96"/>
                <wp:cNvGraphicFramePr/>
                <a:graphic xmlns:a="http://schemas.openxmlformats.org/drawingml/2006/main">
                  <a:graphicData uri="http://schemas.microsoft.com/office/word/2010/wordprocessingShape">
                    <wps:wsp>
                      <wps:cNvSpPr txBox="1"/>
                      <wps:spPr>
                        <a:xfrm>
                          <a:off x="0" y="0"/>
                          <a:ext cx="4864735"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 xml:space="preserve">Dell /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Graphic Designer</w:t>
                            </w: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 2010-2012</w:t>
                            </w:r>
                          </w:p>
                        </w:txbxContent>
                      </wps:txbx>
                      <wps:bodyPr wrap="square" rtlCol="0">
                        <a:spAutoFit/>
                      </wps:bodyPr>
                    </wps:wsp>
                  </a:graphicData>
                </a:graphic>
              </wp:anchor>
            </w:drawing>
          </mc:Choice>
          <mc:Fallback>
            <w:pict>
              <v:shape id="文本框 96" o:spid="_x0000_s1026" o:spt="202" type="#_x0000_t202" style="position:absolute;left:0pt;margin-left:48.45pt;margin-top:216.6pt;height:25.8pt;width:383.05pt;z-index:251674624;mso-width-relative:page;mso-height-relative:page;" filled="f" stroked="f" coordsize="21600,21600" o:gfxdata="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adjhvYAAAACgEAAA8AAAAAAAAAAQAgAAAAIgAAAGRycy9kb3ducmV2LnhtbFBL&#10;AQIUABQAAAAIAIdO4kAv34uHvQEAAF8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 xml:space="preserve">Dell /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Graphic Designer</w:t>
                      </w: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 2010-2012</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615315</wp:posOffset>
                </wp:positionH>
                <wp:positionV relativeFrom="paragraph">
                  <wp:posOffset>3003550</wp:posOffset>
                </wp:positionV>
                <wp:extent cx="5319395" cy="699770"/>
                <wp:effectExtent l="0" t="0" r="0" b="0"/>
                <wp:wrapNone/>
                <wp:docPr id="19" name="文本框 97"/>
                <wp:cNvGraphicFramePr/>
                <a:graphic xmlns:a="http://schemas.openxmlformats.org/drawingml/2006/main">
                  <a:graphicData uri="http://schemas.microsoft.com/office/word/2010/wordprocessingShape">
                    <wps:wsp>
                      <wps:cNvSpPr txBox="1"/>
                      <wps:spPr>
                        <a:xfrm>
                          <a:off x="0" y="0"/>
                          <a:ext cx="5319395" cy="699770"/>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 xml:space="preserve">Lorem ipsum dolor sit amet cons ectetuer adipiscing elit, sed diam nonummy nibh </w:t>
                            </w:r>
                            <w:r>
                              <w:rPr>
                                <w:rFonts w:hAnsi="Calibri" w:eastAsia="微软雅黑" w:cs="Times New Roman" w:asciiTheme="minorHAnsi"/>
                                <w:color w:val="0D0D0D" w:themeColor="text1" w:themeTint="F2"/>
                                <w:kern w:val="24"/>
                                <w14:textFill>
                                  <w14:solidFill>
                                    <w14:schemeClr w14:val="tx1">
                                      <w14:lumMod w14:val="95000"/>
                                      <w14:lumOff w14:val="5000"/>
                                    </w14:schemeClr>
                                  </w14:solidFill>
                                </w14:textFill>
                              </w:rPr>
                              <w:tab/>
                            </w:r>
                          </w:p>
                        </w:txbxContent>
                      </wps:txbx>
                      <wps:bodyPr wrap="square" rtlCol="0">
                        <a:spAutoFit/>
                      </wps:bodyPr>
                    </wps:wsp>
                  </a:graphicData>
                </a:graphic>
              </wp:anchor>
            </w:drawing>
          </mc:Choice>
          <mc:Fallback>
            <w:pict>
              <v:shape id="文本框 97" o:spid="_x0000_s1026" o:spt="202" type="#_x0000_t202" style="position:absolute;left:0pt;margin-left:48.45pt;margin-top:236.5pt;height:55.1pt;width:418.85pt;z-index:251675648;mso-width-relative:page;mso-height-relative:page;" filled="f" stroked="f" coordsize="21600,21600" o:gfxdata="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E7Z/ZAAAACgEAAA8AAAAAAAAAAQAgAAAAIgAAAGRycy9kb3ducmV2LnhtbFBL&#10;AQIUABQAAAAIAIdO4kDtpnfLvAEAAF8DAAAOAAAAAAAAAAEAIAAAACg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 xml:space="preserve">Lorem ipsum dolor sit amet cons ectetuer adipiscing elit, sed diam nonummy nibh </w:t>
                      </w:r>
                      <w:r>
                        <w:rPr>
                          <w:rFonts w:hAnsi="Calibri" w:eastAsia="微软雅黑" w:cs="Times New Roman" w:asciiTheme="minorHAnsi"/>
                          <w:color w:val="0D0D0D" w:themeColor="text1" w:themeTint="F2"/>
                          <w:kern w:val="24"/>
                          <w14:textFill>
                            <w14:solidFill>
                              <w14:schemeClr w14:val="tx1">
                                <w14:lumMod w14:val="95000"/>
                                <w14:lumOff w14:val="5000"/>
                              </w14:schemeClr>
                            </w14:solidFill>
                          </w14:textFill>
                        </w:rPr>
                        <w:tab/>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615315</wp:posOffset>
                </wp:positionH>
                <wp:positionV relativeFrom="paragraph">
                  <wp:posOffset>3779520</wp:posOffset>
                </wp:positionV>
                <wp:extent cx="3741420" cy="327660"/>
                <wp:effectExtent l="0" t="0" r="0" b="0"/>
                <wp:wrapNone/>
                <wp:docPr id="20" name="文本框 99"/>
                <wp:cNvGraphicFramePr/>
                <a:graphic xmlns:a="http://schemas.openxmlformats.org/drawingml/2006/main">
                  <a:graphicData uri="http://schemas.microsoft.com/office/word/2010/wordprocessingShape">
                    <wps:wsp>
                      <wps:cNvSpPr txBox="1"/>
                      <wps:spPr>
                        <a:xfrm>
                          <a:off x="0" y="0"/>
                          <a:ext cx="3741420" cy="327660"/>
                        </a:xfrm>
                        <a:prstGeom prst="rect">
                          <a:avLst/>
                        </a:prstGeom>
                        <a:noFill/>
                      </wps:spPr>
                      <wps:txbx>
                        <w:txbxContent>
                          <w:p>
                            <w:pPr>
                              <w:pStyle w:val="2"/>
                              <w:snapToGrid w:val="0"/>
                              <w:spacing w:before="0" w:beforeAutospacing="0" w:after="0" w:afterAutospacing="0"/>
                            </w:pPr>
                            <w:r>
                              <w:rPr>
                                <w:rFonts w:hAnsi="Calibri" w:eastAsia="微软雅黑" w:cs="Arial" w:asciiTheme="minorHAnsi"/>
                                <w:color w:val="262626" w:themeColor="text1" w:themeTint="D9"/>
                                <w:kern w:val="24"/>
                                <w:sz w:val="28"/>
                                <w:szCs w:val="28"/>
                                <w14:textFill>
                                  <w14:solidFill>
                                    <w14:schemeClr w14:val="tx1">
                                      <w14:lumMod w14:val="85000"/>
                                      <w14:lumOff w14:val="15000"/>
                                    </w14:schemeClr>
                                  </w14:solidFill>
                                </w14:textFill>
                              </w:rPr>
                              <w:t>IBM</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Web Designer</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2012-2014</w:t>
                            </w:r>
                          </w:p>
                        </w:txbxContent>
                      </wps:txbx>
                      <wps:bodyPr wrap="square" rtlCol="0">
                        <a:spAutoFit/>
                      </wps:bodyPr>
                    </wps:wsp>
                  </a:graphicData>
                </a:graphic>
              </wp:anchor>
            </w:drawing>
          </mc:Choice>
          <mc:Fallback>
            <w:pict>
              <v:shape id="文本框 99" o:spid="_x0000_s1026" o:spt="202" type="#_x0000_t202" style="position:absolute;left:0pt;margin-left:48.45pt;margin-top:297.6pt;height:25.8pt;width:294.6pt;z-index:251676672;mso-width-relative:page;mso-height-relative:page;" filled="f" stroked="f" coordsize="21600,21600" o:gfxdata="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NvBrdgAAAAKAQAADwAAAAAAAAABACAAAAAiAAAAZHJzL2Rvd25yZXYueG1sUEsB&#10;AhQAFAAAAAgAh07iQMNF20m8AQAAXwMAAA4AAAAAAAAAAQAgAAAAJwEAAGRycy9lMm9Eb2MueG1s&#10;UEsFBgAAAAAGAAYAWQEAAFUFA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Arial" w:asciiTheme="minorHAnsi"/>
                          <w:color w:val="262626" w:themeColor="text1" w:themeTint="D9"/>
                          <w:kern w:val="24"/>
                          <w:sz w:val="28"/>
                          <w:szCs w:val="28"/>
                          <w14:textFill>
                            <w14:solidFill>
                              <w14:schemeClr w14:val="tx1">
                                <w14:lumMod w14:val="85000"/>
                                <w14:lumOff w14:val="15000"/>
                              </w14:schemeClr>
                            </w14:solidFill>
                          </w14:textFill>
                        </w:rPr>
                        <w:t>IBM</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Web Designer</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2012-2014</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615315</wp:posOffset>
                </wp:positionH>
                <wp:positionV relativeFrom="paragraph">
                  <wp:posOffset>4031615</wp:posOffset>
                </wp:positionV>
                <wp:extent cx="5271770" cy="496570"/>
                <wp:effectExtent l="0" t="0" r="0" b="0"/>
                <wp:wrapNone/>
                <wp:docPr id="21" name="文本框 100"/>
                <wp:cNvGraphicFramePr/>
                <a:graphic xmlns:a="http://schemas.openxmlformats.org/drawingml/2006/main">
                  <a:graphicData uri="http://schemas.microsoft.com/office/word/2010/wordprocessingShape">
                    <wps:wsp>
                      <wps:cNvSpPr txBox="1"/>
                      <wps:spPr>
                        <a:xfrm>
                          <a:off x="0" y="0"/>
                          <a:ext cx="5271770" cy="496570"/>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Lorem ipsum dolor</w:t>
                            </w:r>
                          </w:p>
                        </w:txbxContent>
                      </wps:txbx>
                      <wps:bodyPr wrap="square" rtlCol="0">
                        <a:spAutoFit/>
                      </wps:bodyPr>
                    </wps:wsp>
                  </a:graphicData>
                </a:graphic>
              </wp:anchor>
            </w:drawing>
          </mc:Choice>
          <mc:Fallback>
            <w:pict>
              <v:shape id="文本框 100" o:spid="_x0000_s1026" o:spt="202" type="#_x0000_t202" style="position:absolute;left:0pt;margin-left:48.45pt;margin-top:317.45pt;height:39.1pt;width:415.1pt;z-index:251677696;mso-width-relative:page;mso-height-relative:page;" filled="f" stroked="f" coordsize="21600,21600" o:gfxdata="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NwEb2AAAAAoBAAAPAAAAAAAAAAEAIAAAACIAAABkcnMvZG93bnJldi54bWxQSwEC&#10;FAAUAAAACACHTuJAPJoMU7sBAABgAwAADgAAAAAAAAABACAAAAAnAQAAZHJzL2Uyb0RvYy54bWxQ&#10;SwUGAAAAAAYABgBZAQAAVAU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Lorem ipsum dolor</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615315</wp:posOffset>
                </wp:positionH>
                <wp:positionV relativeFrom="paragraph">
                  <wp:posOffset>4622165</wp:posOffset>
                </wp:positionV>
                <wp:extent cx="3987165" cy="327660"/>
                <wp:effectExtent l="0" t="0" r="0" b="0"/>
                <wp:wrapNone/>
                <wp:docPr id="22" name="文本框 351"/>
                <wp:cNvGraphicFramePr/>
                <a:graphic xmlns:a="http://schemas.openxmlformats.org/drawingml/2006/main">
                  <a:graphicData uri="http://schemas.microsoft.com/office/word/2010/wordprocessingShape">
                    <wps:wsp>
                      <wps:cNvSpPr txBox="1"/>
                      <wps:spPr>
                        <a:xfrm>
                          <a:off x="0" y="0"/>
                          <a:ext cx="3987165" cy="327660"/>
                        </a:xfrm>
                        <a:prstGeom prst="rect">
                          <a:avLst/>
                        </a:prstGeom>
                        <a:noFill/>
                      </wps:spPr>
                      <wps:txbx>
                        <w:txbxContent>
                          <w:p>
                            <w:pPr>
                              <w:pStyle w:val="2"/>
                              <w:snapToGrid w:val="0"/>
                              <w:spacing w:before="0" w:beforeAutospacing="0" w:after="0" w:afterAutospacing="0"/>
                            </w:pPr>
                            <w:r>
                              <w:rPr>
                                <w:rFonts w:hAnsi="Calibri" w:eastAsia="微软雅黑" w:cs="Arial" w:asciiTheme="minorHAnsi"/>
                                <w:color w:val="262626" w:themeColor="text1" w:themeTint="D9"/>
                                <w:kern w:val="24"/>
                                <w:sz w:val="28"/>
                                <w:szCs w:val="28"/>
                                <w14:textFill>
                                  <w14:solidFill>
                                    <w14:schemeClr w14:val="tx1">
                                      <w14:lumMod w14:val="85000"/>
                                      <w14:lumOff w14:val="15000"/>
                                    </w14:schemeClr>
                                  </w14:solidFill>
                                </w14:textFill>
                              </w:rPr>
                              <w:t>Facebook</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Creative Director</w:t>
                            </w:r>
                            <w:r>
                              <w:rPr>
                                <w:rFonts w:hAnsi="Calibri" w:eastAsia="Arial"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2014-2016 </w:t>
                            </w:r>
                          </w:p>
                        </w:txbxContent>
                      </wps:txbx>
                      <wps:bodyPr wrap="square" rtlCol="0">
                        <a:spAutoFit/>
                      </wps:bodyPr>
                    </wps:wsp>
                  </a:graphicData>
                </a:graphic>
              </wp:anchor>
            </w:drawing>
          </mc:Choice>
          <mc:Fallback>
            <w:pict>
              <v:shape id="文本框 351" o:spid="_x0000_s1026" o:spt="202" type="#_x0000_t202" style="position:absolute;left:0pt;margin-left:48.45pt;margin-top:363.95pt;height:25.8pt;width:313.95pt;z-index:251678720;mso-width-relative:page;mso-height-relative:page;" filled="f" stroked="f" coordsize="21600,21600" o:gfxdata="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TBkH1wAAAAoBAAAPAAAAAAAAAAEAIAAAACIAAABkcnMvZG93bnJldi54bWxQ&#10;SwECFAAUAAAACACHTuJAzGBgN78BAABgAwAADgAAAAAAAAABACAAAAAm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Arial" w:asciiTheme="minorHAnsi"/>
                          <w:color w:val="262626" w:themeColor="text1" w:themeTint="D9"/>
                          <w:kern w:val="24"/>
                          <w:sz w:val="28"/>
                          <w:szCs w:val="28"/>
                          <w14:textFill>
                            <w14:solidFill>
                              <w14:schemeClr w14:val="tx1">
                                <w14:lumMod w14:val="85000"/>
                                <w14:lumOff w14:val="15000"/>
                              </w14:schemeClr>
                            </w14:solidFill>
                          </w14:textFill>
                        </w:rPr>
                        <w:t>Facebook</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cs="Vrinda" w:asciiTheme="minorHAnsi"/>
                          <w:color w:val="262626" w:themeColor="text1" w:themeTint="D9"/>
                          <w:kern w:val="24"/>
                          <w:sz w:val="28"/>
                          <w:szCs w:val="28"/>
                          <w14:textFill>
                            <w14:solidFill>
                              <w14:schemeClr w14:val="tx1">
                                <w14:lumMod w14:val="85000"/>
                                <w14:lumOff w14:val="15000"/>
                              </w14:schemeClr>
                            </w14:solidFill>
                          </w14:textFill>
                        </w:rPr>
                        <w:t>Creative Director</w:t>
                      </w:r>
                      <w:r>
                        <w:rPr>
                          <w:rFonts w:hAnsi="Calibri" w:eastAsia="Arial" w:asciiTheme="minorHAnsi"/>
                          <w:color w:val="262626" w:themeColor="text1" w:themeTint="D9"/>
                          <w:kern w:val="24"/>
                          <w:sz w:val="28"/>
                          <w:szCs w:val="28"/>
                          <w14:textFill>
                            <w14:solidFill>
                              <w14:schemeClr w14:val="tx1">
                                <w14:lumMod w14:val="85000"/>
                                <w14:lumOff w14:val="15000"/>
                              </w14:schemeClr>
                            </w14:solidFill>
                          </w14:textFill>
                        </w:rPr>
                        <w:t xml:space="preserve"> </w:t>
                      </w:r>
                      <w:r>
                        <w:rPr>
                          <w:rFonts w:hAnsi="Calibri" w:eastAsia="微软雅黑" w:asciiTheme="minorHAnsi"/>
                          <w:color w:val="262626" w:themeColor="text1" w:themeTint="D9"/>
                          <w:kern w:val="24"/>
                          <w:sz w:val="28"/>
                          <w:szCs w:val="28"/>
                          <w14:textFill>
                            <w14:solidFill>
                              <w14:schemeClr w14:val="tx1">
                                <w14:lumMod w14:val="85000"/>
                                <w14:lumOff w14:val="15000"/>
                              </w14:schemeClr>
                            </w14:solidFill>
                          </w14:textFill>
                        </w:rPr>
                        <w:t xml:space="preserve">/ 2014-2016 </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615315</wp:posOffset>
                </wp:positionH>
                <wp:positionV relativeFrom="paragraph">
                  <wp:posOffset>4875530</wp:posOffset>
                </wp:positionV>
                <wp:extent cx="5060315" cy="496570"/>
                <wp:effectExtent l="0" t="0" r="0" b="0"/>
                <wp:wrapNone/>
                <wp:docPr id="23" name="文本框 352"/>
                <wp:cNvGraphicFramePr/>
                <a:graphic xmlns:a="http://schemas.openxmlformats.org/drawingml/2006/main">
                  <a:graphicData uri="http://schemas.microsoft.com/office/word/2010/wordprocessingShape">
                    <wps:wsp>
                      <wps:cNvSpPr txBox="1"/>
                      <wps:spPr>
                        <a:xfrm>
                          <a:off x="0" y="0"/>
                          <a:ext cx="5060315" cy="496570"/>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Lorem ipsum dolor</w:t>
                            </w:r>
                          </w:p>
                        </w:txbxContent>
                      </wps:txbx>
                      <wps:bodyPr wrap="square" rtlCol="0">
                        <a:spAutoFit/>
                      </wps:bodyPr>
                    </wps:wsp>
                  </a:graphicData>
                </a:graphic>
              </wp:anchor>
            </w:drawing>
          </mc:Choice>
          <mc:Fallback>
            <w:pict>
              <v:shape id="文本框 352" o:spid="_x0000_s1026" o:spt="202" type="#_x0000_t202" style="position:absolute;left:0pt;margin-left:48.45pt;margin-top:383.9pt;height:39.1pt;width:398.45pt;z-index:251679744;mso-width-relative:page;mso-height-relative:page;" filled="f" stroked="f" coordsize="21600,21600" o:gfxdata="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hRS1wAAAAoBAAAPAAAAAAAAAAEAIAAAACIAAABkcnMvZG93bnJldi54bWxQ&#10;SwECFAAUAAAACACHTuJAdBDt6L8BAABgAwAADgAAAAAAAAABACAAAAAm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14:textFill>
                            <w14:solidFill>
                              <w14:schemeClr w14:val="tx1">
                                <w14:lumMod w14:val="95000"/>
                                <w14:lumOff w14:val="5000"/>
                              </w14:schemeClr>
                            </w14:solidFill>
                          </w14:textFill>
                        </w:rPr>
                        <w:t>Lorem ipsum dolor sit amet cons ectetuer adipiscing elit, sed diam nonummy nibh euismod</w:t>
                      </w:r>
                      <w:r>
                        <w:rPr>
                          <w:rFonts w:hAnsi="Calibri" w:cs="Vrinda" w:asciiTheme="minorHAnsi"/>
                          <w:color w:val="0D0D0D" w:themeColor="text1" w:themeTint="F2"/>
                          <w:kern w:val="24"/>
                          <w:sz w:val="36"/>
                          <w:szCs w:val="36"/>
                          <w14:textFill>
                            <w14:solidFill>
                              <w14:schemeClr w14:val="tx1">
                                <w14:lumMod w14:val="95000"/>
                                <w14:lumOff w14:val="5000"/>
                              </w14:schemeClr>
                            </w14:solidFill>
                          </w14:textFill>
                        </w:rPr>
                        <w:t xml:space="preserve"> </w:t>
                      </w:r>
                      <w:r>
                        <w:rPr>
                          <w:rFonts w:hAnsi="Calibri" w:cs="Vrinda" w:asciiTheme="minorHAnsi"/>
                          <w:color w:val="0D0D0D" w:themeColor="text1" w:themeTint="F2"/>
                          <w:kern w:val="24"/>
                          <w14:textFill>
                            <w14:solidFill>
                              <w14:schemeClr w14:val="tx1">
                                <w14:lumMod w14:val="95000"/>
                                <w14:lumOff w14:val="5000"/>
                              </w14:schemeClr>
                            </w14:solidFill>
                          </w14:textFill>
                        </w:rPr>
                        <w:t>Lorem ipsum dolor</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-560705</wp:posOffset>
                </wp:positionH>
                <wp:positionV relativeFrom="paragraph">
                  <wp:posOffset>8117205</wp:posOffset>
                </wp:positionV>
                <wp:extent cx="986155" cy="327660"/>
                <wp:effectExtent l="0" t="0" r="0" b="0"/>
                <wp:wrapNone/>
                <wp:docPr id="27" name="文本框 81"/>
                <wp:cNvGraphicFramePr/>
                <a:graphic xmlns:a="http://schemas.openxmlformats.org/drawingml/2006/main">
                  <a:graphicData uri="http://schemas.microsoft.com/office/word/2010/wordprocessingShape">
                    <wps:wsp>
                      <wps:cNvSpPr txBox="1"/>
                      <wps:spPr>
                        <a:xfrm>
                          <a:off x="0" y="0"/>
                          <a:ext cx="986155" cy="327660"/>
                        </a:xfrm>
                        <a:prstGeom prst="rect">
                          <a:avLst/>
                        </a:prstGeom>
                        <a:noFill/>
                      </wps:spPr>
                      <wps:txbx>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About Me</w:t>
                            </w:r>
                          </w:p>
                        </w:txbxContent>
                      </wps:txbx>
                      <wps:bodyPr wrap="square" rtlCol="0">
                        <a:spAutoFit/>
                      </wps:bodyPr>
                    </wps:wsp>
                  </a:graphicData>
                </a:graphic>
              </wp:anchor>
            </w:drawing>
          </mc:Choice>
          <mc:Fallback>
            <w:pict>
              <v:shape id="文本框 81" o:spid="_x0000_s1026" o:spt="202" type="#_x0000_t202" style="position:absolute;left:0pt;margin-left:-44.15pt;margin-top:639.15pt;height:25.8pt;width:77.65pt;z-index:251683840;mso-width-relative:page;mso-height-relative:page;" filled="f" stroked="f" coordsize="21600,21600" o:gfxdata="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mPLx2QAAAAwBAAAPAAAAAAAAAAEAIAAAACIAAABkcnMvZG93bnJldi54bWxQ&#10;SwECFAAUAAAACACHTuJATsopyb0BAABeAwAADgAAAAAAAAABACAAAAAo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Ansi="Calibri" w:eastAsia="微软雅黑" w:cs="Times New Roman" w:asciiTheme="minorHAnsi"/>
                          <w:color w:val="262626" w:themeColor="text1" w:themeTint="D9"/>
                          <w:kern w:val="24"/>
                          <w:sz w:val="28"/>
                          <w:szCs w:val="28"/>
                          <w14:textFill>
                            <w14:solidFill>
                              <w14:schemeClr w14:val="tx1">
                                <w14:lumMod w14:val="85000"/>
                                <w14:lumOff w14:val="15000"/>
                              </w14:schemeClr>
                            </w14:solidFill>
                          </w14:textFill>
                        </w:rPr>
                        <w:t>About Me</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615315</wp:posOffset>
                </wp:positionH>
                <wp:positionV relativeFrom="paragraph">
                  <wp:posOffset>6758940</wp:posOffset>
                </wp:positionV>
                <wp:extent cx="4864735" cy="847725"/>
                <wp:effectExtent l="0" t="0" r="0" b="0"/>
                <wp:wrapNone/>
                <wp:docPr id="28" name="文本框 352"/>
                <wp:cNvGraphicFramePr/>
                <a:graphic xmlns:a="http://schemas.openxmlformats.org/drawingml/2006/main">
                  <a:graphicData uri="http://schemas.microsoft.com/office/word/2010/wordprocessingShape">
                    <wps:wsp>
                      <wps:cNvSpPr txBox="1"/>
                      <wps:spPr>
                        <a:xfrm>
                          <a:off x="0" y="0"/>
                          <a:ext cx="4864735" cy="847725"/>
                        </a:xfrm>
                        <a:prstGeom prst="rect">
                          <a:avLst/>
                        </a:prstGeom>
                        <a:noFill/>
                      </wps:spPr>
                      <wps:txbx>
                        <w:txbxContent>
                          <w:p>
                            <w:pPr>
                              <w:pStyle w:val="2"/>
                              <w:snapToGrid w:val="0"/>
                              <w:spacing w:before="0" w:beforeAutospacing="0" w:after="0" w:afterAutospacing="0"/>
                            </w:pP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 xml:space="preserve">English Ability : </w:t>
                            </w:r>
                            <w:r>
                              <w:rPr>
                                <w:rFonts w:hAnsi="Calibri" w:asciiTheme="minorHAnsi" w:eastAsiaTheme="minorEastAsia" w:cstheme="minorBidi"/>
                                <w:color w:val="000000" w:themeColor="text1"/>
                                <w:kern w:val="24"/>
                                <w:sz w:val="26"/>
                                <w:szCs w:val="26"/>
                                <w14:textFill>
                                  <w14:solidFill>
                                    <w14:schemeClr w14:val="tx1"/>
                                  </w14:solidFill>
                                </w14:textFill>
                              </w:rPr>
                              <w:t>CET4</w:t>
                            </w:r>
                            <w:r>
                              <w:rPr>
                                <w:rFonts w:hint="eastAsia" w:asciiTheme="minorHAnsi" w:eastAsiaTheme="minorEastAsia" w:cstheme="minorBidi"/>
                                <w:color w:val="000000" w:themeColor="text1"/>
                                <w:kern w:val="24"/>
                                <w:sz w:val="26"/>
                                <w:szCs w:val="26"/>
                                <w14:textFill>
                                  <w14:solidFill>
                                    <w14:schemeClr w14:val="tx1"/>
                                  </w14:solidFill>
                                </w14:textFill>
                              </w:rPr>
                              <w:t>、</w:t>
                            </w:r>
                            <w:r>
                              <w:rPr>
                                <w:rFonts w:hAnsi="Calibri" w:asciiTheme="minorHAnsi" w:eastAsiaTheme="minorEastAsia" w:cstheme="minorBidi"/>
                                <w:color w:val="000000" w:themeColor="text1"/>
                                <w:kern w:val="24"/>
                                <w:sz w:val="26"/>
                                <w:szCs w:val="26"/>
                                <w14:textFill>
                                  <w14:solidFill>
                                    <w14:schemeClr w14:val="tx1"/>
                                  </w14:solidFill>
                                </w14:textFill>
                              </w:rPr>
                              <w:t xml:space="preserve"> CET6</w:t>
                            </w:r>
                            <w:r>
                              <w:rPr>
                                <w:rFonts w:hint="eastAsia" w:asciiTheme="minorHAnsi" w:eastAsiaTheme="minorEastAsia" w:cstheme="minorBidi"/>
                                <w:color w:val="000000" w:themeColor="text1"/>
                                <w:kern w:val="24"/>
                                <w:sz w:val="26"/>
                                <w:szCs w:val="26"/>
                                <w14:textFill>
                                  <w14:solidFill>
                                    <w14:schemeClr w14:val="tx1"/>
                                  </w14:solidFill>
                                </w14:textFill>
                              </w:rPr>
                              <w:t>（</w:t>
                            </w:r>
                            <w:r>
                              <w:rPr>
                                <w:rFonts w:hAnsi="Calibri" w:asciiTheme="minorHAnsi" w:eastAsiaTheme="minorEastAsia" w:cstheme="minorBidi"/>
                                <w:color w:val="000000" w:themeColor="text1"/>
                                <w:kern w:val="24"/>
                                <w:sz w:val="26"/>
                                <w:szCs w:val="26"/>
                                <w14:textFill>
                                  <w14:solidFill>
                                    <w14:schemeClr w14:val="tx1"/>
                                  </w14:solidFill>
                                </w14:textFill>
                              </w:rPr>
                              <w:t>575</w:t>
                            </w:r>
                            <w:r>
                              <w:rPr>
                                <w:rFonts w:hint="eastAsia" w:asciiTheme="minorHAnsi" w:eastAsiaTheme="minorEastAsia" w:cstheme="minorBidi"/>
                                <w:color w:val="000000" w:themeColor="text1"/>
                                <w:kern w:val="24"/>
                                <w:sz w:val="26"/>
                                <w:szCs w:val="26"/>
                                <w14:textFill>
                                  <w14:solidFill>
                                    <w14:schemeClr w14:val="tx1"/>
                                  </w14:solidFill>
                                </w14:textFill>
                              </w:rPr>
                              <w:t>）；</w:t>
                            </w:r>
                          </w:p>
                          <w:p>
                            <w:pPr>
                              <w:pStyle w:val="2"/>
                              <w:snapToGrid w:val="0"/>
                              <w:spacing w:before="0" w:beforeAutospacing="0" w:after="0" w:afterAutospacing="0"/>
                            </w:pPr>
                            <w:r>
                              <w:rPr>
                                <w:rFonts w:hAnsi="Calibri" w:asciiTheme="minorHAnsi" w:eastAsiaTheme="minorEastAsia" w:cstheme="minorBidi"/>
                                <w:color w:val="000000" w:themeColor="text1"/>
                                <w:kern w:val="24"/>
                                <w:sz w:val="28"/>
                                <w:szCs w:val="28"/>
                                <w14:textFill>
                                  <w14:solidFill>
                                    <w14:schemeClr w14:val="tx1"/>
                                  </w14:solidFill>
                                </w14:textFill>
                              </w:rPr>
                              <w:t xml:space="preserve">Computer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Ability</w:t>
                            </w:r>
                            <w:r>
                              <w:rPr>
                                <w:rFonts w:hAnsi="Calibri" w:asciiTheme="minorHAnsi" w:eastAsiaTheme="minorEastAsia" w:cstheme="minorBidi"/>
                                <w:color w:val="000000" w:themeColor="text1"/>
                                <w:kern w:val="24"/>
                                <w:sz w:val="28"/>
                                <w:szCs w:val="28"/>
                                <w14:textFill>
                                  <w14:solidFill>
                                    <w14:schemeClr w14:val="tx1"/>
                                  </w14:solidFill>
                                </w14:textFill>
                              </w:rPr>
                              <w:t xml:space="preserve"> : </w:t>
                            </w:r>
                            <w:r>
                              <w:rPr>
                                <w:rFonts w:hAnsi="Calibri" w:asciiTheme="minorHAnsi" w:eastAsiaTheme="minorEastAsia" w:cstheme="minorBidi"/>
                                <w:color w:val="000000" w:themeColor="text1"/>
                                <w:kern w:val="24"/>
                                <w:sz w:val="26"/>
                                <w:szCs w:val="26"/>
                                <w14:textFill>
                                  <w14:solidFill>
                                    <w14:schemeClr w14:val="tx1"/>
                                  </w14:solidFill>
                                </w14:textFill>
                              </w:rPr>
                              <w:t>Proficiency in Word, Excel, PPT ;</w:t>
                            </w:r>
                          </w:p>
                          <w:p>
                            <w:pPr>
                              <w:pStyle w:val="2"/>
                              <w:snapToGrid w:val="0"/>
                              <w:spacing w:before="0" w:beforeAutospacing="0" w:after="0" w:afterAutospacing="0"/>
                            </w:pPr>
                            <w:r>
                              <w:rPr>
                                <w:rFonts w:hAnsi="Calibri" w:asciiTheme="minorHAnsi" w:eastAsiaTheme="minorEastAsia" w:cstheme="minorBidi"/>
                                <w:color w:val="000000" w:themeColor="text1"/>
                                <w:kern w:val="24"/>
                                <w:sz w:val="28"/>
                                <w:szCs w:val="28"/>
                                <w14:textFill>
                                  <w14:solidFill>
                                    <w14:schemeClr w14:val="tx1"/>
                                  </w14:solidFill>
                                </w14:textFill>
                              </w:rPr>
                              <w:t xml:space="preserve">Professional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 xml:space="preserve">Ability : </w:t>
                            </w:r>
                            <w:r>
                              <w:rPr>
                                <w:rFonts w:hAnsi="Calibri" w:asciiTheme="minorHAnsi" w:eastAsiaTheme="minorEastAsia" w:cstheme="minorBidi"/>
                                <w:color w:val="000000" w:themeColor="text1"/>
                                <w:kern w:val="24"/>
                                <w:sz w:val="28"/>
                                <w:szCs w:val="28"/>
                                <w14:textFill>
                                  <w14:solidFill>
                                    <w14:schemeClr w14:val="tx1"/>
                                  </w14:solidFill>
                                </w14:textFill>
                              </w:rPr>
                              <w:t xml:space="preserve"> </w:t>
                            </w:r>
                            <w:r>
                              <w:rPr>
                                <w:rFonts w:hAnsi="Calibri" w:asciiTheme="minorHAnsi" w:eastAsiaTheme="minorEastAsia" w:cstheme="minorBidi"/>
                                <w:color w:val="000000" w:themeColor="text1"/>
                                <w:kern w:val="24"/>
                                <w:sz w:val="26"/>
                                <w:szCs w:val="26"/>
                                <w14:textFill>
                                  <w14:solidFill>
                                    <w14:schemeClr w14:val="tx1"/>
                                  </w14:solidFill>
                                </w14:textFill>
                              </w:rPr>
                              <w:t>familiar with MATLAB, PHOTOSHOP,;</w:t>
                            </w:r>
                          </w:p>
                        </w:txbxContent>
                      </wps:txbx>
                      <wps:bodyPr wrap="square" rtlCol="0">
                        <a:spAutoFit/>
                      </wps:bodyPr>
                    </wps:wsp>
                  </a:graphicData>
                </a:graphic>
              </wp:anchor>
            </w:drawing>
          </mc:Choice>
          <mc:Fallback>
            <w:pict>
              <v:shape id="文本框 352" o:spid="_x0000_s1026" o:spt="202" type="#_x0000_t202" style="position:absolute;left:0pt;margin-left:48.45pt;margin-top:532.2pt;height:66.75pt;width:383.05pt;z-index:251684864;mso-width-relative:page;mso-height-relative:page;" filled="f" stroked="f" coordsize="21600,21600" o:gfxdata="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s5rX2AAAAAwBAAAPAAAAAAAAAAEAIAAAACIAAABkcnMvZG93bnJldi54bWxQ&#10;SwECFAAUAAAACACHTuJAxKHkbb4BAABgAwAADgAAAAAAAAABACAAAAAnAQAAZHJzL2Uyb0RvYy54&#10;bWxQSwUGAAAAAAYABgBZAQAAVwUAAAAA&#10;">
                <v:fill on="f" focussize="0,0"/>
                <v:stroke on="f"/>
                <v:imagedata o:title=""/>
                <o:lock v:ext="edit" aspectratio="f"/>
                <v:textbox style="mso-fit-shape-to-text:t;">
                  <w:txbxContent>
                    <w:p>
                      <w:pPr>
                        <w:pStyle w:val="2"/>
                        <w:snapToGrid w:val="0"/>
                        <w:spacing w:before="0" w:beforeAutospacing="0" w:after="0" w:afterAutospacing="0"/>
                      </w:pP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 xml:space="preserve">English Ability : </w:t>
                      </w:r>
                      <w:r>
                        <w:rPr>
                          <w:rFonts w:hAnsi="Calibri" w:asciiTheme="minorHAnsi" w:eastAsiaTheme="minorEastAsia" w:cstheme="minorBidi"/>
                          <w:color w:val="000000" w:themeColor="text1"/>
                          <w:kern w:val="24"/>
                          <w:sz w:val="26"/>
                          <w:szCs w:val="26"/>
                          <w14:textFill>
                            <w14:solidFill>
                              <w14:schemeClr w14:val="tx1"/>
                            </w14:solidFill>
                          </w14:textFill>
                        </w:rPr>
                        <w:t>CET4</w:t>
                      </w:r>
                      <w:r>
                        <w:rPr>
                          <w:rFonts w:hint="eastAsia" w:asciiTheme="minorHAnsi" w:eastAsiaTheme="minorEastAsia" w:cstheme="minorBidi"/>
                          <w:color w:val="000000" w:themeColor="text1"/>
                          <w:kern w:val="24"/>
                          <w:sz w:val="26"/>
                          <w:szCs w:val="26"/>
                          <w14:textFill>
                            <w14:solidFill>
                              <w14:schemeClr w14:val="tx1"/>
                            </w14:solidFill>
                          </w14:textFill>
                        </w:rPr>
                        <w:t>、</w:t>
                      </w:r>
                      <w:r>
                        <w:rPr>
                          <w:rFonts w:hAnsi="Calibri" w:asciiTheme="minorHAnsi" w:eastAsiaTheme="minorEastAsia" w:cstheme="minorBidi"/>
                          <w:color w:val="000000" w:themeColor="text1"/>
                          <w:kern w:val="24"/>
                          <w:sz w:val="26"/>
                          <w:szCs w:val="26"/>
                          <w14:textFill>
                            <w14:solidFill>
                              <w14:schemeClr w14:val="tx1"/>
                            </w14:solidFill>
                          </w14:textFill>
                        </w:rPr>
                        <w:t xml:space="preserve"> CET6</w:t>
                      </w:r>
                      <w:r>
                        <w:rPr>
                          <w:rFonts w:hint="eastAsia" w:asciiTheme="minorHAnsi" w:eastAsiaTheme="minorEastAsia" w:cstheme="minorBidi"/>
                          <w:color w:val="000000" w:themeColor="text1"/>
                          <w:kern w:val="24"/>
                          <w:sz w:val="26"/>
                          <w:szCs w:val="26"/>
                          <w14:textFill>
                            <w14:solidFill>
                              <w14:schemeClr w14:val="tx1"/>
                            </w14:solidFill>
                          </w14:textFill>
                        </w:rPr>
                        <w:t>（</w:t>
                      </w:r>
                      <w:r>
                        <w:rPr>
                          <w:rFonts w:hAnsi="Calibri" w:asciiTheme="minorHAnsi" w:eastAsiaTheme="minorEastAsia" w:cstheme="minorBidi"/>
                          <w:color w:val="000000" w:themeColor="text1"/>
                          <w:kern w:val="24"/>
                          <w:sz w:val="26"/>
                          <w:szCs w:val="26"/>
                          <w14:textFill>
                            <w14:solidFill>
                              <w14:schemeClr w14:val="tx1"/>
                            </w14:solidFill>
                          </w14:textFill>
                        </w:rPr>
                        <w:t>575</w:t>
                      </w:r>
                      <w:r>
                        <w:rPr>
                          <w:rFonts w:hint="eastAsia" w:asciiTheme="minorHAnsi" w:eastAsiaTheme="minorEastAsia" w:cstheme="minorBidi"/>
                          <w:color w:val="000000" w:themeColor="text1"/>
                          <w:kern w:val="24"/>
                          <w:sz w:val="26"/>
                          <w:szCs w:val="26"/>
                          <w14:textFill>
                            <w14:solidFill>
                              <w14:schemeClr w14:val="tx1"/>
                            </w14:solidFill>
                          </w14:textFill>
                        </w:rPr>
                        <w:t>）；</w:t>
                      </w:r>
                    </w:p>
                    <w:p>
                      <w:pPr>
                        <w:pStyle w:val="2"/>
                        <w:snapToGrid w:val="0"/>
                        <w:spacing w:before="0" w:beforeAutospacing="0" w:after="0" w:afterAutospacing="0"/>
                      </w:pPr>
                      <w:r>
                        <w:rPr>
                          <w:rFonts w:hAnsi="Calibri" w:asciiTheme="minorHAnsi" w:eastAsiaTheme="minorEastAsia" w:cstheme="minorBidi"/>
                          <w:color w:val="000000" w:themeColor="text1"/>
                          <w:kern w:val="24"/>
                          <w:sz w:val="28"/>
                          <w:szCs w:val="28"/>
                          <w14:textFill>
                            <w14:solidFill>
                              <w14:schemeClr w14:val="tx1"/>
                            </w14:solidFill>
                          </w14:textFill>
                        </w:rPr>
                        <w:t xml:space="preserve">Computer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Ability</w:t>
                      </w:r>
                      <w:r>
                        <w:rPr>
                          <w:rFonts w:hAnsi="Calibri" w:asciiTheme="minorHAnsi" w:eastAsiaTheme="minorEastAsia" w:cstheme="minorBidi"/>
                          <w:color w:val="000000" w:themeColor="text1"/>
                          <w:kern w:val="24"/>
                          <w:sz w:val="28"/>
                          <w:szCs w:val="28"/>
                          <w14:textFill>
                            <w14:solidFill>
                              <w14:schemeClr w14:val="tx1"/>
                            </w14:solidFill>
                          </w14:textFill>
                        </w:rPr>
                        <w:t xml:space="preserve"> : </w:t>
                      </w:r>
                      <w:r>
                        <w:rPr>
                          <w:rFonts w:hAnsi="Calibri" w:asciiTheme="minorHAnsi" w:eastAsiaTheme="minorEastAsia" w:cstheme="minorBidi"/>
                          <w:color w:val="000000" w:themeColor="text1"/>
                          <w:kern w:val="24"/>
                          <w:sz w:val="26"/>
                          <w:szCs w:val="26"/>
                          <w14:textFill>
                            <w14:solidFill>
                              <w14:schemeClr w14:val="tx1"/>
                            </w14:solidFill>
                          </w14:textFill>
                        </w:rPr>
                        <w:t>Proficiency in Word, Excel, PPT ;</w:t>
                      </w:r>
                    </w:p>
                    <w:p>
                      <w:pPr>
                        <w:pStyle w:val="2"/>
                        <w:snapToGrid w:val="0"/>
                        <w:spacing w:before="0" w:beforeAutospacing="0" w:after="0" w:afterAutospacing="0"/>
                      </w:pPr>
                      <w:r>
                        <w:rPr>
                          <w:rFonts w:hAnsi="Calibri" w:asciiTheme="minorHAnsi" w:eastAsiaTheme="minorEastAsia" w:cstheme="minorBidi"/>
                          <w:color w:val="000000" w:themeColor="text1"/>
                          <w:kern w:val="24"/>
                          <w:sz w:val="28"/>
                          <w:szCs w:val="28"/>
                          <w14:textFill>
                            <w14:solidFill>
                              <w14:schemeClr w14:val="tx1"/>
                            </w14:solidFill>
                          </w14:textFill>
                        </w:rPr>
                        <w:t xml:space="preserve">Professional </w:t>
                      </w:r>
                      <w:r>
                        <w:rPr>
                          <w:rFonts w:hAnsi="Calibri" w:cs="Vrinda" w:asciiTheme="minorHAnsi"/>
                          <w:color w:val="0D0D0D" w:themeColor="text1" w:themeTint="F2"/>
                          <w:kern w:val="24"/>
                          <w:sz w:val="28"/>
                          <w:szCs w:val="28"/>
                          <w14:textFill>
                            <w14:solidFill>
                              <w14:schemeClr w14:val="tx1">
                                <w14:lumMod w14:val="95000"/>
                                <w14:lumOff w14:val="5000"/>
                              </w14:schemeClr>
                            </w14:solidFill>
                          </w14:textFill>
                        </w:rPr>
                        <w:t xml:space="preserve">Ability : </w:t>
                      </w:r>
                      <w:r>
                        <w:rPr>
                          <w:rFonts w:hAnsi="Calibri" w:asciiTheme="minorHAnsi" w:eastAsiaTheme="minorEastAsia" w:cstheme="minorBidi"/>
                          <w:color w:val="000000" w:themeColor="text1"/>
                          <w:kern w:val="24"/>
                          <w:sz w:val="28"/>
                          <w:szCs w:val="28"/>
                          <w14:textFill>
                            <w14:solidFill>
                              <w14:schemeClr w14:val="tx1"/>
                            </w14:solidFill>
                          </w14:textFill>
                        </w:rPr>
                        <w:t xml:space="preserve"> </w:t>
                      </w:r>
                      <w:r>
                        <w:rPr>
                          <w:rFonts w:hAnsi="Calibri" w:asciiTheme="minorHAnsi" w:eastAsiaTheme="minorEastAsia" w:cstheme="minorBidi"/>
                          <w:color w:val="000000" w:themeColor="text1"/>
                          <w:kern w:val="24"/>
                          <w:sz w:val="26"/>
                          <w:szCs w:val="26"/>
                          <w14:textFill>
                            <w14:solidFill>
                              <w14:schemeClr w14:val="tx1"/>
                            </w14:solidFill>
                          </w14:textFill>
                        </w:rPr>
                        <w:t>familiar with MATLAB, PHOTOSHOP,;</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-499745</wp:posOffset>
                </wp:positionH>
                <wp:positionV relativeFrom="paragraph">
                  <wp:posOffset>2583180</wp:posOffset>
                </wp:positionV>
                <wp:extent cx="6083935" cy="0"/>
                <wp:effectExtent l="0" t="0" r="12065" b="19050"/>
                <wp:wrapNone/>
                <wp:docPr id="29" name="直接连接符 29"/>
                <wp:cNvGraphicFramePr/>
                <a:graphic xmlns:a="http://schemas.openxmlformats.org/drawingml/2006/main">
                  <a:graphicData uri="http://schemas.microsoft.com/office/word/2010/wordprocessingShape">
                    <wps:wsp>
                      <wps:cNvCnPr/>
                      <wps:spPr>
                        <a:xfrm>
                          <a:off x="0" y="0"/>
                          <a:ext cx="6084000" cy="0"/>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35pt;margin-top:203.4pt;height:0pt;width:479.05pt;z-index:251685888;mso-width-relative:page;mso-height-relative:page;" filled="f" stroked="t" coordsize="21600,21600" o:gfxdata="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Ee/P&#10;2QAAAAsBAAAPAAAAAAAAAAEAIAAAACIAAABkcnMvZG93bnJldi54bWxQSwECFAAUAAAACACHTuJA&#10;ghWR/+cBAACyAwAADgAAAAAAAAABACAAAAAoAQAAZHJzL2Uyb0RvYy54bWxQSwUGAAAAAAYABgBZ&#10;AQAAgQUAAAAA&#10;">
                <v:fill on="f" focussize="0,0"/>
                <v:stroke weight="0.5pt" color="#262626 [3204]" miterlimit="8" joinstyle="miter" dashstyle="dash"/>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-499745</wp:posOffset>
                </wp:positionH>
                <wp:positionV relativeFrom="paragraph">
                  <wp:posOffset>5624830</wp:posOffset>
                </wp:positionV>
                <wp:extent cx="6083935" cy="0"/>
                <wp:effectExtent l="0" t="0" r="12065" b="19050"/>
                <wp:wrapNone/>
                <wp:docPr id="30" name="直接连接符 30"/>
                <wp:cNvGraphicFramePr/>
                <a:graphic xmlns:a="http://schemas.openxmlformats.org/drawingml/2006/main">
                  <a:graphicData uri="http://schemas.microsoft.com/office/word/2010/wordprocessingShape">
                    <wps:wsp>
                      <wps:cNvCnPr/>
                      <wps:spPr>
                        <a:xfrm>
                          <a:off x="0" y="0"/>
                          <a:ext cx="6084000" cy="0"/>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35pt;margin-top:442.9pt;height:0pt;width:479.05pt;z-index:251686912;mso-width-relative:page;mso-height-relative:page;" filled="f" stroked="t" coordsize="21600,21600" o:gfxdata="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1l17Z&#10;AAAACwEAAA8AAAAAAAAAAQAgAAAAIgAAAGRycy9kb3ducmV2LnhtbFBLAQIUABQAAAAIAIdO4kAv&#10;xsZU5gEAALIDAAAOAAAAAAAAAAEAIAAAACgBAABkcnMvZTJvRG9jLnhtbFBLBQYAAAAABgAGAFkB&#10;AACABQAAAAA=&#10;">
                <v:fill on="f" focussize="0,0"/>
                <v:stroke weight="0.5pt" color="#262626 [3204]" miterlimit="8" joinstyle="miter" dashstyle="dash"/>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-496570</wp:posOffset>
                </wp:positionH>
                <wp:positionV relativeFrom="paragraph">
                  <wp:posOffset>8009255</wp:posOffset>
                </wp:positionV>
                <wp:extent cx="6083935" cy="0"/>
                <wp:effectExtent l="0" t="0" r="12065" b="19050"/>
                <wp:wrapNone/>
                <wp:docPr id="31" name="直接连接符 31"/>
                <wp:cNvGraphicFramePr/>
                <a:graphic xmlns:a="http://schemas.openxmlformats.org/drawingml/2006/main">
                  <a:graphicData uri="http://schemas.microsoft.com/office/word/2010/wordprocessingShape">
                    <wps:wsp>
                      <wps:cNvCnPr/>
                      <wps:spPr>
                        <a:xfrm>
                          <a:off x="0" y="0"/>
                          <a:ext cx="6084000" cy="0"/>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1pt;margin-top:630.65pt;height:0pt;width:479.05pt;z-index:251687936;mso-width-relative:page;mso-height-relative:page;" filled="f" stroked="t" coordsize="21600,21600" o:gfxdata="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Rdg&#10;r9oAAAANAQAADwAAAAAAAAABACAAAAAiAAAAZHJzL2Rvd25yZXYueG1sUEsBAhQAFAAAAAgAh07i&#10;QI46it/nAQAAsgMAAA4AAAAAAAAAAQAgAAAAKQEAAGRycy9lMm9Eb2MueG1sUEsFBgAAAAAGAAYA&#10;WQEAAIIFAAAAAA==&#10;">
                <v:fill on="f" focussize="0,0"/>
                <v:stroke weight="0.5pt" color="#262626 [3204]" miterlimit="8" joinstyle="miter" dashstyle="dash"/>
                <v:imagedata o:title=""/>
                <o:lock v:ext="edit" aspectratio="f"/>
              </v:lin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-499745</wp:posOffset>
                </wp:positionH>
                <wp:positionV relativeFrom="paragraph">
                  <wp:posOffset>6621145</wp:posOffset>
                </wp:positionV>
                <wp:extent cx="6083935" cy="0"/>
                <wp:effectExtent l="0" t="0" r="12065" b="19050"/>
                <wp:wrapNone/>
                <wp:docPr id="32" name="直接连接符 32"/>
                <wp:cNvGraphicFramePr/>
                <a:graphic xmlns:a="http://schemas.openxmlformats.org/drawingml/2006/main">
                  <a:graphicData uri="http://schemas.microsoft.com/office/word/2010/wordprocessingShape">
                    <wps:wsp>
                      <wps:cNvCnPr/>
                      <wps:spPr>
                        <a:xfrm>
                          <a:off x="0" y="0"/>
                          <a:ext cx="6084000" cy="0"/>
                        </a:xfrm>
                        <a:prstGeom prst="line">
                          <a:avLst/>
                        </a:prstGeom>
                        <a:ln>
                          <a:solidFill>
                            <a:schemeClr val="accent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35pt;margin-top:521.35pt;height:0pt;width:479.05pt;z-index:251688960;mso-width-relative:page;mso-height-relative:page;" filled="f" stroked="t" coordsize="21600,21600" o:gfxdata="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p7&#10;dNoAAAANAQAADwAAAAAAAAABACAAAAAiAAAAZHJzL2Rvd25yZXYueG1sUEsBAhQAFAAAAAgAh07i&#10;QCw5LpnnAQAAsgMAAA4AAAAAAAAAAQAgAAAAKQEAAGRycy9lMm9Eb2MueG1sUEsFBgAAAAAGAAYA&#10;WQEAAIIFAAAAAA==&#10;">
                <v:fill on="f" focussize="0,0"/>
                <v:stroke weight="0.5pt" color="#262626 [3204]" miterlimit="8" joinstyle="miter" dashstyle="dash"/>
                <v:imagedata o:title=""/>
                <o:lock v:ext="edit" aspectratio="f"/>
              </v:line>
            </w:pict>
          </mc:Fallback>
        </mc:AlternateContent>
      </w:r>
      <w:r>
        <w:br w:type="page"/>
      </w:r>
    </w:p>
    <w:p>
      <w:r>
        <mc:AlternateContent>
          <mc:Choice Requires="wps">
            <w:drawing>
              <wp:anchor distT="0" distB="0" distL="114300" distR="114300" simplePos="0" relativeHeight="251689984" behindDoc="0" locked="0" layoutInCell="1" allowOverlap="1">
                <wp:simplePos x="0" y="0"/>
                <wp:positionH relativeFrom="column">
                  <wp:posOffset>2772410</wp:posOffset>
                </wp:positionH>
                <wp:positionV relativeFrom="paragraph">
                  <wp:posOffset>712470</wp:posOffset>
                </wp:positionV>
                <wp:extent cx="497840" cy="497840"/>
                <wp:effectExtent l="0" t="0" r="0" b="0"/>
                <wp:wrapNone/>
                <wp:docPr id="33"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7911" cy="497926"/>
                        </a:xfrm>
                        <a:custGeom>
                          <a:avLst/>
                          <a:gdLst>
                            <a:gd name="T0" fmla="*/ 1818595 w 3473450"/>
                            <a:gd name="T1" fmla="*/ 3471632 h 3473450"/>
                            <a:gd name="T2" fmla="*/ 2385333 w 3473450"/>
                            <a:gd name="T3" fmla="*/ 3055772 h 3473450"/>
                            <a:gd name="T4" fmla="*/ 1619956 w 3473450"/>
                            <a:gd name="T5" fmla="*/ 3201664 h 3473450"/>
                            <a:gd name="T6" fmla="*/ 1014153 w 3473450"/>
                            <a:gd name="T7" fmla="*/ 3316196 h 3473450"/>
                            <a:gd name="T8" fmla="*/ 2797307 w 3473450"/>
                            <a:gd name="T9" fmla="*/ 3112258 h 3473450"/>
                            <a:gd name="T10" fmla="*/ 2873256 w 3473450"/>
                            <a:gd name="T11" fmla="*/ 2668111 h 3473450"/>
                            <a:gd name="T12" fmla="*/ 805262 w 3473450"/>
                            <a:gd name="T13" fmla="*/ 2872246 h 3473450"/>
                            <a:gd name="T14" fmla="*/ 425491 w 3473450"/>
                            <a:gd name="T15" fmla="*/ 2875198 h 3473450"/>
                            <a:gd name="T16" fmla="*/ 2040619 w 3473450"/>
                            <a:gd name="T17" fmla="*/ 3016188 h 3473450"/>
                            <a:gd name="T18" fmla="*/ 1953987 w 3473450"/>
                            <a:gd name="T19" fmla="*/ 2468207 h 3473450"/>
                            <a:gd name="T20" fmla="*/ 1711326 w 3473450"/>
                            <a:gd name="T21" fmla="*/ 2499105 h 3473450"/>
                            <a:gd name="T22" fmla="*/ 1126439 w 3473450"/>
                            <a:gd name="T23" fmla="*/ 2900776 h 3473450"/>
                            <a:gd name="T24" fmla="*/ 2475820 w 3473450"/>
                            <a:gd name="T25" fmla="*/ 2822843 h 3473450"/>
                            <a:gd name="T26" fmla="*/ 1161086 w 3473450"/>
                            <a:gd name="T27" fmla="*/ 2237840 h 3473450"/>
                            <a:gd name="T28" fmla="*/ 815356 w 3473450"/>
                            <a:gd name="T29" fmla="*/ 2673307 h 3473450"/>
                            <a:gd name="T30" fmla="*/ 1812881 w 3473450"/>
                            <a:gd name="T31" fmla="*/ 2339299 h 3473450"/>
                            <a:gd name="T32" fmla="*/ 1551507 w 3473450"/>
                            <a:gd name="T33" fmla="*/ 2314607 h 3473450"/>
                            <a:gd name="T34" fmla="*/ 1892111 w 3473450"/>
                            <a:gd name="T35" fmla="*/ 1886404 h 3473450"/>
                            <a:gd name="T36" fmla="*/ 3472316 w 3473450"/>
                            <a:gd name="T37" fmla="*/ 1805887 h 3473450"/>
                            <a:gd name="T38" fmla="*/ 3016250 w 3473450"/>
                            <a:gd name="T39" fmla="*/ 2460436 h 3473450"/>
                            <a:gd name="T40" fmla="*/ 3206750 w 3473450"/>
                            <a:gd name="T41" fmla="*/ 1778000 h 3473450"/>
                            <a:gd name="T42" fmla="*/ 2900272 w 3473450"/>
                            <a:gd name="T43" fmla="*/ 2348606 h 3473450"/>
                            <a:gd name="T44" fmla="*/ 1949419 w 3473450"/>
                            <a:gd name="T45" fmla="*/ 1778000 h 3473450"/>
                            <a:gd name="T46" fmla="*/ 1533267 w 3473450"/>
                            <a:gd name="T47" fmla="*/ 1806880 h 3473450"/>
                            <a:gd name="T48" fmla="*/ 986519 w 3473450"/>
                            <a:gd name="T49" fmla="*/ 1876615 h 3473450"/>
                            <a:gd name="T50" fmla="*/ 503011 w 3473450"/>
                            <a:gd name="T51" fmla="*/ 2188782 h 3473450"/>
                            <a:gd name="T52" fmla="*/ 288472 w 3473450"/>
                            <a:gd name="T53" fmla="*/ 1982958 h 3473450"/>
                            <a:gd name="T54" fmla="*/ 134938 w 3473450"/>
                            <a:gd name="T55" fmla="*/ 2406249 h 3473450"/>
                            <a:gd name="T56" fmla="*/ 1784273 w 3473450"/>
                            <a:gd name="T57" fmla="*/ 1606989 h 3473450"/>
                            <a:gd name="T58" fmla="*/ 1866461 w 3473450"/>
                            <a:gd name="T59" fmla="*/ 1784272 h 3473450"/>
                            <a:gd name="T60" fmla="*/ 1689179 w 3473450"/>
                            <a:gd name="T61" fmla="*/ 1866686 h 3473450"/>
                            <a:gd name="T62" fmla="*/ 1606991 w 3473450"/>
                            <a:gd name="T63" fmla="*/ 1689404 h 3473450"/>
                            <a:gd name="T64" fmla="*/ 2318599 w 3473450"/>
                            <a:gd name="T65" fmla="*/ 1559576 h 3473450"/>
                            <a:gd name="T66" fmla="*/ 1130753 w 3473450"/>
                            <a:gd name="T67" fmla="*/ 1708242 h 3473450"/>
                            <a:gd name="T68" fmla="*/ 2257425 w 3473450"/>
                            <a:gd name="T69" fmla="*/ 1422063 h 3473450"/>
                            <a:gd name="T70" fmla="*/ 1337426 w 3473450"/>
                            <a:gd name="T71" fmla="*/ 1280056 h 3473450"/>
                            <a:gd name="T72" fmla="*/ 1763713 w 3473450"/>
                            <a:gd name="T73" fmla="*/ 1128712 h 3473450"/>
                            <a:gd name="T74" fmla="*/ 2929383 w 3473450"/>
                            <a:gd name="T75" fmla="*/ 1184120 h 3473450"/>
                            <a:gd name="T76" fmla="*/ 2499713 w 3473450"/>
                            <a:gd name="T77" fmla="*/ 1691897 h 3473450"/>
                            <a:gd name="T78" fmla="*/ 1057275 w 3473450"/>
                            <a:gd name="T79" fmla="*/ 1389584 h 3473450"/>
                            <a:gd name="T80" fmla="*/ 973955 w 3473450"/>
                            <a:gd name="T81" fmla="*/ 1725613 h 3473450"/>
                            <a:gd name="T82" fmla="*/ 570298 w 3473450"/>
                            <a:gd name="T83" fmla="*/ 1131622 h 3473450"/>
                            <a:gd name="T84" fmla="*/ 3472316 w 3473450"/>
                            <a:gd name="T85" fmla="*/ 1669824 h 3473450"/>
                            <a:gd name="T86" fmla="*/ 3059355 w 3473450"/>
                            <a:gd name="T87" fmla="*/ 1093787 h 3473450"/>
                            <a:gd name="T88" fmla="*/ 274324 w 3473450"/>
                            <a:gd name="T89" fmla="*/ 1587047 h 3473450"/>
                            <a:gd name="T90" fmla="*/ 133418 w 3473450"/>
                            <a:gd name="T91" fmla="*/ 1067254 h 3473450"/>
                            <a:gd name="T92" fmla="*/ 2778636 w 3473450"/>
                            <a:gd name="T93" fmla="*/ 936044 h 3473450"/>
                            <a:gd name="T94" fmla="*/ 2227893 w 3473450"/>
                            <a:gd name="T95" fmla="*/ 1152465 h 3473450"/>
                            <a:gd name="T96" fmla="*/ 1160428 w 3473450"/>
                            <a:gd name="T97" fmla="*/ 1237537 h 3473450"/>
                            <a:gd name="T98" fmla="*/ 843337 w 3473450"/>
                            <a:gd name="T99" fmla="*/ 773388 h 3473450"/>
                            <a:gd name="T100" fmla="*/ 2124224 w 3473450"/>
                            <a:gd name="T101" fmla="*/ 480146 h 3473450"/>
                            <a:gd name="T102" fmla="*/ 1930382 w 3473450"/>
                            <a:gd name="T103" fmla="*/ 998035 h 3473450"/>
                            <a:gd name="T104" fmla="*/ 1554500 w 3473450"/>
                            <a:gd name="T105" fmla="*/ 995312 h 3473450"/>
                            <a:gd name="T106" fmla="*/ 1330725 w 3473450"/>
                            <a:gd name="T107" fmla="*/ 486047 h 3473450"/>
                            <a:gd name="T108" fmla="*/ 2895252 w 3473450"/>
                            <a:gd name="T109" fmla="*/ 441660 h 3473450"/>
                            <a:gd name="T110" fmla="*/ 2860111 w 3473450"/>
                            <a:gd name="T111" fmla="*/ 787977 h 3473450"/>
                            <a:gd name="T112" fmla="*/ 824731 w 3473450"/>
                            <a:gd name="T113" fmla="*/ 584221 h 3473450"/>
                            <a:gd name="T114" fmla="*/ 344391 w 3473450"/>
                            <a:gd name="T115" fmla="*/ 699585 h 3473450"/>
                            <a:gd name="T116" fmla="*/ 1929991 w 3473450"/>
                            <a:gd name="T117" fmla="*/ 10416 h 3473450"/>
                            <a:gd name="T118" fmla="*/ 2357466 w 3473450"/>
                            <a:gd name="T119" fmla="*/ 403301 h 3473450"/>
                            <a:gd name="T120" fmla="*/ 1664356 w 3473450"/>
                            <a:gd name="T121" fmla="*/ 267886 h 3473450"/>
                            <a:gd name="T122" fmla="*/ 907156 w 3473450"/>
                            <a:gd name="T123" fmla="*/ 210369 h 347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73450" h="3473450">
                              <a:moveTo>
                                <a:pt x="2443163" y="3025775"/>
                              </a:moveTo>
                              <a:lnTo>
                                <a:pt x="2576513" y="3257566"/>
                              </a:lnTo>
                              <a:lnTo>
                                <a:pt x="2553835" y="3270065"/>
                              </a:lnTo>
                              <a:lnTo>
                                <a:pt x="2530929" y="3281882"/>
                              </a:lnTo>
                              <a:lnTo>
                                <a:pt x="2507797" y="3293698"/>
                              </a:lnTo>
                              <a:lnTo>
                                <a:pt x="2484211" y="3305061"/>
                              </a:lnTo>
                              <a:lnTo>
                                <a:pt x="2460626" y="3316196"/>
                              </a:lnTo>
                              <a:lnTo>
                                <a:pt x="2437267" y="3326876"/>
                              </a:lnTo>
                              <a:lnTo>
                                <a:pt x="2413228" y="3337103"/>
                              </a:lnTo>
                              <a:lnTo>
                                <a:pt x="2389188" y="3347329"/>
                              </a:lnTo>
                              <a:lnTo>
                                <a:pt x="2364695" y="3356646"/>
                              </a:lnTo>
                              <a:lnTo>
                                <a:pt x="2340203" y="3366190"/>
                              </a:lnTo>
                              <a:lnTo>
                                <a:pt x="2315710" y="3375053"/>
                              </a:lnTo>
                              <a:lnTo>
                                <a:pt x="2290990" y="3383461"/>
                              </a:lnTo>
                              <a:lnTo>
                                <a:pt x="2265817" y="3391642"/>
                              </a:lnTo>
                              <a:lnTo>
                                <a:pt x="2240870" y="3399368"/>
                              </a:lnTo>
                              <a:lnTo>
                                <a:pt x="2215470" y="3406867"/>
                              </a:lnTo>
                              <a:lnTo>
                                <a:pt x="2190070" y="3414139"/>
                              </a:lnTo>
                              <a:lnTo>
                                <a:pt x="2164217" y="3420729"/>
                              </a:lnTo>
                              <a:lnTo>
                                <a:pt x="2138363" y="3426865"/>
                              </a:lnTo>
                              <a:lnTo>
                                <a:pt x="2112736" y="3433000"/>
                              </a:lnTo>
                              <a:lnTo>
                                <a:pt x="2086656" y="3438454"/>
                              </a:lnTo>
                              <a:lnTo>
                                <a:pt x="2060349" y="3443681"/>
                              </a:lnTo>
                              <a:lnTo>
                                <a:pt x="2034042" y="3448226"/>
                              </a:lnTo>
                              <a:lnTo>
                                <a:pt x="2007508" y="3452771"/>
                              </a:lnTo>
                              <a:lnTo>
                                <a:pt x="1980747" y="3456634"/>
                              </a:lnTo>
                              <a:lnTo>
                                <a:pt x="1954213" y="3460270"/>
                              </a:lnTo>
                              <a:lnTo>
                                <a:pt x="1927226" y="3463224"/>
                              </a:lnTo>
                              <a:lnTo>
                                <a:pt x="1900238" y="3465951"/>
                              </a:lnTo>
                              <a:lnTo>
                                <a:pt x="1873251" y="3468451"/>
                              </a:lnTo>
                              <a:lnTo>
                                <a:pt x="1846036" y="3470269"/>
                              </a:lnTo>
                              <a:lnTo>
                                <a:pt x="1818595" y="3471632"/>
                              </a:lnTo>
                              <a:lnTo>
                                <a:pt x="1791154" y="3472768"/>
                              </a:lnTo>
                              <a:lnTo>
                                <a:pt x="1763713" y="3473450"/>
                              </a:lnTo>
                              <a:lnTo>
                                <a:pt x="1763713" y="3206209"/>
                              </a:lnTo>
                              <a:lnTo>
                                <a:pt x="1786392" y="3205527"/>
                              </a:lnTo>
                              <a:lnTo>
                                <a:pt x="1809524" y="3204618"/>
                              </a:lnTo>
                              <a:lnTo>
                                <a:pt x="1832203" y="3203482"/>
                              </a:lnTo>
                              <a:lnTo>
                                <a:pt x="1855108" y="3201664"/>
                              </a:lnTo>
                              <a:lnTo>
                                <a:pt x="1877560" y="3199619"/>
                              </a:lnTo>
                              <a:lnTo>
                                <a:pt x="1900238" y="3197346"/>
                              </a:lnTo>
                              <a:lnTo>
                                <a:pt x="1922463" y="3194846"/>
                              </a:lnTo>
                              <a:lnTo>
                                <a:pt x="1944915" y="3191892"/>
                              </a:lnTo>
                              <a:lnTo>
                                <a:pt x="1967140" y="3188484"/>
                              </a:lnTo>
                              <a:lnTo>
                                <a:pt x="1989138" y="3184848"/>
                              </a:lnTo>
                              <a:lnTo>
                                <a:pt x="2011363" y="3180757"/>
                              </a:lnTo>
                              <a:lnTo>
                                <a:pt x="2033135" y="3176439"/>
                              </a:lnTo>
                              <a:lnTo>
                                <a:pt x="2054906" y="3171895"/>
                              </a:lnTo>
                              <a:lnTo>
                                <a:pt x="2076451" y="3167122"/>
                              </a:lnTo>
                              <a:lnTo>
                                <a:pt x="2097995" y="3161668"/>
                              </a:lnTo>
                              <a:lnTo>
                                <a:pt x="2119540" y="3156215"/>
                              </a:lnTo>
                              <a:lnTo>
                                <a:pt x="2140858" y="3150306"/>
                              </a:lnTo>
                              <a:lnTo>
                                <a:pt x="2161949" y="3143943"/>
                              </a:lnTo>
                              <a:lnTo>
                                <a:pt x="2183040" y="3137580"/>
                              </a:lnTo>
                              <a:lnTo>
                                <a:pt x="2203904" y="3130536"/>
                              </a:lnTo>
                              <a:lnTo>
                                <a:pt x="2224769" y="3123718"/>
                              </a:lnTo>
                              <a:lnTo>
                                <a:pt x="2245406" y="3116219"/>
                              </a:lnTo>
                              <a:lnTo>
                                <a:pt x="2265590" y="3108493"/>
                              </a:lnTo>
                              <a:lnTo>
                                <a:pt x="2286001" y="3100312"/>
                              </a:lnTo>
                              <a:lnTo>
                                <a:pt x="2306185" y="3092131"/>
                              </a:lnTo>
                              <a:lnTo>
                                <a:pt x="2326142" y="3083269"/>
                              </a:lnTo>
                              <a:lnTo>
                                <a:pt x="2346099" y="3074406"/>
                              </a:lnTo>
                              <a:lnTo>
                                <a:pt x="2365829" y="3065316"/>
                              </a:lnTo>
                              <a:lnTo>
                                <a:pt x="2385333" y="3055772"/>
                              </a:lnTo>
                              <a:lnTo>
                                <a:pt x="2404610" y="3046000"/>
                              </a:lnTo>
                              <a:lnTo>
                                <a:pt x="2424113" y="3036229"/>
                              </a:lnTo>
                              <a:lnTo>
                                <a:pt x="2443163" y="3025775"/>
                              </a:lnTo>
                              <a:close/>
                              <a:moveTo>
                                <a:pt x="1031838" y="3025775"/>
                              </a:moveTo>
                              <a:lnTo>
                                <a:pt x="1050882" y="3036001"/>
                              </a:lnTo>
                              <a:lnTo>
                                <a:pt x="1070154" y="3046000"/>
                              </a:lnTo>
                              <a:lnTo>
                                <a:pt x="1089652" y="3055772"/>
                              </a:lnTo>
                              <a:lnTo>
                                <a:pt x="1109150" y="3065316"/>
                              </a:lnTo>
                              <a:lnTo>
                                <a:pt x="1128648" y="3074406"/>
                              </a:lnTo>
                              <a:lnTo>
                                <a:pt x="1148826" y="3083269"/>
                              </a:lnTo>
                              <a:lnTo>
                                <a:pt x="1168551" y="3092131"/>
                              </a:lnTo>
                              <a:lnTo>
                                <a:pt x="1188956" y="3100312"/>
                              </a:lnTo>
                              <a:lnTo>
                                <a:pt x="1209361" y="3108493"/>
                              </a:lnTo>
                              <a:lnTo>
                                <a:pt x="1229540" y="3116219"/>
                              </a:lnTo>
                              <a:lnTo>
                                <a:pt x="1250171" y="3123718"/>
                              </a:lnTo>
                              <a:lnTo>
                                <a:pt x="1271030" y="3130536"/>
                              </a:lnTo>
                              <a:lnTo>
                                <a:pt x="1291888" y="3137580"/>
                              </a:lnTo>
                              <a:lnTo>
                                <a:pt x="1312747" y="3143943"/>
                              </a:lnTo>
                              <a:lnTo>
                                <a:pt x="1333832" y="3150306"/>
                              </a:lnTo>
                              <a:lnTo>
                                <a:pt x="1355144" y="3156215"/>
                              </a:lnTo>
                              <a:lnTo>
                                <a:pt x="1376909" y="3161668"/>
                              </a:lnTo>
                              <a:lnTo>
                                <a:pt x="1398448" y="3166895"/>
                              </a:lnTo>
                              <a:lnTo>
                                <a:pt x="1419986" y="3171895"/>
                              </a:lnTo>
                              <a:lnTo>
                                <a:pt x="1441752" y="3176439"/>
                              </a:lnTo>
                              <a:lnTo>
                                <a:pt x="1463517" y="3180757"/>
                              </a:lnTo>
                              <a:lnTo>
                                <a:pt x="1485509" y="3184848"/>
                              </a:lnTo>
                              <a:lnTo>
                                <a:pt x="1507728" y="3188484"/>
                              </a:lnTo>
                              <a:lnTo>
                                <a:pt x="1529947" y="3191665"/>
                              </a:lnTo>
                              <a:lnTo>
                                <a:pt x="1552166" y="3194619"/>
                              </a:lnTo>
                              <a:lnTo>
                                <a:pt x="1574611" y="3197346"/>
                              </a:lnTo>
                              <a:lnTo>
                                <a:pt x="1597057" y="3199619"/>
                              </a:lnTo>
                              <a:lnTo>
                                <a:pt x="1619956" y="3201664"/>
                              </a:lnTo>
                              <a:lnTo>
                                <a:pt x="1642402" y="3203482"/>
                              </a:lnTo>
                              <a:lnTo>
                                <a:pt x="1665301" y="3204618"/>
                              </a:lnTo>
                              <a:lnTo>
                                <a:pt x="1688426" y="3205527"/>
                              </a:lnTo>
                              <a:lnTo>
                                <a:pt x="1711325" y="3206209"/>
                              </a:lnTo>
                              <a:lnTo>
                                <a:pt x="1711325" y="3473450"/>
                              </a:lnTo>
                              <a:lnTo>
                                <a:pt x="1683665" y="3472768"/>
                              </a:lnTo>
                              <a:lnTo>
                                <a:pt x="1656458" y="3471632"/>
                              </a:lnTo>
                              <a:lnTo>
                                <a:pt x="1628798" y="3470269"/>
                              </a:lnTo>
                              <a:lnTo>
                                <a:pt x="1601592" y="3468451"/>
                              </a:lnTo>
                              <a:lnTo>
                                <a:pt x="1574611" y="3465951"/>
                              </a:lnTo>
                              <a:lnTo>
                                <a:pt x="1547631" y="3463224"/>
                              </a:lnTo>
                              <a:lnTo>
                                <a:pt x="1520878" y="3460270"/>
                              </a:lnTo>
                              <a:lnTo>
                                <a:pt x="1494125" y="3456634"/>
                              </a:lnTo>
                              <a:lnTo>
                                <a:pt x="1467145" y="3452771"/>
                              </a:lnTo>
                              <a:lnTo>
                                <a:pt x="1441072" y="3448226"/>
                              </a:lnTo>
                              <a:lnTo>
                                <a:pt x="1414545" y="3443681"/>
                              </a:lnTo>
                              <a:lnTo>
                                <a:pt x="1388245" y="3438454"/>
                              </a:lnTo>
                              <a:lnTo>
                                <a:pt x="1362172" y="3433000"/>
                              </a:lnTo>
                              <a:lnTo>
                                <a:pt x="1336326" y="3426865"/>
                              </a:lnTo>
                              <a:lnTo>
                                <a:pt x="1310706" y="3420729"/>
                              </a:lnTo>
                              <a:lnTo>
                                <a:pt x="1284860" y="3414139"/>
                              </a:lnTo>
                              <a:lnTo>
                                <a:pt x="1259467" y="3406867"/>
                              </a:lnTo>
                              <a:lnTo>
                                <a:pt x="1234301" y="3399368"/>
                              </a:lnTo>
                              <a:lnTo>
                                <a:pt x="1208908" y="3391642"/>
                              </a:lnTo>
                              <a:lnTo>
                                <a:pt x="1183968" y="3383461"/>
                              </a:lnTo>
                              <a:lnTo>
                                <a:pt x="1159256" y="3375053"/>
                              </a:lnTo>
                              <a:lnTo>
                                <a:pt x="1134770" y="3366190"/>
                              </a:lnTo>
                              <a:lnTo>
                                <a:pt x="1110057" y="3356646"/>
                              </a:lnTo>
                              <a:lnTo>
                                <a:pt x="1085798" y="3347329"/>
                              </a:lnTo>
                              <a:lnTo>
                                <a:pt x="1061765" y="3337103"/>
                              </a:lnTo>
                              <a:lnTo>
                                <a:pt x="1037732" y="3326876"/>
                              </a:lnTo>
                              <a:lnTo>
                                <a:pt x="1014153" y="3316196"/>
                              </a:lnTo>
                              <a:lnTo>
                                <a:pt x="990574" y="3305061"/>
                              </a:lnTo>
                              <a:lnTo>
                                <a:pt x="967222" y="3293698"/>
                              </a:lnTo>
                              <a:lnTo>
                                <a:pt x="944096" y="3281882"/>
                              </a:lnTo>
                              <a:lnTo>
                                <a:pt x="920970" y="3270065"/>
                              </a:lnTo>
                              <a:lnTo>
                                <a:pt x="898525" y="3257566"/>
                              </a:lnTo>
                              <a:lnTo>
                                <a:pt x="1031838" y="3025775"/>
                              </a:lnTo>
                              <a:close/>
                              <a:moveTo>
                                <a:pt x="2989335" y="2505075"/>
                              </a:moveTo>
                              <a:lnTo>
                                <a:pt x="3221038" y="2638819"/>
                              </a:lnTo>
                              <a:lnTo>
                                <a:pt x="3206982" y="2661526"/>
                              </a:lnTo>
                              <a:lnTo>
                                <a:pt x="3192699" y="2684006"/>
                              </a:lnTo>
                              <a:lnTo>
                                <a:pt x="3177735" y="2706485"/>
                              </a:lnTo>
                              <a:lnTo>
                                <a:pt x="3162545" y="2728284"/>
                              </a:lnTo>
                              <a:lnTo>
                                <a:pt x="3147355" y="2750083"/>
                              </a:lnTo>
                              <a:lnTo>
                                <a:pt x="3131712" y="2771654"/>
                              </a:lnTo>
                              <a:lnTo>
                                <a:pt x="3115615" y="2792772"/>
                              </a:lnTo>
                              <a:lnTo>
                                <a:pt x="3099292" y="2813889"/>
                              </a:lnTo>
                              <a:lnTo>
                                <a:pt x="3082515" y="2834552"/>
                              </a:lnTo>
                              <a:lnTo>
                                <a:pt x="3065511" y="2854989"/>
                              </a:lnTo>
                              <a:lnTo>
                                <a:pt x="3048281" y="2875198"/>
                              </a:lnTo>
                              <a:lnTo>
                                <a:pt x="3030824" y="2895407"/>
                              </a:lnTo>
                              <a:lnTo>
                                <a:pt x="3012913" y="2914935"/>
                              </a:lnTo>
                              <a:lnTo>
                                <a:pt x="2994549" y="2934236"/>
                              </a:lnTo>
                              <a:lnTo>
                                <a:pt x="2976185" y="2953309"/>
                              </a:lnTo>
                              <a:lnTo>
                                <a:pt x="2957368" y="2972383"/>
                              </a:lnTo>
                              <a:lnTo>
                                <a:pt x="2938324" y="2990776"/>
                              </a:lnTo>
                              <a:lnTo>
                                <a:pt x="2919053" y="3008941"/>
                              </a:lnTo>
                              <a:lnTo>
                                <a:pt x="2899329" y="3026880"/>
                              </a:lnTo>
                              <a:lnTo>
                                <a:pt x="2879605" y="3044818"/>
                              </a:lnTo>
                              <a:lnTo>
                                <a:pt x="2859427" y="3062076"/>
                              </a:lnTo>
                              <a:lnTo>
                                <a:pt x="2839022" y="3079106"/>
                              </a:lnTo>
                              <a:lnTo>
                                <a:pt x="2818391" y="3095909"/>
                              </a:lnTo>
                              <a:lnTo>
                                <a:pt x="2797307" y="3112258"/>
                              </a:lnTo>
                              <a:lnTo>
                                <a:pt x="2776222" y="3128380"/>
                              </a:lnTo>
                              <a:lnTo>
                                <a:pt x="2754684" y="3144047"/>
                              </a:lnTo>
                              <a:lnTo>
                                <a:pt x="2733146" y="3159715"/>
                              </a:lnTo>
                              <a:lnTo>
                                <a:pt x="2711155" y="3174929"/>
                              </a:lnTo>
                              <a:lnTo>
                                <a:pt x="2688937" y="3189688"/>
                              </a:lnTo>
                              <a:lnTo>
                                <a:pt x="2666719" y="3204221"/>
                              </a:lnTo>
                              <a:lnTo>
                                <a:pt x="2643820" y="3218299"/>
                              </a:lnTo>
                              <a:lnTo>
                                <a:pt x="2621149" y="3232150"/>
                              </a:lnTo>
                              <a:lnTo>
                                <a:pt x="2487613" y="3000313"/>
                              </a:lnTo>
                              <a:lnTo>
                                <a:pt x="2506657" y="2988959"/>
                              </a:lnTo>
                              <a:lnTo>
                                <a:pt x="2525475" y="2976925"/>
                              </a:lnTo>
                              <a:lnTo>
                                <a:pt x="2544292" y="2964890"/>
                              </a:lnTo>
                              <a:lnTo>
                                <a:pt x="2562656" y="2952401"/>
                              </a:lnTo>
                              <a:lnTo>
                                <a:pt x="2581020" y="2939685"/>
                              </a:lnTo>
                              <a:lnTo>
                                <a:pt x="2599157" y="2926742"/>
                              </a:lnTo>
                              <a:lnTo>
                                <a:pt x="2616841" y="2913345"/>
                              </a:lnTo>
                              <a:lnTo>
                                <a:pt x="2634752" y="2899948"/>
                              </a:lnTo>
                              <a:lnTo>
                                <a:pt x="2652209" y="2886324"/>
                              </a:lnTo>
                              <a:lnTo>
                                <a:pt x="2669439" y="2872246"/>
                              </a:lnTo>
                              <a:lnTo>
                                <a:pt x="2686443" y="2858168"/>
                              </a:lnTo>
                              <a:lnTo>
                                <a:pt x="2703447" y="2843408"/>
                              </a:lnTo>
                              <a:lnTo>
                                <a:pt x="2719997" y="2828876"/>
                              </a:lnTo>
                              <a:lnTo>
                                <a:pt x="2736320" y="2813662"/>
                              </a:lnTo>
                              <a:lnTo>
                                <a:pt x="2752417" y="2798448"/>
                              </a:lnTo>
                              <a:lnTo>
                                <a:pt x="2768287" y="2783008"/>
                              </a:lnTo>
                              <a:lnTo>
                                <a:pt x="2784157" y="2767113"/>
                              </a:lnTo>
                              <a:lnTo>
                                <a:pt x="2799574" y="2751218"/>
                              </a:lnTo>
                              <a:lnTo>
                                <a:pt x="2814764" y="2735096"/>
                              </a:lnTo>
                              <a:lnTo>
                                <a:pt x="2829727" y="2718747"/>
                              </a:lnTo>
                              <a:lnTo>
                                <a:pt x="2844464" y="2702171"/>
                              </a:lnTo>
                              <a:lnTo>
                                <a:pt x="2858973" y="2685368"/>
                              </a:lnTo>
                              <a:lnTo>
                                <a:pt x="2873256" y="2668111"/>
                              </a:lnTo>
                              <a:lnTo>
                                <a:pt x="2887086" y="2650854"/>
                              </a:lnTo>
                              <a:lnTo>
                                <a:pt x="2900916" y="2633369"/>
                              </a:lnTo>
                              <a:lnTo>
                                <a:pt x="2914292" y="2615431"/>
                              </a:lnTo>
                              <a:lnTo>
                                <a:pt x="2927442" y="2597719"/>
                              </a:lnTo>
                              <a:lnTo>
                                <a:pt x="2940591" y="2579554"/>
                              </a:lnTo>
                              <a:lnTo>
                                <a:pt x="2953287" y="2561161"/>
                              </a:lnTo>
                              <a:lnTo>
                                <a:pt x="2965530" y="2542769"/>
                              </a:lnTo>
                              <a:lnTo>
                                <a:pt x="2977772" y="2523922"/>
                              </a:lnTo>
                              <a:lnTo>
                                <a:pt x="2989335" y="2505075"/>
                              </a:lnTo>
                              <a:close/>
                              <a:moveTo>
                                <a:pt x="484773" y="2505075"/>
                              </a:moveTo>
                              <a:lnTo>
                                <a:pt x="496357" y="2523922"/>
                              </a:lnTo>
                              <a:lnTo>
                                <a:pt x="508395" y="2542769"/>
                              </a:lnTo>
                              <a:lnTo>
                                <a:pt x="520888" y="2561161"/>
                              </a:lnTo>
                              <a:lnTo>
                                <a:pt x="533607" y="2579554"/>
                              </a:lnTo>
                              <a:lnTo>
                                <a:pt x="546781" y="2597719"/>
                              </a:lnTo>
                              <a:lnTo>
                                <a:pt x="559955" y="2615431"/>
                              </a:lnTo>
                              <a:lnTo>
                                <a:pt x="573356" y="2633369"/>
                              </a:lnTo>
                              <a:lnTo>
                                <a:pt x="586985" y="2650854"/>
                              </a:lnTo>
                              <a:lnTo>
                                <a:pt x="601067" y="2668111"/>
                              </a:lnTo>
                              <a:lnTo>
                                <a:pt x="615149" y="2685368"/>
                              </a:lnTo>
                              <a:lnTo>
                                <a:pt x="629913" y="2702171"/>
                              </a:lnTo>
                              <a:lnTo>
                                <a:pt x="644450" y="2718747"/>
                              </a:lnTo>
                              <a:lnTo>
                                <a:pt x="659668" y="2735096"/>
                              </a:lnTo>
                              <a:lnTo>
                                <a:pt x="674886" y="2751218"/>
                              </a:lnTo>
                              <a:lnTo>
                                <a:pt x="690332" y="2767113"/>
                              </a:lnTo>
                              <a:lnTo>
                                <a:pt x="706231" y="2783008"/>
                              </a:lnTo>
                              <a:lnTo>
                                <a:pt x="722131" y="2798448"/>
                              </a:lnTo>
                              <a:lnTo>
                                <a:pt x="738257" y="2813662"/>
                              </a:lnTo>
                              <a:lnTo>
                                <a:pt x="754611" y="2828876"/>
                              </a:lnTo>
                              <a:lnTo>
                                <a:pt x="771192" y="2843408"/>
                              </a:lnTo>
                              <a:lnTo>
                                <a:pt x="788000" y="2858168"/>
                              </a:lnTo>
                              <a:lnTo>
                                <a:pt x="805262" y="2872246"/>
                              </a:lnTo>
                              <a:lnTo>
                                <a:pt x="822525" y="2886324"/>
                              </a:lnTo>
                              <a:lnTo>
                                <a:pt x="840014" y="2899948"/>
                              </a:lnTo>
                              <a:lnTo>
                                <a:pt x="857504" y="2913345"/>
                              </a:lnTo>
                              <a:lnTo>
                                <a:pt x="875675" y="2926742"/>
                              </a:lnTo>
                              <a:lnTo>
                                <a:pt x="893846" y="2939685"/>
                              </a:lnTo>
                              <a:lnTo>
                                <a:pt x="912244" y="2952401"/>
                              </a:lnTo>
                              <a:lnTo>
                                <a:pt x="930642" y="2964890"/>
                              </a:lnTo>
                              <a:lnTo>
                                <a:pt x="949494" y="2976925"/>
                              </a:lnTo>
                              <a:lnTo>
                                <a:pt x="968346" y="2988959"/>
                              </a:lnTo>
                              <a:lnTo>
                                <a:pt x="987426" y="3000313"/>
                              </a:lnTo>
                              <a:lnTo>
                                <a:pt x="853643" y="3232150"/>
                              </a:lnTo>
                              <a:lnTo>
                                <a:pt x="830702" y="3218299"/>
                              </a:lnTo>
                              <a:lnTo>
                                <a:pt x="807988" y="3204221"/>
                              </a:lnTo>
                              <a:lnTo>
                                <a:pt x="785502" y="3189688"/>
                              </a:lnTo>
                              <a:lnTo>
                                <a:pt x="763469" y="3174929"/>
                              </a:lnTo>
                              <a:lnTo>
                                <a:pt x="741437" y="3159715"/>
                              </a:lnTo>
                              <a:lnTo>
                                <a:pt x="719859" y="3144047"/>
                              </a:lnTo>
                              <a:lnTo>
                                <a:pt x="698281" y="3128380"/>
                              </a:lnTo>
                              <a:lnTo>
                                <a:pt x="677158" y="3112258"/>
                              </a:lnTo>
                              <a:lnTo>
                                <a:pt x="656034" y="3095909"/>
                              </a:lnTo>
                              <a:lnTo>
                                <a:pt x="635365" y="3079106"/>
                              </a:lnTo>
                              <a:lnTo>
                                <a:pt x="614695" y="3062076"/>
                              </a:lnTo>
                              <a:lnTo>
                                <a:pt x="594707" y="3044818"/>
                              </a:lnTo>
                              <a:lnTo>
                                <a:pt x="574719" y="3026880"/>
                              </a:lnTo>
                              <a:lnTo>
                                <a:pt x="555185" y="3008941"/>
                              </a:lnTo>
                              <a:lnTo>
                                <a:pt x="535879" y="2990776"/>
                              </a:lnTo>
                              <a:lnTo>
                                <a:pt x="516799" y="2972383"/>
                              </a:lnTo>
                              <a:lnTo>
                                <a:pt x="497720" y="2953309"/>
                              </a:lnTo>
                              <a:lnTo>
                                <a:pt x="479549" y="2934236"/>
                              </a:lnTo>
                              <a:lnTo>
                                <a:pt x="461151" y="2914935"/>
                              </a:lnTo>
                              <a:lnTo>
                                <a:pt x="443207" y="2895407"/>
                              </a:lnTo>
                              <a:lnTo>
                                <a:pt x="425491" y="2875198"/>
                              </a:lnTo>
                              <a:lnTo>
                                <a:pt x="408228" y="2854989"/>
                              </a:lnTo>
                              <a:lnTo>
                                <a:pt x="391193" y="2834552"/>
                              </a:lnTo>
                              <a:lnTo>
                                <a:pt x="374612" y="2813889"/>
                              </a:lnTo>
                              <a:lnTo>
                                <a:pt x="358258" y="2792772"/>
                              </a:lnTo>
                              <a:lnTo>
                                <a:pt x="342132" y="2771654"/>
                              </a:lnTo>
                              <a:lnTo>
                                <a:pt x="326232" y="2750083"/>
                              </a:lnTo>
                              <a:lnTo>
                                <a:pt x="310787" y="2728284"/>
                              </a:lnTo>
                              <a:lnTo>
                                <a:pt x="296023" y="2706485"/>
                              </a:lnTo>
                              <a:lnTo>
                                <a:pt x="281032" y="2684006"/>
                              </a:lnTo>
                              <a:lnTo>
                                <a:pt x="266722" y="2661526"/>
                              </a:lnTo>
                              <a:lnTo>
                                <a:pt x="252413" y="2638819"/>
                              </a:lnTo>
                              <a:lnTo>
                                <a:pt x="484773" y="2505075"/>
                              </a:lnTo>
                              <a:close/>
                              <a:moveTo>
                                <a:pt x="2089605" y="2413000"/>
                              </a:moveTo>
                              <a:lnTo>
                                <a:pt x="2365376" y="2891688"/>
                              </a:lnTo>
                              <a:lnTo>
                                <a:pt x="2348367" y="2900776"/>
                              </a:lnTo>
                              <a:lnTo>
                                <a:pt x="2331358" y="2909636"/>
                              </a:lnTo>
                              <a:lnTo>
                                <a:pt x="2314123" y="2918042"/>
                              </a:lnTo>
                              <a:lnTo>
                                <a:pt x="2296887" y="2926448"/>
                              </a:lnTo>
                              <a:lnTo>
                                <a:pt x="2279198" y="2934400"/>
                              </a:lnTo>
                              <a:lnTo>
                                <a:pt x="2261735" y="2942352"/>
                              </a:lnTo>
                              <a:lnTo>
                                <a:pt x="2244046" y="2950076"/>
                              </a:lnTo>
                              <a:lnTo>
                                <a:pt x="2226130" y="2957346"/>
                              </a:lnTo>
                              <a:lnTo>
                                <a:pt x="2208214" y="2964616"/>
                              </a:lnTo>
                              <a:lnTo>
                                <a:pt x="2190071" y="2971205"/>
                              </a:lnTo>
                              <a:lnTo>
                                <a:pt x="2171701" y="2977566"/>
                              </a:lnTo>
                              <a:lnTo>
                                <a:pt x="2153331" y="2984154"/>
                              </a:lnTo>
                              <a:lnTo>
                                <a:pt x="2134735" y="2990061"/>
                              </a:lnTo>
                              <a:lnTo>
                                <a:pt x="2116139" y="2995741"/>
                              </a:lnTo>
                              <a:lnTo>
                                <a:pt x="2097542" y="3001194"/>
                              </a:lnTo>
                              <a:lnTo>
                                <a:pt x="2078719" y="3006419"/>
                              </a:lnTo>
                              <a:lnTo>
                                <a:pt x="2059669" y="3011417"/>
                              </a:lnTo>
                              <a:lnTo>
                                <a:pt x="2040619" y="3016188"/>
                              </a:lnTo>
                              <a:lnTo>
                                <a:pt x="2021342" y="3020732"/>
                              </a:lnTo>
                              <a:lnTo>
                                <a:pt x="2002065" y="3024594"/>
                              </a:lnTo>
                              <a:lnTo>
                                <a:pt x="1982788" y="3028683"/>
                              </a:lnTo>
                              <a:lnTo>
                                <a:pt x="1963285" y="3032091"/>
                              </a:lnTo>
                              <a:lnTo>
                                <a:pt x="1943554" y="3035272"/>
                              </a:lnTo>
                              <a:lnTo>
                                <a:pt x="1924051" y="3038225"/>
                              </a:lnTo>
                              <a:lnTo>
                                <a:pt x="1904094" y="3040725"/>
                              </a:lnTo>
                              <a:lnTo>
                                <a:pt x="1884363" y="3043224"/>
                              </a:lnTo>
                              <a:lnTo>
                                <a:pt x="1864633" y="3045268"/>
                              </a:lnTo>
                              <a:lnTo>
                                <a:pt x="1844449" y="3046859"/>
                              </a:lnTo>
                              <a:lnTo>
                                <a:pt x="1824265" y="3048449"/>
                              </a:lnTo>
                              <a:lnTo>
                                <a:pt x="1804081" y="3049812"/>
                              </a:lnTo>
                              <a:lnTo>
                                <a:pt x="1783897" y="3050494"/>
                              </a:lnTo>
                              <a:lnTo>
                                <a:pt x="1763713" y="3051175"/>
                              </a:lnTo>
                              <a:lnTo>
                                <a:pt x="1763713" y="2499105"/>
                              </a:lnTo>
                              <a:lnTo>
                                <a:pt x="1774599" y="2498651"/>
                              </a:lnTo>
                              <a:lnTo>
                                <a:pt x="1785485" y="2497969"/>
                              </a:lnTo>
                              <a:lnTo>
                                <a:pt x="1796370" y="2497288"/>
                              </a:lnTo>
                              <a:lnTo>
                                <a:pt x="1807256" y="2496379"/>
                              </a:lnTo>
                              <a:lnTo>
                                <a:pt x="1817915" y="2495243"/>
                              </a:lnTo>
                              <a:lnTo>
                                <a:pt x="1828801" y="2494107"/>
                              </a:lnTo>
                              <a:lnTo>
                                <a:pt x="1839460" y="2492517"/>
                              </a:lnTo>
                              <a:lnTo>
                                <a:pt x="1850119" y="2491153"/>
                              </a:lnTo>
                              <a:lnTo>
                                <a:pt x="1860778" y="2489563"/>
                              </a:lnTo>
                              <a:lnTo>
                                <a:pt x="1871437" y="2487518"/>
                              </a:lnTo>
                              <a:lnTo>
                                <a:pt x="1881869" y="2485928"/>
                              </a:lnTo>
                              <a:lnTo>
                                <a:pt x="1892301" y="2483656"/>
                              </a:lnTo>
                              <a:lnTo>
                                <a:pt x="1902733" y="2481384"/>
                              </a:lnTo>
                              <a:lnTo>
                                <a:pt x="1913165" y="2479112"/>
                              </a:lnTo>
                              <a:lnTo>
                                <a:pt x="1923597" y="2476386"/>
                              </a:lnTo>
                              <a:lnTo>
                                <a:pt x="1933803" y="2473887"/>
                              </a:lnTo>
                              <a:lnTo>
                                <a:pt x="1953987" y="2468207"/>
                              </a:lnTo>
                              <a:lnTo>
                                <a:pt x="1974171" y="2461846"/>
                              </a:lnTo>
                              <a:lnTo>
                                <a:pt x="1994128" y="2455030"/>
                              </a:lnTo>
                              <a:lnTo>
                                <a:pt x="2013858" y="2447533"/>
                              </a:lnTo>
                              <a:lnTo>
                                <a:pt x="2033135" y="2440036"/>
                              </a:lnTo>
                              <a:lnTo>
                                <a:pt x="2052185" y="2431403"/>
                              </a:lnTo>
                              <a:lnTo>
                                <a:pt x="2071008" y="2422542"/>
                              </a:lnTo>
                              <a:lnTo>
                                <a:pt x="2089605" y="2413000"/>
                              </a:lnTo>
                              <a:close/>
                              <a:moveTo>
                                <a:pt x="1385331" y="2413000"/>
                              </a:moveTo>
                              <a:lnTo>
                                <a:pt x="1403920" y="2422542"/>
                              </a:lnTo>
                              <a:lnTo>
                                <a:pt x="1422736" y="2431403"/>
                              </a:lnTo>
                              <a:lnTo>
                                <a:pt x="1441779" y="2440036"/>
                              </a:lnTo>
                              <a:lnTo>
                                <a:pt x="1461048" y="2447533"/>
                              </a:lnTo>
                              <a:lnTo>
                                <a:pt x="1480771" y="2455030"/>
                              </a:lnTo>
                              <a:lnTo>
                                <a:pt x="1500721" y="2461846"/>
                              </a:lnTo>
                              <a:lnTo>
                                <a:pt x="1520897" y="2468207"/>
                              </a:lnTo>
                              <a:lnTo>
                                <a:pt x="1541074" y="2473887"/>
                              </a:lnTo>
                              <a:lnTo>
                                <a:pt x="1551275" y="2476386"/>
                              </a:lnTo>
                              <a:lnTo>
                                <a:pt x="1561703" y="2479112"/>
                              </a:lnTo>
                              <a:lnTo>
                                <a:pt x="1572132" y="2481384"/>
                              </a:lnTo>
                              <a:lnTo>
                                <a:pt x="1582560" y="2483656"/>
                              </a:lnTo>
                              <a:lnTo>
                                <a:pt x="1592988" y="2485928"/>
                              </a:lnTo>
                              <a:lnTo>
                                <a:pt x="1603644" y="2487518"/>
                              </a:lnTo>
                              <a:lnTo>
                                <a:pt x="1614072" y="2489563"/>
                              </a:lnTo>
                              <a:lnTo>
                                <a:pt x="1624727" y="2491153"/>
                              </a:lnTo>
                              <a:lnTo>
                                <a:pt x="1635382" y="2492517"/>
                              </a:lnTo>
                              <a:lnTo>
                                <a:pt x="1646036" y="2494107"/>
                              </a:lnTo>
                              <a:lnTo>
                                <a:pt x="1656918" y="2495243"/>
                              </a:lnTo>
                              <a:lnTo>
                                <a:pt x="1667800" y="2496379"/>
                              </a:lnTo>
                              <a:lnTo>
                                <a:pt x="1678455" y="2497288"/>
                              </a:lnTo>
                              <a:lnTo>
                                <a:pt x="1689336" y="2497969"/>
                              </a:lnTo>
                              <a:lnTo>
                                <a:pt x="1700218" y="2498651"/>
                              </a:lnTo>
                              <a:lnTo>
                                <a:pt x="1711326" y="2499105"/>
                              </a:lnTo>
                              <a:lnTo>
                                <a:pt x="1711326" y="3051175"/>
                              </a:lnTo>
                              <a:lnTo>
                                <a:pt x="1691150" y="3050494"/>
                              </a:lnTo>
                              <a:lnTo>
                                <a:pt x="1670747" y="3049812"/>
                              </a:lnTo>
                              <a:lnTo>
                                <a:pt x="1650344" y="3048449"/>
                              </a:lnTo>
                              <a:lnTo>
                                <a:pt x="1630394" y="3046859"/>
                              </a:lnTo>
                              <a:lnTo>
                                <a:pt x="1610218" y="3045268"/>
                              </a:lnTo>
                              <a:lnTo>
                                <a:pt x="1590494" y="3043224"/>
                              </a:lnTo>
                              <a:lnTo>
                                <a:pt x="1570545" y="3040725"/>
                              </a:lnTo>
                              <a:lnTo>
                                <a:pt x="1550822" y="3038225"/>
                              </a:lnTo>
                              <a:lnTo>
                                <a:pt x="1531326" y="3035272"/>
                              </a:lnTo>
                              <a:lnTo>
                                <a:pt x="1511603" y="3032091"/>
                              </a:lnTo>
                              <a:lnTo>
                                <a:pt x="1492106" y="3028683"/>
                              </a:lnTo>
                              <a:lnTo>
                                <a:pt x="1472837" y="3024594"/>
                              </a:lnTo>
                              <a:lnTo>
                                <a:pt x="1453341" y="3020732"/>
                              </a:lnTo>
                              <a:lnTo>
                                <a:pt x="1434298" y="3016188"/>
                              </a:lnTo>
                              <a:lnTo>
                                <a:pt x="1415255" y="3011417"/>
                              </a:lnTo>
                              <a:lnTo>
                                <a:pt x="1396212" y="3006419"/>
                              </a:lnTo>
                              <a:lnTo>
                                <a:pt x="1377396" y="3001194"/>
                              </a:lnTo>
                              <a:lnTo>
                                <a:pt x="1358807" y="2995741"/>
                              </a:lnTo>
                              <a:lnTo>
                                <a:pt x="1340217" y="2990061"/>
                              </a:lnTo>
                              <a:lnTo>
                                <a:pt x="1321628" y="2984154"/>
                              </a:lnTo>
                              <a:lnTo>
                                <a:pt x="1303265" y="2977566"/>
                              </a:lnTo>
                              <a:lnTo>
                                <a:pt x="1284902" y="2971205"/>
                              </a:lnTo>
                              <a:lnTo>
                                <a:pt x="1266766" y="2964616"/>
                              </a:lnTo>
                              <a:lnTo>
                                <a:pt x="1248630" y="2957346"/>
                              </a:lnTo>
                              <a:lnTo>
                                <a:pt x="1230947" y="2950076"/>
                              </a:lnTo>
                              <a:lnTo>
                                <a:pt x="1213265" y="2942352"/>
                              </a:lnTo>
                              <a:lnTo>
                                <a:pt x="1195582" y="2934400"/>
                              </a:lnTo>
                              <a:lnTo>
                                <a:pt x="1178126" y="2926448"/>
                              </a:lnTo>
                              <a:lnTo>
                                <a:pt x="1160670" y="2918042"/>
                              </a:lnTo>
                              <a:lnTo>
                                <a:pt x="1143668" y="2909636"/>
                              </a:lnTo>
                              <a:lnTo>
                                <a:pt x="1126439" y="2900776"/>
                              </a:lnTo>
                              <a:lnTo>
                                <a:pt x="1109663" y="2891688"/>
                              </a:lnTo>
                              <a:lnTo>
                                <a:pt x="1385331" y="2413000"/>
                              </a:lnTo>
                              <a:close/>
                              <a:moveTo>
                                <a:pt x="2376715" y="2152650"/>
                              </a:moveTo>
                              <a:lnTo>
                                <a:pt x="2854325" y="2428159"/>
                              </a:lnTo>
                              <a:lnTo>
                                <a:pt x="2843666" y="2444698"/>
                              </a:lnTo>
                              <a:lnTo>
                                <a:pt x="2833007" y="2461238"/>
                              </a:lnTo>
                              <a:lnTo>
                                <a:pt x="2821895" y="2477551"/>
                              </a:lnTo>
                              <a:lnTo>
                                <a:pt x="2810556" y="2493638"/>
                              </a:lnTo>
                              <a:lnTo>
                                <a:pt x="2798990" y="2509724"/>
                              </a:lnTo>
                              <a:lnTo>
                                <a:pt x="2787423" y="2525357"/>
                              </a:lnTo>
                              <a:lnTo>
                                <a:pt x="2775404" y="2541217"/>
                              </a:lnTo>
                              <a:lnTo>
                                <a:pt x="2763384" y="2556624"/>
                              </a:lnTo>
                              <a:lnTo>
                                <a:pt x="2750911" y="2572031"/>
                              </a:lnTo>
                              <a:lnTo>
                                <a:pt x="2738211" y="2586758"/>
                              </a:lnTo>
                              <a:lnTo>
                                <a:pt x="2725284" y="2601938"/>
                              </a:lnTo>
                              <a:lnTo>
                                <a:pt x="2712131" y="2616665"/>
                              </a:lnTo>
                              <a:lnTo>
                                <a:pt x="2698977" y="2630939"/>
                              </a:lnTo>
                              <a:lnTo>
                                <a:pt x="2685370" y="2645213"/>
                              </a:lnTo>
                              <a:lnTo>
                                <a:pt x="2671763" y="2659486"/>
                              </a:lnTo>
                              <a:lnTo>
                                <a:pt x="2657929" y="2673307"/>
                              </a:lnTo>
                              <a:lnTo>
                                <a:pt x="2643868" y="2686901"/>
                              </a:lnTo>
                              <a:lnTo>
                                <a:pt x="2629354" y="2700269"/>
                              </a:lnTo>
                              <a:lnTo>
                                <a:pt x="2614840" y="2713637"/>
                              </a:lnTo>
                              <a:lnTo>
                                <a:pt x="2600098" y="2726778"/>
                              </a:lnTo>
                              <a:lnTo>
                                <a:pt x="2585357" y="2739466"/>
                              </a:lnTo>
                              <a:lnTo>
                                <a:pt x="2570163" y="2752153"/>
                              </a:lnTo>
                              <a:lnTo>
                                <a:pt x="2554741" y="2764388"/>
                              </a:lnTo>
                              <a:lnTo>
                                <a:pt x="2539320" y="2776623"/>
                              </a:lnTo>
                              <a:lnTo>
                                <a:pt x="2523898" y="2788405"/>
                              </a:lnTo>
                              <a:lnTo>
                                <a:pt x="2508023" y="2800413"/>
                              </a:lnTo>
                              <a:lnTo>
                                <a:pt x="2491922" y="2811741"/>
                              </a:lnTo>
                              <a:lnTo>
                                <a:pt x="2475820" y="2822843"/>
                              </a:lnTo>
                              <a:lnTo>
                                <a:pt x="2459265" y="2834172"/>
                              </a:lnTo>
                              <a:lnTo>
                                <a:pt x="2442709" y="2844820"/>
                              </a:lnTo>
                              <a:lnTo>
                                <a:pt x="2425927" y="2855469"/>
                              </a:lnTo>
                              <a:lnTo>
                                <a:pt x="2408918" y="2865438"/>
                              </a:lnTo>
                              <a:lnTo>
                                <a:pt x="2133600" y="2388962"/>
                              </a:lnTo>
                              <a:lnTo>
                                <a:pt x="2142672" y="2383298"/>
                              </a:lnTo>
                              <a:lnTo>
                                <a:pt x="2151743" y="2377634"/>
                              </a:lnTo>
                              <a:lnTo>
                                <a:pt x="2160588" y="2371516"/>
                              </a:lnTo>
                              <a:lnTo>
                                <a:pt x="2169659" y="2365626"/>
                              </a:lnTo>
                              <a:lnTo>
                                <a:pt x="2178277" y="2359508"/>
                              </a:lnTo>
                              <a:lnTo>
                                <a:pt x="2186895" y="2352938"/>
                              </a:lnTo>
                              <a:lnTo>
                                <a:pt x="2195513" y="2346820"/>
                              </a:lnTo>
                              <a:lnTo>
                                <a:pt x="2203904" y="2340250"/>
                              </a:lnTo>
                              <a:lnTo>
                                <a:pt x="2212522" y="2333679"/>
                              </a:lnTo>
                              <a:lnTo>
                                <a:pt x="2220686" y="2327109"/>
                              </a:lnTo>
                              <a:lnTo>
                                <a:pt x="2237015" y="2313062"/>
                              </a:lnTo>
                              <a:lnTo>
                                <a:pt x="2252890" y="2298788"/>
                              </a:lnTo>
                              <a:lnTo>
                                <a:pt x="2268538" y="2284061"/>
                              </a:lnTo>
                              <a:lnTo>
                                <a:pt x="2283506" y="2269107"/>
                              </a:lnTo>
                              <a:lnTo>
                                <a:pt x="2298247" y="2253700"/>
                              </a:lnTo>
                              <a:lnTo>
                                <a:pt x="2312307" y="2237840"/>
                              </a:lnTo>
                              <a:lnTo>
                                <a:pt x="2326141" y="2221527"/>
                              </a:lnTo>
                              <a:lnTo>
                                <a:pt x="2339522" y="2204761"/>
                              </a:lnTo>
                              <a:lnTo>
                                <a:pt x="2352448" y="2187769"/>
                              </a:lnTo>
                              <a:lnTo>
                                <a:pt x="2364922" y="2170323"/>
                              </a:lnTo>
                              <a:lnTo>
                                <a:pt x="2376715" y="2152650"/>
                              </a:lnTo>
                              <a:close/>
                              <a:moveTo>
                                <a:pt x="1096432" y="2152650"/>
                              </a:moveTo>
                              <a:lnTo>
                                <a:pt x="1108682" y="2170323"/>
                              </a:lnTo>
                              <a:lnTo>
                                <a:pt x="1121160" y="2187769"/>
                              </a:lnTo>
                              <a:lnTo>
                                <a:pt x="1133864" y="2204761"/>
                              </a:lnTo>
                              <a:lnTo>
                                <a:pt x="1147021" y="2221527"/>
                              </a:lnTo>
                              <a:lnTo>
                                <a:pt x="1161086" y="2237840"/>
                              </a:lnTo>
                              <a:lnTo>
                                <a:pt x="1175152" y="2253700"/>
                              </a:lnTo>
                              <a:lnTo>
                                <a:pt x="1189897" y="2269107"/>
                              </a:lnTo>
                              <a:lnTo>
                                <a:pt x="1204870" y="2284061"/>
                              </a:lnTo>
                              <a:lnTo>
                                <a:pt x="1220523" y="2298788"/>
                              </a:lnTo>
                              <a:lnTo>
                                <a:pt x="1236403" y="2313062"/>
                              </a:lnTo>
                              <a:lnTo>
                                <a:pt x="1252737" y="2327109"/>
                              </a:lnTo>
                              <a:lnTo>
                                <a:pt x="1269297" y="2340250"/>
                              </a:lnTo>
                              <a:lnTo>
                                <a:pt x="1277691" y="2346820"/>
                              </a:lnTo>
                              <a:lnTo>
                                <a:pt x="1286538" y="2352938"/>
                              </a:lnTo>
                              <a:lnTo>
                                <a:pt x="1295159" y="2359508"/>
                              </a:lnTo>
                              <a:lnTo>
                                <a:pt x="1303780" y="2365626"/>
                              </a:lnTo>
                              <a:lnTo>
                                <a:pt x="1312854" y="2371516"/>
                              </a:lnTo>
                              <a:lnTo>
                                <a:pt x="1321701" y="2377634"/>
                              </a:lnTo>
                              <a:lnTo>
                                <a:pt x="1330549" y="2383298"/>
                              </a:lnTo>
                              <a:lnTo>
                                <a:pt x="1339850" y="2388962"/>
                              </a:lnTo>
                              <a:lnTo>
                                <a:pt x="1064218" y="2865438"/>
                              </a:lnTo>
                              <a:lnTo>
                                <a:pt x="1047204" y="2855469"/>
                              </a:lnTo>
                              <a:lnTo>
                                <a:pt x="1030644" y="2844820"/>
                              </a:lnTo>
                              <a:lnTo>
                                <a:pt x="1013856" y="2834172"/>
                              </a:lnTo>
                              <a:lnTo>
                                <a:pt x="997522" y="2822843"/>
                              </a:lnTo>
                              <a:lnTo>
                                <a:pt x="981416" y="2811741"/>
                              </a:lnTo>
                              <a:lnTo>
                                <a:pt x="965309" y="2800413"/>
                              </a:lnTo>
                              <a:lnTo>
                                <a:pt x="949429" y="2788405"/>
                              </a:lnTo>
                              <a:lnTo>
                                <a:pt x="933776" y="2776623"/>
                              </a:lnTo>
                              <a:lnTo>
                                <a:pt x="918576" y="2764388"/>
                              </a:lnTo>
                              <a:lnTo>
                                <a:pt x="903150" y="2752153"/>
                              </a:lnTo>
                              <a:lnTo>
                                <a:pt x="887950" y="2739466"/>
                              </a:lnTo>
                              <a:lnTo>
                                <a:pt x="872978" y="2726778"/>
                              </a:lnTo>
                              <a:lnTo>
                                <a:pt x="858232" y="2713637"/>
                              </a:lnTo>
                              <a:lnTo>
                                <a:pt x="843940" y="2700269"/>
                              </a:lnTo>
                              <a:lnTo>
                                <a:pt x="829421" y="2686901"/>
                              </a:lnTo>
                              <a:lnTo>
                                <a:pt x="815356" y="2673307"/>
                              </a:lnTo>
                              <a:lnTo>
                                <a:pt x="801518" y="2659486"/>
                              </a:lnTo>
                              <a:lnTo>
                                <a:pt x="787680" y="2645213"/>
                              </a:lnTo>
                              <a:lnTo>
                                <a:pt x="774068" y="2630939"/>
                              </a:lnTo>
                              <a:lnTo>
                                <a:pt x="760910" y="2616665"/>
                              </a:lnTo>
                              <a:lnTo>
                                <a:pt x="747753" y="2601938"/>
                              </a:lnTo>
                              <a:lnTo>
                                <a:pt x="735049" y="2586758"/>
                              </a:lnTo>
                              <a:lnTo>
                                <a:pt x="722345" y="2572031"/>
                              </a:lnTo>
                              <a:lnTo>
                                <a:pt x="709868" y="2556624"/>
                              </a:lnTo>
                              <a:lnTo>
                                <a:pt x="697844" y="2541217"/>
                              </a:lnTo>
                              <a:lnTo>
                                <a:pt x="685821" y="2525357"/>
                              </a:lnTo>
                              <a:lnTo>
                                <a:pt x="674251" y="2509724"/>
                              </a:lnTo>
                              <a:lnTo>
                                <a:pt x="662454" y="2493638"/>
                              </a:lnTo>
                              <a:lnTo>
                                <a:pt x="651338" y="2477551"/>
                              </a:lnTo>
                              <a:lnTo>
                                <a:pt x="640222" y="2461238"/>
                              </a:lnTo>
                              <a:lnTo>
                                <a:pt x="629560" y="2444698"/>
                              </a:lnTo>
                              <a:lnTo>
                                <a:pt x="619125" y="2428159"/>
                              </a:lnTo>
                              <a:lnTo>
                                <a:pt x="1096432" y="2152650"/>
                              </a:lnTo>
                              <a:close/>
                              <a:moveTo>
                                <a:pt x="1814920" y="1938337"/>
                              </a:moveTo>
                              <a:lnTo>
                                <a:pt x="2011363" y="2278589"/>
                              </a:lnTo>
                              <a:lnTo>
                                <a:pt x="1997089" y="2285385"/>
                              </a:lnTo>
                              <a:lnTo>
                                <a:pt x="1982814" y="2291954"/>
                              </a:lnTo>
                              <a:lnTo>
                                <a:pt x="1968313" y="2298297"/>
                              </a:lnTo>
                              <a:lnTo>
                                <a:pt x="1953586" y="2303960"/>
                              </a:lnTo>
                              <a:lnTo>
                                <a:pt x="1938405" y="2309397"/>
                              </a:lnTo>
                              <a:lnTo>
                                <a:pt x="1923451" y="2314607"/>
                              </a:lnTo>
                              <a:lnTo>
                                <a:pt x="1908044" y="2319364"/>
                              </a:lnTo>
                              <a:lnTo>
                                <a:pt x="1892636" y="2323668"/>
                              </a:lnTo>
                              <a:lnTo>
                                <a:pt x="1877002" y="2327520"/>
                              </a:lnTo>
                              <a:lnTo>
                                <a:pt x="1861142" y="2330917"/>
                              </a:lnTo>
                              <a:lnTo>
                                <a:pt x="1845281" y="2334315"/>
                              </a:lnTo>
                              <a:lnTo>
                                <a:pt x="1829194" y="2337034"/>
                              </a:lnTo>
                              <a:lnTo>
                                <a:pt x="1812881" y="2339299"/>
                              </a:lnTo>
                              <a:lnTo>
                                <a:pt x="1796567" y="2340885"/>
                              </a:lnTo>
                              <a:lnTo>
                                <a:pt x="1780253" y="2342471"/>
                              </a:lnTo>
                              <a:lnTo>
                                <a:pt x="1763713" y="2343150"/>
                              </a:lnTo>
                              <a:lnTo>
                                <a:pt x="1763713" y="1950797"/>
                              </a:lnTo>
                              <a:lnTo>
                                <a:pt x="1770284" y="1950117"/>
                              </a:lnTo>
                              <a:lnTo>
                                <a:pt x="1776855" y="1948984"/>
                              </a:lnTo>
                              <a:lnTo>
                                <a:pt x="1783426" y="1947625"/>
                              </a:lnTo>
                              <a:lnTo>
                                <a:pt x="1789996" y="1946266"/>
                              </a:lnTo>
                              <a:lnTo>
                                <a:pt x="1796114" y="1944454"/>
                              </a:lnTo>
                              <a:lnTo>
                                <a:pt x="1802458" y="1942415"/>
                              </a:lnTo>
                              <a:lnTo>
                                <a:pt x="1808802" y="1940376"/>
                              </a:lnTo>
                              <a:lnTo>
                                <a:pt x="1814920" y="1938337"/>
                              </a:lnTo>
                              <a:close/>
                              <a:moveTo>
                                <a:pt x="1659939" y="1938337"/>
                              </a:moveTo>
                              <a:lnTo>
                                <a:pt x="1666051" y="1940376"/>
                              </a:lnTo>
                              <a:lnTo>
                                <a:pt x="1672163" y="1942415"/>
                              </a:lnTo>
                              <a:lnTo>
                                <a:pt x="1678501" y="1944454"/>
                              </a:lnTo>
                              <a:lnTo>
                                <a:pt x="1684840" y="1946266"/>
                              </a:lnTo>
                              <a:lnTo>
                                <a:pt x="1691405" y="1947625"/>
                              </a:lnTo>
                              <a:lnTo>
                                <a:pt x="1697969" y="1948984"/>
                              </a:lnTo>
                              <a:lnTo>
                                <a:pt x="1704760" y="1950117"/>
                              </a:lnTo>
                              <a:lnTo>
                                <a:pt x="1711325" y="1950797"/>
                              </a:lnTo>
                              <a:lnTo>
                                <a:pt x="1711325" y="2343150"/>
                              </a:lnTo>
                              <a:lnTo>
                                <a:pt x="1694800" y="2342471"/>
                              </a:lnTo>
                              <a:lnTo>
                                <a:pt x="1678275" y="2340885"/>
                              </a:lnTo>
                              <a:lnTo>
                                <a:pt x="1661976" y="2339299"/>
                              </a:lnTo>
                              <a:lnTo>
                                <a:pt x="1645451" y="2337034"/>
                              </a:lnTo>
                              <a:lnTo>
                                <a:pt x="1629379" y="2334315"/>
                              </a:lnTo>
                              <a:lnTo>
                                <a:pt x="1613533" y="2331371"/>
                              </a:lnTo>
                              <a:lnTo>
                                <a:pt x="1597686" y="2327520"/>
                              </a:lnTo>
                              <a:lnTo>
                                <a:pt x="1582293" y="2323895"/>
                              </a:lnTo>
                              <a:lnTo>
                                <a:pt x="1566900" y="2319364"/>
                              </a:lnTo>
                              <a:lnTo>
                                <a:pt x="1551507" y="2314607"/>
                              </a:lnTo>
                              <a:lnTo>
                                <a:pt x="1536340" y="2309623"/>
                              </a:lnTo>
                              <a:lnTo>
                                <a:pt x="1521399" y="2303960"/>
                              </a:lnTo>
                              <a:lnTo>
                                <a:pt x="1506685" y="2298297"/>
                              </a:lnTo>
                              <a:lnTo>
                                <a:pt x="1492198" y="2292180"/>
                              </a:lnTo>
                              <a:lnTo>
                                <a:pt x="1477710" y="2285385"/>
                              </a:lnTo>
                              <a:lnTo>
                                <a:pt x="1463675" y="2278589"/>
                              </a:lnTo>
                              <a:lnTo>
                                <a:pt x="1659939" y="1938337"/>
                              </a:lnTo>
                              <a:close/>
                              <a:moveTo>
                                <a:pt x="1901647" y="1876425"/>
                              </a:moveTo>
                              <a:lnTo>
                                <a:pt x="2243138" y="2073276"/>
                              </a:lnTo>
                              <a:lnTo>
                                <a:pt x="2233829" y="2086883"/>
                              </a:lnTo>
                              <a:lnTo>
                                <a:pt x="2224293" y="2100036"/>
                              </a:lnTo>
                              <a:lnTo>
                                <a:pt x="2214302" y="2112736"/>
                              </a:lnTo>
                              <a:lnTo>
                                <a:pt x="2203858" y="2125210"/>
                              </a:lnTo>
                              <a:lnTo>
                                <a:pt x="2193413" y="2137683"/>
                              </a:lnTo>
                              <a:lnTo>
                                <a:pt x="2182514" y="2149702"/>
                              </a:lnTo>
                              <a:lnTo>
                                <a:pt x="2171162" y="2161495"/>
                              </a:lnTo>
                              <a:lnTo>
                                <a:pt x="2159582" y="2172835"/>
                              </a:lnTo>
                              <a:lnTo>
                                <a:pt x="2147775" y="2183947"/>
                              </a:lnTo>
                              <a:lnTo>
                                <a:pt x="2135514" y="2194833"/>
                              </a:lnTo>
                              <a:lnTo>
                                <a:pt x="2123253" y="2205265"/>
                              </a:lnTo>
                              <a:lnTo>
                                <a:pt x="2110538" y="2215470"/>
                              </a:lnTo>
                              <a:lnTo>
                                <a:pt x="2097369" y="2225449"/>
                              </a:lnTo>
                              <a:lnTo>
                                <a:pt x="2084200" y="2234747"/>
                              </a:lnTo>
                              <a:lnTo>
                                <a:pt x="2070576" y="2244045"/>
                              </a:lnTo>
                              <a:lnTo>
                                <a:pt x="2056953" y="2252663"/>
                              </a:lnTo>
                              <a:lnTo>
                                <a:pt x="1860550" y="1913165"/>
                              </a:lnTo>
                              <a:lnTo>
                                <a:pt x="1866227" y="1909309"/>
                              </a:lnTo>
                              <a:lnTo>
                                <a:pt x="1871676" y="1904774"/>
                              </a:lnTo>
                              <a:lnTo>
                                <a:pt x="1876898" y="1900691"/>
                              </a:lnTo>
                              <a:lnTo>
                                <a:pt x="1882120" y="1895929"/>
                              </a:lnTo>
                              <a:lnTo>
                                <a:pt x="1887116" y="1891166"/>
                              </a:lnTo>
                              <a:lnTo>
                                <a:pt x="1892111" y="1886404"/>
                              </a:lnTo>
                              <a:lnTo>
                                <a:pt x="1896879" y="1881415"/>
                              </a:lnTo>
                              <a:lnTo>
                                <a:pt x="1901647" y="1876425"/>
                              </a:lnTo>
                              <a:close/>
                              <a:moveTo>
                                <a:pt x="1573391" y="1876425"/>
                              </a:moveTo>
                              <a:lnTo>
                                <a:pt x="1578159" y="1881415"/>
                              </a:lnTo>
                              <a:lnTo>
                                <a:pt x="1582927" y="1886404"/>
                              </a:lnTo>
                              <a:lnTo>
                                <a:pt x="1587695" y="1891393"/>
                              </a:lnTo>
                              <a:lnTo>
                                <a:pt x="1592918" y="1896156"/>
                              </a:lnTo>
                              <a:lnTo>
                                <a:pt x="1597913" y="1900691"/>
                              </a:lnTo>
                              <a:lnTo>
                                <a:pt x="1603135" y="1905000"/>
                              </a:lnTo>
                              <a:lnTo>
                                <a:pt x="1608585" y="1909309"/>
                              </a:lnTo>
                              <a:lnTo>
                                <a:pt x="1614488" y="1913165"/>
                              </a:lnTo>
                              <a:lnTo>
                                <a:pt x="1418085" y="2252663"/>
                              </a:lnTo>
                              <a:lnTo>
                                <a:pt x="1404462" y="2244045"/>
                              </a:lnTo>
                              <a:lnTo>
                                <a:pt x="1390838" y="2234747"/>
                              </a:lnTo>
                              <a:lnTo>
                                <a:pt x="1377669" y="2225449"/>
                              </a:lnTo>
                              <a:lnTo>
                                <a:pt x="1364500" y="2215470"/>
                              </a:lnTo>
                              <a:lnTo>
                                <a:pt x="1351785" y="2205265"/>
                              </a:lnTo>
                              <a:lnTo>
                                <a:pt x="1339297" y="2194833"/>
                              </a:lnTo>
                              <a:lnTo>
                                <a:pt x="1327263" y="2183947"/>
                              </a:lnTo>
                              <a:lnTo>
                                <a:pt x="1315229" y="2172835"/>
                              </a:lnTo>
                              <a:lnTo>
                                <a:pt x="1303876" y="2161495"/>
                              </a:lnTo>
                              <a:lnTo>
                                <a:pt x="1292523" y="2149702"/>
                              </a:lnTo>
                              <a:lnTo>
                                <a:pt x="1281625" y="2137683"/>
                              </a:lnTo>
                              <a:lnTo>
                                <a:pt x="1271180" y="2125436"/>
                              </a:lnTo>
                              <a:lnTo>
                                <a:pt x="1260736" y="2112736"/>
                              </a:lnTo>
                              <a:lnTo>
                                <a:pt x="1250745" y="2100036"/>
                              </a:lnTo>
                              <a:lnTo>
                                <a:pt x="1241209" y="2086883"/>
                              </a:lnTo>
                              <a:lnTo>
                                <a:pt x="1231900" y="2073276"/>
                              </a:lnTo>
                              <a:lnTo>
                                <a:pt x="1573391" y="1876425"/>
                              </a:lnTo>
                              <a:close/>
                              <a:moveTo>
                                <a:pt x="3206750" y="1778000"/>
                              </a:moveTo>
                              <a:lnTo>
                                <a:pt x="3473450" y="1778000"/>
                              </a:lnTo>
                              <a:lnTo>
                                <a:pt x="3472316" y="1805887"/>
                              </a:lnTo>
                              <a:lnTo>
                                <a:pt x="3471182" y="1833547"/>
                              </a:lnTo>
                              <a:lnTo>
                                <a:pt x="3469368" y="1861207"/>
                              </a:lnTo>
                              <a:lnTo>
                                <a:pt x="3467100" y="1888414"/>
                              </a:lnTo>
                              <a:lnTo>
                                <a:pt x="3464832" y="1915621"/>
                              </a:lnTo>
                              <a:lnTo>
                                <a:pt x="3461657" y="1942828"/>
                              </a:lnTo>
                              <a:lnTo>
                                <a:pt x="3458255" y="1969581"/>
                              </a:lnTo>
                              <a:lnTo>
                                <a:pt x="3454627" y="1996788"/>
                              </a:lnTo>
                              <a:lnTo>
                                <a:pt x="3450091" y="2023541"/>
                              </a:lnTo>
                              <a:lnTo>
                                <a:pt x="3445555" y="2050067"/>
                              </a:lnTo>
                              <a:lnTo>
                                <a:pt x="3440339" y="2076594"/>
                              </a:lnTo>
                              <a:lnTo>
                                <a:pt x="3435123" y="2102667"/>
                              </a:lnTo>
                              <a:lnTo>
                                <a:pt x="3429227" y="2128967"/>
                              </a:lnTo>
                              <a:lnTo>
                                <a:pt x="3423104" y="2155040"/>
                              </a:lnTo>
                              <a:lnTo>
                                <a:pt x="3416300" y="2180886"/>
                              </a:lnTo>
                              <a:lnTo>
                                <a:pt x="3409496" y="2206733"/>
                              </a:lnTo>
                              <a:lnTo>
                                <a:pt x="3402012" y="2232126"/>
                              </a:lnTo>
                              <a:lnTo>
                                <a:pt x="3394302" y="2257519"/>
                              </a:lnTo>
                              <a:lnTo>
                                <a:pt x="3386138" y="2282685"/>
                              </a:lnTo>
                              <a:lnTo>
                                <a:pt x="3377746" y="2307851"/>
                              </a:lnTo>
                              <a:lnTo>
                                <a:pt x="3368902" y="2332791"/>
                              </a:lnTo>
                              <a:lnTo>
                                <a:pt x="3359604" y="2357277"/>
                              </a:lnTo>
                              <a:lnTo>
                                <a:pt x="3349852" y="2381989"/>
                              </a:lnTo>
                              <a:lnTo>
                                <a:pt x="3340100" y="2406249"/>
                              </a:lnTo>
                              <a:lnTo>
                                <a:pt x="3329668" y="2430508"/>
                              </a:lnTo>
                              <a:lnTo>
                                <a:pt x="3319009" y="2454314"/>
                              </a:lnTo>
                              <a:lnTo>
                                <a:pt x="3308123" y="2478120"/>
                              </a:lnTo>
                              <a:lnTo>
                                <a:pt x="3296557" y="2501699"/>
                              </a:lnTo>
                              <a:lnTo>
                                <a:pt x="3284764" y="2525052"/>
                              </a:lnTo>
                              <a:lnTo>
                                <a:pt x="3272745" y="2548177"/>
                              </a:lnTo>
                              <a:lnTo>
                                <a:pt x="3260498" y="2571303"/>
                              </a:lnTo>
                              <a:lnTo>
                                <a:pt x="3247571" y="2593975"/>
                              </a:lnTo>
                              <a:lnTo>
                                <a:pt x="3016250" y="2460436"/>
                              </a:lnTo>
                              <a:lnTo>
                                <a:pt x="3026909" y="2441391"/>
                              </a:lnTo>
                              <a:lnTo>
                                <a:pt x="3037341" y="2422346"/>
                              </a:lnTo>
                              <a:lnTo>
                                <a:pt x="3047547" y="2402621"/>
                              </a:lnTo>
                              <a:lnTo>
                                <a:pt x="3057072" y="2383123"/>
                              </a:lnTo>
                              <a:lnTo>
                                <a:pt x="3066823" y="2363625"/>
                              </a:lnTo>
                              <a:lnTo>
                                <a:pt x="3076122" y="2343447"/>
                              </a:lnTo>
                              <a:lnTo>
                                <a:pt x="3084966" y="2323268"/>
                              </a:lnTo>
                              <a:lnTo>
                                <a:pt x="3093584" y="2303317"/>
                              </a:lnTo>
                              <a:lnTo>
                                <a:pt x="3101975" y="2282912"/>
                              </a:lnTo>
                              <a:lnTo>
                                <a:pt x="3110140" y="2262507"/>
                              </a:lnTo>
                              <a:lnTo>
                                <a:pt x="3117850" y="2241648"/>
                              </a:lnTo>
                              <a:lnTo>
                                <a:pt x="3125334" y="2220790"/>
                              </a:lnTo>
                              <a:lnTo>
                                <a:pt x="3132591" y="2199931"/>
                              </a:lnTo>
                              <a:lnTo>
                                <a:pt x="3139168" y="2178846"/>
                              </a:lnTo>
                              <a:lnTo>
                                <a:pt x="3145971" y="2157534"/>
                              </a:lnTo>
                              <a:lnTo>
                                <a:pt x="3152095" y="2136222"/>
                              </a:lnTo>
                              <a:lnTo>
                                <a:pt x="3157991" y="2114683"/>
                              </a:lnTo>
                              <a:lnTo>
                                <a:pt x="3163434" y="2093145"/>
                              </a:lnTo>
                              <a:lnTo>
                                <a:pt x="3168650" y="2071379"/>
                              </a:lnTo>
                              <a:lnTo>
                                <a:pt x="3173639" y="2049387"/>
                              </a:lnTo>
                              <a:lnTo>
                                <a:pt x="3178402" y="2027395"/>
                              </a:lnTo>
                              <a:lnTo>
                                <a:pt x="3182711" y="2005403"/>
                              </a:lnTo>
                              <a:lnTo>
                                <a:pt x="3186566" y="1982958"/>
                              </a:lnTo>
                              <a:lnTo>
                                <a:pt x="3190195" y="1960739"/>
                              </a:lnTo>
                              <a:lnTo>
                                <a:pt x="3193596" y="1938293"/>
                              </a:lnTo>
                              <a:lnTo>
                                <a:pt x="3196545" y="1915621"/>
                              </a:lnTo>
                              <a:lnTo>
                                <a:pt x="3199039" y="1893175"/>
                              </a:lnTo>
                              <a:lnTo>
                                <a:pt x="3201307" y="1870276"/>
                              </a:lnTo>
                              <a:lnTo>
                                <a:pt x="3203121" y="1847151"/>
                              </a:lnTo>
                              <a:lnTo>
                                <a:pt x="3204709" y="1824478"/>
                              </a:lnTo>
                              <a:lnTo>
                                <a:pt x="3205843" y="1801353"/>
                              </a:lnTo>
                              <a:lnTo>
                                <a:pt x="3206750" y="1778000"/>
                              </a:lnTo>
                              <a:close/>
                              <a:moveTo>
                                <a:pt x="2498926" y="1778000"/>
                              </a:moveTo>
                              <a:lnTo>
                                <a:pt x="3051175" y="1778000"/>
                              </a:lnTo>
                              <a:lnTo>
                                <a:pt x="3050493" y="1798630"/>
                              </a:lnTo>
                              <a:lnTo>
                                <a:pt x="3049584" y="1819033"/>
                              </a:lnTo>
                              <a:lnTo>
                                <a:pt x="3047994" y="1839436"/>
                              </a:lnTo>
                              <a:lnTo>
                                <a:pt x="3046175" y="1859613"/>
                              </a:lnTo>
                              <a:lnTo>
                                <a:pt x="3044357" y="1880016"/>
                              </a:lnTo>
                              <a:lnTo>
                                <a:pt x="3041857" y="1899965"/>
                              </a:lnTo>
                              <a:lnTo>
                                <a:pt x="3039358" y="1919915"/>
                              </a:lnTo>
                              <a:lnTo>
                                <a:pt x="3036403" y="1939865"/>
                              </a:lnTo>
                              <a:lnTo>
                                <a:pt x="3032994" y="1959588"/>
                              </a:lnTo>
                              <a:lnTo>
                                <a:pt x="3029358" y="1979311"/>
                              </a:lnTo>
                              <a:lnTo>
                                <a:pt x="3025722" y="1998807"/>
                              </a:lnTo>
                              <a:lnTo>
                                <a:pt x="3021404" y="2018530"/>
                              </a:lnTo>
                              <a:lnTo>
                                <a:pt x="3017086" y="2037799"/>
                              </a:lnTo>
                              <a:lnTo>
                                <a:pt x="3012540" y="2056842"/>
                              </a:lnTo>
                              <a:lnTo>
                                <a:pt x="3007541" y="2076112"/>
                              </a:lnTo>
                              <a:lnTo>
                                <a:pt x="3002086" y="2095381"/>
                              </a:lnTo>
                              <a:lnTo>
                                <a:pt x="2996632" y="2114198"/>
                              </a:lnTo>
                              <a:lnTo>
                                <a:pt x="2990950" y="2133014"/>
                              </a:lnTo>
                              <a:lnTo>
                                <a:pt x="2984587" y="2151603"/>
                              </a:lnTo>
                              <a:lnTo>
                                <a:pt x="2978224" y="2170193"/>
                              </a:lnTo>
                              <a:lnTo>
                                <a:pt x="2971633" y="2188782"/>
                              </a:lnTo>
                              <a:lnTo>
                                <a:pt x="2964815" y="2207145"/>
                              </a:lnTo>
                              <a:lnTo>
                                <a:pt x="2957543" y="2225281"/>
                              </a:lnTo>
                              <a:lnTo>
                                <a:pt x="2950043" y="2243190"/>
                              </a:lnTo>
                              <a:lnTo>
                                <a:pt x="2942316" y="2261100"/>
                              </a:lnTo>
                              <a:lnTo>
                                <a:pt x="2934362" y="2279009"/>
                              </a:lnTo>
                              <a:lnTo>
                                <a:pt x="2926180" y="2296465"/>
                              </a:lnTo>
                              <a:lnTo>
                                <a:pt x="2917772" y="2314148"/>
                              </a:lnTo>
                              <a:lnTo>
                                <a:pt x="2909136" y="2331604"/>
                              </a:lnTo>
                              <a:lnTo>
                                <a:pt x="2900272" y="2348606"/>
                              </a:lnTo>
                              <a:lnTo>
                                <a:pt x="2890955" y="2365609"/>
                              </a:lnTo>
                              <a:lnTo>
                                <a:pt x="2881637" y="2382838"/>
                              </a:lnTo>
                              <a:lnTo>
                                <a:pt x="2403475" y="2107397"/>
                              </a:lnTo>
                              <a:lnTo>
                                <a:pt x="2413475" y="2088807"/>
                              </a:lnTo>
                              <a:lnTo>
                                <a:pt x="2423247" y="2069764"/>
                              </a:lnTo>
                              <a:lnTo>
                                <a:pt x="2432110" y="2050721"/>
                              </a:lnTo>
                              <a:lnTo>
                                <a:pt x="2440746" y="2031225"/>
                              </a:lnTo>
                              <a:lnTo>
                                <a:pt x="2444837" y="2021250"/>
                              </a:lnTo>
                              <a:lnTo>
                                <a:pt x="2448701" y="2011275"/>
                              </a:lnTo>
                              <a:lnTo>
                                <a:pt x="2452564" y="2001301"/>
                              </a:lnTo>
                              <a:lnTo>
                                <a:pt x="2456200" y="1991326"/>
                              </a:lnTo>
                              <a:lnTo>
                                <a:pt x="2459609" y="1981351"/>
                              </a:lnTo>
                              <a:lnTo>
                                <a:pt x="2463245" y="1970923"/>
                              </a:lnTo>
                              <a:lnTo>
                                <a:pt x="2466427" y="1960721"/>
                              </a:lnTo>
                              <a:lnTo>
                                <a:pt x="2469382" y="1950293"/>
                              </a:lnTo>
                              <a:lnTo>
                                <a:pt x="2472336" y="1940091"/>
                              </a:lnTo>
                              <a:lnTo>
                                <a:pt x="2475290" y="1929663"/>
                              </a:lnTo>
                              <a:lnTo>
                                <a:pt x="2477790" y="1919008"/>
                              </a:lnTo>
                              <a:lnTo>
                                <a:pt x="2480517" y="1908580"/>
                              </a:lnTo>
                              <a:lnTo>
                                <a:pt x="2482790" y="1897925"/>
                              </a:lnTo>
                              <a:lnTo>
                                <a:pt x="2485063" y="1887270"/>
                              </a:lnTo>
                              <a:lnTo>
                                <a:pt x="2487108" y="1876615"/>
                              </a:lnTo>
                              <a:lnTo>
                                <a:pt x="2488926" y="1865733"/>
                              </a:lnTo>
                              <a:lnTo>
                                <a:pt x="2490744" y="1855079"/>
                              </a:lnTo>
                              <a:lnTo>
                                <a:pt x="2492562" y="1844197"/>
                              </a:lnTo>
                              <a:lnTo>
                                <a:pt x="2493926" y="1833315"/>
                              </a:lnTo>
                              <a:lnTo>
                                <a:pt x="2495290" y="1822434"/>
                              </a:lnTo>
                              <a:lnTo>
                                <a:pt x="2496426" y="1811325"/>
                              </a:lnTo>
                              <a:lnTo>
                                <a:pt x="2497562" y="1800444"/>
                              </a:lnTo>
                              <a:lnTo>
                                <a:pt x="2498244" y="1789109"/>
                              </a:lnTo>
                              <a:lnTo>
                                <a:pt x="2498926" y="1778000"/>
                              </a:lnTo>
                              <a:close/>
                              <a:moveTo>
                                <a:pt x="1949419" y="1778000"/>
                              </a:moveTo>
                              <a:lnTo>
                                <a:pt x="2343150" y="1778000"/>
                              </a:lnTo>
                              <a:lnTo>
                                <a:pt x="2341792" y="1795189"/>
                              </a:lnTo>
                              <a:lnTo>
                                <a:pt x="2339754" y="1811700"/>
                              </a:lnTo>
                              <a:lnTo>
                                <a:pt x="2337490" y="1828437"/>
                              </a:lnTo>
                              <a:lnTo>
                                <a:pt x="2334773" y="1844721"/>
                              </a:lnTo>
                              <a:lnTo>
                                <a:pt x="2331603" y="1861232"/>
                              </a:lnTo>
                              <a:lnTo>
                                <a:pt x="2327981" y="1877516"/>
                              </a:lnTo>
                              <a:lnTo>
                                <a:pt x="2323905" y="1893348"/>
                              </a:lnTo>
                              <a:lnTo>
                                <a:pt x="2319603" y="1909180"/>
                              </a:lnTo>
                              <a:lnTo>
                                <a:pt x="2314622" y="1925012"/>
                              </a:lnTo>
                              <a:lnTo>
                                <a:pt x="2309415" y="1940166"/>
                              </a:lnTo>
                              <a:lnTo>
                                <a:pt x="2303754" y="1955545"/>
                              </a:lnTo>
                              <a:lnTo>
                                <a:pt x="2297415" y="1970699"/>
                              </a:lnTo>
                              <a:lnTo>
                                <a:pt x="2291075" y="1985626"/>
                              </a:lnTo>
                              <a:lnTo>
                                <a:pt x="2284057" y="2000101"/>
                              </a:lnTo>
                              <a:lnTo>
                                <a:pt x="2277038" y="2014803"/>
                              </a:lnTo>
                              <a:lnTo>
                                <a:pt x="2269340" y="2028825"/>
                              </a:lnTo>
                              <a:lnTo>
                                <a:pt x="1930400" y="1833412"/>
                              </a:lnTo>
                              <a:lnTo>
                                <a:pt x="1933796" y="1827080"/>
                              </a:lnTo>
                              <a:lnTo>
                                <a:pt x="1936740" y="1820294"/>
                              </a:lnTo>
                              <a:lnTo>
                                <a:pt x="1939457" y="1813509"/>
                              </a:lnTo>
                              <a:lnTo>
                                <a:pt x="1941947" y="1806724"/>
                              </a:lnTo>
                              <a:lnTo>
                                <a:pt x="1943985" y="1799487"/>
                              </a:lnTo>
                              <a:lnTo>
                                <a:pt x="1946249" y="1792701"/>
                              </a:lnTo>
                              <a:lnTo>
                                <a:pt x="1948060" y="1785464"/>
                              </a:lnTo>
                              <a:lnTo>
                                <a:pt x="1949419" y="1778000"/>
                              </a:lnTo>
                              <a:close/>
                              <a:moveTo>
                                <a:pt x="1130300" y="1778000"/>
                              </a:moveTo>
                              <a:lnTo>
                                <a:pt x="1525535" y="1778000"/>
                              </a:lnTo>
                              <a:lnTo>
                                <a:pt x="1527127" y="1785504"/>
                              </a:lnTo>
                              <a:lnTo>
                                <a:pt x="1528719" y="1792781"/>
                              </a:lnTo>
                              <a:lnTo>
                                <a:pt x="1530993" y="1799603"/>
                              </a:lnTo>
                              <a:lnTo>
                                <a:pt x="1533267" y="1806880"/>
                              </a:lnTo>
                              <a:lnTo>
                                <a:pt x="1535769" y="1813702"/>
                              </a:lnTo>
                              <a:lnTo>
                                <a:pt x="1538498" y="1820524"/>
                              </a:lnTo>
                              <a:lnTo>
                                <a:pt x="1541454" y="1827346"/>
                              </a:lnTo>
                              <a:lnTo>
                                <a:pt x="1544638" y="1833713"/>
                              </a:lnTo>
                              <a:lnTo>
                                <a:pt x="1204435" y="2030413"/>
                              </a:lnTo>
                              <a:lnTo>
                                <a:pt x="1196703" y="2016087"/>
                              </a:lnTo>
                              <a:lnTo>
                                <a:pt x="1189426" y="2001534"/>
                              </a:lnTo>
                              <a:lnTo>
                                <a:pt x="1182604" y="1986753"/>
                              </a:lnTo>
                              <a:lnTo>
                                <a:pt x="1176009" y="1971744"/>
                              </a:lnTo>
                              <a:lnTo>
                                <a:pt x="1169869" y="1956509"/>
                              </a:lnTo>
                              <a:lnTo>
                                <a:pt x="1164184" y="1941045"/>
                              </a:lnTo>
                              <a:lnTo>
                                <a:pt x="1158953" y="1925810"/>
                              </a:lnTo>
                              <a:lnTo>
                                <a:pt x="1153950" y="1909892"/>
                              </a:lnTo>
                              <a:lnTo>
                                <a:pt x="1149402" y="1893974"/>
                              </a:lnTo>
                              <a:lnTo>
                                <a:pt x="1145536" y="1878056"/>
                              </a:lnTo>
                              <a:lnTo>
                                <a:pt x="1141898" y="1861683"/>
                              </a:lnTo>
                              <a:lnTo>
                                <a:pt x="1138486" y="1845083"/>
                              </a:lnTo>
                              <a:lnTo>
                                <a:pt x="1135758" y="1828710"/>
                              </a:lnTo>
                              <a:lnTo>
                                <a:pt x="1133483" y="1811883"/>
                              </a:lnTo>
                              <a:lnTo>
                                <a:pt x="1131664" y="1795283"/>
                              </a:lnTo>
                              <a:lnTo>
                                <a:pt x="1130300" y="1778000"/>
                              </a:lnTo>
                              <a:close/>
                              <a:moveTo>
                                <a:pt x="423863" y="1778000"/>
                              </a:moveTo>
                              <a:lnTo>
                                <a:pt x="974952" y="1778000"/>
                              </a:lnTo>
                              <a:lnTo>
                                <a:pt x="975406" y="1789109"/>
                              </a:lnTo>
                              <a:lnTo>
                                <a:pt x="976313" y="1800444"/>
                              </a:lnTo>
                              <a:lnTo>
                                <a:pt x="977447" y="1811325"/>
                              </a:lnTo>
                              <a:lnTo>
                                <a:pt x="978581" y="1822434"/>
                              </a:lnTo>
                              <a:lnTo>
                                <a:pt x="979715" y="1833315"/>
                              </a:lnTo>
                              <a:lnTo>
                                <a:pt x="981302" y="1844197"/>
                              </a:lnTo>
                              <a:lnTo>
                                <a:pt x="982890" y="1855079"/>
                              </a:lnTo>
                              <a:lnTo>
                                <a:pt x="984478" y="1865733"/>
                              </a:lnTo>
                              <a:lnTo>
                                <a:pt x="986519" y="1876615"/>
                              </a:lnTo>
                              <a:lnTo>
                                <a:pt x="988786" y="1887270"/>
                              </a:lnTo>
                              <a:lnTo>
                                <a:pt x="991054" y="1897925"/>
                              </a:lnTo>
                              <a:lnTo>
                                <a:pt x="993095" y="1908580"/>
                              </a:lnTo>
                              <a:lnTo>
                                <a:pt x="995590" y="1919008"/>
                              </a:lnTo>
                              <a:lnTo>
                                <a:pt x="998311" y="1929663"/>
                              </a:lnTo>
                              <a:lnTo>
                                <a:pt x="1001033" y="1940091"/>
                              </a:lnTo>
                              <a:lnTo>
                                <a:pt x="1004208" y="1950293"/>
                              </a:lnTo>
                              <a:lnTo>
                                <a:pt x="1007383" y="1960721"/>
                              </a:lnTo>
                              <a:lnTo>
                                <a:pt x="1010558" y="1970923"/>
                              </a:lnTo>
                              <a:lnTo>
                                <a:pt x="1013960" y="1981351"/>
                              </a:lnTo>
                              <a:lnTo>
                                <a:pt x="1017588" y="1991326"/>
                              </a:lnTo>
                              <a:lnTo>
                                <a:pt x="1021217" y="2001301"/>
                              </a:lnTo>
                              <a:lnTo>
                                <a:pt x="1024845" y="2011275"/>
                              </a:lnTo>
                              <a:lnTo>
                                <a:pt x="1028928" y="2021250"/>
                              </a:lnTo>
                              <a:lnTo>
                                <a:pt x="1032783" y="2031225"/>
                              </a:lnTo>
                              <a:lnTo>
                                <a:pt x="1037092" y="2040973"/>
                              </a:lnTo>
                              <a:lnTo>
                                <a:pt x="1041401" y="2050721"/>
                              </a:lnTo>
                              <a:lnTo>
                                <a:pt x="1050472" y="2069764"/>
                              </a:lnTo>
                              <a:lnTo>
                                <a:pt x="1059997" y="2088807"/>
                              </a:lnTo>
                              <a:lnTo>
                                <a:pt x="1069976" y="2107397"/>
                              </a:lnTo>
                              <a:lnTo>
                                <a:pt x="593045" y="2382838"/>
                              </a:lnTo>
                              <a:lnTo>
                                <a:pt x="583747" y="2365609"/>
                              </a:lnTo>
                              <a:lnTo>
                                <a:pt x="574449" y="2348606"/>
                              </a:lnTo>
                              <a:lnTo>
                                <a:pt x="565604" y="2331604"/>
                              </a:lnTo>
                              <a:lnTo>
                                <a:pt x="556986" y="2314148"/>
                              </a:lnTo>
                              <a:lnTo>
                                <a:pt x="548368" y="2296465"/>
                              </a:lnTo>
                              <a:lnTo>
                                <a:pt x="540204" y="2279009"/>
                              </a:lnTo>
                              <a:lnTo>
                                <a:pt x="532266" y="2261100"/>
                              </a:lnTo>
                              <a:lnTo>
                                <a:pt x="524556" y="2243190"/>
                              </a:lnTo>
                              <a:lnTo>
                                <a:pt x="517299" y="2225281"/>
                              </a:lnTo>
                              <a:lnTo>
                                <a:pt x="510041" y="2207145"/>
                              </a:lnTo>
                              <a:lnTo>
                                <a:pt x="503011" y="2188782"/>
                              </a:lnTo>
                              <a:lnTo>
                                <a:pt x="496661" y="2170193"/>
                              </a:lnTo>
                              <a:lnTo>
                                <a:pt x="490311" y="2151603"/>
                              </a:lnTo>
                              <a:lnTo>
                                <a:pt x="483961" y="2133014"/>
                              </a:lnTo>
                              <a:lnTo>
                                <a:pt x="478291" y="2114198"/>
                              </a:lnTo>
                              <a:lnTo>
                                <a:pt x="472849" y="2095381"/>
                              </a:lnTo>
                              <a:lnTo>
                                <a:pt x="467406" y="2076112"/>
                              </a:lnTo>
                              <a:lnTo>
                                <a:pt x="462416" y="2056842"/>
                              </a:lnTo>
                              <a:lnTo>
                                <a:pt x="457881" y="2037799"/>
                              </a:lnTo>
                              <a:lnTo>
                                <a:pt x="453572" y="2018530"/>
                              </a:lnTo>
                              <a:lnTo>
                                <a:pt x="449263" y="1998807"/>
                              </a:lnTo>
                              <a:lnTo>
                                <a:pt x="445634" y="1979311"/>
                              </a:lnTo>
                              <a:lnTo>
                                <a:pt x="441779" y="1959588"/>
                              </a:lnTo>
                              <a:lnTo>
                                <a:pt x="438604" y="1939865"/>
                              </a:lnTo>
                              <a:lnTo>
                                <a:pt x="435882" y="1919915"/>
                              </a:lnTo>
                              <a:lnTo>
                                <a:pt x="433161" y="1899965"/>
                              </a:lnTo>
                              <a:lnTo>
                                <a:pt x="430666" y="1880016"/>
                              </a:lnTo>
                              <a:lnTo>
                                <a:pt x="428625" y="1859613"/>
                              </a:lnTo>
                              <a:lnTo>
                                <a:pt x="427038" y="1839436"/>
                              </a:lnTo>
                              <a:lnTo>
                                <a:pt x="425450" y="1819033"/>
                              </a:lnTo>
                              <a:lnTo>
                                <a:pt x="424543" y="1798630"/>
                              </a:lnTo>
                              <a:lnTo>
                                <a:pt x="423863" y="1778000"/>
                              </a:lnTo>
                              <a:close/>
                              <a:moveTo>
                                <a:pt x="1588" y="1778000"/>
                              </a:moveTo>
                              <a:lnTo>
                                <a:pt x="268288" y="1778000"/>
                              </a:lnTo>
                              <a:lnTo>
                                <a:pt x="268968" y="1801353"/>
                              </a:lnTo>
                              <a:lnTo>
                                <a:pt x="270329" y="1824478"/>
                              </a:lnTo>
                              <a:lnTo>
                                <a:pt x="271690" y="1847151"/>
                              </a:lnTo>
                              <a:lnTo>
                                <a:pt x="273731" y="1870276"/>
                              </a:lnTo>
                              <a:lnTo>
                                <a:pt x="275998" y="1893175"/>
                              </a:lnTo>
                              <a:lnTo>
                                <a:pt x="278493" y="1915621"/>
                              </a:lnTo>
                              <a:lnTo>
                                <a:pt x="281441" y="1938293"/>
                              </a:lnTo>
                              <a:lnTo>
                                <a:pt x="284616" y="1960739"/>
                              </a:lnTo>
                              <a:lnTo>
                                <a:pt x="288472" y="1982958"/>
                              </a:lnTo>
                              <a:lnTo>
                                <a:pt x="292327" y="2005403"/>
                              </a:lnTo>
                              <a:lnTo>
                                <a:pt x="296636" y="2027395"/>
                              </a:lnTo>
                              <a:lnTo>
                                <a:pt x="301398" y="2049387"/>
                              </a:lnTo>
                              <a:lnTo>
                                <a:pt x="306161" y="2071379"/>
                              </a:lnTo>
                              <a:lnTo>
                                <a:pt x="311377" y="2093145"/>
                              </a:lnTo>
                              <a:lnTo>
                                <a:pt x="316820" y="2114683"/>
                              </a:lnTo>
                              <a:lnTo>
                                <a:pt x="322943" y="2136222"/>
                              </a:lnTo>
                              <a:lnTo>
                                <a:pt x="329066" y="2157534"/>
                              </a:lnTo>
                              <a:lnTo>
                                <a:pt x="335643" y="2178846"/>
                              </a:lnTo>
                              <a:lnTo>
                                <a:pt x="342447" y="2199931"/>
                              </a:lnTo>
                              <a:lnTo>
                                <a:pt x="349704" y="2220790"/>
                              </a:lnTo>
                              <a:lnTo>
                                <a:pt x="356961" y="2241648"/>
                              </a:lnTo>
                              <a:lnTo>
                                <a:pt x="364898" y="2262507"/>
                              </a:lnTo>
                              <a:lnTo>
                                <a:pt x="372836" y="2282912"/>
                              </a:lnTo>
                              <a:lnTo>
                                <a:pt x="381454" y="2303317"/>
                              </a:lnTo>
                              <a:lnTo>
                                <a:pt x="390072" y="2323268"/>
                              </a:lnTo>
                              <a:lnTo>
                                <a:pt x="398916" y="2343447"/>
                              </a:lnTo>
                              <a:lnTo>
                                <a:pt x="408215" y="2363625"/>
                              </a:lnTo>
                              <a:lnTo>
                                <a:pt x="417740" y="2383123"/>
                              </a:lnTo>
                              <a:lnTo>
                                <a:pt x="427491" y="2402621"/>
                              </a:lnTo>
                              <a:lnTo>
                                <a:pt x="437697" y="2422346"/>
                              </a:lnTo>
                              <a:lnTo>
                                <a:pt x="448129" y="2441391"/>
                              </a:lnTo>
                              <a:lnTo>
                                <a:pt x="458788" y="2460436"/>
                              </a:lnTo>
                              <a:lnTo>
                                <a:pt x="227466" y="2593975"/>
                              </a:lnTo>
                              <a:lnTo>
                                <a:pt x="214540" y="2571303"/>
                              </a:lnTo>
                              <a:lnTo>
                                <a:pt x="202066" y="2548177"/>
                              </a:lnTo>
                              <a:lnTo>
                                <a:pt x="190273" y="2525052"/>
                              </a:lnTo>
                              <a:lnTo>
                                <a:pt x="178254" y="2501699"/>
                              </a:lnTo>
                              <a:lnTo>
                                <a:pt x="166915" y="2478120"/>
                              </a:lnTo>
                              <a:lnTo>
                                <a:pt x="156029" y="2454314"/>
                              </a:lnTo>
                              <a:lnTo>
                                <a:pt x="145370" y="2430508"/>
                              </a:lnTo>
                              <a:lnTo>
                                <a:pt x="134938" y="2406249"/>
                              </a:lnTo>
                              <a:lnTo>
                                <a:pt x="124959" y="2381989"/>
                              </a:lnTo>
                              <a:lnTo>
                                <a:pt x="115434" y="2357277"/>
                              </a:lnTo>
                              <a:lnTo>
                                <a:pt x="106136" y="2332564"/>
                              </a:lnTo>
                              <a:lnTo>
                                <a:pt x="97291" y="2307851"/>
                              </a:lnTo>
                              <a:lnTo>
                                <a:pt x="88900" y="2282685"/>
                              </a:lnTo>
                              <a:lnTo>
                                <a:pt x="80736" y="2257519"/>
                              </a:lnTo>
                              <a:lnTo>
                                <a:pt x="73025" y="2232126"/>
                              </a:lnTo>
                              <a:lnTo>
                                <a:pt x="65541" y="2206733"/>
                              </a:lnTo>
                              <a:lnTo>
                                <a:pt x="58511" y="2180886"/>
                              </a:lnTo>
                              <a:lnTo>
                                <a:pt x="51934" y="2155040"/>
                              </a:lnTo>
                              <a:lnTo>
                                <a:pt x="45811" y="2128967"/>
                              </a:lnTo>
                              <a:lnTo>
                                <a:pt x="39688" y="2102667"/>
                              </a:lnTo>
                              <a:lnTo>
                                <a:pt x="34472" y="2076594"/>
                              </a:lnTo>
                              <a:lnTo>
                                <a:pt x="29256" y="2050067"/>
                              </a:lnTo>
                              <a:lnTo>
                                <a:pt x="24947" y="2023541"/>
                              </a:lnTo>
                              <a:lnTo>
                                <a:pt x="20411" y="1996788"/>
                              </a:lnTo>
                              <a:lnTo>
                                <a:pt x="16782" y="1969581"/>
                              </a:lnTo>
                              <a:lnTo>
                                <a:pt x="13154" y="1942601"/>
                              </a:lnTo>
                              <a:lnTo>
                                <a:pt x="10206" y="1915621"/>
                              </a:lnTo>
                              <a:lnTo>
                                <a:pt x="7711" y="1888414"/>
                              </a:lnTo>
                              <a:lnTo>
                                <a:pt x="5443" y="1861207"/>
                              </a:lnTo>
                              <a:lnTo>
                                <a:pt x="3856" y="1833547"/>
                              </a:lnTo>
                              <a:lnTo>
                                <a:pt x="2495" y="1805887"/>
                              </a:lnTo>
                              <a:lnTo>
                                <a:pt x="1588" y="1778000"/>
                              </a:lnTo>
                              <a:close/>
                              <a:moveTo>
                                <a:pt x="1736726" y="1598612"/>
                              </a:moveTo>
                              <a:lnTo>
                                <a:pt x="1743971" y="1598839"/>
                              </a:lnTo>
                              <a:lnTo>
                                <a:pt x="1750763" y="1599291"/>
                              </a:lnTo>
                              <a:lnTo>
                                <a:pt x="1757782" y="1600197"/>
                              </a:lnTo>
                              <a:lnTo>
                                <a:pt x="1764348" y="1601556"/>
                              </a:lnTo>
                              <a:lnTo>
                                <a:pt x="1771141" y="1602914"/>
                              </a:lnTo>
                              <a:lnTo>
                                <a:pt x="1777707" y="1604952"/>
                              </a:lnTo>
                              <a:lnTo>
                                <a:pt x="1784273" y="1606989"/>
                              </a:lnTo>
                              <a:lnTo>
                                <a:pt x="1790386" y="1609480"/>
                              </a:lnTo>
                              <a:lnTo>
                                <a:pt x="1796499" y="1612423"/>
                              </a:lnTo>
                              <a:lnTo>
                                <a:pt x="1802612" y="1615367"/>
                              </a:lnTo>
                              <a:lnTo>
                                <a:pt x="1808273" y="1618537"/>
                              </a:lnTo>
                              <a:lnTo>
                                <a:pt x="1813933" y="1622386"/>
                              </a:lnTo>
                              <a:lnTo>
                                <a:pt x="1819367" y="1626008"/>
                              </a:lnTo>
                              <a:lnTo>
                                <a:pt x="1824574" y="1630310"/>
                              </a:lnTo>
                              <a:lnTo>
                                <a:pt x="1829555" y="1634612"/>
                              </a:lnTo>
                              <a:lnTo>
                                <a:pt x="1834310" y="1639140"/>
                              </a:lnTo>
                              <a:lnTo>
                                <a:pt x="1838838" y="1643895"/>
                              </a:lnTo>
                              <a:lnTo>
                                <a:pt x="1843140" y="1649102"/>
                              </a:lnTo>
                              <a:lnTo>
                                <a:pt x="1847216" y="1654310"/>
                              </a:lnTo>
                              <a:lnTo>
                                <a:pt x="1851291" y="1659744"/>
                              </a:lnTo>
                              <a:lnTo>
                                <a:pt x="1854687" y="1665178"/>
                              </a:lnTo>
                              <a:lnTo>
                                <a:pt x="1858310" y="1671065"/>
                              </a:lnTo>
                              <a:lnTo>
                                <a:pt x="1861253" y="1676951"/>
                              </a:lnTo>
                              <a:lnTo>
                                <a:pt x="1863970" y="1682838"/>
                              </a:lnTo>
                              <a:lnTo>
                                <a:pt x="1866461" y="1689404"/>
                              </a:lnTo>
                              <a:lnTo>
                                <a:pt x="1868725" y="1695744"/>
                              </a:lnTo>
                              <a:lnTo>
                                <a:pt x="1870310" y="1702310"/>
                              </a:lnTo>
                              <a:lnTo>
                                <a:pt x="1872121" y="1708876"/>
                              </a:lnTo>
                              <a:lnTo>
                                <a:pt x="1873253" y="1715895"/>
                              </a:lnTo>
                              <a:lnTo>
                                <a:pt x="1874159" y="1722687"/>
                              </a:lnTo>
                              <a:lnTo>
                                <a:pt x="1874612" y="1729706"/>
                              </a:lnTo>
                              <a:lnTo>
                                <a:pt x="1874838" y="1736951"/>
                              </a:lnTo>
                              <a:lnTo>
                                <a:pt x="1874612" y="1743744"/>
                              </a:lnTo>
                              <a:lnTo>
                                <a:pt x="1874159" y="1750989"/>
                              </a:lnTo>
                              <a:lnTo>
                                <a:pt x="1873253" y="1757781"/>
                              </a:lnTo>
                              <a:lnTo>
                                <a:pt x="1872121" y="1764574"/>
                              </a:lnTo>
                              <a:lnTo>
                                <a:pt x="1870310" y="1771366"/>
                              </a:lnTo>
                              <a:lnTo>
                                <a:pt x="1868725" y="1777706"/>
                              </a:lnTo>
                              <a:lnTo>
                                <a:pt x="1866461" y="1784272"/>
                              </a:lnTo>
                              <a:lnTo>
                                <a:pt x="1863970" y="1790611"/>
                              </a:lnTo>
                              <a:lnTo>
                                <a:pt x="1861253" y="1796498"/>
                              </a:lnTo>
                              <a:lnTo>
                                <a:pt x="1858310" y="1802385"/>
                              </a:lnTo>
                              <a:lnTo>
                                <a:pt x="1854687" y="1808498"/>
                              </a:lnTo>
                              <a:lnTo>
                                <a:pt x="1851291" y="1813932"/>
                              </a:lnTo>
                              <a:lnTo>
                                <a:pt x="1847216" y="1819366"/>
                              </a:lnTo>
                              <a:lnTo>
                                <a:pt x="1843140" y="1824573"/>
                              </a:lnTo>
                              <a:lnTo>
                                <a:pt x="1838838" y="1829781"/>
                              </a:lnTo>
                              <a:lnTo>
                                <a:pt x="1834310" y="1834309"/>
                              </a:lnTo>
                              <a:lnTo>
                                <a:pt x="1829555" y="1838837"/>
                              </a:lnTo>
                              <a:lnTo>
                                <a:pt x="1824574" y="1843366"/>
                              </a:lnTo>
                              <a:lnTo>
                                <a:pt x="1819367" y="1847215"/>
                              </a:lnTo>
                              <a:lnTo>
                                <a:pt x="1813933" y="1851290"/>
                              </a:lnTo>
                              <a:lnTo>
                                <a:pt x="1808273" y="1854913"/>
                              </a:lnTo>
                              <a:lnTo>
                                <a:pt x="1802612" y="1858083"/>
                              </a:lnTo>
                              <a:lnTo>
                                <a:pt x="1796499" y="1861252"/>
                              </a:lnTo>
                              <a:lnTo>
                                <a:pt x="1790386" y="1864196"/>
                              </a:lnTo>
                              <a:lnTo>
                                <a:pt x="1784273" y="1866686"/>
                              </a:lnTo>
                              <a:lnTo>
                                <a:pt x="1777707" y="1868498"/>
                              </a:lnTo>
                              <a:lnTo>
                                <a:pt x="1771141" y="1870535"/>
                              </a:lnTo>
                              <a:lnTo>
                                <a:pt x="1764348" y="1872120"/>
                              </a:lnTo>
                              <a:lnTo>
                                <a:pt x="1757782" y="1873252"/>
                              </a:lnTo>
                              <a:lnTo>
                                <a:pt x="1750763" y="1874158"/>
                              </a:lnTo>
                              <a:lnTo>
                                <a:pt x="1743971" y="1874837"/>
                              </a:lnTo>
                              <a:lnTo>
                                <a:pt x="1736726" y="1874837"/>
                              </a:lnTo>
                              <a:lnTo>
                                <a:pt x="1729481" y="1874837"/>
                              </a:lnTo>
                              <a:lnTo>
                                <a:pt x="1722688" y="1874158"/>
                              </a:lnTo>
                              <a:lnTo>
                                <a:pt x="1715669" y="1873252"/>
                              </a:lnTo>
                              <a:lnTo>
                                <a:pt x="1708877" y="1872120"/>
                              </a:lnTo>
                              <a:lnTo>
                                <a:pt x="1702311" y="1870535"/>
                              </a:lnTo>
                              <a:lnTo>
                                <a:pt x="1695518" y="1868498"/>
                              </a:lnTo>
                              <a:lnTo>
                                <a:pt x="1689179" y="1866686"/>
                              </a:lnTo>
                              <a:lnTo>
                                <a:pt x="1683066" y="1864196"/>
                              </a:lnTo>
                              <a:lnTo>
                                <a:pt x="1676726" y="1861252"/>
                              </a:lnTo>
                              <a:lnTo>
                                <a:pt x="1670839" y="1858083"/>
                              </a:lnTo>
                              <a:lnTo>
                                <a:pt x="1665179" y="1854913"/>
                              </a:lnTo>
                              <a:lnTo>
                                <a:pt x="1659519" y="1851290"/>
                              </a:lnTo>
                              <a:lnTo>
                                <a:pt x="1654085" y="1847215"/>
                              </a:lnTo>
                              <a:lnTo>
                                <a:pt x="1648877" y="1843366"/>
                              </a:lnTo>
                              <a:lnTo>
                                <a:pt x="1643896" y="1838837"/>
                              </a:lnTo>
                              <a:lnTo>
                                <a:pt x="1638915" y="1834309"/>
                              </a:lnTo>
                              <a:lnTo>
                                <a:pt x="1634387" y="1829781"/>
                              </a:lnTo>
                              <a:lnTo>
                                <a:pt x="1630085" y="1824573"/>
                              </a:lnTo>
                              <a:lnTo>
                                <a:pt x="1626009" y="1819366"/>
                              </a:lnTo>
                              <a:lnTo>
                                <a:pt x="1622160" y="1813932"/>
                              </a:lnTo>
                              <a:lnTo>
                                <a:pt x="1618538" y="1808498"/>
                              </a:lnTo>
                              <a:lnTo>
                                <a:pt x="1615141" y="1802385"/>
                              </a:lnTo>
                              <a:lnTo>
                                <a:pt x="1612198" y="1796498"/>
                              </a:lnTo>
                              <a:lnTo>
                                <a:pt x="1609481" y="1790611"/>
                              </a:lnTo>
                              <a:lnTo>
                                <a:pt x="1606991" y="1784272"/>
                              </a:lnTo>
                              <a:lnTo>
                                <a:pt x="1604726" y="1777706"/>
                              </a:lnTo>
                              <a:lnTo>
                                <a:pt x="1602915" y="1771366"/>
                              </a:lnTo>
                              <a:lnTo>
                                <a:pt x="1601330" y="1764574"/>
                              </a:lnTo>
                              <a:lnTo>
                                <a:pt x="1599972" y="1757781"/>
                              </a:lnTo>
                              <a:lnTo>
                                <a:pt x="1599292" y="1750989"/>
                              </a:lnTo>
                              <a:lnTo>
                                <a:pt x="1598840" y="1743744"/>
                              </a:lnTo>
                              <a:lnTo>
                                <a:pt x="1598613" y="1736951"/>
                              </a:lnTo>
                              <a:lnTo>
                                <a:pt x="1598840" y="1729706"/>
                              </a:lnTo>
                              <a:lnTo>
                                <a:pt x="1599292" y="1722687"/>
                              </a:lnTo>
                              <a:lnTo>
                                <a:pt x="1599972" y="1715895"/>
                              </a:lnTo>
                              <a:lnTo>
                                <a:pt x="1601330" y="1708876"/>
                              </a:lnTo>
                              <a:lnTo>
                                <a:pt x="1602915" y="1702310"/>
                              </a:lnTo>
                              <a:lnTo>
                                <a:pt x="1604726" y="1695744"/>
                              </a:lnTo>
                              <a:lnTo>
                                <a:pt x="1606991" y="1689404"/>
                              </a:lnTo>
                              <a:lnTo>
                                <a:pt x="1609481" y="1682838"/>
                              </a:lnTo>
                              <a:lnTo>
                                <a:pt x="1612198" y="1676951"/>
                              </a:lnTo>
                              <a:lnTo>
                                <a:pt x="1615141" y="1671065"/>
                              </a:lnTo>
                              <a:lnTo>
                                <a:pt x="1618538" y="1665178"/>
                              </a:lnTo>
                              <a:lnTo>
                                <a:pt x="1622160" y="1659744"/>
                              </a:lnTo>
                              <a:lnTo>
                                <a:pt x="1626009" y="1654310"/>
                              </a:lnTo>
                              <a:lnTo>
                                <a:pt x="1630085" y="1649102"/>
                              </a:lnTo>
                              <a:lnTo>
                                <a:pt x="1634387" y="1643895"/>
                              </a:lnTo>
                              <a:lnTo>
                                <a:pt x="1638915" y="1639140"/>
                              </a:lnTo>
                              <a:lnTo>
                                <a:pt x="1643896" y="1634612"/>
                              </a:lnTo>
                              <a:lnTo>
                                <a:pt x="1648877" y="1630310"/>
                              </a:lnTo>
                              <a:lnTo>
                                <a:pt x="1654085" y="1626008"/>
                              </a:lnTo>
                              <a:lnTo>
                                <a:pt x="1659519" y="1622386"/>
                              </a:lnTo>
                              <a:lnTo>
                                <a:pt x="1665179" y="1618537"/>
                              </a:lnTo>
                              <a:lnTo>
                                <a:pt x="1670839" y="1615367"/>
                              </a:lnTo>
                              <a:lnTo>
                                <a:pt x="1676726" y="1612423"/>
                              </a:lnTo>
                              <a:lnTo>
                                <a:pt x="1683066" y="1609480"/>
                              </a:lnTo>
                              <a:lnTo>
                                <a:pt x="1689179" y="1606989"/>
                              </a:lnTo>
                              <a:lnTo>
                                <a:pt x="1695518" y="1604952"/>
                              </a:lnTo>
                              <a:lnTo>
                                <a:pt x="1702311" y="1602914"/>
                              </a:lnTo>
                              <a:lnTo>
                                <a:pt x="1708877" y="1601556"/>
                              </a:lnTo>
                              <a:lnTo>
                                <a:pt x="1715669" y="1600197"/>
                              </a:lnTo>
                              <a:lnTo>
                                <a:pt x="1722688" y="1599291"/>
                              </a:lnTo>
                              <a:lnTo>
                                <a:pt x="1729481" y="1598839"/>
                              </a:lnTo>
                              <a:lnTo>
                                <a:pt x="1736726" y="1598612"/>
                              </a:lnTo>
                              <a:close/>
                              <a:moveTo>
                                <a:pt x="2282232" y="1468437"/>
                              </a:moveTo>
                              <a:lnTo>
                                <a:pt x="2289051" y="1483100"/>
                              </a:lnTo>
                              <a:lnTo>
                                <a:pt x="2295870" y="1497989"/>
                              </a:lnTo>
                              <a:lnTo>
                                <a:pt x="2302234" y="1512879"/>
                              </a:lnTo>
                              <a:lnTo>
                                <a:pt x="2307916" y="1528219"/>
                              </a:lnTo>
                              <a:lnTo>
                                <a:pt x="2313371" y="1543785"/>
                              </a:lnTo>
                              <a:lnTo>
                                <a:pt x="2318599" y="1559576"/>
                              </a:lnTo>
                              <a:lnTo>
                                <a:pt x="2323145" y="1575593"/>
                              </a:lnTo>
                              <a:lnTo>
                                <a:pt x="2327236" y="1591610"/>
                              </a:lnTo>
                              <a:lnTo>
                                <a:pt x="2331328" y="1607853"/>
                              </a:lnTo>
                              <a:lnTo>
                                <a:pt x="2334510" y="1624096"/>
                              </a:lnTo>
                              <a:lnTo>
                                <a:pt x="2337465" y="1640790"/>
                              </a:lnTo>
                              <a:lnTo>
                                <a:pt x="2339738" y="1657483"/>
                              </a:lnTo>
                              <a:lnTo>
                                <a:pt x="2341783" y="1674177"/>
                              </a:lnTo>
                              <a:lnTo>
                                <a:pt x="2343147" y="1691322"/>
                              </a:lnTo>
                              <a:lnTo>
                                <a:pt x="2344284" y="1708467"/>
                              </a:lnTo>
                              <a:lnTo>
                                <a:pt x="2344738" y="1725612"/>
                              </a:lnTo>
                              <a:lnTo>
                                <a:pt x="1952199" y="1725612"/>
                              </a:lnTo>
                              <a:lnTo>
                                <a:pt x="1951745" y="1717717"/>
                              </a:lnTo>
                              <a:lnTo>
                                <a:pt x="1950608" y="1709821"/>
                              </a:lnTo>
                              <a:lnTo>
                                <a:pt x="1949699" y="1701925"/>
                              </a:lnTo>
                              <a:lnTo>
                                <a:pt x="1948108" y="1694255"/>
                              </a:lnTo>
                              <a:lnTo>
                                <a:pt x="1946744" y="1686585"/>
                              </a:lnTo>
                              <a:lnTo>
                                <a:pt x="1944698" y="1678915"/>
                              </a:lnTo>
                              <a:lnTo>
                                <a:pt x="1942425" y="1671470"/>
                              </a:lnTo>
                              <a:lnTo>
                                <a:pt x="1939925" y="1664477"/>
                              </a:lnTo>
                              <a:lnTo>
                                <a:pt x="2282232" y="1468437"/>
                              </a:lnTo>
                              <a:close/>
                              <a:moveTo>
                                <a:pt x="1192596" y="1468437"/>
                              </a:moveTo>
                              <a:lnTo>
                                <a:pt x="1533525" y="1664251"/>
                              </a:lnTo>
                              <a:lnTo>
                                <a:pt x="1531259" y="1671470"/>
                              </a:lnTo>
                              <a:lnTo>
                                <a:pt x="1528994" y="1678915"/>
                              </a:lnTo>
                              <a:lnTo>
                                <a:pt x="1526955" y="1686585"/>
                              </a:lnTo>
                              <a:lnTo>
                                <a:pt x="1525370" y="1694255"/>
                              </a:lnTo>
                              <a:lnTo>
                                <a:pt x="1524010" y="1701925"/>
                              </a:lnTo>
                              <a:lnTo>
                                <a:pt x="1522878" y="1709821"/>
                              </a:lnTo>
                              <a:lnTo>
                                <a:pt x="1521972" y="1717717"/>
                              </a:lnTo>
                              <a:lnTo>
                                <a:pt x="1521519" y="1725612"/>
                              </a:lnTo>
                              <a:lnTo>
                                <a:pt x="1130300" y="1725612"/>
                              </a:lnTo>
                              <a:lnTo>
                                <a:pt x="1130753" y="1708242"/>
                              </a:lnTo>
                              <a:lnTo>
                                <a:pt x="1131659" y="1691322"/>
                              </a:lnTo>
                              <a:lnTo>
                                <a:pt x="1133245" y="1674177"/>
                              </a:lnTo>
                              <a:lnTo>
                                <a:pt x="1135283" y="1657483"/>
                              </a:lnTo>
                              <a:lnTo>
                                <a:pt x="1137322" y="1640790"/>
                              </a:lnTo>
                              <a:lnTo>
                                <a:pt x="1140494" y="1624096"/>
                              </a:lnTo>
                              <a:lnTo>
                                <a:pt x="1143665" y="1607627"/>
                              </a:lnTo>
                              <a:lnTo>
                                <a:pt x="1147290" y="1591610"/>
                              </a:lnTo>
                              <a:lnTo>
                                <a:pt x="1151594" y="1575368"/>
                              </a:lnTo>
                              <a:lnTo>
                                <a:pt x="1156351" y="1559576"/>
                              </a:lnTo>
                              <a:lnTo>
                                <a:pt x="1161108" y="1543785"/>
                              </a:lnTo>
                              <a:lnTo>
                                <a:pt x="1166998" y="1528219"/>
                              </a:lnTo>
                              <a:lnTo>
                                <a:pt x="1172661" y="1512879"/>
                              </a:lnTo>
                              <a:lnTo>
                                <a:pt x="1179004" y="1497989"/>
                              </a:lnTo>
                              <a:lnTo>
                                <a:pt x="1185800" y="1483100"/>
                              </a:lnTo>
                              <a:lnTo>
                                <a:pt x="1192596" y="1468437"/>
                              </a:lnTo>
                              <a:close/>
                              <a:moveTo>
                                <a:pt x="2069990" y="1228725"/>
                              </a:moveTo>
                              <a:lnTo>
                                <a:pt x="2084059" y="1238222"/>
                              </a:lnTo>
                              <a:lnTo>
                                <a:pt x="2097901" y="1248172"/>
                              </a:lnTo>
                              <a:lnTo>
                                <a:pt x="2111516" y="1258574"/>
                              </a:lnTo>
                              <a:lnTo>
                                <a:pt x="2124677" y="1269202"/>
                              </a:lnTo>
                              <a:lnTo>
                                <a:pt x="2137612" y="1280056"/>
                              </a:lnTo>
                              <a:lnTo>
                                <a:pt x="2150319" y="1291362"/>
                              </a:lnTo>
                              <a:lnTo>
                                <a:pt x="2162346" y="1302894"/>
                              </a:lnTo>
                              <a:lnTo>
                                <a:pt x="2174600" y="1315105"/>
                              </a:lnTo>
                              <a:lnTo>
                                <a:pt x="2186172" y="1327542"/>
                              </a:lnTo>
                              <a:lnTo>
                                <a:pt x="2197518" y="1339979"/>
                              </a:lnTo>
                              <a:lnTo>
                                <a:pt x="2208411" y="1352868"/>
                              </a:lnTo>
                              <a:lnTo>
                                <a:pt x="2219076" y="1366210"/>
                              </a:lnTo>
                              <a:lnTo>
                                <a:pt x="2229287" y="1379778"/>
                              </a:lnTo>
                              <a:lnTo>
                                <a:pt x="2239045" y="1393797"/>
                              </a:lnTo>
                              <a:lnTo>
                                <a:pt x="2248575" y="1407817"/>
                              </a:lnTo>
                              <a:lnTo>
                                <a:pt x="2257425" y="1422063"/>
                              </a:lnTo>
                              <a:lnTo>
                                <a:pt x="1918180" y="1617663"/>
                              </a:lnTo>
                              <a:lnTo>
                                <a:pt x="1913188" y="1610879"/>
                              </a:lnTo>
                              <a:lnTo>
                                <a:pt x="1908196" y="1604096"/>
                              </a:lnTo>
                              <a:lnTo>
                                <a:pt x="1902977" y="1597311"/>
                              </a:lnTo>
                              <a:lnTo>
                                <a:pt x="1897531" y="1591206"/>
                              </a:lnTo>
                              <a:lnTo>
                                <a:pt x="1891858" y="1585327"/>
                              </a:lnTo>
                              <a:lnTo>
                                <a:pt x="1885958" y="1579447"/>
                              </a:lnTo>
                              <a:lnTo>
                                <a:pt x="1879604" y="1573794"/>
                              </a:lnTo>
                              <a:lnTo>
                                <a:pt x="1873250" y="1568593"/>
                              </a:lnTo>
                              <a:lnTo>
                                <a:pt x="2069990" y="1228725"/>
                              </a:lnTo>
                              <a:close/>
                              <a:moveTo>
                                <a:pt x="1405048" y="1228725"/>
                              </a:moveTo>
                              <a:lnTo>
                                <a:pt x="1601788" y="1568593"/>
                              </a:lnTo>
                              <a:lnTo>
                                <a:pt x="1595207" y="1573794"/>
                              </a:lnTo>
                              <a:lnTo>
                                <a:pt x="1589080" y="1579447"/>
                              </a:lnTo>
                              <a:lnTo>
                                <a:pt x="1583180" y="1585101"/>
                              </a:lnTo>
                              <a:lnTo>
                                <a:pt x="1577507" y="1591206"/>
                              </a:lnTo>
                              <a:lnTo>
                                <a:pt x="1572061" y="1597311"/>
                              </a:lnTo>
                              <a:lnTo>
                                <a:pt x="1566842" y="1604096"/>
                              </a:lnTo>
                              <a:lnTo>
                                <a:pt x="1561850" y="1610879"/>
                              </a:lnTo>
                              <a:lnTo>
                                <a:pt x="1557085" y="1617663"/>
                              </a:lnTo>
                              <a:lnTo>
                                <a:pt x="1217613" y="1422063"/>
                              </a:lnTo>
                              <a:lnTo>
                                <a:pt x="1226463" y="1407817"/>
                              </a:lnTo>
                              <a:lnTo>
                                <a:pt x="1235993" y="1393797"/>
                              </a:lnTo>
                              <a:lnTo>
                                <a:pt x="1245751" y="1379778"/>
                              </a:lnTo>
                              <a:lnTo>
                                <a:pt x="1255962" y="1366210"/>
                              </a:lnTo>
                              <a:lnTo>
                                <a:pt x="1266627" y="1352868"/>
                              </a:lnTo>
                              <a:lnTo>
                                <a:pt x="1277520" y="1339979"/>
                              </a:lnTo>
                              <a:lnTo>
                                <a:pt x="1288639" y="1327542"/>
                              </a:lnTo>
                              <a:lnTo>
                                <a:pt x="1300438" y="1315105"/>
                              </a:lnTo>
                              <a:lnTo>
                                <a:pt x="1312238" y="1302894"/>
                              </a:lnTo>
                              <a:lnTo>
                                <a:pt x="1324719" y="1291362"/>
                              </a:lnTo>
                              <a:lnTo>
                                <a:pt x="1337426" y="1280056"/>
                              </a:lnTo>
                              <a:lnTo>
                                <a:pt x="1350134" y="1269202"/>
                              </a:lnTo>
                              <a:lnTo>
                                <a:pt x="1363295" y="1258574"/>
                              </a:lnTo>
                              <a:lnTo>
                                <a:pt x="1377137" y="1248172"/>
                              </a:lnTo>
                              <a:lnTo>
                                <a:pt x="1390979" y="1238222"/>
                              </a:lnTo>
                              <a:lnTo>
                                <a:pt x="1405048" y="1228725"/>
                              </a:lnTo>
                              <a:close/>
                              <a:moveTo>
                                <a:pt x="1763713" y="1128712"/>
                              </a:moveTo>
                              <a:lnTo>
                                <a:pt x="1781176" y="1129848"/>
                              </a:lnTo>
                              <a:lnTo>
                                <a:pt x="1798638" y="1131438"/>
                              </a:lnTo>
                              <a:lnTo>
                                <a:pt x="1816101" y="1133482"/>
                              </a:lnTo>
                              <a:lnTo>
                                <a:pt x="1833337" y="1135981"/>
                              </a:lnTo>
                              <a:lnTo>
                                <a:pt x="1850346" y="1138707"/>
                              </a:lnTo>
                              <a:lnTo>
                                <a:pt x="1867355" y="1142114"/>
                              </a:lnTo>
                              <a:lnTo>
                                <a:pt x="1884137" y="1146203"/>
                              </a:lnTo>
                              <a:lnTo>
                                <a:pt x="1900465" y="1150519"/>
                              </a:lnTo>
                              <a:lnTo>
                                <a:pt x="1916794" y="1155290"/>
                              </a:lnTo>
                              <a:lnTo>
                                <a:pt x="1933122" y="1160514"/>
                              </a:lnTo>
                              <a:lnTo>
                                <a:pt x="1948998" y="1166193"/>
                              </a:lnTo>
                              <a:lnTo>
                                <a:pt x="1964873" y="1172554"/>
                              </a:lnTo>
                              <a:lnTo>
                                <a:pt x="1980294" y="1178914"/>
                              </a:lnTo>
                              <a:lnTo>
                                <a:pt x="1995715" y="1185956"/>
                              </a:lnTo>
                              <a:lnTo>
                                <a:pt x="2010683" y="1193225"/>
                              </a:lnTo>
                              <a:lnTo>
                                <a:pt x="2025651" y="1200949"/>
                              </a:lnTo>
                              <a:lnTo>
                                <a:pt x="1829481" y="1541462"/>
                              </a:lnTo>
                              <a:lnTo>
                                <a:pt x="1821997" y="1538054"/>
                              </a:lnTo>
                              <a:lnTo>
                                <a:pt x="1814060" y="1534874"/>
                              </a:lnTo>
                              <a:lnTo>
                                <a:pt x="1805669" y="1531921"/>
                              </a:lnTo>
                              <a:lnTo>
                                <a:pt x="1797504" y="1529422"/>
                              </a:lnTo>
                              <a:lnTo>
                                <a:pt x="1789113" y="1527151"/>
                              </a:lnTo>
                              <a:lnTo>
                                <a:pt x="1780722" y="1525106"/>
                              </a:lnTo>
                              <a:lnTo>
                                <a:pt x="1772331" y="1523516"/>
                              </a:lnTo>
                              <a:lnTo>
                                <a:pt x="1763713" y="1522380"/>
                              </a:lnTo>
                              <a:lnTo>
                                <a:pt x="1763713" y="1128712"/>
                              </a:lnTo>
                              <a:close/>
                              <a:moveTo>
                                <a:pt x="1711326" y="1128712"/>
                              </a:moveTo>
                              <a:lnTo>
                                <a:pt x="1711326" y="1522380"/>
                              </a:lnTo>
                              <a:lnTo>
                                <a:pt x="1702489" y="1523516"/>
                              </a:lnTo>
                              <a:lnTo>
                                <a:pt x="1694105" y="1525106"/>
                              </a:lnTo>
                              <a:lnTo>
                                <a:pt x="1685722" y="1527151"/>
                              </a:lnTo>
                              <a:lnTo>
                                <a:pt x="1677111" y="1529422"/>
                              </a:lnTo>
                              <a:lnTo>
                                <a:pt x="1668954" y="1531921"/>
                              </a:lnTo>
                              <a:lnTo>
                                <a:pt x="1661023" y="1534874"/>
                              </a:lnTo>
                              <a:lnTo>
                                <a:pt x="1653093" y="1538054"/>
                              </a:lnTo>
                              <a:lnTo>
                                <a:pt x="1645162" y="1541462"/>
                              </a:lnTo>
                              <a:lnTo>
                                <a:pt x="1449388" y="1200949"/>
                              </a:lnTo>
                              <a:lnTo>
                                <a:pt x="1464116" y="1193225"/>
                              </a:lnTo>
                              <a:lnTo>
                                <a:pt x="1479298" y="1185956"/>
                              </a:lnTo>
                              <a:lnTo>
                                <a:pt x="1494706" y="1178914"/>
                              </a:lnTo>
                              <a:lnTo>
                                <a:pt x="1510340" y="1172554"/>
                              </a:lnTo>
                              <a:lnTo>
                                <a:pt x="1525749" y="1166193"/>
                              </a:lnTo>
                              <a:lnTo>
                                <a:pt x="1542063" y="1160514"/>
                              </a:lnTo>
                              <a:lnTo>
                                <a:pt x="1558151" y="1155290"/>
                              </a:lnTo>
                              <a:lnTo>
                                <a:pt x="1574465" y="1150519"/>
                              </a:lnTo>
                              <a:lnTo>
                                <a:pt x="1591006" y="1146203"/>
                              </a:lnTo>
                              <a:lnTo>
                                <a:pt x="1607548" y="1142114"/>
                              </a:lnTo>
                              <a:lnTo>
                                <a:pt x="1624542" y="1138707"/>
                              </a:lnTo>
                              <a:lnTo>
                                <a:pt x="1641537" y="1135981"/>
                              </a:lnTo>
                              <a:lnTo>
                                <a:pt x="1658757" y="1133482"/>
                              </a:lnTo>
                              <a:lnTo>
                                <a:pt x="1676205" y="1131438"/>
                              </a:lnTo>
                              <a:lnTo>
                                <a:pt x="1693426" y="1129848"/>
                              </a:lnTo>
                              <a:lnTo>
                                <a:pt x="1711326" y="1128712"/>
                              </a:lnTo>
                              <a:close/>
                              <a:moveTo>
                                <a:pt x="2894521" y="1114425"/>
                              </a:moveTo>
                              <a:lnTo>
                                <a:pt x="2903576" y="1131622"/>
                              </a:lnTo>
                              <a:lnTo>
                                <a:pt x="2912179" y="1148820"/>
                              </a:lnTo>
                              <a:lnTo>
                                <a:pt x="2921007" y="1166470"/>
                              </a:lnTo>
                              <a:lnTo>
                                <a:pt x="2929383" y="1184120"/>
                              </a:lnTo>
                              <a:lnTo>
                                <a:pt x="2937533" y="1201770"/>
                              </a:lnTo>
                              <a:lnTo>
                                <a:pt x="2945230" y="1219646"/>
                              </a:lnTo>
                              <a:lnTo>
                                <a:pt x="2952927" y="1237749"/>
                              </a:lnTo>
                              <a:lnTo>
                                <a:pt x="2960171" y="1255851"/>
                              </a:lnTo>
                              <a:lnTo>
                                <a:pt x="2967189" y="1274180"/>
                              </a:lnTo>
                              <a:lnTo>
                                <a:pt x="2974207" y="1292283"/>
                              </a:lnTo>
                              <a:lnTo>
                                <a:pt x="2980545" y="1310838"/>
                              </a:lnTo>
                              <a:lnTo>
                                <a:pt x="2986658" y="1329845"/>
                              </a:lnTo>
                              <a:lnTo>
                                <a:pt x="2992770" y="1348627"/>
                              </a:lnTo>
                              <a:lnTo>
                                <a:pt x="2998430" y="1367408"/>
                              </a:lnTo>
                              <a:lnTo>
                                <a:pt x="3003863" y="1386416"/>
                              </a:lnTo>
                              <a:lnTo>
                                <a:pt x="3009069" y="1405650"/>
                              </a:lnTo>
                              <a:lnTo>
                                <a:pt x="3013597" y="1424658"/>
                              </a:lnTo>
                              <a:lnTo>
                                <a:pt x="3018351" y="1444344"/>
                              </a:lnTo>
                              <a:lnTo>
                                <a:pt x="3022652" y="1463578"/>
                              </a:lnTo>
                              <a:lnTo>
                                <a:pt x="3026501" y="1483265"/>
                              </a:lnTo>
                              <a:lnTo>
                                <a:pt x="3030349" y="1502951"/>
                              </a:lnTo>
                              <a:lnTo>
                                <a:pt x="3033745" y="1522638"/>
                              </a:lnTo>
                              <a:lnTo>
                                <a:pt x="3036688" y="1542777"/>
                              </a:lnTo>
                              <a:lnTo>
                                <a:pt x="3039631" y="1562463"/>
                              </a:lnTo>
                              <a:lnTo>
                                <a:pt x="3042121" y="1582603"/>
                              </a:lnTo>
                              <a:lnTo>
                                <a:pt x="3044385" y="1602968"/>
                              </a:lnTo>
                              <a:lnTo>
                                <a:pt x="3046196" y="1623107"/>
                              </a:lnTo>
                              <a:lnTo>
                                <a:pt x="3047781" y="1643473"/>
                              </a:lnTo>
                              <a:lnTo>
                                <a:pt x="3049139" y="1664064"/>
                              </a:lnTo>
                              <a:lnTo>
                                <a:pt x="3050044" y="1684430"/>
                              </a:lnTo>
                              <a:lnTo>
                                <a:pt x="3050497" y="1705022"/>
                              </a:lnTo>
                              <a:lnTo>
                                <a:pt x="3051176" y="1725613"/>
                              </a:lnTo>
                              <a:lnTo>
                                <a:pt x="2501071" y="1725613"/>
                              </a:lnTo>
                              <a:lnTo>
                                <a:pt x="2500619" y="1714525"/>
                              </a:lnTo>
                              <a:lnTo>
                                <a:pt x="2500166" y="1702985"/>
                              </a:lnTo>
                              <a:lnTo>
                                <a:pt x="2499713" y="1691897"/>
                              </a:lnTo>
                              <a:lnTo>
                                <a:pt x="2499034" y="1680809"/>
                              </a:lnTo>
                              <a:lnTo>
                                <a:pt x="2498355" y="1669722"/>
                              </a:lnTo>
                              <a:lnTo>
                                <a:pt x="2497223" y="1658634"/>
                              </a:lnTo>
                              <a:lnTo>
                                <a:pt x="2496091" y="1647320"/>
                              </a:lnTo>
                              <a:lnTo>
                                <a:pt x="2494506" y="1636458"/>
                              </a:lnTo>
                              <a:lnTo>
                                <a:pt x="2493148" y="1625370"/>
                              </a:lnTo>
                              <a:lnTo>
                                <a:pt x="2491337" y="1614509"/>
                              </a:lnTo>
                              <a:lnTo>
                                <a:pt x="2489526" y="1603873"/>
                              </a:lnTo>
                              <a:lnTo>
                                <a:pt x="2487715" y="1593012"/>
                              </a:lnTo>
                              <a:lnTo>
                                <a:pt x="2485451" y="1582150"/>
                              </a:lnTo>
                              <a:lnTo>
                                <a:pt x="2483187" y="1571515"/>
                              </a:lnTo>
                              <a:lnTo>
                                <a:pt x="2480697" y="1560879"/>
                              </a:lnTo>
                              <a:lnTo>
                                <a:pt x="2478207" y="1550471"/>
                              </a:lnTo>
                              <a:lnTo>
                                <a:pt x="2475490" y="1539835"/>
                              </a:lnTo>
                              <a:lnTo>
                                <a:pt x="2472547" y="1529426"/>
                              </a:lnTo>
                              <a:lnTo>
                                <a:pt x="2469604" y="1519017"/>
                              </a:lnTo>
                              <a:lnTo>
                                <a:pt x="2466435" y="1508608"/>
                              </a:lnTo>
                              <a:lnTo>
                                <a:pt x="2463039" y="1498199"/>
                              </a:lnTo>
                              <a:lnTo>
                                <a:pt x="2459644" y="1488017"/>
                              </a:lnTo>
                              <a:lnTo>
                                <a:pt x="2456248" y="1477834"/>
                              </a:lnTo>
                              <a:lnTo>
                                <a:pt x="2452399" y="1467878"/>
                              </a:lnTo>
                              <a:lnTo>
                                <a:pt x="2448551" y="1457921"/>
                              </a:lnTo>
                              <a:lnTo>
                                <a:pt x="2444476" y="1447965"/>
                              </a:lnTo>
                              <a:lnTo>
                                <a:pt x="2440401" y="1438008"/>
                              </a:lnTo>
                              <a:lnTo>
                                <a:pt x="2436100" y="1428278"/>
                              </a:lnTo>
                              <a:lnTo>
                                <a:pt x="2431572" y="1418548"/>
                              </a:lnTo>
                              <a:lnTo>
                                <a:pt x="2427271" y="1408818"/>
                              </a:lnTo>
                              <a:lnTo>
                                <a:pt x="2422517" y="1399314"/>
                              </a:lnTo>
                              <a:lnTo>
                                <a:pt x="2417763" y="1389584"/>
                              </a:lnTo>
                              <a:lnTo>
                                <a:pt x="2894521" y="1114425"/>
                              </a:lnTo>
                              <a:close/>
                              <a:moveTo>
                                <a:pt x="579379" y="1114425"/>
                              </a:moveTo>
                              <a:lnTo>
                                <a:pt x="1057275" y="1389584"/>
                              </a:lnTo>
                              <a:lnTo>
                                <a:pt x="1052734" y="1399314"/>
                              </a:lnTo>
                              <a:lnTo>
                                <a:pt x="1047967" y="1408592"/>
                              </a:lnTo>
                              <a:lnTo>
                                <a:pt x="1043426" y="1418548"/>
                              </a:lnTo>
                              <a:lnTo>
                                <a:pt x="1039112" y="1428278"/>
                              </a:lnTo>
                              <a:lnTo>
                                <a:pt x="1034799" y="1438008"/>
                              </a:lnTo>
                              <a:lnTo>
                                <a:pt x="1030485" y="1447738"/>
                              </a:lnTo>
                              <a:lnTo>
                                <a:pt x="1026626" y="1457921"/>
                              </a:lnTo>
                              <a:lnTo>
                                <a:pt x="1022539" y="1467878"/>
                              </a:lnTo>
                              <a:lnTo>
                                <a:pt x="1018907" y="1477834"/>
                              </a:lnTo>
                              <a:lnTo>
                                <a:pt x="1015501" y="1488017"/>
                              </a:lnTo>
                              <a:lnTo>
                                <a:pt x="1011869" y="1498199"/>
                              </a:lnTo>
                              <a:lnTo>
                                <a:pt x="1008691" y="1508608"/>
                              </a:lnTo>
                              <a:lnTo>
                                <a:pt x="1005512" y="1519017"/>
                              </a:lnTo>
                              <a:lnTo>
                                <a:pt x="1002561" y="1529426"/>
                              </a:lnTo>
                              <a:lnTo>
                                <a:pt x="999609" y="1539835"/>
                              </a:lnTo>
                              <a:lnTo>
                                <a:pt x="996885" y="1550244"/>
                              </a:lnTo>
                              <a:lnTo>
                                <a:pt x="994388" y="1560879"/>
                              </a:lnTo>
                              <a:lnTo>
                                <a:pt x="991890" y="1571515"/>
                              </a:lnTo>
                              <a:lnTo>
                                <a:pt x="989620" y="1582150"/>
                              </a:lnTo>
                              <a:lnTo>
                                <a:pt x="987350" y="1593012"/>
                              </a:lnTo>
                              <a:lnTo>
                                <a:pt x="985307" y="1603647"/>
                              </a:lnTo>
                              <a:lnTo>
                                <a:pt x="983717" y="1614509"/>
                              </a:lnTo>
                              <a:lnTo>
                                <a:pt x="981901" y="1625370"/>
                              </a:lnTo>
                              <a:lnTo>
                                <a:pt x="980539" y="1636458"/>
                              </a:lnTo>
                              <a:lnTo>
                                <a:pt x="978950" y="1647320"/>
                              </a:lnTo>
                              <a:lnTo>
                                <a:pt x="978042" y="1658634"/>
                              </a:lnTo>
                              <a:lnTo>
                                <a:pt x="976680" y="1669722"/>
                              </a:lnTo>
                              <a:lnTo>
                                <a:pt x="975998" y="1680809"/>
                              </a:lnTo>
                              <a:lnTo>
                                <a:pt x="975317" y="1691897"/>
                              </a:lnTo>
                              <a:lnTo>
                                <a:pt x="974636" y="1702985"/>
                              </a:lnTo>
                              <a:lnTo>
                                <a:pt x="974182" y="1714525"/>
                              </a:lnTo>
                              <a:lnTo>
                                <a:pt x="973955" y="1725613"/>
                              </a:lnTo>
                              <a:lnTo>
                                <a:pt x="422275" y="1725613"/>
                              </a:lnTo>
                              <a:lnTo>
                                <a:pt x="422729" y="1705022"/>
                              </a:lnTo>
                              <a:lnTo>
                                <a:pt x="423410" y="1684430"/>
                              </a:lnTo>
                              <a:lnTo>
                                <a:pt x="424318" y="1664064"/>
                              </a:lnTo>
                              <a:lnTo>
                                <a:pt x="425453" y="1643473"/>
                              </a:lnTo>
                              <a:lnTo>
                                <a:pt x="427269" y="1623107"/>
                              </a:lnTo>
                              <a:lnTo>
                                <a:pt x="429086" y="1602968"/>
                              </a:lnTo>
                              <a:lnTo>
                                <a:pt x="431356" y="1582603"/>
                              </a:lnTo>
                              <a:lnTo>
                                <a:pt x="433853" y="1562463"/>
                              </a:lnTo>
                              <a:lnTo>
                                <a:pt x="436805" y="1542777"/>
                              </a:lnTo>
                              <a:lnTo>
                                <a:pt x="439756" y="1522638"/>
                              </a:lnTo>
                              <a:lnTo>
                                <a:pt x="443161" y="1502951"/>
                              </a:lnTo>
                              <a:lnTo>
                                <a:pt x="446794" y="1483265"/>
                              </a:lnTo>
                              <a:lnTo>
                                <a:pt x="450880" y="1463578"/>
                              </a:lnTo>
                              <a:lnTo>
                                <a:pt x="455194" y="1444344"/>
                              </a:lnTo>
                              <a:lnTo>
                                <a:pt x="459735" y="1424658"/>
                              </a:lnTo>
                              <a:lnTo>
                                <a:pt x="464502" y="1405650"/>
                              </a:lnTo>
                              <a:lnTo>
                                <a:pt x="469724" y="1386416"/>
                              </a:lnTo>
                              <a:lnTo>
                                <a:pt x="475172" y="1367408"/>
                              </a:lnTo>
                              <a:lnTo>
                                <a:pt x="480848" y="1348627"/>
                              </a:lnTo>
                              <a:lnTo>
                                <a:pt x="486751" y="1329845"/>
                              </a:lnTo>
                              <a:lnTo>
                                <a:pt x="493108" y="1310838"/>
                              </a:lnTo>
                              <a:lnTo>
                                <a:pt x="499692" y="1292283"/>
                              </a:lnTo>
                              <a:lnTo>
                                <a:pt x="506502" y="1274180"/>
                              </a:lnTo>
                              <a:lnTo>
                                <a:pt x="513313" y="1255851"/>
                              </a:lnTo>
                              <a:lnTo>
                                <a:pt x="520805" y="1237749"/>
                              </a:lnTo>
                              <a:lnTo>
                                <a:pt x="528524" y="1219646"/>
                              </a:lnTo>
                              <a:lnTo>
                                <a:pt x="536243" y="1201770"/>
                              </a:lnTo>
                              <a:lnTo>
                                <a:pt x="544416" y="1184120"/>
                              </a:lnTo>
                              <a:lnTo>
                                <a:pt x="552816" y="1166470"/>
                              </a:lnTo>
                              <a:lnTo>
                                <a:pt x="561444" y="1148820"/>
                              </a:lnTo>
                              <a:lnTo>
                                <a:pt x="570298" y="1131622"/>
                              </a:lnTo>
                              <a:lnTo>
                                <a:pt x="579379" y="1114425"/>
                              </a:lnTo>
                              <a:close/>
                              <a:moveTo>
                                <a:pt x="3260390" y="901700"/>
                              </a:moveTo>
                              <a:lnTo>
                                <a:pt x="3272869" y="924832"/>
                              </a:lnTo>
                              <a:lnTo>
                                <a:pt x="3284895" y="947964"/>
                              </a:lnTo>
                              <a:lnTo>
                                <a:pt x="3296694" y="971550"/>
                              </a:lnTo>
                              <a:lnTo>
                                <a:pt x="3308039" y="995136"/>
                              </a:lnTo>
                              <a:lnTo>
                                <a:pt x="3319157" y="1018948"/>
                              </a:lnTo>
                              <a:lnTo>
                                <a:pt x="3329821" y="1042987"/>
                              </a:lnTo>
                              <a:lnTo>
                                <a:pt x="3340032" y="1067254"/>
                              </a:lnTo>
                              <a:lnTo>
                                <a:pt x="3350242" y="1091746"/>
                              </a:lnTo>
                              <a:lnTo>
                                <a:pt x="3359545" y="1116466"/>
                              </a:lnTo>
                              <a:lnTo>
                                <a:pt x="3369075" y="1141186"/>
                              </a:lnTo>
                              <a:lnTo>
                                <a:pt x="3377924" y="1166132"/>
                              </a:lnTo>
                              <a:lnTo>
                                <a:pt x="3386320" y="1191305"/>
                              </a:lnTo>
                              <a:lnTo>
                                <a:pt x="3394488" y="1216479"/>
                              </a:lnTo>
                              <a:lnTo>
                                <a:pt x="3402203" y="1242105"/>
                              </a:lnTo>
                              <a:lnTo>
                                <a:pt x="3409691" y="1267959"/>
                              </a:lnTo>
                              <a:lnTo>
                                <a:pt x="3416725" y="1293586"/>
                              </a:lnTo>
                              <a:lnTo>
                                <a:pt x="3423078" y="1319439"/>
                              </a:lnTo>
                              <a:lnTo>
                                <a:pt x="3429658" y="1345747"/>
                              </a:lnTo>
                              <a:lnTo>
                                <a:pt x="3435331" y="1372054"/>
                              </a:lnTo>
                              <a:lnTo>
                                <a:pt x="3440776" y="1398361"/>
                              </a:lnTo>
                              <a:lnTo>
                                <a:pt x="3445768" y="1424895"/>
                              </a:lnTo>
                              <a:lnTo>
                                <a:pt x="3450306" y="1451656"/>
                              </a:lnTo>
                              <a:lnTo>
                                <a:pt x="3454617" y="1478416"/>
                              </a:lnTo>
                              <a:lnTo>
                                <a:pt x="3458248" y="1505404"/>
                              </a:lnTo>
                              <a:lnTo>
                                <a:pt x="3461651" y="1532391"/>
                              </a:lnTo>
                              <a:lnTo>
                                <a:pt x="3464601" y="1559606"/>
                              </a:lnTo>
                              <a:lnTo>
                                <a:pt x="3467324" y="1587273"/>
                              </a:lnTo>
                              <a:lnTo>
                                <a:pt x="3469366" y="1614488"/>
                              </a:lnTo>
                              <a:lnTo>
                                <a:pt x="3470954" y="1642156"/>
                              </a:lnTo>
                              <a:lnTo>
                                <a:pt x="3472316" y="1669824"/>
                              </a:lnTo>
                              <a:lnTo>
                                <a:pt x="3472996" y="1697719"/>
                              </a:lnTo>
                              <a:lnTo>
                                <a:pt x="3473450" y="1725613"/>
                              </a:lnTo>
                              <a:lnTo>
                                <a:pt x="3206614" y="1725613"/>
                              </a:lnTo>
                              <a:lnTo>
                                <a:pt x="3206387" y="1702254"/>
                              </a:lnTo>
                              <a:lnTo>
                                <a:pt x="3205706" y="1678895"/>
                              </a:lnTo>
                              <a:lnTo>
                                <a:pt x="3204572" y="1655990"/>
                              </a:lnTo>
                              <a:lnTo>
                                <a:pt x="3203210" y="1632858"/>
                              </a:lnTo>
                              <a:lnTo>
                                <a:pt x="3201395" y="1609726"/>
                              </a:lnTo>
                              <a:lnTo>
                                <a:pt x="3199126" y="1587047"/>
                              </a:lnTo>
                              <a:lnTo>
                                <a:pt x="3196630" y="1564141"/>
                              </a:lnTo>
                              <a:lnTo>
                                <a:pt x="3193907" y="1541236"/>
                              </a:lnTo>
                              <a:lnTo>
                                <a:pt x="3190731" y="1518784"/>
                              </a:lnTo>
                              <a:lnTo>
                                <a:pt x="3187327" y="1496332"/>
                              </a:lnTo>
                              <a:lnTo>
                                <a:pt x="3183243" y="1473881"/>
                              </a:lnTo>
                              <a:lnTo>
                                <a:pt x="3179386" y="1451882"/>
                              </a:lnTo>
                              <a:lnTo>
                                <a:pt x="3174621" y="1429431"/>
                              </a:lnTo>
                              <a:lnTo>
                                <a:pt x="3169856" y="1407659"/>
                              </a:lnTo>
                              <a:lnTo>
                                <a:pt x="3164637" y="1385661"/>
                              </a:lnTo>
                              <a:lnTo>
                                <a:pt x="3159191" y="1364116"/>
                              </a:lnTo>
                              <a:lnTo>
                                <a:pt x="3153292" y="1342345"/>
                              </a:lnTo>
                              <a:lnTo>
                                <a:pt x="3147166" y="1321027"/>
                              </a:lnTo>
                              <a:lnTo>
                                <a:pt x="3140586" y="1299255"/>
                              </a:lnTo>
                              <a:lnTo>
                                <a:pt x="3134005" y="1278391"/>
                              </a:lnTo>
                              <a:lnTo>
                                <a:pt x="3126745" y="1257300"/>
                              </a:lnTo>
                              <a:lnTo>
                                <a:pt x="3119484" y="1236209"/>
                              </a:lnTo>
                              <a:lnTo>
                                <a:pt x="3111542" y="1215571"/>
                              </a:lnTo>
                              <a:lnTo>
                                <a:pt x="3103601" y="1194707"/>
                              </a:lnTo>
                              <a:lnTo>
                                <a:pt x="3095432" y="1174296"/>
                              </a:lnTo>
                              <a:lnTo>
                                <a:pt x="3086810" y="1154113"/>
                              </a:lnTo>
                              <a:lnTo>
                                <a:pt x="3077961" y="1133702"/>
                              </a:lnTo>
                              <a:lnTo>
                                <a:pt x="3068658" y="1113745"/>
                              </a:lnTo>
                              <a:lnTo>
                                <a:pt x="3059355" y="1093787"/>
                              </a:lnTo>
                              <a:lnTo>
                                <a:pt x="3049371" y="1074284"/>
                              </a:lnTo>
                              <a:lnTo>
                                <a:pt x="3039388" y="1054554"/>
                              </a:lnTo>
                              <a:lnTo>
                                <a:pt x="3028950" y="1035277"/>
                              </a:lnTo>
                              <a:lnTo>
                                <a:pt x="3260390" y="901700"/>
                              </a:lnTo>
                              <a:close/>
                              <a:moveTo>
                                <a:pt x="213060" y="901700"/>
                              </a:moveTo>
                              <a:lnTo>
                                <a:pt x="444500" y="1035277"/>
                              </a:lnTo>
                              <a:lnTo>
                                <a:pt x="434289" y="1054554"/>
                              </a:lnTo>
                              <a:lnTo>
                                <a:pt x="424079" y="1074284"/>
                              </a:lnTo>
                              <a:lnTo>
                                <a:pt x="414095" y="1093787"/>
                              </a:lnTo>
                              <a:lnTo>
                                <a:pt x="404792" y="1113745"/>
                              </a:lnTo>
                              <a:lnTo>
                                <a:pt x="395489" y="1133702"/>
                              </a:lnTo>
                              <a:lnTo>
                                <a:pt x="386640" y="1154113"/>
                              </a:lnTo>
                              <a:lnTo>
                                <a:pt x="378018" y="1174296"/>
                              </a:lnTo>
                              <a:lnTo>
                                <a:pt x="369622" y="1194707"/>
                              </a:lnTo>
                              <a:lnTo>
                                <a:pt x="361908" y="1215571"/>
                              </a:lnTo>
                              <a:lnTo>
                                <a:pt x="354193" y="1236209"/>
                              </a:lnTo>
                              <a:lnTo>
                                <a:pt x="346705" y="1257300"/>
                              </a:lnTo>
                              <a:lnTo>
                                <a:pt x="339444" y="1278391"/>
                              </a:lnTo>
                              <a:lnTo>
                                <a:pt x="332864" y="1299255"/>
                              </a:lnTo>
                              <a:lnTo>
                                <a:pt x="326284" y="1321027"/>
                              </a:lnTo>
                              <a:lnTo>
                                <a:pt x="320158" y="1342345"/>
                              </a:lnTo>
                              <a:lnTo>
                                <a:pt x="314258" y="1364116"/>
                              </a:lnTo>
                              <a:lnTo>
                                <a:pt x="308813" y="1385661"/>
                              </a:lnTo>
                              <a:lnTo>
                                <a:pt x="303594" y="1407659"/>
                              </a:lnTo>
                              <a:lnTo>
                                <a:pt x="298829" y="1429431"/>
                              </a:lnTo>
                              <a:lnTo>
                                <a:pt x="294291" y="1451882"/>
                              </a:lnTo>
                              <a:lnTo>
                                <a:pt x="290207" y="1473881"/>
                              </a:lnTo>
                              <a:lnTo>
                                <a:pt x="286123" y="1496332"/>
                              </a:lnTo>
                              <a:lnTo>
                                <a:pt x="282719" y="1518784"/>
                              </a:lnTo>
                              <a:lnTo>
                                <a:pt x="279542" y="1541236"/>
                              </a:lnTo>
                              <a:lnTo>
                                <a:pt x="276820" y="1564141"/>
                              </a:lnTo>
                              <a:lnTo>
                                <a:pt x="274324" y="1587047"/>
                              </a:lnTo>
                              <a:lnTo>
                                <a:pt x="272055" y="1609726"/>
                              </a:lnTo>
                              <a:lnTo>
                                <a:pt x="270239" y="1632858"/>
                              </a:lnTo>
                              <a:lnTo>
                                <a:pt x="268878" y="1655990"/>
                              </a:lnTo>
                              <a:lnTo>
                                <a:pt x="267744" y="1678895"/>
                              </a:lnTo>
                              <a:lnTo>
                                <a:pt x="267063" y="1702254"/>
                              </a:lnTo>
                              <a:lnTo>
                                <a:pt x="266836" y="1725613"/>
                              </a:lnTo>
                              <a:lnTo>
                                <a:pt x="0" y="1725613"/>
                              </a:lnTo>
                              <a:lnTo>
                                <a:pt x="454" y="1697719"/>
                              </a:lnTo>
                              <a:lnTo>
                                <a:pt x="1134" y="1669824"/>
                              </a:lnTo>
                              <a:lnTo>
                                <a:pt x="2496" y="1642156"/>
                              </a:lnTo>
                              <a:lnTo>
                                <a:pt x="4084" y="1614488"/>
                              </a:lnTo>
                              <a:lnTo>
                                <a:pt x="6126" y="1587273"/>
                              </a:lnTo>
                              <a:lnTo>
                                <a:pt x="8849" y="1559606"/>
                              </a:lnTo>
                              <a:lnTo>
                                <a:pt x="11799" y="1532391"/>
                              </a:lnTo>
                              <a:lnTo>
                                <a:pt x="14975" y="1505404"/>
                              </a:lnTo>
                              <a:lnTo>
                                <a:pt x="18833" y="1478416"/>
                              </a:lnTo>
                              <a:lnTo>
                                <a:pt x="22917" y="1451656"/>
                              </a:lnTo>
                              <a:lnTo>
                                <a:pt x="27682" y="1424895"/>
                              </a:lnTo>
                              <a:lnTo>
                                <a:pt x="32674" y="1398361"/>
                              </a:lnTo>
                              <a:lnTo>
                                <a:pt x="38119" y="1371827"/>
                              </a:lnTo>
                              <a:lnTo>
                                <a:pt x="43792" y="1345747"/>
                              </a:lnTo>
                              <a:lnTo>
                                <a:pt x="50372" y="1319439"/>
                              </a:lnTo>
                              <a:lnTo>
                                <a:pt x="56725" y="1293359"/>
                              </a:lnTo>
                              <a:lnTo>
                                <a:pt x="63759" y="1267732"/>
                              </a:lnTo>
                              <a:lnTo>
                                <a:pt x="71020" y="1242105"/>
                              </a:lnTo>
                              <a:lnTo>
                                <a:pt x="78735" y="1216479"/>
                              </a:lnTo>
                              <a:lnTo>
                                <a:pt x="86903" y="1191305"/>
                              </a:lnTo>
                              <a:lnTo>
                                <a:pt x="95525" y="1166132"/>
                              </a:lnTo>
                              <a:lnTo>
                                <a:pt x="104374" y="1141186"/>
                              </a:lnTo>
                              <a:lnTo>
                                <a:pt x="113677" y="1116466"/>
                              </a:lnTo>
                              <a:lnTo>
                                <a:pt x="123207" y="1091746"/>
                              </a:lnTo>
                              <a:lnTo>
                                <a:pt x="133418" y="1067254"/>
                              </a:lnTo>
                              <a:lnTo>
                                <a:pt x="143628" y="1042987"/>
                              </a:lnTo>
                              <a:lnTo>
                                <a:pt x="154293" y="1018948"/>
                              </a:lnTo>
                              <a:lnTo>
                                <a:pt x="165411" y="995136"/>
                              </a:lnTo>
                              <a:lnTo>
                                <a:pt x="176756" y="971550"/>
                              </a:lnTo>
                              <a:lnTo>
                                <a:pt x="188328" y="947964"/>
                              </a:lnTo>
                              <a:lnTo>
                                <a:pt x="200581" y="924832"/>
                              </a:lnTo>
                              <a:lnTo>
                                <a:pt x="213060" y="901700"/>
                              </a:lnTo>
                              <a:close/>
                              <a:moveTo>
                                <a:pt x="2423486" y="615950"/>
                              </a:moveTo>
                              <a:lnTo>
                                <a:pt x="2440484" y="626612"/>
                              </a:lnTo>
                              <a:lnTo>
                                <a:pt x="2457256" y="637501"/>
                              </a:lnTo>
                              <a:lnTo>
                                <a:pt x="2474028" y="648617"/>
                              </a:lnTo>
                              <a:lnTo>
                                <a:pt x="2490573" y="660187"/>
                              </a:lnTo>
                              <a:lnTo>
                                <a:pt x="2506891" y="671757"/>
                              </a:lnTo>
                              <a:lnTo>
                                <a:pt x="2522983" y="683553"/>
                              </a:lnTo>
                              <a:lnTo>
                                <a:pt x="2538848" y="695803"/>
                              </a:lnTo>
                              <a:lnTo>
                                <a:pt x="2554713" y="708280"/>
                              </a:lnTo>
                              <a:lnTo>
                                <a:pt x="2570124" y="720531"/>
                              </a:lnTo>
                              <a:lnTo>
                                <a:pt x="2585763" y="733462"/>
                              </a:lnTo>
                              <a:lnTo>
                                <a:pt x="2600721" y="746619"/>
                              </a:lnTo>
                              <a:lnTo>
                                <a:pt x="2615680" y="760004"/>
                              </a:lnTo>
                              <a:lnTo>
                                <a:pt x="2630411" y="773388"/>
                              </a:lnTo>
                              <a:lnTo>
                                <a:pt x="2645143" y="787000"/>
                              </a:lnTo>
                              <a:lnTo>
                                <a:pt x="2659195" y="801292"/>
                              </a:lnTo>
                              <a:lnTo>
                                <a:pt x="2673474" y="815357"/>
                              </a:lnTo>
                              <a:lnTo>
                                <a:pt x="2687525" y="829649"/>
                              </a:lnTo>
                              <a:lnTo>
                                <a:pt x="2701124" y="844394"/>
                              </a:lnTo>
                              <a:lnTo>
                                <a:pt x="2714496" y="858913"/>
                              </a:lnTo>
                              <a:lnTo>
                                <a:pt x="2727868" y="874113"/>
                              </a:lnTo>
                              <a:lnTo>
                                <a:pt x="2741013" y="889312"/>
                              </a:lnTo>
                              <a:lnTo>
                                <a:pt x="2753705" y="904738"/>
                              </a:lnTo>
                              <a:lnTo>
                                <a:pt x="2766171" y="920164"/>
                              </a:lnTo>
                              <a:lnTo>
                                <a:pt x="2778636" y="936044"/>
                              </a:lnTo>
                              <a:lnTo>
                                <a:pt x="2790875" y="952151"/>
                              </a:lnTo>
                              <a:lnTo>
                                <a:pt x="2802660" y="968485"/>
                              </a:lnTo>
                              <a:lnTo>
                                <a:pt x="2814446" y="984818"/>
                              </a:lnTo>
                              <a:lnTo>
                                <a:pt x="2825551" y="1001152"/>
                              </a:lnTo>
                              <a:lnTo>
                                <a:pt x="2836657" y="1017940"/>
                              </a:lnTo>
                              <a:lnTo>
                                <a:pt x="2847535" y="1034954"/>
                              </a:lnTo>
                              <a:lnTo>
                                <a:pt x="2858188" y="1051968"/>
                              </a:lnTo>
                              <a:lnTo>
                                <a:pt x="2868613" y="1068982"/>
                              </a:lnTo>
                              <a:lnTo>
                                <a:pt x="2391983" y="1344613"/>
                              </a:lnTo>
                              <a:lnTo>
                                <a:pt x="2386317" y="1335312"/>
                              </a:lnTo>
                              <a:lnTo>
                                <a:pt x="2380197" y="1325784"/>
                              </a:lnTo>
                              <a:lnTo>
                                <a:pt x="2374305" y="1316709"/>
                              </a:lnTo>
                              <a:lnTo>
                                <a:pt x="2368185" y="1307408"/>
                              </a:lnTo>
                              <a:lnTo>
                                <a:pt x="2361613" y="1298334"/>
                              </a:lnTo>
                              <a:lnTo>
                                <a:pt x="2355267" y="1289260"/>
                              </a:lnTo>
                              <a:lnTo>
                                <a:pt x="2348921" y="1280412"/>
                              </a:lnTo>
                              <a:lnTo>
                                <a:pt x="2342121" y="1271792"/>
                              </a:lnTo>
                              <a:lnTo>
                                <a:pt x="2335549" y="1262718"/>
                              </a:lnTo>
                              <a:lnTo>
                                <a:pt x="2328523" y="1254324"/>
                              </a:lnTo>
                              <a:lnTo>
                                <a:pt x="2321270" y="1245930"/>
                              </a:lnTo>
                              <a:lnTo>
                                <a:pt x="2314244" y="1237537"/>
                              </a:lnTo>
                              <a:lnTo>
                                <a:pt x="2306992" y="1229143"/>
                              </a:lnTo>
                              <a:lnTo>
                                <a:pt x="2299512" y="1220976"/>
                              </a:lnTo>
                              <a:lnTo>
                                <a:pt x="2292033" y="1213036"/>
                              </a:lnTo>
                              <a:lnTo>
                                <a:pt x="2284327" y="1205096"/>
                              </a:lnTo>
                              <a:lnTo>
                                <a:pt x="2276622" y="1197156"/>
                              </a:lnTo>
                              <a:lnTo>
                                <a:pt x="2268916" y="1189443"/>
                              </a:lnTo>
                              <a:lnTo>
                                <a:pt x="2260983" y="1181730"/>
                              </a:lnTo>
                              <a:lnTo>
                                <a:pt x="2252597" y="1174244"/>
                              </a:lnTo>
                              <a:lnTo>
                                <a:pt x="2244438" y="1166757"/>
                              </a:lnTo>
                              <a:lnTo>
                                <a:pt x="2236279" y="1159498"/>
                              </a:lnTo>
                              <a:lnTo>
                                <a:pt x="2227893" y="1152465"/>
                              </a:lnTo>
                              <a:lnTo>
                                <a:pt x="2219281" y="1145433"/>
                              </a:lnTo>
                              <a:lnTo>
                                <a:pt x="2210895" y="1138627"/>
                              </a:lnTo>
                              <a:lnTo>
                                <a:pt x="2202056" y="1131595"/>
                              </a:lnTo>
                              <a:lnTo>
                                <a:pt x="2193217" y="1124789"/>
                              </a:lnTo>
                              <a:lnTo>
                                <a:pt x="2184378" y="1118437"/>
                              </a:lnTo>
                              <a:lnTo>
                                <a:pt x="2175312" y="1112085"/>
                              </a:lnTo>
                              <a:lnTo>
                                <a:pt x="2166246" y="1105733"/>
                              </a:lnTo>
                              <a:lnTo>
                                <a:pt x="2157181" y="1099608"/>
                              </a:lnTo>
                              <a:lnTo>
                                <a:pt x="2147888" y="1093483"/>
                              </a:lnTo>
                              <a:lnTo>
                                <a:pt x="2423486" y="615950"/>
                              </a:lnTo>
                              <a:close/>
                              <a:moveTo>
                                <a:pt x="1050946" y="615950"/>
                              </a:moveTo>
                              <a:lnTo>
                                <a:pt x="1327151" y="1093483"/>
                              </a:lnTo>
                              <a:lnTo>
                                <a:pt x="1317838" y="1099608"/>
                              </a:lnTo>
                              <a:lnTo>
                                <a:pt x="1308752" y="1105506"/>
                              </a:lnTo>
                              <a:lnTo>
                                <a:pt x="1299439" y="1112085"/>
                              </a:lnTo>
                              <a:lnTo>
                                <a:pt x="1290581" y="1118437"/>
                              </a:lnTo>
                              <a:lnTo>
                                <a:pt x="1281722" y="1124789"/>
                              </a:lnTo>
                              <a:lnTo>
                                <a:pt x="1272637" y="1131595"/>
                              </a:lnTo>
                              <a:lnTo>
                                <a:pt x="1264005" y="1138173"/>
                              </a:lnTo>
                              <a:lnTo>
                                <a:pt x="1255601" y="1145206"/>
                              </a:lnTo>
                              <a:lnTo>
                                <a:pt x="1246969" y="1152465"/>
                              </a:lnTo>
                              <a:lnTo>
                                <a:pt x="1238338" y="1159498"/>
                              </a:lnTo>
                              <a:lnTo>
                                <a:pt x="1230161" y="1166757"/>
                              </a:lnTo>
                              <a:lnTo>
                                <a:pt x="1221984" y="1174244"/>
                              </a:lnTo>
                              <a:lnTo>
                                <a:pt x="1213807" y="1181730"/>
                              </a:lnTo>
                              <a:lnTo>
                                <a:pt x="1205857" y="1189443"/>
                              </a:lnTo>
                              <a:lnTo>
                                <a:pt x="1198134" y="1197156"/>
                              </a:lnTo>
                              <a:lnTo>
                                <a:pt x="1190184" y="1205096"/>
                              </a:lnTo>
                              <a:lnTo>
                                <a:pt x="1182915" y="1213036"/>
                              </a:lnTo>
                              <a:lnTo>
                                <a:pt x="1175192" y="1220976"/>
                              </a:lnTo>
                              <a:lnTo>
                                <a:pt x="1167697" y="1229143"/>
                              </a:lnTo>
                              <a:lnTo>
                                <a:pt x="1160428" y="1237537"/>
                              </a:lnTo>
                              <a:lnTo>
                                <a:pt x="1153387" y="1245703"/>
                              </a:lnTo>
                              <a:lnTo>
                                <a:pt x="1146345" y="1254324"/>
                              </a:lnTo>
                              <a:lnTo>
                                <a:pt x="1139304" y="1262718"/>
                              </a:lnTo>
                              <a:lnTo>
                                <a:pt x="1132490" y="1271565"/>
                              </a:lnTo>
                              <a:lnTo>
                                <a:pt x="1125675" y="1280412"/>
                              </a:lnTo>
                              <a:lnTo>
                                <a:pt x="1119315" y="1289260"/>
                              </a:lnTo>
                              <a:lnTo>
                                <a:pt x="1112728" y="1298334"/>
                              </a:lnTo>
                              <a:lnTo>
                                <a:pt x="1106368" y="1307408"/>
                              </a:lnTo>
                              <a:lnTo>
                                <a:pt x="1100235" y="1316709"/>
                              </a:lnTo>
                              <a:lnTo>
                                <a:pt x="1094103" y="1325784"/>
                              </a:lnTo>
                              <a:lnTo>
                                <a:pt x="1088197" y="1335312"/>
                              </a:lnTo>
                              <a:lnTo>
                                <a:pt x="1082518" y="1344613"/>
                              </a:lnTo>
                              <a:lnTo>
                                <a:pt x="604838" y="1068982"/>
                              </a:lnTo>
                              <a:lnTo>
                                <a:pt x="615286" y="1051968"/>
                              </a:lnTo>
                              <a:lnTo>
                                <a:pt x="625962" y="1034954"/>
                              </a:lnTo>
                              <a:lnTo>
                                <a:pt x="636865" y="1017940"/>
                              </a:lnTo>
                              <a:lnTo>
                                <a:pt x="647995" y="1001152"/>
                              </a:lnTo>
                              <a:lnTo>
                                <a:pt x="659352" y="984818"/>
                              </a:lnTo>
                              <a:lnTo>
                                <a:pt x="671163" y="968485"/>
                              </a:lnTo>
                              <a:lnTo>
                                <a:pt x="682748" y="951924"/>
                              </a:lnTo>
                              <a:lnTo>
                                <a:pt x="695013" y="936044"/>
                              </a:lnTo>
                              <a:lnTo>
                                <a:pt x="707279" y="920164"/>
                              </a:lnTo>
                              <a:lnTo>
                                <a:pt x="719999" y="904738"/>
                              </a:lnTo>
                              <a:lnTo>
                                <a:pt x="732946" y="889312"/>
                              </a:lnTo>
                              <a:lnTo>
                                <a:pt x="745893" y="874113"/>
                              </a:lnTo>
                              <a:lnTo>
                                <a:pt x="759295" y="858913"/>
                              </a:lnTo>
                              <a:lnTo>
                                <a:pt x="772696" y="844394"/>
                              </a:lnTo>
                              <a:lnTo>
                                <a:pt x="786325" y="829649"/>
                              </a:lnTo>
                              <a:lnTo>
                                <a:pt x="800407" y="815357"/>
                              </a:lnTo>
                              <a:lnTo>
                                <a:pt x="814717" y="801292"/>
                              </a:lnTo>
                              <a:lnTo>
                                <a:pt x="829027" y="787000"/>
                              </a:lnTo>
                              <a:lnTo>
                                <a:pt x="843337" y="773388"/>
                              </a:lnTo>
                              <a:lnTo>
                                <a:pt x="858329" y="759777"/>
                              </a:lnTo>
                              <a:lnTo>
                                <a:pt x="873093" y="746619"/>
                              </a:lnTo>
                              <a:lnTo>
                                <a:pt x="888539" y="733462"/>
                              </a:lnTo>
                              <a:lnTo>
                                <a:pt x="903984" y="720531"/>
                              </a:lnTo>
                              <a:lnTo>
                                <a:pt x="919430" y="708054"/>
                              </a:lnTo>
                              <a:lnTo>
                                <a:pt x="935330" y="695803"/>
                              </a:lnTo>
                              <a:lnTo>
                                <a:pt x="951230" y="683553"/>
                              </a:lnTo>
                              <a:lnTo>
                                <a:pt x="967584" y="671757"/>
                              </a:lnTo>
                              <a:lnTo>
                                <a:pt x="983711" y="660187"/>
                              </a:lnTo>
                              <a:lnTo>
                                <a:pt x="1000293" y="648617"/>
                              </a:lnTo>
                              <a:lnTo>
                                <a:pt x="1017101" y="637501"/>
                              </a:lnTo>
                              <a:lnTo>
                                <a:pt x="1034137" y="626612"/>
                              </a:lnTo>
                              <a:lnTo>
                                <a:pt x="1050946" y="615950"/>
                              </a:lnTo>
                              <a:close/>
                              <a:moveTo>
                                <a:pt x="1763713" y="422275"/>
                              </a:moveTo>
                              <a:lnTo>
                                <a:pt x="1784320" y="422956"/>
                              </a:lnTo>
                              <a:lnTo>
                                <a:pt x="1805154" y="423637"/>
                              </a:lnTo>
                              <a:lnTo>
                                <a:pt x="1825761" y="424771"/>
                              </a:lnTo>
                              <a:lnTo>
                                <a:pt x="1846368" y="426587"/>
                              </a:lnTo>
                              <a:lnTo>
                                <a:pt x="1866749" y="428402"/>
                              </a:lnTo>
                              <a:lnTo>
                                <a:pt x="1887356" y="430445"/>
                              </a:lnTo>
                              <a:lnTo>
                                <a:pt x="1907736" y="432941"/>
                              </a:lnTo>
                              <a:lnTo>
                                <a:pt x="1927664" y="435665"/>
                              </a:lnTo>
                              <a:lnTo>
                                <a:pt x="1948045" y="438842"/>
                              </a:lnTo>
                              <a:lnTo>
                                <a:pt x="1968199" y="442246"/>
                              </a:lnTo>
                              <a:lnTo>
                                <a:pt x="1987900" y="445877"/>
                              </a:lnTo>
                              <a:lnTo>
                                <a:pt x="2007602" y="449962"/>
                              </a:lnTo>
                              <a:lnTo>
                                <a:pt x="2027529" y="454274"/>
                              </a:lnTo>
                              <a:lnTo>
                                <a:pt x="2047004" y="458813"/>
                              </a:lnTo>
                              <a:lnTo>
                                <a:pt x="2066479" y="463806"/>
                              </a:lnTo>
                              <a:lnTo>
                                <a:pt x="2085954" y="469026"/>
                              </a:lnTo>
                              <a:lnTo>
                                <a:pt x="2104976" y="474472"/>
                              </a:lnTo>
                              <a:lnTo>
                                <a:pt x="2124224" y="480146"/>
                              </a:lnTo>
                              <a:lnTo>
                                <a:pt x="2143246" y="486047"/>
                              </a:lnTo>
                              <a:lnTo>
                                <a:pt x="2162268" y="492628"/>
                              </a:lnTo>
                              <a:lnTo>
                                <a:pt x="2181063" y="498982"/>
                              </a:lnTo>
                              <a:lnTo>
                                <a:pt x="2199632" y="506018"/>
                              </a:lnTo>
                              <a:lnTo>
                                <a:pt x="2217975" y="513053"/>
                              </a:lnTo>
                              <a:lnTo>
                                <a:pt x="2236318" y="520542"/>
                              </a:lnTo>
                              <a:lnTo>
                                <a:pt x="2254434" y="528258"/>
                              </a:lnTo>
                              <a:lnTo>
                                <a:pt x="2272550" y="536201"/>
                              </a:lnTo>
                              <a:lnTo>
                                <a:pt x="2290666" y="544372"/>
                              </a:lnTo>
                              <a:lnTo>
                                <a:pt x="2308556" y="552768"/>
                              </a:lnTo>
                              <a:lnTo>
                                <a:pt x="2325992" y="561619"/>
                              </a:lnTo>
                              <a:lnTo>
                                <a:pt x="2343656" y="570470"/>
                              </a:lnTo>
                              <a:lnTo>
                                <a:pt x="2360866" y="580002"/>
                              </a:lnTo>
                              <a:lnTo>
                                <a:pt x="2378076" y="589307"/>
                              </a:lnTo>
                              <a:lnTo>
                                <a:pt x="2102938" y="1066800"/>
                              </a:lnTo>
                              <a:lnTo>
                                <a:pt x="2093653" y="1061580"/>
                              </a:lnTo>
                              <a:lnTo>
                                <a:pt x="2083916" y="1056587"/>
                              </a:lnTo>
                              <a:lnTo>
                                <a:pt x="2073952" y="1051595"/>
                              </a:lnTo>
                              <a:lnTo>
                                <a:pt x="2064441" y="1046829"/>
                              </a:lnTo>
                              <a:lnTo>
                                <a:pt x="2054477" y="1042063"/>
                              </a:lnTo>
                              <a:lnTo>
                                <a:pt x="2044513" y="1037751"/>
                              </a:lnTo>
                              <a:lnTo>
                                <a:pt x="2034549" y="1033439"/>
                              </a:lnTo>
                              <a:lnTo>
                                <a:pt x="2024585" y="1029354"/>
                              </a:lnTo>
                              <a:lnTo>
                                <a:pt x="2014395" y="1025269"/>
                              </a:lnTo>
                              <a:lnTo>
                                <a:pt x="2003978" y="1021411"/>
                              </a:lnTo>
                              <a:lnTo>
                                <a:pt x="1993788" y="1017553"/>
                              </a:lnTo>
                              <a:lnTo>
                                <a:pt x="1983371" y="1013922"/>
                              </a:lnTo>
                              <a:lnTo>
                                <a:pt x="1972954" y="1010290"/>
                              </a:lnTo>
                              <a:lnTo>
                                <a:pt x="1962311" y="1006886"/>
                              </a:lnTo>
                              <a:lnTo>
                                <a:pt x="1951668" y="1003936"/>
                              </a:lnTo>
                              <a:lnTo>
                                <a:pt x="1941025" y="1000759"/>
                              </a:lnTo>
                              <a:lnTo>
                                <a:pt x="1930382" y="998035"/>
                              </a:lnTo>
                              <a:lnTo>
                                <a:pt x="1919738" y="995312"/>
                              </a:lnTo>
                              <a:lnTo>
                                <a:pt x="1908869" y="992589"/>
                              </a:lnTo>
                              <a:lnTo>
                                <a:pt x="1897999" y="990319"/>
                              </a:lnTo>
                              <a:lnTo>
                                <a:pt x="1887129" y="988050"/>
                              </a:lnTo>
                              <a:lnTo>
                                <a:pt x="1876260" y="985780"/>
                              </a:lnTo>
                              <a:lnTo>
                                <a:pt x="1865164" y="983738"/>
                              </a:lnTo>
                              <a:lnTo>
                                <a:pt x="1854067" y="982149"/>
                              </a:lnTo>
                              <a:lnTo>
                                <a:pt x="1842745" y="980334"/>
                              </a:lnTo>
                              <a:lnTo>
                                <a:pt x="1831649" y="979199"/>
                              </a:lnTo>
                              <a:lnTo>
                                <a:pt x="1820553" y="977610"/>
                              </a:lnTo>
                              <a:lnTo>
                                <a:pt x="1809230" y="976703"/>
                              </a:lnTo>
                              <a:lnTo>
                                <a:pt x="1797907" y="975568"/>
                              </a:lnTo>
                              <a:lnTo>
                                <a:pt x="1786358" y="974660"/>
                              </a:lnTo>
                              <a:lnTo>
                                <a:pt x="1775036" y="974206"/>
                              </a:lnTo>
                              <a:lnTo>
                                <a:pt x="1763713" y="973752"/>
                              </a:lnTo>
                              <a:lnTo>
                                <a:pt x="1763713" y="422275"/>
                              </a:lnTo>
                              <a:close/>
                              <a:moveTo>
                                <a:pt x="1711325" y="422275"/>
                              </a:moveTo>
                              <a:lnTo>
                                <a:pt x="1711325" y="973752"/>
                              </a:lnTo>
                              <a:lnTo>
                                <a:pt x="1699751" y="974206"/>
                              </a:lnTo>
                              <a:lnTo>
                                <a:pt x="1688403" y="974660"/>
                              </a:lnTo>
                              <a:lnTo>
                                <a:pt x="1676828" y="975568"/>
                              </a:lnTo>
                              <a:lnTo>
                                <a:pt x="1665481" y="976703"/>
                              </a:lnTo>
                              <a:lnTo>
                                <a:pt x="1654360" y="977610"/>
                              </a:lnTo>
                              <a:lnTo>
                                <a:pt x="1643012" y="979199"/>
                              </a:lnTo>
                              <a:lnTo>
                                <a:pt x="1631665" y="980334"/>
                              </a:lnTo>
                              <a:lnTo>
                                <a:pt x="1620544" y="982149"/>
                              </a:lnTo>
                              <a:lnTo>
                                <a:pt x="1609423" y="983738"/>
                              </a:lnTo>
                              <a:lnTo>
                                <a:pt x="1598302" y="985780"/>
                              </a:lnTo>
                              <a:lnTo>
                                <a:pt x="1587409" y="988050"/>
                              </a:lnTo>
                              <a:lnTo>
                                <a:pt x="1576515" y="990319"/>
                              </a:lnTo>
                              <a:lnTo>
                                <a:pt x="1565394" y="992589"/>
                              </a:lnTo>
                              <a:lnTo>
                                <a:pt x="1554500" y="995312"/>
                              </a:lnTo>
                              <a:lnTo>
                                <a:pt x="1543834" y="998035"/>
                              </a:lnTo>
                              <a:lnTo>
                                <a:pt x="1533167" y="1000759"/>
                              </a:lnTo>
                              <a:lnTo>
                                <a:pt x="1522500" y="1003936"/>
                              </a:lnTo>
                              <a:lnTo>
                                <a:pt x="1511833" y="1006886"/>
                              </a:lnTo>
                              <a:lnTo>
                                <a:pt x="1501166" y="1010290"/>
                              </a:lnTo>
                              <a:lnTo>
                                <a:pt x="1490727" y="1013922"/>
                              </a:lnTo>
                              <a:lnTo>
                                <a:pt x="1480514" y="1017553"/>
                              </a:lnTo>
                              <a:lnTo>
                                <a:pt x="1470301" y="1021411"/>
                              </a:lnTo>
                              <a:lnTo>
                                <a:pt x="1459861" y="1025269"/>
                              </a:lnTo>
                              <a:lnTo>
                                <a:pt x="1449648" y="1029354"/>
                              </a:lnTo>
                              <a:lnTo>
                                <a:pt x="1439662" y="1033439"/>
                              </a:lnTo>
                              <a:lnTo>
                                <a:pt x="1429449" y="1037751"/>
                              </a:lnTo>
                              <a:lnTo>
                                <a:pt x="1419690" y="1042063"/>
                              </a:lnTo>
                              <a:lnTo>
                                <a:pt x="1409704" y="1046829"/>
                              </a:lnTo>
                              <a:lnTo>
                                <a:pt x="1399945" y="1051595"/>
                              </a:lnTo>
                              <a:lnTo>
                                <a:pt x="1390187" y="1056587"/>
                              </a:lnTo>
                              <a:lnTo>
                                <a:pt x="1380428" y="1061580"/>
                              </a:lnTo>
                              <a:lnTo>
                                <a:pt x="1370896" y="1066800"/>
                              </a:lnTo>
                              <a:lnTo>
                                <a:pt x="1095375" y="589307"/>
                              </a:lnTo>
                              <a:lnTo>
                                <a:pt x="1112850" y="580002"/>
                              </a:lnTo>
                              <a:lnTo>
                                <a:pt x="1130099" y="570470"/>
                              </a:lnTo>
                              <a:lnTo>
                                <a:pt x="1147574" y="561619"/>
                              </a:lnTo>
                              <a:lnTo>
                                <a:pt x="1165276" y="552768"/>
                              </a:lnTo>
                              <a:lnTo>
                                <a:pt x="1183206" y="544372"/>
                              </a:lnTo>
                              <a:lnTo>
                                <a:pt x="1201135" y="536201"/>
                              </a:lnTo>
                              <a:lnTo>
                                <a:pt x="1219064" y="528258"/>
                              </a:lnTo>
                              <a:lnTo>
                                <a:pt x="1237447" y="520542"/>
                              </a:lnTo>
                              <a:lnTo>
                                <a:pt x="1255830" y="513053"/>
                              </a:lnTo>
                              <a:lnTo>
                                <a:pt x="1274214" y="506018"/>
                              </a:lnTo>
                              <a:lnTo>
                                <a:pt x="1293051" y="498982"/>
                              </a:lnTo>
                              <a:lnTo>
                                <a:pt x="1311661" y="492628"/>
                              </a:lnTo>
                              <a:lnTo>
                                <a:pt x="1330725" y="486047"/>
                              </a:lnTo>
                              <a:lnTo>
                                <a:pt x="1349562" y="480146"/>
                              </a:lnTo>
                              <a:lnTo>
                                <a:pt x="1369080" y="474472"/>
                              </a:lnTo>
                              <a:lnTo>
                                <a:pt x="1388144" y="469026"/>
                              </a:lnTo>
                              <a:lnTo>
                                <a:pt x="1407662" y="463806"/>
                              </a:lnTo>
                              <a:lnTo>
                                <a:pt x="1426953" y="458813"/>
                              </a:lnTo>
                              <a:lnTo>
                                <a:pt x="1446925" y="454274"/>
                              </a:lnTo>
                              <a:lnTo>
                                <a:pt x="1466443" y="449962"/>
                              </a:lnTo>
                              <a:lnTo>
                                <a:pt x="1486415" y="445877"/>
                              </a:lnTo>
                              <a:lnTo>
                                <a:pt x="1506386" y="442246"/>
                              </a:lnTo>
                              <a:lnTo>
                                <a:pt x="1526358" y="438842"/>
                              </a:lnTo>
                              <a:lnTo>
                                <a:pt x="1546557" y="435665"/>
                              </a:lnTo>
                              <a:lnTo>
                                <a:pt x="1566756" y="432941"/>
                              </a:lnTo>
                              <a:lnTo>
                                <a:pt x="1587409" y="430445"/>
                              </a:lnTo>
                              <a:lnTo>
                                <a:pt x="1607608" y="428402"/>
                              </a:lnTo>
                              <a:lnTo>
                                <a:pt x="1628260" y="426587"/>
                              </a:lnTo>
                              <a:lnTo>
                                <a:pt x="1648913" y="424771"/>
                              </a:lnTo>
                              <a:lnTo>
                                <a:pt x="1669793" y="423637"/>
                              </a:lnTo>
                              <a:lnTo>
                                <a:pt x="1690219" y="422956"/>
                              </a:lnTo>
                              <a:lnTo>
                                <a:pt x="1711325" y="422275"/>
                              </a:lnTo>
                              <a:close/>
                              <a:moveTo>
                                <a:pt x="2635436" y="249237"/>
                              </a:moveTo>
                              <a:lnTo>
                                <a:pt x="2658561" y="263289"/>
                              </a:lnTo>
                              <a:lnTo>
                                <a:pt x="2681232" y="278021"/>
                              </a:lnTo>
                              <a:lnTo>
                                <a:pt x="2703904" y="292980"/>
                              </a:lnTo>
                              <a:lnTo>
                                <a:pt x="2726122" y="307938"/>
                              </a:lnTo>
                              <a:lnTo>
                                <a:pt x="2748113" y="323577"/>
                              </a:lnTo>
                              <a:lnTo>
                                <a:pt x="2770105" y="339442"/>
                              </a:lnTo>
                              <a:lnTo>
                                <a:pt x="2791643" y="355761"/>
                              </a:lnTo>
                              <a:lnTo>
                                <a:pt x="2812954" y="372080"/>
                              </a:lnTo>
                              <a:lnTo>
                                <a:pt x="2833812" y="389078"/>
                              </a:lnTo>
                              <a:lnTo>
                                <a:pt x="2854443" y="406303"/>
                              </a:lnTo>
                              <a:lnTo>
                                <a:pt x="2875074" y="423755"/>
                              </a:lnTo>
                              <a:lnTo>
                                <a:pt x="2895252" y="441660"/>
                              </a:lnTo>
                              <a:lnTo>
                                <a:pt x="2914976" y="459565"/>
                              </a:lnTo>
                              <a:lnTo>
                                <a:pt x="2934700" y="477924"/>
                              </a:lnTo>
                              <a:lnTo>
                                <a:pt x="2954198" y="496736"/>
                              </a:lnTo>
                              <a:lnTo>
                                <a:pt x="2973015" y="516001"/>
                              </a:lnTo>
                              <a:lnTo>
                                <a:pt x="2991833" y="535266"/>
                              </a:lnTo>
                              <a:lnTo>
                                <a:pt x="3010423" y="554757"/>
                              </a:lnTo>
                              <a:lnTo>
                                <a:pt x="3028561" y="574702"/>
                              </a:lnTo>
                              <a:lnTo>
                                <a:pt x="3046244" y="594647"/>
                              </a:lnTo>
                              <a:lnTo>
                                <a:pt x="3063928" y="615272"/>
                              </a:lnTo>
                              <a:lnTo>
                                <a:pt x="3080932" y="635897"/>
                              </a:lnTo>
                              <a:lnTo>
                                <a:pt x="3097936" y="656975"/>
                              </a:lnTo>
                              <a:lnTo>
                                <a:pt x="3114486" y="678280"/>
                              </a:lnTo>
                              <a:lnTo>
                                <a:pt x="3130809" y="699585"/>
                              </a:lnTo>
                              <a:lnTo>
                                <a:pt x="3146679" y="721343"/>
                              </a:lnTo>
                              <a:lnTo>
                                <a:pt x="3162323" y="743328"/>
                              </a:lnTo>
                              <a:lnTo>
                                <a:pt x="3177739" y="765766"/>
                              </a:lnTo>
                              <a:lnTo>
                                <a:pt x="3192476" y="788204"/>
                              </a:lnTo>
                              <a:lnTo>
                                <a:pt x="3207212" y="810869"/>
                              </a:lnTo>
                              <a:lnTo>
                                <a:pt x="3221495" y="833760"/>
                              </a:lnTo>
                              <a:lnTo>
                                <a:pt x="3235325" y="857105"/>
                              </a:lnTo>
                              <a:lnTo>
                                <a:pt x="3004302" y="990600"/>
                              </a:lnTo>
                              <a:lnTo>
                                <a:pt x="2992286" y="971108"/>
                              </a:lnTo>
                              <a:lnTo>
                                <a:pt x="2980497" y="952070"/>
                              </a:lnTo>
                              <a:lnTo>
                                <a:pt x="2968254" y="932805"/>
                              </a:lnTo>
                              <a:lnTo>
                                <a:pt x="2955558" y="913993"/>
                              </a:lnTo>
                              <a:lnTo>
                                <a:pt x="2942635" y="895408"/>
                              </a:lnTo>
                              <a:lnTo>
                                <a:pt x="2929939" y="876823"/>
                              </a:lnTo>
                              <a:lnTo>
                                <a:pt x="2916563" y="858918"/>
                              </a:lnTo>
                              <a:lnTo>
                                <a:pt x="2902733" y="840786"/>
                              </a:lnTo>
                              <a:lnTo>
                                <a:pt x="2888677" y="822881"/>
                              </a:lnTo>
                              <a:lnTo>
                                <a:pt x="2874621" y="805202"/>
                              </a:lnTo>
                              <a:lnTo>
                                <a:pt x="2860111" y="787977"/>
                              </a:lnTo>
                              <a:lnTo>
                                <a:pt x="2845601" y="770752"/>
                              </a:lnTo>
                              <a:lnTo>
                                <a:pt x="2830411" y="753980"/>
                              </a:lnTo>
                              <a:lnTo>
                                <a:pt x="2815448" y="737435"/>
                              </a:lnTo>
                              <a:lnTo>
                                <a:pt x="2800031" y="720890"/>
                              </a:lnTo>
                              <a:lnTo>
                                <a:pt x="2784161" y="704798"/>
                              </a:lnTo>
                              <a:lnTo>
                                <a:pt x="2768291" y="688932"/>
                              </a:lnTo>
                              <a:lnTo>
                                <a:pt x="2752194" y="673067"/>
                              </a:lnTo>
                              <a:lnTo>
                                <a:pt x="2735644" y="657655"/>
                              </a:lnTo>
                              <a:lnTo>
                                <a:pt x="2718867" y="642470"/>
                              </a:lnTo>
                              <a:lnTo>
                                <a:pt x="2702090" y="627284"/>
                              </a:lnTo>
                              <a:lnTo>
                                <a:pt x="2685086" y="612779"/>
                              </a:lnTo>
                              <a:lnTo>
                                <a:pt x="2667629" y="598500"/>
                              </a:lnTo>
                              <a:lnTo>
                                <a:pt x="2650172" y="584221"/>
                              </a:lnTo>
                              <a:lnTo>
                                <a:pt x="2632262" y="570169"/>
                              </a:lnTo>
                              <a:lnTo>
                                <a:pt x="2614124" y="556570"/>
                              </a:lnTo>
                              <a:lnTo>
                                <a:pt x="2595987" y="543425"/>
                              </a:lnTo>
                              <a:lnTo>
                                <a:pt x="2577623" y="530279"/>
                              </a:lnTo>
                              <a:lnTo>
                                <a:pt x="2558806" y="517361"/>
                              </a:lnTo>
                              <a:lnTo>
                                <a:pt x="2539988" y="504668"/>
                              </a:lnTo>
                              <a:lnTo>
                                <a:pt x="2520944" y="492656"/>
                              </a:lnTo>
                              <a:lnTo>
                                <a:pt x="2501900" y="480644"/>
                              </a:lnTo>
                              <a:lnTo>
                                <a:pt x="2635436" y="249237"/>
                              </a:lnTo>
                              <a:close/>
                              <a:moveTo>
                                <a:pt x="839685" y="249237"/>
                              </a:moveTo>
                              <a:lnTo>
                                <a:pt x="973138" y="480644"/>
                              </a:lnTo>
                              <a:lnTo>
                                <a:pt x="953879" y="492656"/>
                              </a:lnTo>
                              <a:lnTo>
                                <a:pt x="934847" y="504668"/>
                              </a:lnTo>
                              <a:lnTo>
                                <a:pt x="916041" y="517361"/>
                              </a:lnTo>
                              <a:lnTo>
                                <a:pt x="897462" y="530279"/>
                              </a:lnTo>
                              <a:lnTo>
                                <a:pt x="878882" y="543425"/>
                              </a:lnTo>
                              <a:lnTo>
                                <a:pt x="860756" y="556570"/>
                              </a:lnTo>
                              <a:lnTo>
                                <a:pt x="842630" y="570169"/>
                              </a:lnTo>
                              <a:lnTo>
                                <a:pt x="824731" y="584221"/>
                              </a:lnTo>
                              <a:lnTo>
                                <a:pt x="807284" y="598500"/>
                              </a:lnTo>
                              <a:lnTo>
                                <a:pt x="789838" y="612779"/>
                              </a:lnTo>
                              <a:lnTo>
                                <a:pt x="772845" y="627284"/>
                              </a:lnTo>
                              <a:lnTo>
                                <a:pt x="755852" y="642470"/>
                              </a:lnTo>
                              <a:lnTo>
                                <a:pt x="739312" y="657655"/>
                              </a:lnTo>
                              <a:lnTo>
                                <a:pt x="722998" y="673067"/>
                              </a:lnTo>
                              <a:lnTo>
                                <a:pt x="706685" y="688932"/>
                              </a:lnTo>
                              <a:lnTo>
                                <a:pt x="690825" y="704798"/>
                              </a:lnTo>
                              <a:lnTo>
                                <a:pt x="675191" y="720890"/>
                              </a:lnTo>
                              <a:lnTo>
                                <a:pt x="659557" y="737435"/>
                              </a:lnTo>
                              <a:lnTo>
                                <a:pt x="644377" y="753980"/>
                              </a:lnTo>
                              <a:lnTo>
                                <a:pt x="629649" y="770752"/>
                              </a:lnTo>
                              <a:lnTo>
                                <a:pt x="614695" y="787977"/>
                              </a:lnTo>
                              <a:lnTo>
                                <a:pt x="600421" y="805202"/>
                              </a:lnTo>
                              <a:lnTo>
                                <a:pt x="586373" y="822881"/>
                              </a:lnTo>
                              <a:lnTo>
                                <a:pt x="572326" y="840786"/>
                              </a:lnTo>
                              <a:lnTo>
                                <a:pt x="558731" y="858918"/>
                              </a:lnTo>
                              <a:lnTo>
                                <a:pt x="545363" y="876823"/>
                              </a:lnTo>
                              <a:lnTo>
                                <a:pt x="532222" y="895408"/>
                              </a:lnTo>
                              <a:lnTo>
                                <a:pt x="519307" y="913993"/>
                              </a:lnTo>
                              <a:lnTo>
                                <a:pt x="507072" y="932805"/>
                              </a:lnTo>
                              <a:lnTo>
                                <a:pt x="494610" y="952070"/>
                              </a:lnTo>
                              <a:lnTo>
                                <a:pt x="482828" y="971108"/>
                              </a:lnTo>
                              <a:lnTo>
                                <a:pt x="471046" y="990600"/>
                              </a:lnTo>
                              <a:lnTo>
                                <a:pt x="239713" y="857105"/>
                              </a:lnTo>
                              <a:lnTo>
                                <a:pt x="253760" y="833760"/>
                              </a:lnTo>
                              <a:lnTo>
                                <a:pt x="268035" y="810869"/>
                              </a:lnTo>
                              <a:lnTo>
                                <a:pt x="282536" y="787977"/>
                              </a:lnTo>
                              <a:lnTo>
                                <a:pt x="297490" y="765766"/>
                              </a:lnTo>
                              <a:lnTo>
                                <a:pt x="312897" y="743328"/>
                              </a:lnTo>
                              <a:lnTo>
                                <a:pt x="328530" y="721343"/>
                              </a:lnTo>
                              <a:lnTo>
                                <a:pt x="344391" y="699585"/>
                              </a:lnTo>
                              <a:lnTo>
                                <a:pt x="360704" y="678053"/>
                              </a:lnTo>
                              <a:lnTo>
                                <a:pt x="377244" y="656975"/>
                              </a:lnTo>
                              <a:lnTo>
                                <a:pt x="394011" y="635897"/>
                              </a:lnTo>
                              <a:lnTo>
                                <a:pt x="411457" y="615272"/>
                              </a:lnTo>
                              <a:lnTo>
                                <a:pt x="428677" y="594647"/>
                              </a:lnTo>
                              <a:lnTo>
                                <a:pt x="446576" y="574702"/>
                              </a:lnTo>
                              <a:lnTo>
                                <a:pt x="464929" y="554757"/>
                              </a:lnTo>
                              <a:lnTo>
                                <a:pt x="483281" y="535266"/>
                              </a:lnTo>
                              <a:lnTo>
                                <a:pt x="502087" y="516001"/>
                              </a:lnTo>
                              <a:lnTo>
                                <a:pt x="521120" y="496736"/>
                              </a:lnTo>
                              <a:lnTo>
                                <a:pt x="540378" y="477924"/>
                              </a:lnTo>
                              <a:lnTo>
                                <a:pt x="560091" y="459565"/>
                              </a:lnTo>
                              <a:lnTo>
                                <a:pt x="579803" y="441660"/>
                              </a:lnTo>
                              <a:lnTo>
                                <a:pt x="600194" y="423755"/>
                              </a:lnTo>
                              <a:lnTo>
                                <a:pt x="620360" y="406303"/>
                              </a:lnTo>
                              <a:lnTo>
                                <a:pt x="641205" y="389078"/>
                              </a:lnTo>
                              <a:lnTo>
                                <a:pt x="662276" y="372080"/>
                              </a:lnTo>
                              <a:lnTo>
                                <a:pt x="683574" y="355761"/>
                              </a:lnTo>
                              <a:lnTo>
                                <a:pt x="705099" y="339442"/>
                              </a:lnTo>
                              <a:lnTo>
                                <a:pt x="726624" y="323577"/>
                              </a:lnTo>
                              <a:lnTo>
                                <a:pt x="748828" y="307938"/>
                              </a:lnTo>
                              <a:lnTo>
                                <a:pt x="771259" y="292980"/>
                              </a:lnTo>
                              <a:lnTo>
                                <a:pt x="793917" y="278021"/>
                              </a:lnTo>
                              <a:lnTo>
                                <a:pt x="816574" y="263289"/>
                              </a:lnTo>
                              <a:lnTo>
                                <a:pt x="839685" y="249237"/>
                              </a:lnTo>
                              <a:close/>
                              <a:moveTo>
                                <a:pt x="1763713" y="0"/>
                              </a:moveTo>
                              <a:lnTo>
                                <a:pt x="1791577" y="906"/>
                              </a:lnTo>
                              <a:lnTo>
                                <a:pt x="1819668" y="1811"/>
                              </a:lnTo>
                              <a:lnTo>
                                <a:pt x="1847305" y="3397"/>
                              </a:lnTo>
                              <a:lnTo>
                                <a:pt x="1875169" y="5208"/>
                              </a:lnTo>
                              <a:lnTo>
                                <a:pt x="1902580" y="7699"/>
                              </a:lnTo>
                              <a:lnTo>
                                <a:pt x="1929991" y="10416"/>
                              </a:lnTo>
                              <a:lnTo>
                                <a:pt x="1957629" y="13813"/>
                              </a:lnTo>
                              <a:lnTo>
                                <a:pt x="1984813" y="17436"/>
                              </a:lnTo>
                              <a:lnTo>
                                <a:pt x="2011771" y="21286"/>
                              </a:lnTo>
                              <a:lnTo>
                                <a:pt x="2038729" y="26041"/>
                              </a:lnTo>
                              <a:lnTo>
                                <a:pt x="2065460" y="30797"/>
                              </a:lnTo>
                              <a:lnTo>
                                <a:pt x="2091965" y="36231"/>
                              </a:lnTo>
                              <a:lnTo>
                                <a:pt x="2118470" y="41892"/>
                              </a:lnTo>
                              <a:lnTo>
                                <a:pt x="2144975" y="48233"/>
                              </a:lnTo>
                              <a:lnTo>
                                <a:pt x="2171253" y="54573"/>
                              </a:lnTo>
                              <a:lnTo>
                                <a:pt x="2197305" y="61593"/>
                              </a:lnTo>
                              <a:lnTo>
                                <a:pt x="2222903" y="68613"/>
                              </a:lnTo>
                              <a:lnTo>
                                <a:pt x="2248728" y="76539"/>
                              </a:lnTo>
                              <a:lnTo>
                                <a:pt x="2274327" y="84464"/>
                              </a:lnTo>
                              <a:lnTo>
                                <a:pt x="2299473" y="92843"/>
                              </a:lnTo>
                              <a:lnTo>
                                <a:pt x="2324845" y="101901"/>
                              </a:lnTo>
                              <a:lnTo>
                                <a:pt x="2349764" y="110959"/>
                              </a:lnTo>
                              <a:lnTo>
                                <a:pt x="2374456" y="120696"/>
                              </a:lnTo>
                              <a:lnTo>
                                <a:pt x="2399375" y="130659"/>
                              </a:lnTo>
                              <a:lnTo>
                                <a:pt x="2423841" y="140850"/>
                              </a:lnTo>
                              <a:lnTo>
                                <a:pt x="2448081" y="151492"/>
                              </a:lnTo>
                              <a:lnTo>
                                <a:pt x="2472094" y="162815"/>
                              </a:lnTo>
                              <a:lnTo>
                                <a:pt x="2495880" y="174137"/>
                              </a:lnTo>
                              <a:lnTo>
                                <a:pt x="2519666" y="185686"/>
                              </a:lnTo>
                              <a:lnTo>
                                <a:pt x="2543000" y="197914"/>
                              </a:lnTo>
                              <a:lnTo>
                                <a:pt x="2566106" y="210369"/>
                              </a:lnTo>
                              <a:lnTo>
                                <a:pt x="2589213" y="223050"/>
                              </a:lnTo>
                              <a:lnTo>
                                <a:pt x="2455783" y="454025"/>
                              </a:lnTo>
                              <a:lnTo>
                                <a:pt x="2436527" y="443382"/>
                              </a:lnTo>
                              <a:lnTo>
                                <a:pt x="2416819" y="433192"/>
                              </a:lnTo>
                              <a:lnTo>
                                <a:pt x="2397337" y="423002"/>
                              </a:lnTo>
                              <a:lnTo>
                                <a:pt x="2377401" y="413038"/>
                              </a:lnTo>
                              <a:lnTo>
                                <a:pt x="2357466" y="403301"/>
                              </a:lnTo>
                              <a:lnTo>
                                <a:pt x="2337078" y="394243"/>
                              </a:lnTo>
                              <a:lnTo>
                                <a:pt x="2316916" y="385412"/>
                              </a:lnTo>
                              <a:lnTo>
                                <a:pt x="2296301" y="376580"/>
                              </a:lnTo>
                              <a:lnTo>
                                <a:pt x="2275686" y="368202"/>
                              </a:lnTo>
                              <a:lnTo>
                                <a:pt x="2254845" y="360276"/>
                              </a:lnTo>
                              <a:lnTo>
                                <a:pt x="2233777" y="352350"/>
                              </a:lnTo>
                              <a:lnTo>
                                <a:pt x="2212936" y="344878"/>
                              </a:lnTo>
                              <a:lnTo>
                                <a:pt x="2191641" y="338084"/>
                              </a:lnTo>
                              <a:lnTo>
                                <a:pt x="2169894" y="331064"/>
                              </a:lnTo>
                              <a:lnTo>
                                <a:pt x="2148373" y="324724"/>
                              </a:lnTo>
                              <a:lnTo>
                                <a:pt x="2126852" y="318383"/>
                              </a:lnTo>
                              <a:lnTo>
                                <a:pt x="2105104" y="312722"/>
                              </a:lnTo>
                              <a:lnTo>
                                <a:pt x="2083130" y="307288"/>
                              </a:lnTo>
                              <a:lnTo>
                                <a:pt x="2060929" y="302079"/>
                              </a:lnTo>
                              <a:lnTo>
                                <a:pt x="2038729" y="297098"/>
                              </a:lnTo>
                              <a:lnTo>
                                <a:pt x="2016528" y="292795"/>
                              </a:lnTo>
                              <a:lnTo>
                                <a:pt x="1993875" y="288493"/>
                              </a:lnTo>
                              <a:lnTo>
                                <a:pt x="1971447" y="284869"/>
                              </a:lnTo>
                              <a:lnTo>
                                <a:pt x="1948567" y="281246"/>
                              </a:lnTo>
                              <a:lnTo>
                                <a:pt x="1925914" y="278302"/>
                              </a:lnTo>
                              <a:lnTo>
                                <a:pt x="1903033" y="275359"/>
                              </a:lnTo>
                              <a:lnTo>
                                <a:pt x="1879927" y="273094"/>
                              </a:lnTo>
                              <a:lnTo>
                                <a:pt x="1857046" y="270830"/>
                              </a:lnTo>
                              <a:lnTo>
                                <a:pt x="1833713" y="269471"/>
                              </a:lnTo>
                              <a:lnTo>
                                <a:pt x="1810380" y="267886"/>
                              </a:lnTo>
                              <a:lnTo>
                                <a:pt x="1786820" y="266980"/>
                              </a:lnTo>
                              <a:lnTo>
                                <a:pt x="1763713" y="266527"/>
                              </a:lnTo>
                              <a:lnTo>
                                <a:pt x="1763713" y="0"/>
                              </a:lnTo>
                              <a:close/>
                              <a:moveTo>
                                <a:pt x="1711326" y="0"/>
                              </a:moveTo>
                              <a:lnTo>
                                <a:pt x="1711326" y="266527"/>
                              </a:lnTo>
                              <a:lnTo>
                                <a:pt x="1687728" y="266980"/>
                              </a:lnTo>
                              <a:lnTo>
                                <a:pt x="1664356" y="267886"/>
                              </a:lnTo>
                              <a:lnTo>
                                <a:pt x="1640984" y="269471"/>
                              </a:lnTo>
                              <a:lnTo>
                                <a:pt x="1617612" y="270830"/>
                              </a:lnTo>
                              <a:lnTo>
                                <a:pt x="1594467" y="273094"/>
                              </a:lnTo>
                              <a:lnTo>
                                <a:pt x="1571549" y="275359"/>
                              </a:lnTo>
                              <a:lnTo>
                                <a:pt x="1548631" y="278302"/>
                              </a:lnTo>
                              <a:lnTo>
                                <a:pt x="1525940" y="281246"/>
                              </a:lnTo>
                              <a:lnTo>
                                <a:pt x="1503022" y="284869"/>
                              </a:lnTo>
                              <a:lnTo>
                                <a:pt x="1480558" y="288493"/>
                              </a:lnTo>
                              <a:lnTo>
                                <a:pt x="1457867" y="292795"/>
                              </a:lnTo>
                              <a:lnTo>
                                <a:pt x="1435630" y="297098"/>
                              </a:lnTo>
                              <a:lnTo>
                                <a:pt x="1413166" y="302079"/>
                              </a:lnTo>
                              <a:lnTo>
                                <a:pt x="1391155" y="307288"/>
                              </a:lnTo>
                              <a:lnTo>
                                <a:pt x="1369372" y="312722"/>
                              </a:lnTo>
                              <a:lnTo>
                                <a:pt x="1347362" y="318383"/>
                              </a:lnTo>
                              <a:lnTo>
                                <a:pt x="1325578" y="324724"/>
                              </a:lnTo>
                              <a:lnTo>
                                <a:pt x="1304022" y="331064"/>
                              </a:lnTo>
                              <a:lnTo>
                                <a:pt x="1282465" y="338084"/>
                              </a:lnTo>
                              <a:lnTo>
                                <a:pt x="1261136" y="344878"/>
                              </a:lnTo>
                              <a:lnTo>
                                <a:pt x="1240033" y="352350"/>
                              </a:lnTo>
                              <a:lnTo>
                                <a:pt x="1218930" y="360276"/>
                              </a:lnTo>
                              <a:lnTo>
                                <a:pt x="1198282" y="368202"/>
                              </a:lnTo>
                              <a:lnTo>
                                <a:pt x="1177633" y="376580"/>
                              </a:lnTo>
                              <a:lnTo>
                                <a:pt x="1156984" y="385412"/>
                              </a:lnTo>
                              <a:lnTo>
                                <a:pt x="1136562" y="394243"/>
                              </a:lnTo>
                              <a:lnTo>
                                <a:pt x="1116367" y="403301"/>
                              </a:lnTo>
                              <a:lnTo>
                                <a:pt x="1096172" y="413038"/>
                              </a:lnTo>
                              <a:lnTo>
                                <a:pt x="1076431" y="422775"/>
                              </a:lnTo>
                              <a:lnTo>
                                <a:pt x="1056463" y="432739"/>
                              </a:lnTo>
                              <a:lnTo>
                                <a:pt x="1037175" y="443155"/>
                              </a:lnTo>
                              <a:lnTo>
                                <a:pt x="1017661" y="454025"/>
                              </a:lnTo>
                              <a:lnTo>
                                <a:pt x="884238" y="223050"/>
                              </a:lnTo>
                              <a:lnTo>
                                <a:pt x="907156" y="210369"/>
                              </a:lnTo>
                              <a:lnTo>
                                <a:pt x="930527" y="197914"/>
                              </a:lnTo>
                              <a:lnTo>
                                <a:pt x="953899" y="185686"/>
                              </a:lnTo>
                              <a:lnTo>
                                <a:pt x="977725" y="174137"/>
                              </a:lnTo>
                              <a:lnTo>
                                <a:pt x="1001550" y="162815"/>
                              </a:lnTo>
                              <a:lnTo>
                                <a:pt x="1025603" y="151492"/>
                              </a:lnTo>
                              <a:lnTo>
                                <a:pt x="1049882" y="140850"/>
                              </a:lnTo>
                              <a:lnTo>
                                <a:pt x="1074389" y="130659"/>
                              </a:lnTo>
                              <a:lnTo>
                                <a:pt x="1099122" y="120696"/>
                              </a:lnTo>
                              <a:lnTo>
                                <a:pt x="1124082" y="110959"/>
                              </a:lnTo>
                              <a:lnTo>
                                <a:pt x="1149042" y="101901"/>
                              </a:lnTo>
                              <a:lnTo>
                                <a:pt x="1174229" y="92843"/>
                              </a:lnTo>
                              <a:lnTo>
                                <a:pt x="1199643" y="84464"/>
                              </a:lnTo>
                              <a:lnTo>
                                <a:pt x="1225284" y="76539"/>
                              </a:lnTo>
                              <a:lnTo>
                                <a:pt x="1250925" y="68613"/>
                              </a:lnTo>
                              <a:lnTo>
                                <a:pt x="1276793" y="61593"/>
                              </a:lnTo>
                              <a:lnTo>
                                <a:pt x="1302887" y="54573"/>
                              </a:lnTo>
                              <a:lnTo>
                                <a:pt x="1329209" y="48233"/>
                              </a:lnTo>
                              <a:lnTo>
                                <a:pt x="1355757" y="41892"/>
                              </a:lnTo>
                              <a:lnTo>
                                <a:pt x="1382306" y="36231"/>
                              </a:lnTo>
                              <a:lnTo>
                                <a:pt x="1408854" y="30797"/>
                              </a:lnTo>
                              <a:lnTo>
                                <a:pt x="1435630" y="26041"/>
                              </a:lnTo>
                              <a:lnTo>
                                <a:pt x="1462632" y="21286"/>
                              </a:lnTo>
                              <a:lnTo>
                                <a:pt x="1489634" y="17436"/>
                              </a:lnTo>
                              <a:lnTo>
                                <a:pt x="1516864" y="13813"/>
                              </a:lnTo>
                              <a:lnTo>
                                <a:pt x="1544547" y="10416"/>
                              </a:lnTo>
                              <a:lnTo>
                                <a:pt x="1572003" y="7699"/>
                              </a:lnTo>
                              <a:lnTo>
                                <a:pt x="1599459" y="5208"/>
                              </a:lnTo>
                              <a:lnTo>
                                <a:pt x="1627369" y="3397"/>
                              </a:lnTo>
                              <a:lnTo>
                                <a:pt x="1655052" y="1811"/>
                              </a:lnTo>
                              <a:lnTo>
                                <a:pt x="1683189" y="906"/>
                              </a:lnTo>
                              <a:lnTo>
                                <a:pt x="1711326"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18.3pt;margin-top:56.1pt;height:39.2pt;width:39.2pt;z-index:251689984;v-text-anchor:middle;mso-width-relative:page;mso-height-relative:page;" fillcolor="#262626 [3204]" filled="t" stroked="f" coordsize="3473450,3473450" o:gfxdata="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" path="m2443163,3025775l2576513,3257566,2553835,3270065,2530929,3281882,2507797,3293698,2484211,3305061,2460626,3316196,2437267,3326876,2413228,3337103,2389188,3347329,2364695,3356646,2340203,3366190,2315710,3375053,2290990,3383461,2265817,3391642,2240870,3399368,2215470,3406867,2190070,3414139,2164217,3420729,2138363,3426865,2112736,3433000,2086656,3438454,2060349,3443681,2034042,3448226,2007508,3452771,1980747,3456634,1954213,3460270,1927226,3463224,1900238,3465951,1873251,3468451,1846036,3470269,1818595,3471632,1791154,3472768,1763713,3473450,1763713,3206209,1786392,3205527,1809524,3204618,1832203,3203482,1855108,3201664,1877560,3199619,1900238,3197346,1922463,3194846,1944915,3191892,1967140,3188484,1989138,3184848,2011363,3180757,2033135,3176439,2054906,3171895,2076451,3167122,2097995,3161668,2119540,3156215,2140858,3150306,2161949,3143943,2183040,3137580,2203904,3130536,2224769,3123718,2245406,3116219,2265590,3108493,2286001,3100312,2306185,3092131,2326142,3083269,2346099,3074406,2365829,3065316,2385333,3055772,2404610,3046000,2424113,3036229,2443163,3025775xm1031838,3025775l1050882,3036001,1070154,3046000,1089652,3055772,1109150,3065316,1128648,3074406,1148826,3083269,1168551,3092131,1188956,3100312,1209361,3108493,1229540,3116219,1250171,3123718,1271030,3130536,1291888,3137580,1312747,3143943,1333832,3150306,1355144,3156215,1376909,3161668,1398448,3166895,1419986,3171895,1441752,3176439,1463517,3180757,1485509,3184848,1507728,3188484,1529947,3191665,1552166,3194619,1574611,3197346,1597057,3199619,1619956,3201664,1642402,3203482,1665301,3204618,1688426,3205527,1711325,3206209,1711325,3473450,1683665,3472768,1656458,3471632,1628798,3470269,1601592,3468451,1574611,3465951,1547631,3463224,1520878,3460270,1494125,3456634,1467145,3452771,1441072,3448226,1414545,3443681,1388245,3438454,1362172,3433000,1336326,3426865,1310706,3420729,1284860,3414139,1259467,3406867,1234301,3399368,1208908,3391642,1183968,3383461,1159256,3375053,1134770,3366190,1110057,3356646,1085798,3347329,1061765,3337103,1037732,3326876,1014153,3316196,990574,3305061,967222,3293698,944096,3281882,920970,3270065,898525,3257566,1031838,3025775xm2989335,2505075l3221038,2638819,3206982,2661526,3192699,2684006,3177735,2706485,3162545,2728284,3147355,2750083,3131712,2771654,3115615,2792772,3099292,2813889,3082515,2834552,3065511,2854989,3048281,2875198,3030824,2895407,3012913,2914935,2994549,2934236,2976185,2953309,2957368,2972383,2938324,2990776,2919053,3008941,2899329,3026880,2879605,3044818,2859427,3062076,2839022,3079106,2818391,3095909,2797307,3112258,2776222,3128380,2754684,3144047,2733146,3159715,2711155,3174929,2688937,3189688,2666719,3204221,2643820,3218299,2621149,3232150,2487613,3000313,2506657,2988959,2525475,2976925,2544292,2964890,2562656,2952401,2581020,2939685,2599157,2926742,2616841,2913345,2634752,2899948,2652209,2886324,2669439,2872246,2686443,2858168,2703447,2843408,2719997,2828876,2736320,2813662,2752417,2798448,2768287,2783008,2784157,2767113,2799574,2751218,2814764,2735096,2829727,2718747,2844464,2702171,2858973,2685368,2873256,2668111,2887086,2650854,2900916,2633369,2914292,2615431,2927442,2597719,2940591,2579554,2953287,2561161,2965530,2542769,2977772,2523922,2989335,2505075xm484773,2505075l496357,2523922,508395,2542769,520888,2561161,533607,2579554,546781,2597719,559955,2615431,573356,2633369,586985,2650854,601067,2668111,615149,2685368,629913,2702171,644450,2718747,659668,2735096,674886,2751218,690332,2767113,706231,2783008,722131,2798448,738257,2813662,754611,2828876,771192,2843408,788000,2858168,805262,2872246,822525,2886324,840014,2899948,857504,2913345,875675,2926742,893846,2939685,912244,2952401,930642,2964890,949494,2976925,968346,2988959,987426,3000313,853643,3232150,830702,3218299,807988,3204221,785502,3189688,763469,3174929,741437,3159715,719859,3144047,698281,3128380,677158,3112258,656034,3095909,635365,3079106,614695,3062076,594707,3044818,574719,3026880,555185,3008941,535879,2990776,516799,2972383,497720,2953309,479549,2934236,461151,2914935,443207,2895407,425491,2875198,408228,2854989,391193,2834552,374612,2813889,358258,2792772,342132,2771654,326232,2750083,310787,2728284,296023,2706485,281032,2684006,266722,2661526,252413,2638819,484773,2505075xm2089605,2413000l2365376,2891688,2348367,2900776,2331358,2909636,2314123,2918042,2296887,2926448,2279198,2934400,2261735,2942352,2244046,2950076,2226130,2957346,2208214,2964616,2190071,2971205,2171701,2977566,2153331,2984154,2134735,2990061,2116139,2995741,2097542,3001194,2078719,3006419,2059669,3011417,2040619,3016188,2021342,3020732,2002065,3024594,1982788,3028683,1963285,3032091,1943554,3035272,1924051,3038225,1904094,3040725,1884363,3043224,1864633,3045268,1844449,3046859,1824265,3048449,1804081,3049812,1783897,3050494,1763713,3051175,1763713,2499105,1774599,2498651,1785485,2497969,1796370,2497288,1807256,2496379,1817915,2495243,1828801,2494107,1839460,2492517,1850119,2491153,1860778,2489563,1871437,2487518,1881869,2485928,1892301,2483656,1902733,2481384,1913165,2479112,1923597,2476386,1933803,2473887,1953987,2468207,1974171,2461846,1994128,2455030,2013858,2447533,2033135,2440036,2052185,2431403,2071008,2422542,2089605,2413000xm1385331,2413000l1403920,2422542,1422736,2431403,1441779,2440036,1461048,2447533,1480771,2455030,1500721,2461846,1520897,2468207,1541074,2473887,1551275,2476386,1561703,2479112,1572132,2481384,1582560,2483656,1592988,2485928,1603644,2487518,1614072,2489563,1624727,2491153,1635382,2492517,1646036,2494107,1656918,2495243,1667800,2496379,1678455,2497288,1689336,2497969,1700218,2498651,1711326,2499105,1711326,3051175,1691150,3050494,1670747,3049812,1650344,3048449,1630394,3046859,1610218,3045268,1590494,3043224,1570545,3040725,1550822,3038225,1531326,3035272,1511603,3032091,1492106,3028683,1472837,3024594,1453341,3020732,1434298,3016188,1415255,3011417,1396212,3006419,1377396,3001194,1358807,2995741,1340217,2990061,1321628,2984154,1303265,2977566,1284902,2971205,1266766,2964616,1248630,2957346,1230947,2950076,1213265,2942352,1195582,2934400,1178126,2926448,1160670,2918042,1143668,2909636,1126439,2900776,1109663,2891688,1385331,2413000xm2376715,2152650l2854325,2428159,2843666,2444698,2833007,2461238,2821895,2477551,2810556,2493638,2798990,2509724,2787423,2525357,2775404,2541217,2763384,2556624,2750911,2572031,2738211,2586758,2725284,2601938,2712131,2616665,2698977,2630939,2685370,2645213,2671763,2659486,2657929,2673307,2643868,2686901,2629354,2700269,2614840,2713637,2600098,2726778,2585357,2739466,2570163,2752153,2554741,2764388,2539320,2776623,2523898,2788405,2508023,2800413,2491922,2811741,2475820,2822843,2459265,2834172,2442709,2844820,2425927,2855469,2408918,2865438,2133600,2388962,2142672,2383298,2151743,2377634,2160588,2371516,2169659,2365626,2178277,2359508,2186895,2352938,2195513,2346820,2203904,2340250,2212522,2333679,2220686,2327109,2237015,2313062,2252890,2298788,2268538,2284061,2283506,2269107,2298247,2253700,2312307,2237840,2326141,2221527,2339522,2204761,2352448,2187769,2364922,2170323,2376715,2152650xm1096432,2152650l1108682,2170323,1121160,2187769,1133864,2204761,1147021,2221527,1161086,2237840,1175152,2253700,1189897,2269107,1204870,2284061,1220523,2298788,1236403,2313062,1252737,2327109,1269297,2340250,1277691,2346820,1286538,2352938,1295159,2359508,1303780,2365626,1312854,2371516,1321701,2377634,1330549,2383298,1339850,2388962,1064218,2865438,1047204,2855469,1030644,2844820,1013856,2834172,997522,2822843,981416,2811741,965309,2800413,949429,2788405,933776,2776623,918576,2764388,903150,2752153,887950,2739466,872978,2726778,858232,2713637,843940,2700269,829421,2686901,815356,2673307,801518,2659486,787680,2645213,774068,2630939,760910,2616665,747753,2601938,735049,2586758,722345,2572031,709868,2556624,697844,2541217,685821,2525357,674251,2509724,662454,2493638,651338,2477551,640222,2461238,629560,2444698,619125,2428159,1096432,2152650xm1814920,1938337l2011363,2278589,1997089,2285385,1982814,2291954,1968313,2298297,1953586,2303960,1938405,2309397,1923451,2314607,1908044,2319364,1892636,2323668,1877002,2327520,1861142,2330917,1845281,2334315,1829194,2337034,1812881,2339299,1796567,2340885,1780253,2342471,1763713,2343150,1763713,1950797,1770284,1950117,1776855,1948984,1783426,1947625,1789996,1946266,1796114,1944454,1802458,1942415,1808802,1940376,1814920,1938337xm1659939,1938337l1666051,1940376,1672163,1942415,1678501,1944454,1684840,1946266,1691405,1947625,1697969,1948984,1704760,1950117,1711325,1950797,1711325,2343150,1694800,2342471,1678275,2340885,1661976,2339299,1645451,2337034,1629379,2334315,1613533,2331371,1597686,2327520,1582293,2323895,1566900,2319364,1551507,2314607,1536340,2309623,1521399,2303960,1506685,2298297,1492198,2292180,1477710,2285385,1463675,2278589,1659939,1938337xm1901647,1876425l2243138,2073276,2233829,2086883,2224293,2100036,2214302,2112736,2203858,2125210,2193413,2137683,2182514,2149702,2171162,2161495,2159582,2172835,2147775,2183947,2135514,2194833,2123253,2205265,2110538,2215470,2097369,2225449,2084200,2234747,2070576,2244045,2056953,2252663,1860550,1913165,1866227,1909309,1871676,1904774,1876898,1900691,1882120,1895929,1887116,1891166,1892111,1886404,1896879,1881415,1901647,1876425xm1573391,1876425l1578159,1881415,1582927,1886404,1587695,1891393,1592918,1896156,1597913,1900691,1603135,1905000,1608585,1909309,1614488,1913165,1418085,2252663,1404462,2244045,1390838,2234747,1377669,2225449,1364500,2215470,1351785,2205265,1339297,2194833,1327263,2183947,1315229,2172835,1303876,2161495,1292523,2149702,1281625,2137683,1271180,2125436,1260736,2112736,1250745,2100036,1241209,2086883,1231900,2073276,1573391,1876425xm3206750,1778000l3473450,1778000,3472316,1805887,3471182,1833547,3469368,1861207,3467100,1888414,3464832,1915621,3461657,1942828,3458255,1969581,3454627,1996788,3450091,2023541,3445555,2050067,3440339,2076594,3435123,2102667,3429227,2128967,3423104,2155040,3416300,2180886,3409496,2206733,3402012,2232126,3394302,2257519,3386138,2282685,3377746,2307851,3368902,2332791,3359604,2357277,3349852,2381989,3340100,2406249,3329668,2430508,3319009,2454314,3308123,2478120,3296557,2501699,3284764,2525052,3272745,2548177,3260498,2571303,3247571,2593975,3016250,2460436,3026909,2441391,3037341,2422346,3047547,2402621,3057072,2383123,3066823,2363625,3076122,2343447,3084966,2323268,3093584,2303317,3101975,2282912,3110140,2262507,3117850,2241648,3125334,2220790,3132591,2199931,3139168,2178846,3145971,2157534,3152095,2136222,3157991,2114683,3163434,2093145,3168650,2071379,3173639,2049387,3178402,2027395,3182711,2005403,3186566,1982958,3190195,1960739,3193596,1938293,3196545,1915621,3199039,1893175,3201307,1870276,3203121,1847151,3204709,1824478,3205843,1801353,3206750,1778000xm2498926,1778000l3051175,1778000,3050493,1798630,3049584,1819033,3047994,1839436,3046175,1859613,3044357,1880016,3041857,1899965,3039358,1919915,3036403,1939865,3032994,1959588,3029358,1979311,3025722,1998807,3021404,2018530,3017086,2037799,3012540,2056842,3007541,2076112,3002086,2095381,2996632,2114198,2990950,2133014,2984587,2151603,2978224,2170193,2971633,2188782,2964815,2207145,2957543,2225281,2950043,2243190,2942316,2261100,2934362,2279009,2926180,2296465,2917772,2314148,2909136,2331604,2900272,2348606,2890955,2365609,2881637,2382838,2403475,2107397,2413475,2088807,2423247,2069764,2432110,2050721,2440746,2031225,2444837,2021250,2448701,2011275,2452564,2001301,2456200,1991326,2459609,1981351,2463245,1970923,2466427,1960721,2469382,1950293,2472336,1940091,2475290,1929663,2477790,1919008,2480517,1908580,2482790,1897925,2485063,1887270,2487108,1876615,2488926,1865733,2490744,1855079,2492562,1844197,2493926,1833315,2495290,1822434,2496426,1811325,2497562,1800444,2498244,1789109,2498926,1778000xm1949419,1778000l2343150,1778000,2341792,1795189,2339754,1811700,2337490,1828437,2334773,1844721,2331603,1861232,2327981,1877516,2323905,1893348,2319603,1909180,2314622,1925012,2309415,1940166,2303754,1955545,2297415,1970699,2291075,1985626,2284057,2000101,2277038,2014803,2269340,2028825,1930400,1833412,1933796,1827080,1936740,1820294,1939457,1813509,1941947,1806724,1943985,1799487,1946249,1792701,1948060,1785464,1949419,1778000xm1130300,1778000l1525535,1778000,1527127,1785504,1528719,1792781,1530993,1799603,1533267,1806880,1535769,1813702,1538498,1820524,1541454,1827346,1544638,1833713,1204435,2030413,1196703,2016087,1189426,2001534,1182604,1986753,1176009,1971744,1169869,1956509,1164184,1941045,1158953,1925810,1153950,1909892,1149402,1893974,1145536,1878056,1141898,1861683,1138486,1845083,1135758,1828710,1133483,1811883,1131664,1795283,1130300,1778000xm423863,1778000l974952,1778000,975406,1789109,976313,1800444,977447,1811325,978581,1822434,979715,1833315,981302,1844197,982890,1855079,984478,1865733,986519,1876615,988786,1887270,991054,1897925,993095,1908580,995590,1919008,998311,1929663,1001033,1940091,1004208,1950293,1007383,1960721,1010558,1970923,1013960,1981351,1017588,1991326,1021217,2001301,1024845,2011275,1028928,2021250,1032783,2031225,1037092,2040973,1041401,2050721,1050472,2069764,1059997,2088807,1069976,2107397,593045,2382838,583747,2365609,574449,2348606,565604,2331604,556986,2314148,548368,2296465,540204,2279009,532266,2261100,524556,2243190,517299,2225281,510041,2207145,503011,2188782,496661,2170193,490311,2151603,483961,2133014,478291,2114198,472849,2095381,467406,2076112,462416,2056842,457881,2037799,453572,2018530,449263,1998807,445634,1979311,441779,1959588,438604,1939865,435882,1919915,433161,1899965,430666,1880016,428625,1859613,427038,1839436,425450,1819033,424543,1798630,423863,1778000xm1588,1778000l268288,1778000,268968,1801353,270329,1824478,271690,1847151,273731,1870276,275998,1893175,278493,1915621,281441,1938293,284616,1960739,288472,1982958,292327,2005403,296636,2027395,301398,2049387,306161,2071379,311377,2093145,316820,2114683,322943,2136222,329066,2157534,335643,2178846,342447,2199931,349704,2220790,356961,2241648,364898,2262507,372836,2282912,381454,2303317,390072,2323268,398916,2343447,408215,2363625,417740,2383123,427491,2402621,437697,2422346,448129,2441391,458788,2460436,227466,2593975,214540,2571303,202066,2548177,190273,2525052,178254,2501699,166915,2478120,156029,2454314,145370,2430508,134938,2406249,124959,2381989,115434,2357277,106136,2332564,97291,2307851,88900,2282685,80736,2257519,73025,2232126,65541,2206733,58511,2180886,51934,2155040,45811,2128967,39688,2102667,34472,2076594,29256,2050067,24947,2023541,20411,1996788,16782,1969581,13154,1942601,10206,1915621,7711,1888414,5443,1861207,3856,1833547,2495,1805887,1588,1778000xm1736726,1598612l1743971,1598839,1750763,1599291,1757782,1600197,1764348,1601556,1771141,1602914,1777707,1604952,1784273,1606989,1790386,1609480,1796499,1612423,1802612,1615367,1808273,1618537,1813933,1622386,1819367,1626008,1824574,1630310,1829555,1634612,1834310,1639140,1838838,1643895,1843140,1649102,1847216,1654310,1851291,1659744,1854687,1665178,1858310,1671065,1861253,1676951,1863970,1682838,1866461,1689404,1868725,1695744,1870310,1702310,1872121,1708876,1873253,1715895,1874159,1722687,1874612,1729706,1874838,1736951,1874612,1743744,1874159,1750989,1873253,1757781,1872121,1764574,1870310,1771366,1868725,1777706,1866461,1784272,1863970,1790611,1861253,1796498,1858310,1802385,1854687,1808498,1851291,1813932,1847216,1819366,1843140,1824573,1838838,1829781,1834310,1834309,1829555,1838837,1824574,1843366,1819367,1847215,1813933,1851290,1808273,1854913,1802612,1858083,1796499,1861252,1790386,1864196,1784273,1866686,1777707,1868498,1771141,1870535,1764348,1872120,1757782,1873252,1750763,1874158,1743971,1874837,1736726,1874837,1729481,1874837,1722688,1874158,1715669,1873252,1708877,1872120,1702311,1870535,1695518,1868498,1689179,1866686,1683066,1864196,1676726,1861252,1670839,1858083,1665179,1854913,1659519,1851290,1654085,1847215,1648877,1843366,1643896,1838837,1638915,1834309,1634387,1829781,1630085,1824573,1626009,1819366,1622160,1813932,1618538,1808498,1615141,1802385,1612198,1796498,1609481,1790611,1606991,1784272,1604726,1777706,1602915,1771366,1601330,1764574,1599972,1757781,1599292,1750989,1598840,1743744,1598613,1736951,1598840,1729706,1599292,1722687,1599972,1715895,1601330,1708876,1602915,1702310,1604726,1695744,1606991,1689404,1609481,1682838,1612198,1676951,1615141,1671065,1618538,1665178,1622160,1659744,1626009,1654310,1630085,1649102,1634387,1643895,1638915,1639140,1643896,1634612,1648877,1630310,1654085,1626008,1659519,1622386,1665179,1618537,1670839,1615367,1676726,1612423,1683066,1609480,1689179,1606989,1695518,1604952,1702311,1602914,1708877,1601556,1715669,1600197,1722688,1599291,1729481,1598839,1736726,1598612xm2282232,1468437l2289051,1483100,2295870,1497989,2302234,1512879,2307916,1528219,2313371,1543785,2318599,1559576,2323145,1575593,2327236,1591610,2331328,1607853,2334510,1624096,2337465,1640790,2339738,1657483,2341783,1674177,2343147,1691322,2344284,1708467,2344738,1725612,1952199,1725612,1951745,1717717,1950608,1709821,1949699,1701925,1948108,1694255,1946744,1686585,1944698,1678915,1942425,1671470,1939925,1664477,2282232,1468437xm1192596,1468437l1533525,1664251,1531259,1671470,1528994,1678915,1526955,1686585,1525370,1694255,1524010,1701925,1522878,1709821,1521972,1717717,1521519,1725612,1130300,1725612,1130753,1708242,1131659,1691322,1133245,1674177,1135283,1657483,1137322,1640790,1140494,1624096,1143665,1607627,1147290,1591610,1151594,1575368,1156351,1559576,1161108,1543785,1166998,1528219,1172661,1512879,1179004,1497989,1185800,1483100,1192596,1468437xm2069990,1228725l2084059,1238222,2097901,1248172,2111516,1258574,2124677,1269202,2137612,1280056,2150319,1291362,2162346,1302894,2174600,1315105,2186172,1327542,2197518,1339979,2208411,1352868,2219076,1366210,2229287,1379778,2239045,1393797,2248575,1407817,2257425,1422063,1918180,1617663,1913188,1610879,1908196,1604096,1902977,1597311,1897531,1591206,1891858,1585327,1885958,1579447,1879604,1573794,1873250,1568593,2069990,1228725xm1405048,1228725l1601788,1568593,1595207,1573794,1589080,1579447,1583180,1585101,1577507,1591206,1572061,1597311,1566842,1604096,1561850,1610879,1557085,1617663,1217613,1422063,1226463,1407817,1235993,1393797,1245751,1379778,1255962,1366210,1266627,1352868,1277520,1339979,1288639,1327542,1300438,1315105,1312238,1302894,1324719,1291362,1337426,1280056,1350134,1269202,1363295,1258574,1377137,1248172,1390979,1238222,1405048,1228725xm1763713,1128712l1781176,1129848,1798638,1131438,1816101,1133482,1833337,1135981,1850346,1138707,1867355,1142114,1884137,1146203,1900465,1150519,1916794,1155290,1933122,1160514,1948998,1166193,1964873,1172554,1980294,1178914,1995715,1185956,2010683,1193225,2025651,1200949,1829481,1541462,1821997,1538054,1814060,1534874,1805669,1531921,1797504,1529422,1789113,1527151,1780722,1525106,1772331,1523516,1763713,1522380,1763713,1128712xm1711326,1128712l1711326,1522380,1702489,1523516,1694105,1525106,1685722,1527151,1677111,1529422,1668954,1531921,1661023,1534874,1653093,1538054,1645162,1541462,1449388,1200949,1464116,1193225,1479298,1185956,1494706,1178914,1510340,1172554,1525749,1166193,1542063,1160514,1558151,1155290,1574465,1150519,1591006,1146203,1607548,1142114,1624542,1138707,1641537,1135981,1658757,1133482,1676205,1131438,1693426,1129848,1711326,1128712xm2894521,1114425l2903576,1131622,2912179,1148820,2921007,1166470,2929383,1184120,2937533,1201770,2945230,1219646,2952927,1237749,2960171,1255851,2967189,1274180,2974207,1292283,2980545,1310838,2986658,1329845,2992770,1348627,2998430,1367408,3003863,1386416,3009069,1405650,3013597,1424658,3018351,1444344,3022652,1463578,3026501,1483265,3030349,1502951,3033745,1522638,3036688,1542777,3039631,1562463,3042121,1582603,3044385,1602968,3046196,1623107,3047781,1643473,3049139,1664064,3050044,1684430,3050497,1705022,3051176,1725613,2501071,1725613,2500619,1714525,2500166,1702985,2499713,1691897,2499034,1680809,2498355,1669722,2497223,1658634,2496091,1647320,2494506,1636458,2493148,1625370,2491337,1614509,2489526,1603873,2487715,1593012,2485451,1582150,2483187,1571515,2480697,1560879,2478207,1550471,2475490,1539835,2472547,1529426,2469604,1519017,2466435,1508608,2463039,1498199,2459644,1488017,2456248,1477834,2452399,1467878,2448551,1457921,2444476,1447965,2440401,1438008,2436100,1428278,2431572,1418548,2427271,1408818,2422517,1399314,2417763,1389584,2894521,1114425xm579379,1114425l1057275,1389584,1052734,1399314,1047967,1408592,1043426,1418548,1039112,1428278,1034799,1438008,1030485,1447738,1026626,1457921,1022539,1467878,1018907,1477834,1015501,1488017,1011869,1498199,1008691,1508608,1005512,1519017,1002561,1529426,999609,1539835,996885,1550244,994388,1560879,991890,1571515,989620,1582150,987350,1593012,985307,1603647,983717,1614509,981901,1625370,980539,1636458,978950,1647320,978042,1658634,976680,1669722,975998,1680809,975317,1691897,974636,1702985,974182,1714525,973955,1725613,422275,1725613,422729,1705022,423410,1684430,424318,1664064,425453,1643473,427269,1623107,429086,1602968,431356,1582603,433853,1562463,436805,1542777,439756,1522638,443161,1502951,446794,1483265,450880,1463578,455194,1444344,459735,1424658,464502,1405650,469724,1386416,475172,1367408,480848,1348627,486751,1329845,493108,1310838,499692,1292283,506502,1274180,513313,1255851,520805,1237749,528524,1219646,536243,1201770,544416,1184120,552816,1166470,561444,1148820,570298,1131622,579379,1114425xm3260390,901700l3272869,924832,3284895,947964,3296694,971550,3308039,995136,3319157,1018948,3329821,1042987,3340032,1067254,3350242,1091746,3359545,1116466,3369075,1141186,3377924,1166132,3386320,1191305,3394488,1216479,3402203,1242105,3409691,1267959,3416725,1293586,3423078,1319439,3429658,1345747,3435331,1372054,3440776,1398361,3445768,1424895,3450306,1451656,3454617,1478416,3458248,1505404,3461651,1532391,3464601,1559606,3467324,1587273,3469366,1614488,3470954,1642156,3472316,1669824,3472996,1697719,3473450,1725613,3206614,1725613,3206387,1702254,3205706,1678895,3204572,1655990,3203210,1632858,3201395,1609726,3199126,1587047,3196630,1564141,3193907,1541236,3190731,1518784,3187327,1496332,3183243,1473881,3179386,1451882,3174621,1429431,3169856,1407659,3164637,1385661,3159191,1364116,3153292,1342345,3147166,1321027,3140586,1299255,3134005,1278391,3126745,1257300,3119484,1236209,3111542,1215571,3103601,1194707,3095432,1174296,3086810,1154113,3077961,1133702,3068658,1113745,3059355,1093787,3049371,1074284,3039388,1054554,3028950,1035277,3260390,901700xm213060,901700l444500,1035277,434289,1054554,424079,1074284,414095,1093787,404792,1113745,395489,1133702,386640,1154113,378018,1174296,369622,1194707,361908,1215571,354193,1236209,346705,1257300,339444,1278391,332864,1299255,326284,1321027,320158,1342345,314258,1364116,308813,1385661,303594,1407659,298829,1429431,294291,1451882,290207,1473881,286123,1496332,282719,1518784,279542,1541236,276820,1564141,274324,1587047,272055,1609726,270239,1632858,268878,1655990,267744,1678895,267063,1702254,266836,1725613,0,1725613,454,1697719,1134,1669824,2496,1642156,4084,1614488,6126,1587273,8849,1559606,11799,1532391,14975,1505404,18833,1478416,22917,1451656,27682,1424895,32674,1398361,38119,1371827,43792,1345747,50372,1319439,56725,1293359,63759,1267732,71020,1242105,78735,1216479,86903,1191305,95525,1166132,104374,1141186,113677,1116466,123207,1091746,133418,1067254,143628,1042987,154293,1018948,165411,995136,176756,971550,188328,947964,200581,924832,213060,901700xm2423486,615950l2440484,626612,2457256,637501,2474028,648617,2490573,660187,2506891,671757,2522983,683553,2538848,695803,2554713,708280,2570124,720531,2585763,733462,2600721,746619,2615680,760004,2630411,773388,2645143,787000,2659195,801292,2673474,815357,2687525,829649,2701124,844394,2714496,858913,2727868,874113,2741013,889312,2753705,904738,2766171,920164,2778636,936044,2790875,952151,2802660,968485,2814446,984818,2825551,1001152,2836657,1017940,2847535,1034954,2858188,1051968,2868613,1068982,2391983,1344613,2386317,1335312,2380197,1325784,2374305,1316709,2368185,1307408,2361613,1298334,2355267,1289260,2348921,1280412,2342121,1271792,2335549,1262718,2328523,1254324,2321270,1245930,2314244,1237537,2306992,1229143,2299512,1220976,2292033,1213036,2284327,1205096,2276622,1197156,2268916,1189443,2260983,1181730,2252597,1174244,2244438,1166757,2236279,1159498,2227893,1152465,2219281,1145433,2210895,1138627,2202056,1131595,2193217,1124789,2184378,1118437,2175312,1112085,2166246,1105733,2157181,1099608,2147888,1093483,2423486,615950xm1050946,615950l1327151,1093483,1317838,1099608,1308752,1105506,1299439,1112085,1290581,1118437,1281722,1124789,1272637,1131595,1264005,1138173,1255601,1145206,1246969,1152465,1238338,1159498,1230161,1166757,1221984,1174244,1213807,1181730,1205857,1189443,1198134,1197156,1190184,1205096,1182915,1213036,1175192,1220976,1167697,1229143,1160428,1237537,1153387,1245703,1146345,1254324,1139304,1262718,1132490,1271565,1125675,1280412,1119315,1289260,1112728,1298334,1106368,1307408,1100235,1316709,1094103,1325784,1088197,1335312,1082518,1344613,604838,1068982,615286,1051968,625962,1034954,636865,1017940,647995,1001152,659352,984818,671163,968485,682748,951924,695013,936044,707279,920164,719999,904738,732946,889312,745893,874113,759295,858913,772696,844394,786325,829649,800407,815357,814717,801292,829027,787000,843337,773388,858329,759777,873093,746619,888539,733462,903984,720531,919430,708054,935330,695803,951230,683553,967584,671757,983711,660187,1000293,648617,1017101,637501,1034137,626612,1050946,615950xm1763713,422275l1784320,422956,1805154,423637,1825761,424771,1846368,426587,1866749,428402,1887356,430445,1907736,432941,1927664,435665,1948045,438842,1968199,442246,1987900,445877,2007602,449962,2027529,454274,2047004,458813,2066479,463806,2085954,469026,2104976,474472,2124224,480146,2143246,486047,2162268,492628,2181063,498982,2199632,506018,2217975,513053,2236318,520542,2254434,528258,2272550,536201,2290666,544372,2308556,552768,2325992,561619,2343656,570470,2360866,580002,2378076,589307,2102938,1066800,2093653,1061580,2083916,1056587,2073952,1051595,2064441,1046829,2054477,1042063,2044513,1037751,2034549,1033439,2024585,1029354,2014395,1025269,2003978,1021411,1993788,1017553,1983371,1013922,1972954,1010290,1962311,1006886,1951668,1003936,1941025,1000759,1930382,998035,1919738,995312,1908869,992589,1897999,990319,1887129,988050,1876260,985780,1865164,983738,1854067,982149,1842745,980334,1831649,979199,1820553,977610,1809230,976703,1797907,975568,1786358,974660,1775036,974206,1763713,973752,1763713,422275xm1711325,422275l1711325,973752,1699751,974206,1688403,974660,1676828,975568,1665481,976703,1654360,977610,1643012,979199,1631665,980334,1620544,982149,1609423,983738,1598302,985780,1587409,988050,1576515,990319,1565394,992589,1554500,995312,1543834,998035,1533167,1000759,1522500,1003936,1511833,1006886,1501166,1010290,1490727,1013922,1480514,1017553,1470301,1021411,1459861,1025269,1449648,1029354,1439662,1033439,1429449,1037751,1419690,1042063,1409704,1046829,1399945,1051595,1390187,1056587,1380428,1061580,1370896,1066800,1095375,589307,1112850,580002,1130099,570470,1147574,561619,1165276,552768,1183206,544372,1201135,536201,1219064,528258,1237447,520542,1255830,513053,1274214,506018,1293051,498982,1311661,492628,1330725,486047,1349562,480146,1369080,474472,1388144,469026,1407662,463806,1426953,458813,1446925,454274,1466443,449962,1486415,445877,1506386,442246,1526358,438842,1546557,435665,1566756,432941,1587409,430445,1607608,428402,1628260,426587,1648913,424771,1669793,423637,1690219,422956,1711325,422275xm2635436,249237l2658561,263289,2681232,278021,2703904,292980,2726122,307938,2748113,323577,2770105,339442,2791643,355761,2812954,372080,2833812,389078,2854443,406303,2875074,423755,2895252,441660,2914976,459565,2934700,477924,2954198,496736,2973015,516001,2991833,535266,3010423,554757,3028561,574702,3046244,594647,3063928,615272,3080932,635897,3097936,656975,3114486,678280,3130809,699585,3146679,721343,3162323,743328,3177739,765766,3192476,788204,3207212,810869,3221495,833760,3235325,857105,3004302,990600,2992286,971108,2980497,952070,2968254,932805,2955558,913993,2942635,895408,2929939,876823,2916563,858918,2902733,840786,2888677,822881,2874621,805202,2860111,787977,2845601,770752,2830411,753980,2815448,737435,2800031,720890,2784161,704798,2768291,688932,2752194,673067,2735644,657655,2718867,642470,2702090,627284,2685086,612779,2667629,598500,2650172,584221,2632262,570169,2614124,556570,2595987,543425,2577623,530279,2558806,517361,2539988,504668,2520944,492656,2501900,480644,2635436,249237xm839685,249237l973138,480644,953879,492656,934847,504668,916041,517361,897462,530279,878882,543425,860756,556570,842630,570169,824731,584221,807284,598500,789838,612779,772845,627284,755852,642470,739312,657655,722998,673067,706685,688932,690825,704798,675191,720890,659557,737435,644377,753980,629649,770752,614695,787977,600421,805202,586373,822881,572326,840786,558731,858918,545363,876823,532222,895408,519307,913993,507072,932805,494610,952070,482828,971108,471046,990600,239713,857105,253760,833760,268035,810869,282536,787977,297490,765766,312897,743328,328530,721343,344391,699585,360704,678053,377244,656975,394011,635897,411457,615272,428677,594647,446576,574702,464929,554757,483281,535266,502087,516001,521120,496736,540378,477924,560091,459565,579803,441660,600194,423755,620360,406303,641205,389078,662276,372080,683574,355761,705099,339442,726624,323577,748828,307938,771259,292980,793917,278021,816574,263289,839685,249237xm1763713,0l1791577,906,1819668,1811,1847305,3397,1875169,5208,1902580,7699,1929991,10416,1957629,13813,1984813,17436,2011771,21286,2038729,26041,2065460,30797,2091965,36231,2118470,41892,2144975,48233,2171253,54573,2197305,61593,2222903,68613,2248728,76539,2274327,84464,2299473,92843,2324845,101901,2349764,110959,2374456,120696,2399375,130659,2423841,140850,2448081,151492,2472094,162815,2495880,174137,2519666,185686,2543000,197914,2566106,210369,2589213,223050,2455783,454025,2436527,443382,2416819,433192,2397337,423002,2377401,413038,2357466,403301,2337078,394243,2316916,385412,2296301,376580,2275686,368202,2254845,360276,2233777,352350,2212936,344878,2191641,338084,2169894,331064,2148373,324724,2126852,318383,2105104,312722,2083130,307288,2060929,302079,2038729,297098,2016528,292795,1993875,288493,1971447,284869,1948567,281246,1925914,278302,1903033,275359,1879927,273094,1857046,270830,1833713,269471,1810380,267886,1786820,266980,1763713,266527,1763713,0xm1711326,0l1711326,266527,1687728,266980,1664356,267886,1640984,269471,1617612,270830,1594467,273094,1571549,275359,1548631,278302,1525940,281246,1503022,284869,1480558,288493,1457867,292795,1435630,297098,1413166,302079,1391155,307288,1369372,312722,1347362,318383,1325578,324724,1304022,331064,1282465,338084,1261136,344878,1240033,352350,1218930,360276,1198282,368202,1177633,376580,1156984,385412,1136562,394243,1116367,403301,1096172,413038,1076431,422775,1056463,432739,1037175,443155,1017661,454025,884238,223050,907156,210369,930527,197914,953899,185686,977725,174137,1001550,162815,1025603,151492,1049882,140850,1074389,130659,1099122,120696,1124082,110959,1149042,101901,1174229,92843,1199643,84464,1225284,76539,1250925,68613,1276793,61593,1302887,54573,1329209,48233,1355757,41892,1382306,36231,1408854,30797,1435630,26041,1462632,21286,1489634,17436,1516864,13813,1544547,10416,1572003,7699,1599459,5208,1627369,3397,1655052,1811,1683189,906,1711326,0xe">
                <v:path o:connectlocs="260691,497665;341931,438051;232216,458964;145376,475383;400987,446148;411874,382479;115432,411742;60993,412165;292517,432376;280099,353822;245314,358251;161472,415832;354903,404660;166438,320798;116879,383223;259872,335343;222404,331803;271229,270419;497748,258877;432372,352708;459680,254879;415747,336677;279444,254879;219790,259019;141415,269016;72105,313766;41351,284260;19343,344940;255771,230365;267552,255778;242139,267593;230358,242179;332365,223568;162090,244879;323596,203855;191716,183498;252824,161803;419920,169745;358328,242536;151557,199199;139614,247370;81750,162220;497748,239372;438551,156796;39323,227506;19125,152992;398311,134183;319363,165208;166344,177403;120890,110866;304502,68829;276715,143070;222833,142679;190756,69675;415027,63312;409990,112958;118223,83749;49367,100286;276659,1493;337937,57814;238581,38401;130038,30156" o:connectangles="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2737485</wp:posOffset>
                </wp:positionH>
                <wp:positionV relativeFrom="paragraph">
                  <wp:posOffset>1584325</wp:posOffset>
                </wp:positionV>
                <wp:extent cx="567690" cy="497840"/>
                <wp:effectExtent l="0" t="0" r="3810" b="0"/>
                <wp:wrapNone/>
                <wp:docPr id="34"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67959" cy="497926"/>
                        </a:xfrm>
                        <a:custGeom>
                          <a:avLst/>
                          <a:gdLst>
                            <a:gd name="T0" fmla="*/ 326110328 w 11012"/>
                            <a:gd name="T1" fmla="*/ 208354496 h 9644"/>
                            <a:gd name="T2" fmla="*/ 324733649 w 11012"/>
                            <a:gd name="T3" fmla="*/ 199184806 h 9644"/>
                            <a:gd name="T4" fmla="*/ 319257033 w 11012"/>
                            <a:gd name="T5" fmla="*/ 193041779 h 9644"/>
                            <a:gd name="T6" fmla="*/ 306807585 w 11012"/>
                            <a:gd name="T7" fmla="*/ 189745491 h 9644"/>
                            <a:gd name="T8" fmla="*/ 254705351 w 11012"/>
                            <a:gd name="T9" fmla="*/ 190284915 h 9644"/>
                            <a:gd name="T10" fmla="*/ 237916543 w 11012"/>
                            <a:gd name="T11" fmla="*/ 141200442 h 9644"/>
                            <a:gd name="T12" fmla="*/ 259733049 w 11012"/>
                            <a:gd name="T13" fmla="*/ 137274854 h 9644"/>
                            <a:gd name="T14" fmla="*/ 272601487 w 11012"/>
                            <a:gd name="T15" fmla="*/ 137094931 h 9644"/>
                            <a:gd name="T16" fmla="*/ 277240124 w 11012"/>
                            <a:gd name="T17" fmla="*/ 133618893 h 9644"/>
                            <a:gd name="T18" fmla="*/ 278975936 w 11012"/>
                            <a:gd name="T19" fmla="*/ 128075206 h 9644"/>
                            <a:gd name="T20" fmla="*/ 275055567 w 11012"/>
                            <a:gd name="T21" fmla="*/ 120493830 h 9644"/>
                            <a:gd name="T22" fmla="*/ 273140187 w 11012"/>
                            <a:gd name="T23" fmla="*/ 105450739 h 9644"/>
                            <a:gd name="T24" fmla="*/ 270267291 w 11012"/>
                            <a:gd name="T25" fmla="*/ 92954976 h 9644"/>
                            <a:gd name="T26" fmla="*/ 265778293 w 11012"/>
                            <a:gd name="T27" fmla="*/ 89269056 h 9644"/>
                            <a:gd name="T28" fmla="*/ 260301677 w 11012"/>
                            <a:gd name="T29" fmla="*/ 88759590 h 9644"/>
                            <a:gd name="T30" fmla="*/ 253358772 w 11012"/>
                            <a:gd name="T31" fmla="*/ 76563411 h 9644"/>
                            <a:gd name="T32" fmla="*/ 242674891 w 11012"/>
                            <a:gd name="T33" fmla="*/ 56186515 h 9644"/>
                            <a:gd name="T34" fmla="*/ 227801291 w 11012"/>
                            <a:gd name="T35" fmla="*/ 38686317 h 9644"/>
                            <a:gd name="T36" fmla="*/ 200059426 w 11012"/>
                            <a:gd name="T37" fmla="*/ 18369165 h 9644"/>
                            <a:gd name="T38" fmla="*/ 166840945 w 11012"/>
                            <a:gd name="T39" fmla="*/ 5124269 h 9644"/>
                            <a:gd name="T40" fmla="*/ 132365323 w 11012"/>
                            <a:gd name="T41" fmla="*/ 59917 h 9644"/>
                            <a:gd name="T42" fmla="*/ 95286329 w 11012"/>
                            <a:gd name="T43" fmla="*/ 3715879 h 9644"/>
                            <a:gd name="T44" fmla="*/ 64282332 w 11012"/>
                            <a:gd name="T45" fmla="*/ 15522426 h 9644"/>
                            <a:gd name="T46" fmla="*/ 47523453 w 11012"/>
                            <a:gd name="T47" fmla="*/ 26639930 h 9644"/>
                            <a:gd name="T48" fmla="*/ 33008986 w 11012"/>
                            <a:gd name="T49" fmla="*/ 40484166 h 9644"/>
                            <a:gd name="T50" fmla="*/ 20828888 w 11012"/>
                            <a:gd name="T51" fmla="*/ 56785856 h 9644"/>
                            <a:gd name="T52" fmla="*/ 5356904 w 11012"/>
                            <a:gd name="T53" fmla="*/ 91426579 h 9644"/>
                            <a:gd name="T54" fmla="*/ 987618 w 11012"/>
                            <a:gd name="T55" fmla="*/ 113032288 h 9644"/>
                            <a:gd name="T56" fmla="*/ 568628 w 11012"/>
                            <a:gd name="T57" fmla="*/ 146834003 h 9644"/>
                            <a:gd name="T58" fmla="*/ 7421750 w 11012"/>
                            <a:gd name="T59" fmla="*/ 192592230 h 9644"/>
                            <a:gd name="T60" fmla="*/ 12419521 w 11012"/>
                            <a:gd name="T61" fmla="*/ 217254387 h 9644"/>
                            <a:gd name="T62" fmla="*/ 16848663 w 11012"/>
                            <a:gd name="T63" fmla="*/ 231488256 h 9644"/>
                            <a:gd name="T64" fmla="*/ 21337661 w 11012"/>
                            <a:gd name="T65" fmla="*/ 234994252 h 9644"/>
                            <a:gd name="T66" fmla="*/ 39054230 w 11012"/>
                            <a:gd name="T67" fmla="*/ 233585862 h 9644"/>
                            <a:gd name="T68" fmla="*/ 55483903 w 11012"/>
                            <a:gd name="T69" fmla="*/ 228731392 h 9644"/>
                            <a:gd name="T70" fmla="*/ 71285266 w 11012"/>
                            <a:gd name="T71" fmla="*/ 226124320 h 9644"/>
                            <a:gd name="T72" fmla="*/ 88133929 w 11012"/>
                            <a:gd name="T73" fmla="*/ 230529414 h 9644"/>
                            <a:gd name="T74" fmla="*/ 101541067 w 11012"/>
                            <a:gd name="T75" fmla="*/ 238740089 h 9644"/>
                            <a:gd name="T76" fmla="*/ 134939115 w 11012"/>
                            <a:gd name="T77" fmla="*/ 255011648 h 9644"/>
                            <a:gd name="T78" fmla="*/ 158551116 w 11012"/>
                            <a:gd name="T79" fmla="*/ 260615424 h 9644"/>
                            <a:gd name="T80" fmla="*/ 176147974 w 11012"/>
                            <a:gd name="T81" fmla="*/ 260105958 h 9644"/>
                            <a:gd name="T82" fmla="*/ 190901863 w 11012"/>
                            <a:gd name="T83" fmla="*/ 254921773 h 9644"/>
                            <a:gd name="T84" fmla="*/ 203890012 w 11012"/>
                            <a:gd name="T85" fmla="*/ 244133984 h 9644"/>
                            <a:gd name="T86" fmla="*/ 212449018 w 11012"/>
                            <a:gd name="T87" fmla="*/ 230499456 h 9644"/>
                            <a:gd name="T88" fmla="*/ 217267222 w 11012"/>
                            <a:gd name="T89" fmla="*/ 208743955 h 9644"/>
                            <a:gd name="T90" fmla="*/ 241328140 w 11012"/>
                            <a:gd name="T91" fmla="*/ 231907846 h 9644"/>
                            <a:gd name="T92" fmla="*/ 257967481 w 11012"/>
                            <a:gd name="T93" fmla="*/ 263252454 h 9644"/>
                            <a:gd name="T94" fmla="*/ 270656352 w 11012"/>
                            <a:gd name="T95" fmla="*/ 276797107 h 9644"/>
                            <a:gd name="T96" fmla="*/ 283913851 w 11012"/>
                            <a:gd name="T97" fmla="*/ 284917907 h 9644"/>
                            <a:gd name="T98" fmla="*/ 301779886 w 11012"/>
                            <a:gd name="T99" fmla="*/ 288933369 h 9644"/>
                            <a:gd name="T100" fmla="*/ 321351980 w 11012"/>
                            <a:gd name="T101" fmla="*/ 286446131 h 9644"/>
                            <a:gd name="T102" fmla="*/ 328803657 w 11012"/>
                            <a:gd name="T103" fmla="*/ 280632819 h 9644"/>
                            <a:gd name="T104" fmla="*/ 218733685 w 11012"/>
                            <a:gd name="T105" fmla="*/ 182463699 h 9644"/>
                            <a:gd name="T106" fmla="*/ 220618963 w 11012"/>
                            <a:gd name="T107" fmla="*/ 161757088 h 9644"/>
                            <a:gd name="T108" fmla="*/ 228788908 w 11012"/>
                            <a:gd name="T109" fmla="*/ 190464665 h 9644"/>
                            <a:gd name="T110" fmla="*/ 276491928 w 11012"/>
                            <a:gd name="T111" fmla="*/ 256180371 h 9644"/>
                            <a:gd name="T112" fmla="*/ 262486234 w 11012"/>
                            <a:gd name="T113" fmla="*/ 233406112 h 9644"/>
                            <a:gd name="T114" fmla="*/ 255393690 w 11012"/>
                            <a:gd name="T115" fmla="*/ 209163545 h 9644"/>
                            <a:gd name="T116" fmla="*/ 307226574 w 11012"/>
                            <a:gd name="T117" fmla="*/ 208773913 h 9644"/>
                            <a:gd name="T118" fmla="*/ 310488532 w 11012"/>
                            <a:gd name="T119" fmla="*/ 269545273 h 9644"/>
                            <a:gd name="T120" fmla="*/ 291215890 w 11012"/>
                            <a:gd name="T121" fmla="*/ 267477625 h 964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012" h="9644">
                              <a:moveTo>
                                <a:pt x="11012" y="9234"/>
                              </a:moveTo>
                              <a:lnTo>
                                <a:pt x="11012" y="9234"/>
                              </a:lnTo>
                              <a:lnTo>
                                <a:pt x="11006" y="9051"/>
                              </a:lnTo>
                              <a:lnTo>
                                <a:pt x="11001" y="8865"/>
                              </a:lnTo>
                              <a:lnTo>
                                <a:pt x="10994" y="8678"/>
                              </a:lnTo>
                              <a:lnTo>
                                <a:pt x="10986" y="8491"/>
                              </a:lnTo>
                              <a:lnTo>
                                <a:pt x="10978" y="8307"/>
                              </a:lnTo>
                              <a:lnTo>
                                <a:pt x="10969" y="8128"/>
                              </a:lnTo>
                              <a:lnTo>
                                <a:pt x="10951" y="7788"/>
                              </a:lnTo>
                              <a:lnTo>
                                <a:pt x="10932" y="7487"/>
                              </a:lnTo>
                              <a:lnTo>
                                <a:pt x="10917" y="7238"/>
                              </a:lnTo>
                              <a:lnTo>
                                <a:pt x="10897" y="6953"/>
                              </a:lnTo>
                              <a:lnTo>
                                <a:pt x="10899" y="6924"/>
                              </a:lnTo>
                              <a:lnTo>
                                <a:pt x="10900" y="6894"/>
                              </a:lnTo>
                              <a:lnTo>
                                <a:pt x="10899" y="6851"/>
                              </a:lnTo>
                              <a:lnTo>
                                <a:pt x="10897" y="6829"/>
                              </a:lnTo>
                              <a:lnTo>
                                <a:pt x="10895" y="6807"/>
                              </a:lnTo>
                              <a:lnTo>
                                <a:pt x="10892" y="6784"/>
                              </a:lnTo>
                              <a:lnTo>
                                <a:pt x="10888" y="6761"/>
                              </a:lnTo>
                              <a:lnTo>
                                <a:pt x="10883" y="6739"/>
                              </a:lnTo>
                              <a:lnTo>
                                <a:pt x="10876" y="6716"/>
                              </a:lnTo>
                              <a:lnTo>
                                <a:pt x="10870" y="6693"/>
                              </a:lnTo>
                              <a:lnTo>
                                <a:pt x="10861" y="6670"/>
                              </a:lnTo>
                              <a:lnTo>
                                <a:pt x="10851" y="6647"/>
                              </a:lnTo>
                              <a:lnTo>
                                <a:pt x="10840" y="6625"/>
                              </a:lnTo>
                              <a:lnTo>
                                <a:pt x="10827" y="6602"/>
                              </a:lnTo>
                              <a:lnTo>
                                <a:pt x="10813" y="6580"/>
                              </a:lnTo>
                              <a:lnTo>
                                <a:pt x="10798" y="6558"/>
                              </a:lnTo>
                              <a:lnTo>
                                <a:pt x="10780" y="6537"/>
                              </a:lnTo>
                              <a:lnTo>
                                <a:pt x="10765" y="6521"/>
                              </a:lnTo>
                              <a:lnTo>
                                <a:pt x="10751" y="6506"/>
                              </a:lnTo>
                              <a:lnTo>
                                <a:pt x="10734" y="6491"/>
                              </a:lnTo>
                              <a:lnTo>
                                <a:pt x="10719" y="6477"/>
                              </a:lnTo>
                              <a:lnTo>
                                <a:pt x="10703" y="6465"/>
                              </a:lnTo>
                              <a:lnTo>
                                <a:pt x="10685" y="6453"/>
                              </a:lnTo>
                              <a:lnTo>
                                <a:pt x="10668" y="6442"/>
                              </a:lnTo>
                              <a:lnTo>
                                <a:pt x="10650" y="6431"/>
                              </a:lnTo>
                              <a:lnTo>
                                <a:pt x="10632" y="6421"/>
                              </a:lnTo>
                              <a:lnTo>
                                <a:pt x="10613" y="6412"/>
                              </a:lnTo>
                              <a:lnTo>
                                <a:pt x="10593" y="6403"/>
                              </a:lnTo>
                              <a:lnTo>
                                <a:pt x="10574" y="6395"/>
                              </a:lnTo>
                              <a:lnTo>
                                <a:pt x="10553" y="6388"/>
                              </a:lnTo>
                              <a:lnTo>
                                <a:pt x="10532" y="6381"/>
                              </a:lnTo>
                              <a:lnTo>
                                <a:pt x="10489" y="6369"/>
                              </a:lnTo>
                              <a:lnTo>
                                <a:pt x="10446" y="6358"/>
                              </a:lnTo>
                              <a:lnTo>
                                <a:pt x="10400" y="6349"/>
                              </a:lnTo>
                              <a:lnTo>
                                <a:pt x="10353" y="6343"/>
                              </a:lnTo>
                              <a:lnTo>
                                <a:pt x="10304" y="6336"/>
                              </a:lnTo>
                              <a:lnTo>
                                <a:pt x="10252" y="6332"/>
                              </a:lnTo>
                              <a:lnTo>
                                <a:pt x="10201" y="6327"/>
                              </a:lnTo>
                              <a:lnTo>
                                <a:pt x="10093" y="6321"/>
                              </a:lnTo>
                              <a:lnTo>
                                <a:pt x="10077" y="6321"/>
                              </a:lnTo>
                              <a:lnTo>
                                <a:pt x="9798" y="6322"/>
                              </a:lnTo>
                              <a:lnTo>
                                <a:pt x="9547" y="6323"/>
                              </a:lnTo>
                              <a:lnTo>
                                <a:pt x="9323" y="6326"/>
                              </a:lnTo>
                              <a:lnTo>
                                <a:pt x="9123" y="6331"/>
                              </a:lnTo>
                              <a:lnTo>
                                <a:pt x="8944" y="6335"/>
                              </a:lnTo>
                              <a:lnTo>
                                <a:pt x="8784" y="6341"/>
                              </a:lnTo>
                              <a:lnTo>
                                <a:pt x="8511" y="6350"/>
                              </a:lnTo>
                              <a:lnTo>
                                <a:pt x="8296" y="6357"/>
                              </a:lnTo>
                              <a:lnTo>
                                <a:pt x="8272" y="6259"/>
                              </a:lnTo>
                              <a:lnTo>
                                <a:pt x="8247" y="6160"/>
                              </a:lnTo>
                              <a:lnTo>
                                <a:pt x="8203" y="5964"/>
                              </a:lnTo>
                              <a:lnTo>
                                <a:pt x="8160" y="5770"/>
                              </a:lnTo>
                              <a:lnTo>
                                <a:pt x="8120" y="5579"/>
                              </a:lnTo>
                              <a:lnTo>
                                <a:pt x="8081" y="5390"/>
                              </a:lnTo>
                              <a:lnTo>
                                <a:pt x="8045" y="5207"/>
                              </a:lnTo>
                              <a:lnTo>
                                <a:pt x="7977" y="4855"/>
                              </a:lnTo>
                              <a:lnTo>
                                <a:pt x="7963" y="4783"/>
                              </a:lnTo>
                              <a:lnTo>
                                <a:pt x="7950" y="4712"/>
                              </a:lnTo>
                              <a:lnTo>
                                <a:pt x="7999" y="4692"/>
                              </a:lnTo>
                              <a:lnTo>
                                <a:pt x="8052" y="4673"/>
                              </a:lnTo>
                              <a:lnTo>
                                <a:pt x="8105" y="4657"/>
                              </a:lnTo>
                              <a:lnTo>
                                <a:pt x="8161" y="4643"/>
                              </a:lnTo>
                              <a:lnTo>
                                <a:pt x="8219" y="4628"/>
                              </a:lnTo>
                              <a:lnTo>
                                <a:pt x="8279" y="4618"/>
                              </a:lnTo>
                              <a:lnTo>
                                <a:pt x="8340" y="4608"/>
                              </a:lnTo>
                              <a:lnTo>
                                <a:pt x="8405" y="4599"/>
                              </a:lnTo>
                              <a:lnTo>
                                <a:pt x="8470" y="4592"/>
                              </a:lnTo>
                              <a:lnTo>
                                <a:pt x="8538" y="4587"/>
                              </a:lnTo>
                              <a:lnTo>
                                <a:pt x="8607" y="4584"/>
                              </a:lnTo>
                              <a:lnTo>
                                <a:pt x="8679" y="4581"/>
                              </a:lnTo>
                              <a:lnTo>
                                <a:pt x="8753" y="4581"/>
                              </a:lnTo>
                              <a:lnTo>
                                <a:pt x="8828" y="4584"/>
                              </a:lnTo>
                              <a:lnTo>
                                <a:pt x="8906" y="4586"/>
                              </a:lnTo>
                              <a:lnTo>
                                <a:pt x="8984" y="4591"/>
                              </a:lnTo>
                              <a:lnTo>
                                <a:pt x="9001" y="4592"/>
                              </a:lnTo>
                              <a:lnTo>
                                <a:pt x="9017" y="4591"/>
                              </a:lnTo>
                              <a:lnTo>
                                <a:pt x="9032" y="4591"/>
                              </a:lnTo>
                              <a:lnTo>
                                <a:pt x="9048" y="4589"/>
                              </a:lnTo>
                              <a:lnTo>
                                <a:pt x="9064" y="4587"/>
                              </a:lnTo>
                              <a:lnTo>
                                <a:pt x="9079" y="4584"/>
                              </a:lnTo>
                              <a:lnTo>
                                <a:pt x="9094" y="4579"/>
                              </a:lnTo>
                              <a:lnTo>
                                <a:pt x="9109" y="4575"/>
                              </a:lnTo>
                              <a:lnTo>
                                <a:pt x="9123" y="4569"/>
                              </a:lnTo>
                              <a:lnTo>
                                <a:pt x="9137" y="4564"/>
                              </a:lnTo>
                              <a:lnTo>
                                <a:pt x="9150" y="4557"/>
                              </a:lnTo>
                              <a:lnTo>
                                <a:pt x="9164" y="4550"/>
                              </a:lnTo>
                              <a:lnTo>
                                <a:pt x="9177" y="4542"/>
                              </a:lnTo>
                              <a:lnTo>
                                <a:pt x="9190" y="4533"/>
                              </a:lnTo>
                              <a:lnTo>
                                <a:pt x="9202" y="4525"/>
                              </a:lnTo>
                              <a:lnTo>
                                <a:pt x="9213" y="4515"/>
                              </a:lnTo>
                              <a:lnTo>
                                <a:pt x="9225" y="4505"/>
                              </a:lnTo>
                              <a:lnTo>
                                <a:pt x="9235" y="4494"/>
                              </a:lnTo>
                              <a:lnTo>
                                <a:pt x="9246" y="4483"/>
                              </a:lnTo>
                              <a:lnTo>
                                <a:pt x="9255" y="4471"/>
                              </a:lnTo>
                              <a:lnTo>
                                <a:pt x="9264" y="4459"/>
                              </a:lnTo>
                              <a:lnTo>
                                <a:pt x="9273" y="4446"/>
                              </a:lnTo>
                              <a:lnTo>
                                <a:pt x="9280" y="4433"/>
                              </a:lnTo>
                              <a:lnTo>
                                <a:pt x="9288" y="4420"/>
                              </a:lnTo>
                              <a:lnTo>
                                <a:pt x="9295" y="4405"/>
                              </a:lnTo>
                              <a:lnTo>
                                <a:pt x="9300" y="4391"/>
                              </a:lnTo>
                              <a:lnTo>
                                <a:pt x="9306" y="4377"/>
                              </a:lnTo>
                              <a:lnTo>
                                <a:pt x="9310" y="4362"/>
                              </a:lnTo>
                              <a:lnTo>
                                <a:pt x="9314" y="4346"/>
                              </a:lnTo>
                              <a:lnTo>
                                <a:pt x="9318" y="4331"/>
                              </a:lnTo>
                              <a:lnTo>
                                <a:pt x="9320" y="4315"/>
                              </a:lnTo>
                              <a:lnTo>
                                <a:pt x="9321" y="4298"/>
                              </a:lnTo>
                              <a:lnTo>
                                <a:pt x="9322" y="4274"/>
                              </a:lnTo>
                              <a:lnTo>
                                <a:pt x="9321" y="4251"/>
                              </a:lnTo>
                              <a:lnTo>
                                <a:pt x="9318" y="4227"/>
                              </a:lnTo>
                              <a:lnTo>
                                <a:pt x="9313" y="4205"/>
                              </a:lnTo>
                              <a:lnTo>
                                <a:pt x="9308" y="4182"/>
                              </a:lnTo>
                              <a:lnTo>
                                <a:pt x="9300" y="4162"/>
                              </a:lnTo>
                              <a:lnTo>
                                <a:pt x="9290" y="4141"/>
                              </a:lnTo>
                              <a:lnTo>
                                <a:pt x="9280" y="4120"/>
                              </a:lnTo>
                              <a:lnTo>
                                <a:pt x="9268" y="4102"/>
                              </a:lnTo>
                              <a:lnTo>
                                <a:pt x="9255" y="4083"/>
                              </a:lnTo>
                              <a:lnTo>
                                <a:pt x="9241" y="4065"/>
                              </a:lnTo>
                              <a:lnTo>
                                <a:pt x="9225" y="4049"/>
                              </a:lnTo>
                              <a:lnTo>
                                <a:pt x="9208" y="4035"/>
                              </a:lnTo>
                              <a:lnTo>
                                <a:pt x="9191" y="4021"/>
                              </a:lnTo>
                              <a:lnTo>
                                <a:pt x="9171" y="4009"/>
                              </a:lnTo>
                              <a:lnTo>
                                <a:pt x="9151" y="3997"/>
                              </a:lnTo>
                              <a:lnTo>
                                <a:pt x="9155" y="3958"/>
                              </a:lnTo>
                              <a:lnTo>
                                <a:pt x="9156" y="3919"/>
                              </a:lnTo>
                              <a:lnTo>
                                <a:pt x="9156" y="3880"/>
                              </a:lnTo>
                              <a:lnTo>
                                <a:pt x="9156" y="3841"/>
                              </a:lnTo>
                              <a:lnTo>
                                <a:pt x="9155" y="3802"/>
                              </a:lnTo>
                              <a:lnTo>
                                <a:pt x="9153" y="3764"/>
                              </a:lnTo>
                              <a:lnTo>
                                <a:pt x="9147" y="3688"/>
                              </a:lnTo>
                              <a:lnTo>
                                <a:pt x="9138" y="3602"/>
                              </a:lnTo>
                              <a:lnTo>
                                <a:pt x="9127" y="3519"/>
                              </a:lnTo>
                              <a:lnTo>
                                <a:pt x="9117" y="3440"/>
                              </a:lnTo>
                              <a:lnTo>
                                <a:pt x="9104" y="3369"/>
                              </a:lnTo>
                              <a:lnTo>
                                <a:pt x="9094" y="3308"/>
                              </a:lnTo>
                              <a:lnTo>
                                <a:pt x="9084" y="3258"/>
                              </a:lnTo>
                              <a:lnTo>
                                <a:pt x="9073" y="3204"/>
                              </a:lnTo>
                              <a:lnTo>
                                <a:pt x="9070" y="3189"/>
                              </a:lnTo>
                              <a:lnTo>
                                <a:pt x="9065" y="3173"/>
                              </a:lnTo>
                              <a:lnTo>
                                <a:pt x="9060" y="3158"/>
                              </a:lnTo>
                              <a:lnTo>
                                <a:pt x="9053" y="3144"/>
                              </a:lnTo>
                              <a:lnTo>
                                <a:pt x="9047" y="3130"/>
                              </a:lnTo>
                              <a:lnTo>
                                <a:pt x="9040" y="3115"/>
                              </a:lnTo>
                              <a:lnTo>
                                <a:pt x="9031" y="3102"/>
                              </a:lnTo>
                              <a:lnTo>
                                <a:pt x="9023" y="3090"/>
                              </a:lnTo>
                              <a:lnTo>
                                <a:pt x="9014" y="3077"/>
                              </a:lnTo>
                              <a:lnTo>
                                <a:pt x="9004" y="3065"/>
                              </a:lnTo>
                              <a:lnTo>
                                <a:pt x="8994" y="3054"/>
                              </a:lnTo>
                              <a:lnTo>
                                <a:pt x="8983" y="3043"/>
                              </a:lnTo>
                              <a:lnTo>
                                <a:pt x="8972" y="3033"/>
                              </a:lnTo>
                              <a:lnTo>
                                <a:pt x="8960" y="3024"/>
                              </a:lnTo>
                              <a:lnTo>
                                <a:pt x="8948" y="3015"/>
                              </a:lnTo>
                              <a:lnTo>
                                <a:pt x="8936" y="3006"/>
                              </a:lnTo>
                              <a:lnTo>
                                <a:pt x="8923" y="2998"/>
                              </a:lnTo>
                              <a:lnTo>
                                <a:pt x="8910" y="2991"/>
                              </a:lnTo>
                              <a:lnTo>
                                <a:pt x="8896" y="2984"/>
                              </a:lnTo>
                              <a:lnTo>
                                <a:pt x="8881" y="2979"/>
                              </a:lnTo>
                              <a:lnTo>
                                <a:pt x="8867" y="2973"/>
                              </a:lnTo>
                              <a:lnTo>
                                <a:pt x="8853" y="2969"/>
                              </a:lnTo>
                              <a:lnTo>
                                <a:pt x="8839" y="2965"/>
                              </a:lnTo>
                              <a:lnTo>
                                <a:pt x="8824" y="2961"/>
                              </a:lnTo>
                              <a:lnTo>
                                <a:pt x="8808" y="2959"/>
                              </a:lnTo>
                              <a:lnTo>
                                <a:pt x="8793" y="2957"/>
                              </a:lnTo>
                              <a:lnTo>
                                <a:pt x="8778" y="2956"/>
                              </a:lnTo>
                              <a:lnTo>
                                <a:pt x="8761" y="2956"/>
                              </a:lnTo>
                              <a:lnTo>
                                <a:pt x="8746" y="2956"/>
                              </a:lnTo>
                              <a:lnTo>
                                <a:pt x="8731" y="2958"/>
                              </a:lnTo>
                              <a:lnTo>
                                <a:pt x="8714" y="2960"/>
                              </a:lnTo>
                              <a:lnTo>
                                <a:pt x="8698" y="2962"/>
                              </a:lnTo>
                              <a:lnTo>
                                <a:pt x="8672" y="2970"/>
                              </a:lnTo>
                              <a:lnTo>
                                <a:pt x="8646" y="2979"/>
                              </a:lnTo>
                              <a:lnTo>
                                <a:pt x="8624" y="2990"/>
                              </a:lnTo>
                              <a:lnTo>
                                <a:pt x="8601" y="3003"/>
                              </a:lnTo>
                              <a:lnTo>
                                <a:pt x="8587" y="2946"/>
                              </a:lnTo>
                              <a:lnTo>
                                <a:pt x="8573" y="2889"/>
                              </a:lnTo>
                              <a:lnTo>
                                <a:pt x="8558" y="2832"/>
                              </a:lnTo>
                              <a:lnTo>
                                <a:pt x="8542" y="2776"/>
                              </a:lnTo>
                              <a:lnTo>
                                <a:pt x="8524" y="2721"/>
                              </a:lnTo>
                              <a:lnTo>
                                <a:pt x="8505" y="2665"/>
                              </a:lnTo>
                              <a:lnTo>
                                <a:pt x="8486" y="2610"/>
                              </a:lnTo>
                              <a:lnTo>
                                <a:pt x="8466" y="2555"/>
                              </a:lnTo>
                              <a:lnTo>
                                <a:pt x="8444" y="2501"/>
                              </a:lnTo>
                              <a:lnTo>
                                <a:pt x="8422" y="2446"/>
                              </a:lnTo>
                              <a:lnTo>
                                <a:pt x="8398" y="2393"/>
                              </a:lnTo>
                              <a:lnTo>
                                <a:pt x="8374" y="2339"/>
                              </a:lnTo>
                              <a:lnTo>
                                <a:pt x="8348" y="2286"/>
                              </a:lnTo>
                              <a:lnTo>
                                <a:pt x="8322" y="2233"/>
                              </a:lnTo>
                              <a:lnTo>
                                <a:pt x="8294" y="2181"/>
                              </a:lnTo>
                              <a:lnTo>
                                <a:pt x="8266" y="2129"/>
                              </a:lnTo>
                              <a:lnTo>
                                <a:pt x="8237" y="2077"/>
                              </a:lnTo>
                              <a:lnTo>
                                <a:pt x="8206" y="2025"/>
                              </a:lnTo>
                              <a:lnTo>
                                <a:pt x="8174" y="1975"/>
                              </a:lnTo>
                              <a:lnTo>
                                <a:pt x="8141" y="1925"/>
                              </a:lnTo>
                              <a:lnTo>
                                <a:pt x="8109" y="1875"/>
                              </a:lnTo>
                              <a:lnTo>
                                <a:pt x="8074" y="1824"/>
                              </a:lnTo>
                              <a:lnTo>
                                <a:pt x="8039" y="1775"/>
                              </a:lnTo>
                              <a:lnTo>
                                <a:pt x="8002" y="1727"/>
                              </a:lnTo>
                              <a:lnTo>
                                <a:pt x="7964" y="1678"/>
                              </a:lnTo>
                              <a:lnTo>
                                <a:pt x="7926" y="1630"/>
                              </a:lnTo>
                              <a:lnTo>
                                <a:pt x="7887" y="1583"/>
                              </a:lnTo>
                              <a:lnTo>
                                <a:pt x="7846" y="1536"/>
                              </a:lnTo>
                              <a:lnTo>
                                <a:pt x="7805" y="1489"/>
                              </a:lnTo>
                              <a:lnTo>
                                <a:pt x="7762" y="1443"/>
                              </a:lnTo>
                              <a:lnTo>
                                <a:pt x="7720" y="1397"/>
                              </a:lnTo>
                              <a:lnTo>
                                <a:pt x="7675" y="1351"/>
                              </a:lnTo>
                              <a:lnTo>
                                <a:pt x="7612" y="1291"/>
                              </a:lnTo>
                              <a:lnTo>
                                <a:pt x="7550" y="1231"/>
                              </a:lnTo>
                              <a:lnTo>
                                <a:pt x="7485" y="1172"/>
                              </a:lnTo>
                              <a:lnTo>
                                <a:pt x="7419" y="1115"/>
                              </a:lnTo>
                              <a:lnTo>
                                <a:pt x="7351" y="1059"/>
                              </a:lnTo>
                              <a:lnTo>
                                <a:pt x="7282" y="1004"/>
                              </a:lnTo>
                              <a:lnTo>
                                <a:pt x="7212" y="951"/>
                              </a:lnTo>
                              <a:lnTo>
                                <a:pt x="7140" y="898"/>
                              </a:lnTo>
                              <a:lnTo>
                                <a:pt x="7068" y="848"/>
                              </a:lnTo>
                              <a:lnTo>
                                <a:pt x="6994" y="798"/>
                              </a:lnTo>
                              <a:lnTo>
                                <a:pt x="6918" y="750"/>
                              </a:lnTo>
                              <a:lnTo>
                                <a:pt x="6842" y="703"/>
                              </a:lnTo>
                              <a:lnTo>
                                <a:pt x="6764" y="657"/>
                              </a:lnTo>
                              <a:lnTo>
                                <a:pt x="6685" y="613"/>
                              </a:lnTo>
                              <a:lnTo>
                                <a:pt x="6606" y="570"/>
                              </a:lnTo>
                              <a:lnTo>
                                <a:pt x="6525" y="529"/>
                              </a:lnTo>
                              <a:lnTo>
                                <a:pt x="6443" y="488"/>
                              </a:lnTo>
                              <a:lnTo>
                                <a:pt x="6360" y="450"/>
                              </a:lnTo>
                              <a:lnTo>
                                <a:pt x="6277" y="413"/>
                              </a:lnTo>
                              <a:lnTo>
                                <a:pt x="6191" y="378"/>
                              </a:lnTo>
                              <a:lnTo>
                                <a:pt x="6106" y="344"/>
                              </a:lnTo>
                              <a:lnTo>
                                <a:pt x="6020" y="311"/>
                              </a:lnTo>
                              <a:lnTo>
                                <a:pt x="5932" y="279"/>
                              </a:lnTo>
                              <a:lnTo>
                                <a:pt x="5844" y="250"/>
                              </a:lnTo>
                              <a:lnTo>
                                <a:pt x="5755" y="223"/>
                              </a:lnTo>
                              <a:lnTo>
                                <a:pt x="5666" y="196"/>
                              </a:lnTo>
                              <a:lnTo>
                                <a:pt x="5575" y="171"/>
                              </a:lnTo>
                              <a:lnTo>
                                <a:pt x="5483" y="147"/>
                              </a:lnTo>
                              <a:lnTo>
                                <a:pt x="5391" y="126"/>
                              </a:lnTo>
                              <a:lnTo>
                                <a:pt x="5299" y="106"/>
                              </a:lnTo>
                              <a:lnTo>
                                <a:pt x="5206" y="87"/>
                              </a:lnTo>
                              <a:lnTo>
                                <a:pt x="5112" y="71"/>
                              </a:lnTo>
                              <a:lnTo>
                                <a:pt x="5014" y="55"/>
                              </a:lnTo>
                              <a:lnTo>
                                <a:pt x="4915" y="41"/>
                              </a:lnTo>
                              <a:lnTo>
                                <a:pt x="4816" y="29"/>
                              </a:lnTo>
                              <a:lnTo>
                                <a:pt x="4718" y="19"/>
                              </a:lnTo>
                              <a:lnTo>
                                <a:pt x="4619" y="12"/>
                              </a:lnTo>
                              <a:lnTo>
                                <a:pt x="4521" y="5"/>
                              </a:lnTo>
                              <a:lnTo>
                                <a:pt x="4423" y="2"/>
                              </a:lnTo>
                              <a:lnTo>
                                <a:pt x="4325" y="0"/>
                              </a:lnTo>
                              <a:lnTo>
                                <a:pt x="4227" y="0"/>
                              </a:lnTo>
                              <a:lnTo>
                                <a:pt x="4130" y="1"/>
                              </a:lnTo>
                              <a:lnTo>
                                <a:pt x="4034" y="5"/>
                              </a:lnTo>
                              <a:lnTo>
                                <a:pt x="3937" y="10"/>
                              </a:lnTo>
                              <a:lnTo>
                                <a:pt x="3841" y="18"/>
                              </a:lnTo>
                              <a:lnTo>
                                <a:pt x="3745" y="27"/>
                              </a:lnTo>
                              <a:lnTo>
                                <a:pt x="3651" y="39"/>
                              </a:lnTo>
                              <a:lnTo>
                                <a:pt x="3556" y="52"/>
                              </a:lnTo>
                              <a:lnTo>
                                <a:pt x="3462" y="67"/>
                              </a:lnTo>
                              <a:lnTo>
                                <a:pt x="3369" y="84"/>
                              </a:lnTo>
                              <a:lnTo>
                                <a:pt x="3276" y="103"/>
                              </a:lnTo>
                              <a:lnTo>
                                <a:pt x="3184" y="124"/>
                              </a:lnTo>
                              <a:lnTo>
                                <a:pt x="3093" y="146"/>
                              </a:lnTo>
                              <a:lnTo>
                                <a:pt x="3003" y="171"/>
                              </a:lnTo>
                              <a:lnTo>
                                <a:pt x="2913" y="197"/>
                              </a:lnTo>
                              <a:lnTo>
                                <a:pt x="2825" y="226"/>
                              </a:lnTo>
                              <a:lnTo>
                                <a:pt x="2736" y="255"/>
                              </a:lnTo>
                              <a:lnTo>
                                <a:pt x="2650" y="288"/>
                              </a:lnTo>
                              <a:lnTo>
                                <a:pt x="2563" y="322"/>
                              </a:lnTo>
                              <a:lnTo>
                                <a:pt x="2478" y="357"/>
                              </a:lnTo>
                              <a:lnTo>
                                <a:pt x="2394" y="395"/>
                              </a:lnTo>
                              <a:lnTo>
                                <a:pt x="2311" y="434"/>
                              </a:lnTo>
                              <a:lnTo>
                                <a:pt x="2229" y="475"/>
                              </a:lnTo>
                              <a:lnTo>
                                <a:pt x="2148" y="518"/>
                              </a:lnTo>
                              <a:lnTo>
                                <a:pt x="2102" y="544"/>
                              </a:lnTo>
                              <a:lnTo>
                                <a:pt x="2057" y="569"/>
                              </a:lnTo>
                              <a:lnTo>
                                <a:pt x="2012" y="595"/>
                              </a:lnTo>
                              <a:lnTo>
                                <a:pt x="1968" y="623"/>
                              </a:lnTo>
                              <a:lnTo>
                                <a:pt x="1924" y="650"/>
                              </a:lnTo>
                              <a:lnTo>
                                <a:pt x="1880" y="678"/>
                              </a:lnTo>
                              <a:lnTo>
                                <a:pt x="1838" y="707"/>
                              </a:lnTo>
                              <a:lnTo>
                                <a:pt x="1795" y="736"/>
                              </a:lnTo>
                              <a:lnTo>
                                <a:pt x="1752" y="766"/>
                              </a:lnTo>
                              <a:lnTo>
                                <a:pt x="1711" y="795"/>
                              </a:lnTo>
                              <a:lnTo>
                                <a:pt x="1669" y="827"/>
                              </a:lnTo>
                              <a:lnTo>
                                <a:pt x="1629" y="858"/>
                              </a:lnTo>
                              <a:lnTo>
                                <a:pt x="1588" y="889"/>
                              </a:lnTo>
                              <a:lnTo>
                                <a:pt x="1548" y="922"/>
                              </a:lnTo>
                              <a:lnTo>
                                <a:pt x="1508" y="955"/>
                              </a:lnTo>
                              <a:lnTo>
                                <a:pt x="1469" y="988"/>
                              </a:lnTo>
                              <a:lnTo>
                                <a:pt x="1431" y="1023"/>
                              </a:lnTo>
                              <a:lnTo>
                                <a:pt x="1393" y="1057"/>
                              </a:lnTo>
                              <a:lnTo>
                                <a:pt x="1354" y="1092"/>
                              </a:lnTo>
                              <a:lnTo>
                                <a:pt x="1317" y="1127"/>
                              </a:lnTo>
                              <a:lnTo>
                                <a:pt x="1280" y="1163"/>
                              </a:lnTo>
                              <a:lnTo>
                                <a:pt x="1244" y="1200"/>
                              </a:lnTo>
                              <a:lnTo>
                                <a:pt x="1208" y="1237"/>
                              </a:lnTo>
                              <a:lnTo>
                                <a:pt x="1172" y="1274"/>
                              </a:lnTo>
                              <a:lnTo>
                                <a:pt x="1137" y="1313"/>
                              </a:lnTo>
                              <a:lnTo>
                                <a:pt x="1103" y="1351"/>
                              </a:lnTo>
                              <a:lnTo>
                                <a:pt x="1069" y="1390"/>
                              </a:lnTo>
                              <a:lnTo>
                                <a:pt x="1035" y="1430"/>
                              </a:lnTo>
                              <a:lnTo>
                                <a:pt x="1001" y="1469"/>
                              </a:lnTo>
                              <a:lnTo>
                                <a:pt x="968" y="1509"/>
                              </a:lnTo>
                              <a:lnTo>
                                <a:pt x="937" y="1551"/>
                              </a:lnTo>
                              <a:lnTo>
                                <a:pt x="905" y="1592"/>
                              </a:lnTo>
                              <a:lnTo>
                                <a:pt x="873" y="1634"/>
                              </a:lnTo>
                              <a:lnTo>
                                <a:pt x="843" y="1677"/>
                              </a:lnTo>
                              <a:lnTo>
                                <a:pt x="812" y="1719"/>
                              </a:lnTo>
                              <a:lnTo>
                                <a:pt x="783" y="1763"/>
                              </a:lnTo>
                              <a:lnTo>
                                <a:pt x="753" y="1807"/>
                              </a:lnTo>
                              <a:lnTo>
                                <a:pt x="725" y="1850"/>
                              </a:lnTo>
                              <a:lnTo>
                                <a:pt x="696" y="1895"/>
                              </a:lnTo>
                              <a:lnTo>
                                <a:pt x="668" y="1941"/>
                              </a:lnTo>
                              <a:lnTo>
                                <a:pt x="641" y="1987"/>
                              </a:lnTo>
                              <a:lnTo>
                                <a:pt x="613" y="2033"/>
                              </a:lnTo>
                              <a:lnTo>
                                <a:pt x="561" y="2127"/>
                              </a:lnTo>
                              <a:lnTo>
                                <a:pt x="510" y="2222"/>
                              </a:lnTo>
                              <a:lnTo>
                                <a:pt x="462" y="2319"/>
                              </a:lnTo>
                              <a:lnTo>
                                <a:pt x="415" y="2419"/>
                              </a:lnTo>
                              <a:lnTo>
                                <a:pt x="372" y="2521"/>
                              </a:lnTo>
                              <a:lnTo>
                                <a:pt x="329" y="2623"/>
                              </a:lnTo>
                              <a:lnTo>
                                <a:pt x="289" y="2727"/>
                              </a:lnTo>
                              <a:lnTo>
                                <a:pt x="250" y="2833"/>
                              </a:lnTo>
                              <a:lnTo>
                                <a:pt x="214" y="2942"/>
                              </a:lnTo>
                              <a:lnTo>
                                <a:pt x="179" y="3051"/>
                              </a:lnTo>
                              <a:lnTo>
                                <a:pt x="148" y="3162"/>
                              </a:lnTo>
                              <a:lnTo>
                                <a:pt x="132" y="3221"/>
                              </a:lnTo>
                              <a:lnTo>
                                <a:pt x="117" y="3282"/>
                              </a:lnTo>
                              <a:lnTo>
                                <a:pt x="104" y="3342"/>
                              </a:lnTo>
                              <a:lnTo>
                                <a:pt x="91" y="3402"/>
                              </a:lnTo>
                              <a:lnTo>
                                <a:pt x="79" y="3463"/>
                              </a:lnTo>
                              <a:lnTo>
                                <a:pt x="68" y="3524"/>
                              </a:lnTo>
                              <a:lnTo>
                                <a:pt x="58" y="3586"/>
                              </a:lnTo>
                              <a:lnTo>
                                <a:pt x="48" y="3648"/>
                              </a:lnTo>
                              <a:lnTo>
                                <a:pt x="40" y="3710"/>
                              </a:lnTo>
                              <a:lnTo>
                                <a:pt x="33" y="3772"/>
                              </a:lnTo>
                              <a:lnTo>
                                <a:pt x="26" y="3835"/>
                              </a:lnTo>
                              <a:lnTo>
                                <a:pt x="20" y="3897"/>
                              </a:lnTo>
                              <a:lnTo>
                                <a:pt x="15" y="3959"/>
                              </a:lnTo>
                              <a:lnTo>
                                <a:pt x="11" y="4023"/>
                              </a:lnTo>
                              <a:lnTo>
                                <a:pt x="8" y="4085"/>
                              </a:lnTo>
                              <a:lnTo>
                                <a:pt x="4" y="4149"/>
                              </a:lnTo>
                              <a:lnTo>
                                <a:pt x="2" y="4212"/>
                              </a:lnTo>
                              <a:lnTo>
                                <a:pt x="1" y="4274"/>
                              </a:lnTo>
                              <a:lnTo>
                                <a:pt x="0" y="4401"/>
                              </a:lnTo>
                              <a:lnTo>
                                <a:pt x="1" y="4527"/>
                              </a:lnTo>
                              <a:lnTo>
                                <a:pt x="4" y="4651"/>
                              </a:lnTo>
                              <a:lnTo>
                                <a:pt x="11" y="4776"/>
                              </a:lnTo>
                              <a:lnTo>
                                <a:pt x="19" y="4900"/>
                              </a:lnTo>
                              <a:lnTo>
                                <a:pt x="28" y="5023"/>
                              </a:lnTo>
                              <a:lnTo>
                                <a:pt x="39" y="5145"/>
                              </a:lnTo>
                              <a:lnTo>
                                <a:pt x="52" y="5264"/>
                              </a:lnTo>
                              <a:lnTo>
                                <a:pt x="67" y="5383"/>
                              </a:lnTo>
                              <a:lnTo>
                                <a:pt x="82" y="5499"/>
                              </a:lnTo>
                              <a:lnTo>
                                <a:pt x="98" y="5614"/>
                              </a:lnTo>
                              <a:lnTo>
                                <a:pt x="116" y="5725"/>
                              </a:lnTo>
                              <a:lnTo>
                                <a:pt x="134" y="5834"/>
                              </a:lnTo>
                              <a:lnTo>
                                <a:pt x="153" y="5942"/>
                              </a:lnTo>
                              <a:lnTo>
                                <a:pt x="172" y="6045"/>
                              </a:lnTo>
                              <a:lnTo>
                                <a:pt x="191" y="6146"/>
                              </a:lnTo>
                              <a:lnTo>
                                <a:pt x="210" y="6243"/>
                              </a:lnTo>
                              <a:lnTo>
                                <a:pt x="248" y="6427"/>
                              </a:lnTo>
                              <a:lnTo>
                                <a:pt x="284" y="6594"/>
                              </a:lnTo>
                              <a:lnTo>
                                <a:pt x="318" y="6745"/>
                              </a:lnTo>
                              <a:lnTo>
                                <a:pt x="357" y="6924"/>
                              </a:lnTo>
                              <a:lnTo>
                                <a:pt x="373" y="6998"/>
                              </a:lnTo>
                              <a:lnTo>
                                <a:pt x="385" y="7061"/>
                              </a:lnTo>
                              <a:lnTo>
                                <a:pt x="391" y="7094"/>
                              </a:lnTo>
                              <a:lnTo>
                                <a:pt x="395" y="7129"/>
                              </a:lnTo>
                              <a:lnTo>
                                <a:pt x="399" y="7166"/>
                              </a:lnTo>
                              <a:lnTo>
                                <a:pt x="407" y="7208"/>
                              </a:lnTo>
                              <a:lnTo>
                                <a:pt x="415" y="7250"/>
                              </a:lnTo>
                              <a:lnTo>
                                <a:pt x="447" y="7399"/>
                              </a:lnTo>
                              <a:lnTo>
                                <a:pt x="460" y="7456"/>
                              </a:lnTo>
                              <a:lnTo>
                                <a:pt x="472" y="7504"/>
                              </a:lnTo>
                              <a:lnTo>
                                <a:pt x="484" y="7545"/>
                              </a:lnTo>
                              <a:lnTo>
                                <a:pt x="495" y="7580"/>
                              </a:lnTo>
                              <a:lnTo>
                                <a:pt x="506" y="7611"/>
                              </a:lnTo>
                              <a:lnTo>
                                <a:pt x="518" y="7640"/>
                              </a:lnTo>
                              <a:lnTo>
                                <a:pt x="526" y="7659"/>
                              </a:lnTo>
                              <a:lnTo>
                                <a:pt x="535" y="7677"/>
                              </a:lnTo>
                              <a:lnTo>
                                <a:pt x="543" y="7694"/>
                              </a:lnTo>
                              <a:lnTo>
                                <a:pt x="553" y="7709"/>
                              </a:lnTo>
                              <a:lnTo>
                                <a:pt x="563" y="7725"/>
                              </a:lnTo>
                              <a:lnTo>
                                <a:pt x="573" y="7738"/>
                              </a:lnTo>
                              <a:lnTo>
                                <a:pt x="583" y="7751"/>
                              </a:lnTo>
                              <a:lnTo>
                                <a:pt x="592" y="7763"/>
                              </a:lnTo>
                              <a:lnTo>
                                <a:pt x="603" y="7775"/>
                              </a:lnTo>
                              <a:lnTo>
                                <a:pt x="614" y="7785"/>
                              </a:lnTo>
                              <a:lnTo>
                                <a:pt x="625" y="7795"/>
                              </a:lnTo>
                              <a:lnTo>
                                <a:pt x="637" y="7803"/>
                              </a:lnTo>
                              <a:lnTo>
                                <a:pt x="649" y="7812"/>
                              </a:lnTo>
                              <a:lnTo>
                                <a:pt x="661" y="7819"/>
                              </a:lnTo>
                              <a:lnTo>
                                <a:pt x="673" y="7825"/>
                              </a:lnTo>
                              <a:lnTo>
                                <a:pt x="686" y="7832"/>
                              </a:lnTo>
                              <a:lnTo>
                                <a:pt x="700" y="7836"/>
                              </a:lnTo>
                              <a:lnTo>
                                <a:pt x="713" y="7842"/>
                              </a:lnTo>
                              <a:lnTo>
                                <a:pt x="727" y="7845"/>
                              </a:lnTo>
                              <a:lnTo>
                                <a:pt x="741" y="7848"/>
                              </a:lnTo>
                              <a:lnTo>
                                <a:pt x="770" y="7854"/>
                              </a:lnTo>
                              <a:lnTo>
                                <a:pt x="800" y="7856"/>
                              </a:lnTo>
                              <a:lnTo>
                                <a:pt x="833" y="7857"/>
                              </a:lnTo>
                              <a:lnTo>
                                <a:pt x="867" y="7856"/>
                              </a:lnTo>
                              <a:lnTo>
                                <a:pt x="902" y="7854"/>
                              </a:lnTo>
                              <a:lnTo>
                                <a:pt x="938" y="7849"/>
                              </a:lnTo>
                              <a:lnTo>
                                <a:pt x="1017" y="7839"/>
                              </a:lnTo>
                              <a:lnTo>
                                <a:pt x="1119" y="7825"/>
                              </a:lnTo>
                              <a:lnTo>
                                <a:pt x="1241" y="7806"/>
                              </a:lnTo>
                              <a:lnTo>
                                <a:pt x="1305" y="7795"/>
                              </a:lnTo>
                              <a:lnTo>
                                <a:pt x="1371" y="7781"/>
                              </a:lnTo>
                              <a:lnTo>
                                <a:pt x="1439" y="7767"/>
                              </a:lnTo>
                              <a:lnTo>
                                <a:pt x="1505" y="7753"/>
                              </a:lnTo>
                              <a:lnTo>
                                <a:pt x="1571" y="7737"/>
                              </a:lnTo>
                              <a:lnTo>
                                <a:pt x="1634" y="7719"/>
                              </a:lnTo>
                              <a:lnTo>
                                <a:pt x="1695" y="7699"/>
                              </a:lnTo>
                              <a:lnTo>
                                <a:pt x="1724" y="7690"/>
                              </a:lnTo>
                              <a:lnTo>
                                <a:pt x="1752" y="7680"/>
                              </a:lnTo>
                              <a:lnTo>
                                <a:pt x="1778" y="7669"/>
                              </a:lnTo>
                              <a:lnTo>
                                <a:pt x="1804" y="7658"/>
                              </a:lnTo>
                              <a:lnTo>
                                <a:pt x="1828" y="7646"/>
                              </a:lnTo>
                              <a:lnTo>
                                <a:pt x="1851" y="7635"/>
                              </a:lnTo>
                              <a:lnTo>
                                <a:pt x="1854" y="7633"/>
                              </a:lnTo>
                              <a:lnTo>
                                <a:pt x="1856" y="7632"/>
                              </a:lnTo>
                              <a:lnTo>
                                <a:pt x="1892" y="7605"/>
                              </a:lnTo>
                              <a:lnTo>
                                <a:pt x="1950" y="7590"/>
                              </a:lnTo>
                              <a:lnTo>
                                <a:pt x="2007" y="7577"/>
                              </a:lnTo>
                              <a:lnTo>
                                <a:pt x="2063" y="7566"/>
                              </a:lnTo>
                              <a:lnTo>
                                <a:pt x="2118" y="7557"/>
                              </a:lnTo>
                              <a:lnTo>
                                <a:pt x="2173" y="7551"/>
                              </a:lnTo>
                              <a:lnTo>
                                <a:pt x="2227" y="7548"/>
                              </a:lnTo>
                              <a:lnTo>
                                <a:pt x="2279" y="7545"/>
                              </a:lnTo>
                              <a:lnTo>
                                <a:pt x="2331" y="7545"/>
                              </a:lnTo>
                              <a:lnTo>
                                <a:pt x="2382" y="7546"/>
                              </a:lnTo>
                              <a:lnTo>
                                <a:pt x="2431" y="7551"/>
                              </a:lnTo>
                              <a:lnTo>
                                <a:pt x="2480" y="7555"/>
                              </a:lnTo>
                              <a:lnTo>
                                <a:pt x="2527" y="7562"/>
                              </a:lnTo>
                              <a:lnTo>
                                <a:pt x="2574" y="7570"/>
                              </a:lnTo>
                              <a:lnTo>
                                <a:pt x="2620" y="7579"/>
                              </a:lnTo>
                              <a:lnTo>
                                <a:pt x="2665" y="7590"/>
                              </a:lnTo>
                              <a:lnTo>
                                <a:pt x="2708" y="7602"/>
                              </a:lnTo>
                              <a:lnTo>
                                <a:pt x="2750" y="7615"/>
                              </a:lnTo>
                              <a:lnTo>
                                <a:pt x="2792" y="7630"/>
                              </a:lnTo>
                              <a:lnTo>
                                <a:pt x="2831" y="7644"/>
                              </a:lnTo>
                              <a:lnTo>
                                <a:pt x="2870" y="7660"/>
                              </a:lnTo>
                              <a:lnTo>
                                <a:pt x="2908" y="7675"/>
                              </a:lnTo>
                              <a:lnTo>
                                <a:pt x="2945" y="7693"/>
                              </a:lnTo>
                              <a:lnTo>
                                <a:pt x="2980" y="7710"/>
                              </a:lnTo>
                              <a:lnTo>
                                <a:pt x="3014" y="7728"/>
                              </a:lnTo>
                              <a:lnTo>
                                <a:pt x="3046" y="7745"/>
                              </a:lnTo>
                              <a:lnTo>
                                <a:pt x="3078" y="7764"/>
                              </a:lnTo>
                              <a:lnTo>
                                <a:pt x="3108" y="7781"/>
                              </a:lnTo>
                              <a:lnTo>
                                <a:pt x="3137" y="7800"/>
                              </a:lnTo>
                              <a:lnTo>
                                <a:pt x="3190" y="7836"/>
                              </a:lnTo>
                              <a:lnTo>
                                <a:pt x="3238" y="7871"/>
                              </a:lnTo>
                              <a:lnTo>
                                <a:pt x="3240" y="7873"/>
                              </a:lnTo>
                              <a:lnTo>
                                <a:pt x="3242" y="7874"/>
                              </a:lnTo>
                              <a:lnTo>
                                <a:pt x="3316" y="7920"/>
                              </a:lnTo>
                              <a:lnTo>
                                <a:pt x="3393" y="7967"/>
                              </a:lnTo>
                              <a:lnTo>
                                <a:pt x="3471" y="8013"/>
                              </a:lnTo>
                              <a:lnTo>
                                <a:pt x="3550" y="8060"/>
                              </a:lnTo>
                              <a:lnTo>
                                <a:pt x="3631" y="8106"/>
                              </a:lnTo>
                              <a:lnTo>
                                <a:pt x="3714" y="8151"/>
                              </a:lnTo>
                              <a:lnTo>
                                <a:pt x="3797" y="8196"/>
                              </a:lnTo>
                              <a:lnTo>
                                <a:pt x="3884" y="8240"/>
                              </a:lnTo>
                              <a:lnTo>
                                <a:pt x="3970" y="8282"/>
                              </a:lnTo>
                              <a:lnTo>
                                <a:pt x="4058" y="8324"/>
                              </a:lnTo>
                              <a:lnTo>
                                <a:pt x="4146" y="8364"/>
                              </a:lnTo>
                              <a:lnTo>
                                <a:pt x="4236" y="8404"/>
                              </a:lnTo>
                              <a:lnTo>
                                <a:pt x="4327" y="8441"/>
                              </a:lnTo>
                              <a:lnTo>
                                <a:pt x="4417" y="8477"/>
                              </a:lnTo>
                              <a:lnTo>
                                <a:pt x="4509" y="8510"/>
                              </a:lnTo>
                              <a:lnTo>
                                <a:pt x="4601" y="8541"/>
                              </a:lnTo>
                              <a:lnTo>
                                <a:pt x="4694" y="8571"/>
                              </a:lnTo>
                              <a:lnTo>
                                <a:pt x="4787" y="8598"/>
                              </a:lnTo>
                              <a:lnTo>
                                <a:pt x="4880" y="8622"/>
                              </a:lnTo>
                              <a:lnTo>
                                <a:pt x="4927" y="8633"/>
                              </a:lnTo>
                              <a:lnTo>
                                <a:pt x="4973" y="8644"/>
                              </a:lnTo>
                              <a:lnTo>
                                <a:pt x="5020" y="8654"/>
                              </a:lnTo>
                              <a:lnTo>
                                <a:pt x="5065" y="8663"/>
                              </a:lnTo>
                              <a:lnTo>
                                <a:pt x="5112" y="8671"/>
                              </a:lnTo>
                              <a:lnTo>
                                <a:pt x="5158" y="8679"/>
                              </a:lnTo>
                              <a:lnTo>
                                <a:pt x="5205" y="8686"/>
                              </a:lnTo>
                              <a:lnTo>
                                <a:pt x="5251" y="8692"/>
                              </a:lnTo>
                              <a:lnTo>
                                <a:pt x="5298" y="8697"/>
                              </a:lnTo>
                              <a:lnTo>
                                <a:pt x="5344" y="8701"/>
                              </a:lnTo>
                              <a:lnTo>
                                <a:pt x="5390" y="8704"/>
                              </a:lnTo>
                              <a:lnTo>
                                <a:pt x="5436" y="8707"/>
                              </a:lnTo>
                              <a:lnTo>
                                <a:pt x="5482" y="8709"/>
                              </a:lnTo>
                              <a:lnTo>
                                <a:pt x="5528" y="8710"/>
                              </a:lnTo>
                              <a:lnTo>
                                <a:pt x="5573" y="8710"/>
                              </a:lnTo>
                              <a:lnTo>
                                <a:pt x="5619" y="8709"/>
                              </a:lnTo>
                              <a:lnTo>
                                <a:pt x="5663" y="8706"/>
                              </a:lnTo>
                              <a:lnTo>
                                <a:pt x="5708" y="8703"/>
                              </a:lnTo>
                              <a:lnTo>
                                <a:pt x="5753" y="8699"/>
                              </a:lnTo>
                              <a:lnTo>
                                <a:pt x="5798" y="8693"/>
                              </a:lnTo>
                              <a:lnTo>
                                <a:pt x="5843" y="8688"/>
                              </a:lnTo>
                              <a:lnTo>
                                <a:pt x="5886" y="8680"/>
                              </a:lnTo>
                              <a:lnTo>
                                <a:pt x="5930" y="8671"/>
                              </a:lnTo>
                              <a:lnTo>
                                <a:pt x="5974" y="8663"/>
                              </a:lnTo>
                              <a:lnTo>
                                <a:pt x="6016" y="8652"/>
                              </a:lnTo>
                              <a:lnTo>
                                <a:pt x="6060" y="8640"/>
                              </a:lnTo>
                              <a:lnTo>
                                <a:pt x="6102" y="8627"/>
                              </a:lnTo>
                              <a:lnTo>
                                <a:pt x="6143" y="8613"/>
                              </a:lnTo>
                              <a:lnTo>
                                <a:pt x="6185" y="8598"/>
                              </a:lnTo>
                              <a:lnTo>
                                <a:pt x="6224" y="8582"/>
                              </a:lnTo>
                              <a:lnTo>
                                <a:pt x="6265" y="8565"/>
                              </a:lnTo>
                              <a:lnTo>
                                <a:pt x="6303" y="8547"/>
                              </a:lnTo>
                              <a:lnTo>
                                <a:pt x="6342" y="8528"/>
                              </a:lnTo>
                              <a:lnTo>
                                <a:pt x="6379" y="8507"/>
                              </a:lnTo>
                              <a:lnTo>
                                <a:pt x="6417" y="8486"/>
                              </a:lnTo>
                              <a:lnTo>
                                <a:pt x="6454" y="8464"/>
                              </a:lnTo>
                              <a:lnTo>
                                <a:pt x="6489" y="8440"/>
                              </a:lnTo>
                              <a:lnTo>
                                <a:pt x="6525" y="8416"/>
                              </a:lnTo>
                              <a:lnTo>
                                <a:pt x="6559" y="8389"/>
                              </a:lnTo>
                              <a:lnTo>
                                <a:pt x="6593" y="8363"/>
                              </a:lnTo>
                              <a:lnTo>
                                <a:pt x="6626" y="8335"/>
                              </a:lnTo>
                              <a:lnTo>
                                <a:pt x="6659" y="8306"/>
                              </a:lnTo>
                              <a:lnTo>
                                <a:pt x="6691" y="8277"/>
                              </a:lnTo>
                              <a:lnTo>
                                <a:pt x="6723" y="8245"/>
                              </a:lnTo>
                              <a:lnTo>
                                <a:pt x="6753" y="8213"/>
                              </a:lnTo>
                              <a:lnTo>
                                <a:pt x="6784" y="8181"/>
                              </a:lnTo>
                              <a:lnTo>
                                <a:pt x="6813" y="8147"/>
                              </a:lnTo>
                              <a:lnTo>
                                <a:pt x="6842" y="8111"/>
                              </a:lnTo>
                              <a:lnTo>
                                <a:pt x="6870" y="8074"/>
                              </a:lnTo>
                              <a:lnTo>
                                <a:pt x="6898" y="8037"/>
                              </a:lnTo>
                              <a:lnTo>
                                <a:pt x="6925" y="7999"/>
                              </a:lnTo>
                              <a:lnTo>
                                <a:pt x="6951" y="7960"/>
                              </a:lnTo>
                              <a:lnTo>
                                <a:pt x="6976" y="7919"/>
                              </a:lnTo>
                              <a:lnTo>
                                <a:pt x="7001" y="7878"/>
                              </a:lnTo>
                              <a:lnTo>
                                <a:pt x="7025" y="7835"/>
                              </a:lnTo>
                              <a:lnTo>
                                <a:pt x="7049" y="7792"/>
                              </a:lnTo>
                              <a:lnTo>
                                <a:pt x="7072" y="7748"/>
                              </a:lnTo>
                              <a:lnTo>
                                <a:pt x="7095" y="7702"/>
                              </a:lnTo>
                              <a:lnTo>
                                <a:pt x="7096" y="7697"/>
                              </a:lnTo>
                              <a:lnTo>
                                <a:pt x="7099" y="7692"/>
                              </a:lnTo>
                              <a:lnTo>
                                <a:pt x="7134" y="7569"/>
                              </a:lnTo>
                              <a:lnTo>
                                <a:pt x="7165" y="7459"/>
                              </a:lnTo>
                              <a:lnTo>
                                <a:pt x="7190" y="7359"/>
                              </a:lnTo>
                              <a:lnTo>
                                <a:pt x="7212" y="7269"/>
                              </a:lnTo>
                              <a:lnTo>
                                <a:pt x="7230" y="7186"/>
                              </a:lnTo>
                              <a:lnTo>
                                <a:pt x="7237" y="7147"/>
                              </a:lnTo>
                              <a:lnTo>
                                <a:pt x="7243" y="7109"/>
                              </a:lnTo>
                              <a:lnTo>
                                <a:pt x="7248" y="7072"/>
                              </a:lnTo>
                              <a:lnTo>
                                <a:pt x="7254" y="7036"/>
                              </a:lnTo>
                              <a:lnTo>
                                <a:pt x="7257" y="7001"/>
                              </a:lnTo>
                              <a:lnTo>
                                <a:pt x="7260" y="6966"/>
                              </a:lnTo>
                              <a:lnTo>
                                <a:pt x="7418" y="6976"/>
                              </a:lnTo>
                              <a:lnTo>
                                <a:pt x="7560" y="6983"/>
                              </a:lnTo>
                              <a:lnTo>
                                <a:pt x="7691" y="6989"/>
                              </a:lnTo>
                              <a:lnTo>
                                <a:pt x="7812" y="6992"/>
                              </a:lnTo>
                              <a:lnTo>
                                <a:pt x="7840" y="7087"/>
                              </a:lnTo>
                              <a:lnTo>
                                <a:pt x="7869" y="7182"/>
                              </a:lnTo>
                              <a:lnTo>
                                <a:pt x="7900" y="7277"/>
                              </a:lnTo>
                              <a:lnTo>
                                <a:pt x="7930" y="7372"/>
                              </a:lnTo>
                              <a:lnTo>
                                <a:pt x="7962" y="7464"/>
                              </a:lnTo>
                              <a:lnTo>
                                <a:pt x="7995" y="7556"/>
                              </a:lnTo>
                              <a:lnTo>
                                <a:pt x="8029" y="7648"/>
                              </a:lnTo>
                              <a:lnTo>
                                <a:pt x="8064" y="7739"/>
                              </a:lnTo>
                              <a:lnTo>
                                <a:pt x="8100" y="7827"/>
                              </a:lnTo>
                              <a:lnTo>
                                <a:pt x="8136" y="7916"/>
                              </a:lnTo>
                              <a:lnTo>
                                <a:pt x="8174" y="8002"/>
                              </a:lnTo>
                              <a:lnTo>
                                <a:pt x="8214" y="8088"/>
                              </a:lnTo>
                              <a:lnTo>
                                <a:pt x="8254" y="8172"/>
                              </a:lnTo>
                              <a:lnTo>
                                <a:pt x="8296" y="8255"/>
                              </a:lnTo>
                              <a:lnTo>
                                <a:pt x="8338" y="8336"/>
                              </a:lnTo>
                              <a:lnTo>
                                <a:pt x="8382" y="8416"/>
                              </a:lnTo>
                              <a:lnTo>
                                <a:pt x="8427" y="8493"/>
                              </a:lnTo>
                              <a:lnTo>
                                <a:pt x="8473" y="8569"/>
                              </a:lnTo>
                              <a:lnTo>
                                <a:pt x="8521" y="8643"/>
                              </a:lnTo>
                              <a:lnTo>
                                <a:pt x="8570" y="8715"/>
                              </a:lnTo>
                              <a:lnTo>
                                <a:pt x="8620" y="8785"/>
                              </a:lnTo>
                              <a:lnTo>
                                <a:pt x="8672" y="8853"/>
                              </a:lnTo>
                              <a:lnTo>
                                <a:pt x="8725" y="8918"/>
                              </a:lnTo>
                              <a:lnTo>
                                <a:pt x="8753" y="8950"/>
                              </a:lnTo>
                              <a:lnTo>
                                <a:pt x="8780" y="8982"/>
                              </a:lnTo>
                              <a:lnTo>
                                <a:pt x="8808" y="9013"/>
                              </a:lnTo>
                              <a:lnTo>
                                <a:pt x="8836" y="9043"/>
                              </a:lnTo>
                              <a:lnTo>
                                <a:pt x="8865" y="9073"/>
                              </a:lnTo>
                              <a:lnTo>
                                <a:pt x="8894" y="9101"/>
                              </a:lnTo>
                              <a:lnTo>
                                <a:pt x="8923" y="9130"/>
                              </a:lnTo>
                              <a:lnTo>
                                <a:pt x="8953" y="9158"/>
                              </a:lnTo>
                              <a:lnTo>
                                <a:pt x="8983" y="9185"/>
                              </a:lnTo>
                              <a:lnTo>
                                <a:pt x="9014" y="9211"/>
                              </a:lnTo>
                              <a:lnTo>
                                <a:pt x="9044" y="9237"/>
                              </a:lnTo>
                              <a:lnTo>
                                <a:pt x="9076" y="9262"/>
                              </a:lnTo>
                              <a:lnTo>
                                <a:pt x="9108" y="9287"/>
                              </a:lnTo>
                              <a:lnTo>
                                <a:pt x="9139" y="9310"/>
                              </a:lnTo>
                              <a:lnTo>
                                <a:pt x="9172" y="9333"/>
                              </a:lnTo>
                              <a:lnTo>
                                <a:pt x="9205" y="9356"/>
                              </a:lnTo>
                              <a:lnTo>
                                <a:pt x="9239" y="9378"/>
                              </a:lnTo>
                              <a:lnTo>
                                <a:pt x="9273" y="9398"/>
                              </a:lnTo>
                              <a:lnTo>
                                <a:pt x="9314" y="9422"/>
                              </a:lnTo>
                              <a:lnTo>
                                <a:pt x="9357" y="9445"/>
                              </a:lnTo>
                              <a:lnTo>
                                <a:pt x="9400" y="9467"/>
                              </a:lnTo>
                              <a:lnTo>
                                <a:pt x="9443" y="9488"/>
                              </a:lnTo>
                              <a:lnTo>
                                <a:pt x="9487" y="9508"/>
                              </a:lnTo>
                              <a:lnTo>
                                <a:pt x="9531" y="9526"/>
                              </a:lnTo>
                              <a:lnTo>
                                <a:pt x="9575" y="9543"/>
                              </a:lnTo>
                              <a:lnTo>
                                <a:pt x="9619" y="9558"/>
                              </a:lnTo>
                              <a:lnTo>
                                <a:pt x="9664" y="9572"/>
                              </a:lnTo>
                              <a:lnTo>
                                <a:pt x="9710" y="9585"/>
                              </a:lnTo>
                              <a:lnTo>
                                <a:pt x="9755" y="9597"/>
                              </a:lnTo>
                              <a:lnTo>
                                <a:pt x="9801" y="9607"/>
                              </a:lnTo>
                              <a:lnTo>
                                <a:pt x="9848" y="9617"/>
                              </a:lnTo>
                              <a:lnTo>
                                <a:pt x="9895" y="9625"/>
                              </a:lnTo>
                              <a:lnTo>
                                <a:pt x="9942" y="9631"/>
                              </a:lnTo>
                              <a:lnTo>
                                <a:pt x="9989" y="9636"/>
                              </a:lnTo>
                              <a:lnTo>
                                <a:pt x="10036" y="9640"/>
                              </a:lnTo>
                              <a:lnTo>
                                <a:pt x="10084" y="9642"/>
                              </a:lnTo>
                              <a:lnTo>
                                <a:pt x="10133" y="9644"/>
                              </a:lnTo>
                              <a:lnTo>
                                <a:pt x="10181" y="9644"/>
                              </a:lnTo>
                              <a:lnTo>
                                <a:pt x="10230" y="9642"/>
                              </a:lnTo>
                              <a:lnTo>
                                <a:pt x="10280" y="9640"/>
                              </a:lnTo>
                              <a:lnTo>
                                <a:pt x="10329" y="9636"/>
                              </a:lnTo>
                              <a:lnTo>
                                <a:pt x="10379" y="9631"/>
                              </a:lnTo>
                              <a:lnTo>
                                <a:pt x="10429" y="9625"/>
                              </a:lnTo>
                              <a:lnTo>
                                <a:pt x="10480" y="9617"/>
                              </a:lnTo>
                              <a:lnTo>
                                <a:pt x="10531" y="9608"/>
                              </a:lnTo>
                              <a:lnTo>
                                <a:pt x="10582" y="9597"/>
                              </a:lnTo>
                              <a:lnTo>
                                <a:pt x="10634" y="9585"/>
                              </a:lnTo>
                              <a:lnTo>
                                <a:pt x="10685" y="9573"/>
                              </a:lnTo>
                              <a:lnTo>
                                <a:pt x="10738" y="9559"/>
                              </a:lnTo>
                              <a:lnTo>
                                <a:pt x="10789" y="9543"/>
                              </a:lnTo>
                              <a:lnTo>
                                <a:pt x="10814" y="9534"/>
                              </a:lnTo>
                              <a:lnTo>
                                <a:pt x="10837" y="9524"/>
                              </a:lnTo>
                              <a:lnTo>
                                <a:pt x="10859" y="9512"/>
                              </a:lnTo>
                              <a:lnTo>
                                <a:pt x="10880" y="9498"/>
                              </a:lnTo>
                              <a:lnTo>
                                <a:pt x="10899" y="9483"/>
                              </a:lnTo>
                              <a:lnTo>
                                <a:pt x="10918" y="9466"/>
                              </a:lnTo>
                              <a:lnTo>
                                <a:pt x="10934" y="9449"/>
                              </a:lnTo>
                              <a:lnTo>
                                <a:pt x="10950" y="9429"/>
                              </a:lnTo>
                              <a:lnTo>
                                <a:pt x="10964" y="9408"/>
                              </a:lnTo>
                              <a:lnTo>
                                <a:pt x="10976" y="9388"/>
                              </a:lnTo>
                              <a:lnTo>
                                <a:pt x="10987" y="9365"/>
                              </a:lnTo>
                              <a:lnTo>
                                <a:pt x="10996" y="9342"/>
                              </a:lnTo>
                              <a:lnTo>
                                <a:pt x="11002" y="9318"/>
                              </a:lnTo>
                              <a:lnTo>
                                <a:pt x="11008" y="9292"/>
                              </a:lnTo>
                              <a:lnTo>
                                <a:pt x="11011" y="9267"/>
                              </a:lnTo>
                              <a:lnTo>
                                <a:pt x="11012" y="9242"/>
                              </a:lnTo>
                              <a:lnTo>
                                <a:pt x="11012" y="9234"/>
                              </a:lnTo>
                              <a:close/>
                              <a:moveTo>
                                <a:pt x="7318" y="6337"/>
                              </a:moveTo>
                              <a:lnTo>
                                <a:pt x="7318" y="6337"/>
                              </a:lnTo>
                              <a:lnTo>
                                <a:pt x="7313" y="6218"/>
                              </a:lnTo>
                              <a:lnTo>
                                <a:pt x="7311" y="6155"/>
                              </a:lnTo>
                              <a:lnTo>
                                <a:pt x="7309" y="6089"/>
                              </a:lnTo>
                              <a:lnTo>
                                <a:pt x="7307" y="6022"/>
                              </a:lnTo>
                              <a:lnTo>
                                <a:pt x="7306" y="5955"/>
                              </a:lnTo>
                              <a:lnTo>
                                <a:pt x="7309" y="5886"/>
                              </a:lnTo>
                              <a:lnTo>
                                <a:pt x="7311" y="5817"/>
                              </a:lnTo>
                              <a:lnTo>
                                <a:pt x="7315" y="5747"/>
                              </a:lnTo>
                              <a:lnTo>
                                <a:pt x="7322" y="5676"/>
                              </a:lnTo>
                              <a:lnTo>
                                <a:pt x="7330" y="5606"/>
                              </a:lnTo>
                              <a:lnTo>
                                <a:pt x="7335" y="5571"/>
                              </a:lnTo>
                              <a:lnTo>
                                <a:pt x="7341" y="5536"/>
                              </a:lnTo>
                              <a:lnTo>
                                <a:pt x="7348" y="5502"/>
                              </a:lnTo>
                              <a:lnTo>
                                <a:pt x="7354" y="5467"/>
                              </a:lnTo>
                              <a:lnTo>
                                <a:pt x="7363" y="5433"/>
                              </a:lnTo>
                              <a:lnTo>
                                <a:pt x="7372" y="5398"/>
                              </a:lnTo>
                              <a:lnTo>
                                <a:pt x="7381" y="5364"/>
                              </a:lnTo>
                              <a:lnTo>
                                <a:pt x="7392" y="5331"/>
                              </a:lnTo>
                              <a:lnTo>
                                <a:pt x="7403" y="5298"/>
                              </a:lnTo>
                              <a:lnTo>
                                <a:pt x="7415" y="5266"/>
                              </a:lnTo>
                              <a:lnTo>
                                <a:pt x="7466" y="5530"/>
                              </a:lnTo>
                              <a:lnTo>
                                <a:pt x="7493" y="5666"/>
                              </a:lnTo>
                              <a:lnTo>
                                <a:pt x="7522" y="5803"/>
                              </a:lnTo>
                              <a:lnTo>
                                <a:pt x="7551" y="5939"/>
                              </a:lnTo>
                              <a:lnTo>
                                <a:pt x="7581" y="6078"/>
                              </a:lnTo>
                              <a:lnTo>
                                <a:pt x="7612" y="6217"/>
                              </a:lnTo>
                              <a:lnTo>
                                <a:pt x="7645" y="6356"/>
                              </a:lnTo>
                              <a:lnTo>
                                <a:pt x="7491" y="6348"/>
                              </a:lnTo>
                              <a:lnTo>
                                <a:pt x="7318" y="6337"/>
                              </a:lnTo>
                              <a:close/>
                              <a:moveTo>
                                <a:pt x="9597" y="8858"/>
                              </a:moveTo>
                              <a:lnTo>
                                <a:pt x="9597" y="8858"/>
                              </a:lnTo>
                              <a:lnTo>
                                <a:pt x="9549" y="8828"/>
                              </a:lnTo>
                              <a:lnTo>
                                <a:pt x="9502" y="8795"/>
                              </a:lnTo>
                              <a:lnTo>
                                <a:pt x="9456" y="8759"/>
                              </a:lnTo>
                              <a:lnTo>
                                <a:pt x="9411" y="8722"/>
                              </a:lnTo>
                              <a:lnTo>
                                <a:pt x="9366" y="8682"/>
                              </a:lnTo>
                              <a:lnTo>
                                <a:pt x="9323" y="8640"/>
                              </a:lnTo>
                              <a:lnTo>
                                <a:pt x="9280" y="8596"/>
                              </a:lnTo>
                              <a:lnTo>
                                <a:pt x="9239" y="8549"/>
                              </a:lnTo>
                              <a:lnTo>
                                <a:pt x="9197" y="8501"/>
                              </a:lnTo>
                              <a:lnTo>
                                <a:pt x="9158" y="8451"/>
                              </a:lnTo>
                              <a:lnTo>
                                <a:pt x="9119" y="8399"/>
                              </a:lnTo>
                              <a:lnTo>
                                <a:pt x="9080" y="8346"/>
                              </a:lnTo>
                              <a:lnTo>
                                <a:pt x="9042" y="8290"/>
                              </a:lnTo>
                              <a:lnTo>
                                <a:pt x="9006" y="8232"/>
                              </a:lnTo>
                              <a:lnTo>
                                <a:pt x="8970" y="8173"/>
                              </a:lnTo>
                              <a:lnTo>
                                <a:pt x="8935" y="8113"/>
                              </a:lnTo>
                              <a:lnTo>
                                <a:pt x="8900" y="8050"/>
                              </a:lnTo>
                              <a:lnTo>
                                <a:pt x="8867" y="7987"/>
                              </a:lnTo>
                              <a:lnTo>
                                <a:pt x="8834" y="7923"/>
                              </a:lnTo>
                              <a:lnTo>
                                <a:pt x="8802" y="7857"/>
                              </a:lnTo>
                              <a:lnTo>
                                <a:pt x="8771" y="7789"/>
                              </a:lnTo>
                              <a:lnTo>
                                <a:pt x="8740" y="7720"/>
                              </a:lnTo>
                              <a:lnTo>
                                <a:pt x="8710" y="7651"/>
                              </a:lnTo>
                              <a:lnTo>
                                <a:pt x="8680" y="7580"/>
                              </a:lnTo>
                              <a:lnTo>
                                <a:pt x="8652" y="7508"/>
                              </a:lnTo>
                              <a:lnTo>
                                <a:pt x="8624" y="7436"/>
                              </a:lnTo>
                              <a:lnTo>
                                <a:pt x="8596" y="7362"/>
                              </a:lnTo>
                              <a:lnTo>
                                <a:pt x="8570" y="7287"/>
                              </a:lnTo>
                              <a:lnTo>
                                <a:pt x="8544" y="7212"/>
                              </a:lnTo>
                              <a:lnTo>
                                <a:pt x="8519" y="7136"/>
                              </a:lnTo>
                              <a:lnTo>
                                <a:pt x="8493" y="7060"/>
                              </a:lnTo>
                              <a:lnTo>
                                <a:pt x="8469" y="6982"/>
                              </a:lnTo>
                              <a:lnTo>
                                <a:pt x="8534" y="6980"/>
                              </a:lnTo>
                              <a:lnTo>
                                <a:pt x="8803" y="6970"/>
                              </a:lnTo>
                              <a:lnTo>
                                <a:pt x="8959" y="6966"/>
                              </a:lnTo>
                              <a:lnTo>
                                <a:pt x="9134" y="6962"/>
                              </a:lnTo>
                              <a:lnTo>
                                <a:pt x="9331" y="6957"/>
                              </a:lnTo>
                              <a:lnTo>
                                <a:pt x="9550" y="6954"/>
                              </a:lnTo>
                              <a:lnTo>
                                <a:pt x="9795" y="6952"/>
                              </a:lnTo>
                              <a:lnTo>
                                <a:pt x="10069" y="6952"/>
                              </a:lnTo>
                              <a:lnTo>
                                <a:pt x="10133" y="6955"/>
                              </a:lnTo>
                              <a:lnTo>
                                <a:pt x="10187" y="6959"/>
                              </a:lnTo>
                              <a:lnTo>
                                <a:pt x="10231" y="6963"/>
                              </a:lnTo>
                              <a:lnTo>
                                <a:pt x="10266" y="6967"/>
                              </a:lnTo>
                              <a:lnTo>
                                <a:pt x="10268" y="6981"/>
                              </a:lnTo>
                              <a:lnTo>
                                <a:pt x="10281" y="7166"/>
                              </a:lnTo>
                              <a:lnTo>
                                <a:pt x="10294" y="7370"/>
                              </a:lnTo>
                              <a:lnTo>
                                <a:pt x="10310" y="7633"/>
                              </a:lnTo>
                              <a:lnTo>
                                <a:pt x="10328" y="7940"/>
                              </a:lnTo>
                              <a:lnTo>
                                <a:pt x="10345" y="8278"/>
                              </a:lnTo>
                              <a:lnTo>
                                <a:pt x="10354" y="8455"/>
                              </a:lnTo>
                              <a:lnTo>
                                <a:pt x="10362" y="8634"/>
                              </a:lnTo>
                              <a:lnTo>
                                <a:pt x="10368" y="8815"/>
                              </a:lnTo>
                              <a:lnTo>
                                <a:pt x="10375" y="8995"/>
                              </a:lnTo>
                              <a:lnTo>
                                <a:pt x="10321" y="9003"/>
                              </a:lnTo>
                              <a:lnTo>
                                <a:pt x="10268" y="9009"/>
                              </a:lnTo>
                              <a:lnTo>
                                <a:pt x="10215" y="9013"/>
                              </a:lnTo>
                              <a:lnTo>
                                <a:pt x="10164" y="9014"/>
                              </a:lnTo>
                              <a:lnTo>
                                <a:pt x="10112" y="9013"/>
                              </a:lnTo>
                              <a:lnTo>
                                <a:pt x="10062" y="9009"/>
                              </a:lnTo>
                              <a:lnTo>
                                <a:pt x="10013" y="9004"/>
                              </a:lnTo>
                              <a:lnTo>
                                <a:pt x="9965" y="8996"/>
                              </a:lnTo>
                              <a:lnTo>
                                <a:pt x="9917" y="8987"/>
                              </a:lnTo>
                              <a:lnTo>
                                <a:pt x="9869" y="8975"/>
                              </a:lnTo>
                              <a:lnTo>
                                <a:pt x="9822" y="8961"/>
                              </a:lnTo>
                              <a:lnTo>
                                <a:pt x="9776" y="8945"/>
                              </a:lnTo>
                              <a:lnTo>
                                <a:pt x="9731" y="8926"/>
                              </a:lnTo>
                              <a:lnTo>
                                <a:pt x="9685" y="8905"/>
                              </a:lnTo>
                              <a:lnTo>
                                <a:pt x="9641" y="8884"/>
                              </a:lnTo>
                              <a:lnTo>
                                <a:pt x="9597" y="8858"/>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15.55pt;margin-top:124.75pt;height:39.2pt;width:44.7pt;z-index:251691008;v-text-anchor:middle;mso-width-relative:page;mso-height-relative:page;" fillcolor="#262626 [3204]" filled="t" stroked="f" coordsize="11012,9644" o:gfxdata="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" path="m11012,9234l11012,9234,11006,9051,11001,8865,10994,8678,10986,8491,10978,8307,10969,8128,10951,7788,10932,7487,10917,7238,10897,6953,10899,6924,10900,6894,10899,6851,10897,6829,10895,6807,10892,6784,10888,6761,10883,6739,10876,6716,10870,6693,10861,6670,10851,6647,10840,6625,10827,6602,10813,6580,10798,6558,10780,6537,10765,6521,10751,6506,10734,6491,10719,6477,10703,6465,10685,6453,10668,6442,10650,6431,10632,6421,10613,6412,10593,6403,10574,6395,10553,6388,10532,6381,10489,6369,10446,6358,10400,6349,10353,6343,10304,6336,10252,6332,10201,6327,10093,6321,10077,6321,9798,6322,9547,6323,9323,6326,9123,6331,8944,6335,8784,6341,8511,6350,8296,6357,8272,6259,8247,6160,8203,5964,8160,5770,8120,5579,8081,5390,8045,5207,7977,4855,7963,4783,7950,4712,7999,4692,8052,4673,8105,4657,8161,4643,8219,4628,8279,4618,8340,4608,8405,4599,8470,4592,8538,4587,8607,4584,8679,4581,8753,4581,8828,4584,8906,4586,8984,4591,9001,4592,9017,4591,9032,4591,9048,4589,9064,4587,9079,4584,9094,4579,9109,4575,9123,4569,9137,4564,9150,4557,9164,4550,9177,4542,9190,4533,9202,4525,9213,4515,9225,4505,9235,4494,9246,4483,9255,4471,9264,4459,9273,4446,9280,4433,9288,4420,9295,4405,9300,4391,9306,4377,9310,4362,9314,4346,9318,4331,9320,4315,9321,4298,9322,4274,9321,4251,9318,4227,9313,4205,9308,4182,9300,4162,9290,4141,9280,4120,9268,4102,9255,4083,9241,4065,9225,4049,9208,4035,9191,4021,9171,4009,9151,3997,9155,3958,9156,3919,9156,3880,9156,3841,9155,3802,9153,3764,9147,3688,9138,3602,9127,3519,9117,3440,9104,3369,9094,3308,9084,3258,9073,3204,9070,3189,9065,3173,9060,3158,9053,3144,9047,3130,9040,3115,9031,3102,9023,3090,9014,3077,9004,3065,8994,3054,8983,3043,8972,3033,8960,3024,8948,3015,8936,3006,8923,2998,8910,2991,8896,2984,8881,2979,8867,2973,8853,2969,8839,2965,8824,2961,8808,2959,8793,2957,8778,2956,8761,2956,8746,2956,8731,2958,8714,2960,8698,2962,8672,2970,8646,2979,8624,2990,8601,3003,8587,2946,8573,2889,8558,2832,8542,2776,8524,2721,8505,2665,8486,2610,8466,2555,8444,2501,8422,2446,8398,2393,8374,2339,8348,2286,8322,2233,8294,2181,8266,2129,8237,2077,8206,2025,8174,1975,8141,1925,8109,1875,8074,1824,8039,1775,8002,1727,7964,1678,7926,1630,7887,1583,7846,1536,7805,1489,7762,1443,7720,1397,7675,1351,7612,1291,7550,1231,7485,1172,7419,1115,7351,1059,7282,1004,7212,951,7140,898,7068,848,6994,798,6918,750,6842,703,6764,657,6685,613,6606,570,6525,529,6443,488,6360,450,6277,413,6191,378,6106,344,6020,311,5932,279,5844,250,5755,223,5666,196,5575,171,5483,147,5391,126,5299,106,5206,87,5112,71,5014,55,4915,41,4816,29,4718,19,4619,12,4521,5,4423,2,4325,0,4227,0,4130,1,4034,5,3937,10,3841,18,3745,27,3651,39,3556,52,3462,67,3369,84,3276,103,3184,124,3093,146,3003,171,2913,197,2825,226,2736,255,2650,288,2563,322,2478,357,2394,395,2311,434,2229,475,2148,518,2102,544,2057,569,2012,595,1968,623,1924,650,1880,678,1838,707,1795,736,1752,766,1711,795,1669,827,1629,858,1588,889,1548,922,1508,955,1469,988,1431,1023,1393,1057,1354,1092,1317,1127,1280,1163,1244,1200,1208,1237,1172,1274,1137,1313,1103,1351,1069,1390,1035,1430,1001,1469,968,1509,937,1551,905,1592,873,1634,843,1677,812,1719,783,1763,753,1807,725,1850,696,1895,668,1941,641,1987,613,2033,561,2127,510,2222,462,2319,415,2419,372,2521,329,2623,289,2727,250,2833,214,2942,179,3051,148,3162,132,3221,117,3282,104,3342,91,3402,79,3463,68,3524,58,3586,48,3648,40,3710,33,3772,26,3835,20,3897,15,3959,11,4023,8,4085,4,4149,2,4212,1,4274,0,4401,1,4527,4,4651,11,4776,19,4900,28,5023,39,5145,52,5264,67,5383,82,5499,98,5614,116,5725,134,5834,153,5942,172,6045,191,6146,210,6243,248,6427,284,6594,318,6745,357,6924,373,6998,385,7061,391,7094,395,7129,399,7166,407,7208,415,7250,447,7399,460,7456,472,7504,484,7545,495,7580,506,7611,518,7640,526,7659,535,7677,543,7694,553,7709,563,7725,573,7738,583,7751,592,7763,603,7775,614,7785,625,7795,637,7803,649,7812,661,7819,673,7825,686,7832,700,7836,713,7842,727,7845,741,7848,770,7854,800,7856,833,7857,867,7856,902,7854,938,7849,1017,7839,1119,7825,1241,7806,1305,7795,1371,7781,1439,7767,1505,7753,1571,7737,1634,7719,1695,7699,1724,7690,1752,7680,1778,7669,1804,7658,1828,7646,1851,7635,1854,7633,1856,7632,1892,7605,1950,7590,2007,7577,2063,7566,2118,7557,2173,7551,2227,7548,2279,7545,2331,7545,2382,7546,2431,7551,2480,7555,2527,7562,2574,7570,2620,7579,2665,7590,2708,7602,2750,7615,2792,7630,2831,7644,2870,7660,2908,7675,2945,7693,2980,7710,3014,7728,3046,7745,3078,7764,3108,7781,3137,7800,3190,7836,3238,7871,3240,7873,3242,7874,3316,7920,3393,7967,3471,8013,3550,8060,3631,8106,3714,8151,3797,8196,3884,8240,3970,8282,4058,8324,4146,8364,4236,8404,4327,8441,4417,8477,4509,8510,4601,8541,4694,8571,4787,8598,4880,8622,4927,8633,4973,8644,5020,8654,5065,8663,5112,8671,5158,8679,5205,8686,5251,8692,5298,8697,5344,8701,5390,8704,5436,8707,5482,8709,5528,8710,5573,8710,5619,8709,5663,8706,5708,8703,5753,8699,5798,8693,5843,8688,5886,8680,5930,8671,5974,8663,6016,8652,6060,8640,6102,8627,6143,8613,6185,8598,6224,8582,6265,8565,6303,8547,6342,8528,6379,8507,6417,8486,6454,8464,6489,8440,6525,8416,6559,8389,6593,8363,6626,8335,6659,8306,6691,8277,6723,8245,6753,8213,6784,8181,6813,8147,6842,8111,6870,8074,6898,8037,6925,7999,6951,7960,6976,7919,7001,7878,7025,7835,7049,7792,7072,7748,7095,7702,7096,7697,7099,7692,7134,7569,7165,7459,7190,7359,7212,7269,7230,7186,7237,7147,7243,7109,7248,7072,7254,7036,7257,7001,7260,6966,7418,6976,7560,6983,7691,6989,7812,6992,7840,7087,7869,7182,7900,7277,7930,7372,7962,7464,7995,7556,8029,7648,8064,7739,8100,7827,8136,7916,8174,8002,8214,8088,8254,8172,8296,8255,8338,8336,8382,8416,8427,8493,8473,8569,8521,8643,8570,8715,8620,8785,8672,8853,8725,8918,8753,8950,8780,8982,8808,9013,8836,9043,8865,9073,8894,9101,8923,9130,8953,9158,8983,9185,9014,9211,9044,9237,9076,9262,9108,9287,9139,9310,9172,9333,9205,9356,9239,9378,9273,9398,9314,9422,9357,9445,9400,9467,9443,9488,9487,9508,9531,9526,9575,9543,9619,9558,9664,9572,9710,9585,9755,9597,9801,9607,9848,9617,9895,9625,9942,9631,9989,9636,10036,9640,10084,9642,10133,9644,10181,9644,10230,9642,10280,9640,10329,9636,10379,9631,10429,9625,10480,9617,10531,9608,10582,9597,10634,9585,10685,9573,10738,9559,10789,9543,10814,9534,10837,9524,10859,9512,10880,9498,10899,9483,10918,9466,10934,9449,10950,9429,10964,9408,10976,9388,10987,9365,10996,9342,11002,9318,11008,9292,11011,9267,11012,9242,11012,9234xm7318,6337l7318,6337,7313,6218,7311,6155,7309,6089,7307,6022,7306,5955,7309,5886,7311,5817,7315,5747,7322,5676,7330,5606,7335,5571,7341,5536,7348,5502,7354,5467,7363,5433,7372,5398,7381,5364,7392,5331,7403,5298,7415,5266,7466,5530,7493,5666,7522,5803,7551,5939,7581,6078,7612,6217,7645,6356,7491,6348,7318,6337xm9597,8858l9597,8858,9549,8828,9502,8795,9456,8759,9411,8722,9366,8682,9323,8640,9280,8596,9239,8549,9197,8501,9158,8451,9119,8399,9080,8346,9042,8290,9006,8232,8970,8173,8935,8113,8900,8050,8867,7987,8834,7923,8802,7857,8771,7789,8740,7720,8710,7651,8680,7580,8652,7508,8624,7436,8596,7362,8570,7287,8544,7212,8519,7136,8493,7060,8469,6982,8534,6980,8803,6970,8959,6966,9134,6962,9331,6957,9550,6954,9795,6952,10069,6952,10133,6955,10187,6959,10231,6963,10266,6967,10268,6981,10281,7166,10294,7370,10310,7633,10328,7940,10345,8278,10354,8455,10362,8634,10368,8815,10375,8995,10321,9003,10268,9009,10215,9013,10164,9014,10112,9013,10062,9009,10013,9004,9965,8996,9917,8987,9869,8975,9822,8961,9776,8945,9731,8926,9685,8905,9641,8884,9597,8858xe">
                <v:path o:connectlocs="@0,@0;@0,@0;@0,@0;@0,@0;@0,@0;@0,@0;@0,@0;@0,@0;@0,@0;@0,@0;@0,@0;@0,@0;@0,@0;@0,@0;@0,@0;@0,@0;@0,@0;@0,1997399738;@0,948411950;@0,264569345;@0,3093553;@0,191853252;@0,801432962;@0,1375436933;1702483715,2090223853;1074278459,@0;276289669,@0;50937752,@0;29327768,@0;382786933,@0;640553825,@0;868992897,@0;1100519124,@0;2014275464,@0;@0,@0;@0,@0;@0,@0;@0,@0;@0,@0;@0,@0;@0,@0;@0,@0;@0,@0;@0,@0;@0,@0;@0,@0;@0,@0;@0,@0;@0,@0;@0,@0;@0,@0;@0,@0;@0,@0;@0,@0;@0,@0;@0,@0;@0,@0;@0,@0;@0,@0;@0,@0;@0,@0" o:connectangles="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-609600</wp:posOffset>
                </wp:positionH>
                <wp:positionV relativeFrom="paragraph">
                  <wp:posOffset>1584325</wp:posOffset>
                </wp:positionV>
                <wp:extent cx="502285" cy="497840"/>
                <wp:effectExtent l="0" t="0" r="0" b="0"/>
                <wp:wrapNone/>
                <wp:docPr id="35"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2095" cy="497926"/>
                        </a:xfrm>
                        <a:custGeom>
                          <a:avLst/>
                          <a:gdLst>
                            <a:gd name="T0" fmla="*/ 415198 w 2024063"/>
                            <a:gd name="T1" fmla="*/ 1828874 h 2008188"/>
                            <a:gd name="T2" fmla="*/ 459870 w 2024063"/>
                            <a:gd name="T3" fmla="*/ 1885249 h 2008188"/>
                            <a:gd name="T4" fmla="*/ 514519 w 2024063"/>
                            <a:gd name="T5" fmla="*/ 1904267 h 2008188"/>
                            <a:gd name="T6" fmla="*/ 1261922 w 2024063"/>
                            <a:gd name="T7" fmla="*/ 1900871 h 2008188"/>
                            <a:gd name="T8" fmla="*/ 1319746 w 2024063"/>
                            <a:gd name="T9" fmla="*/ 1862382 h 2008188"/>
                            <a:gd name="T10" fmla="*/ 1336753 w 2024063"/>
                            <a:gd name="T11" fmla="*/ 1807365 h 2008188"/>
                            <a:gd name="T12" fmla="*/ 1440836 w 2024063"/>
                            <a:gd name="T13" fmla="*/ 1813931 h 2008188"/>
                            <a:gd name="T14" fmla="*/ 1480065 w 2024063"/>
                            <a:gd name="T15" fmla="*/ 1879363 h 2008188"/>
                            <a:gd name="T16" fmla="*/ 1535168 w 2024063"/>
                            <a:gd name="T17" fmla="*/ 1907664 h 2008188"/>
                            <a:gd name="T18" fmla="*/ 1624284 w 2024063"/>
                            <a:gd name="T19" fmla="*/ 1921248 h 2008188"/>
                            <a:gd name="T20" fmla="*/ 1789366 w 2024063"/>
                            <a:gd name="T21" fmla="*/ 1906305 h 2008188"/>
                            <a:gd name="T22" fmla="*/ 1850591 w 2024063"/>
                            <a:gd name="T23" fmla="*/ 1870080 h 2008188"/>
                            <a:gd name="T24" fmla="*/ 1860569 w 2024063"/>
                            <a:gd name="T25" fmla="*/ 1818912 h 2008188"/>
                            <a:gd name="T26" fmla="*/ 1924515 w 2024063"/>
                            <a:gd name="T27" fmla="*/ 1678766 h 2008188"/>
                            <a:gd name="T28" fmla="*/ 2002521 w 2024063"/>
                            <a:gd name="T29" fmla="*/ 1803969 h 2008188"/>
                            <a:gd name="T30" fmla="*/ 2024063 w 2024063"/>
                            <a:gd name="T31" fmla="*/ 1885702 h 2008188"/>
                            <a:gd name="T32" fmla="*/ 2001387 w 2024063"/>
                            <a:gd name="T33" fmla="*/ 1952266 h 2008188"/>
                            <a:gd name="T34" fmla="*/ 1943110 w 2024063"/>
                            <a:gd name="T35" fmla="*/ 1993245 h 2008188"/>
                            <a:gd name="T36" fmla="*/ 1846510 w 2024063"/>
                            <a:gd name="T37" fmla="*/ 2008188 h 2008188"/>
                            <a:gd name="T38" fmla="*/ 228121 w 2024063"/>
                            <a:gd name="T39" fmla="*/ 1875287 h 2008188"/>
                            <a:gd name="T40" fmla="*/ 280956 w 2024063"/>
                            <a:gd name="T41" fmla="*/ 1835440 h 2008188"/>
                            <a:gd name="T42" fmla="*/ 293655 w 2024063"/>
                            <a:gd name="T43" fmla="*/ 1787894 h 2008188"/>
                            <a:gd name="T44" fmla="*/ 180975 w 2024063"/>
                            <a:gd name="T45" fmla="*/ 1565091 h 2008188"/>
                            <a:gd name="T46" fmla="*/ 874940 w 2024063"/>
                            <a:gd name="T47" fmla="*/ 14061 h 2008188"/>
                            <a:gd name="T48" fmla="*/ 932543 w 2024063"/>
                            <a:gd name="T49" fmla="*/ 70984 h 2008188"/>
                            <a:gd name="T50" fmla="*/ 951593 w 2024063"/>
                            <a:gd name="T51" fmla="*/ 160791 h 2008188"/>
                            <a:gd name="T52" fmla="*/ 788081 w 2024063"/>
                            <a:gd name="T53" fmla="*/ 331561 h 2008188"/>
                            <a:gd name="T54" fmla="*/ 778102 w 2024063"/>
                            <a:gd name="T55" fmla="*/ 365579 h 2008188"/>
                            <a:gd name="T56" fmla="*/ 805090 w 2024063"/>
                            <a:gd name="T57" fmla="*/ 387804 h 2008188"/>
                            <a:gd name="T58" fmla="*/ 794884 w 2024063"/>
                            <a:gd name="T59" fmla="*/ 503464 h 2008188"/>
                            <a:gd name="T60" fmla="*/ 782638 w 2024063"/>
                            <a:gd name="T61" fmla="*/ 536575 h 2008188"/>
                            <a:gd name="T62" fmla="*/ 808265 w 2024063"/>
                            <a:gd name="T63" fmla="*/ 560387 h 2008188"/>
                            <a:gd name="T64" fmla="*/ 838200 w 2024063"/>
                            <a:gd name="T65" fmla="*/ 677636 h 2008188"/>
                            <a:gd name="T66" fmla="*/ 811893 w 2024063"/>
                            <a:gd name="T67" fmla="*/ 700995 h 2008188"/>
                            <a:gd name="T68" fmla="*/ 823686 w 2024063"/>
                            <a:gd name="T69" fmla="*/ 734559 h 2008188"/>
                            <a:gd name="T70" fmla="*/ 1007156 w 2024063"/>
                            <a:gd name="T71" fmla="*/ 751795 h 2008188"/>
                            <a:gd name="T72" fmla="*/ 885372 w 2024063"/>
                            <a:gd name="T73" fmla="*/ 868589 h 2008188"/>
                            <a:gd name="T74" fmla="*/ 885145 w 2024063"/>
                            <a:gd name="T75" fmla="*/ 904195 h 2008188"/>
                            <a:gd name="T76" fmla="*/ 917122 w 2024063"/>
                            <a:gd name="T77" fmla="*/ 918029 h 2008188"/>
                            <a:gd name="T78" fmla="*/ 1125084 w 2024063"/>
                            <a:gd name="T79" fmla="*/ 931636 h 2008188"/>
                            <a:gd name="T80" fmla="*/ 999218 w 2024063"/>
                            <a:gd name="T81" fmla="*/ 1041400 h 2008188"/>
                            <a:gd name="T82" fmla="*/ 1022350 w 2024063"/>
                            <a:gd name="T83" fmla="*/ 1068161 h 2008188"/>
                            <a:gd name="T84" fmla="*/ 1193120 w 2024063"/>
                            <a:gd name="T85" fmla="*/ 991053 h 2008188"/>
                            <a:gd name="T86" fmla="*/ 1161823 w 2024063"/>
                            <a:gd name="T87" fmla="*/ 1137557 h 2008188"/>
                            <a:gd name="T88" fmla="*/ 1172709 w 2024063"/>
                            <a:gd name="T89" fmla="*/ 1171121 h 2008188"/>
                            <a:gd name="T90" fmla="*/ 1207634 w 2024063"/>
                            <a:gd name="T91" fmla="*/ 1174070 h 2008188"/>
                            <a:gd name="T92" fmla="*/ 1343932 w 2024063"/>
                            <a:gd name="T93" fmla="*/ 1214211 h 2008188"/>
                            <a:gd name="T94" fmla="*/ 1348241 w 2024063"/>
                            <a:gd name="T95" fmla="*/ 1248909 h 2008188"/>
                            <a:gd name="T96" fmla="*/ 1382486 w 2024063"/>
                            <a:gd name="T97" fmla="*/ 1258661 h 2008188"/>
                            <a:gd name="T98" fmla="*/ 1519238 w 2024063"/>
                            <a:gd name="T99" fmla="*/ 1276804 h 2008188"/>
                            <a:gd name="T100" fmla="*/ 1522186 w 2024063"/>
                            <a:gd name="T101" fmla="*/ 1311729 h 2008188"/>
                            <a:gd name="T102" fmla="*/ 1556204 w 2024063"/>
                            <a:gd name="T103" fmla="*/ 1322387 h 2008188"/>
                            <a:gd name="T104" fmla="*/ 1729468 w 2024063"/>
                            <a:gd name="T105" fmla="*/ 1246187 h 2008188"/>
                            <a:gd name="T106" fmla="*/ 1871662 w 2024063"/>
                            <a:gd name="T107" fmla="*/ 1334861 h 2008188"/>
                            <a:gd name="T108" fmla="*/ 1928359 w 2024063"/>
                            <a:gd name="T109" fmla="*/ 1402216 h 2008188"/>
                            <a:gd name="T110" fmla="*/ 1962150 w 2024063"/>
                            <a:gd name="T111" fmla="*/ 1488168 h 2008188"/>
                            <a:gd name="T112" fmla="*/ 181656 w 2024063"/>
                            <a:gd name="T113" fmla="*/ 1188584 h 2008188"/>
                            <a:gd name="T114" fmla="*/ 214086 w 2024063"/>
                            <a:gd name="T115" fmla="*/ 708932 h 2008188"/>
                            <a:gd name="T116" fmla="*/ 246743 w 2024063"/>
                            <a:gd name="T117" fmla="*/ 266246 h 2008188"/>
                            <a:gd name="T118" fmla="*/ 737507 w 2024063"/>
                            <a:gd name="T119" fmla="*/ 9752 h 2008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4063" h="2008188">
                              <a:moveTo>
                                <a:pt x="293655" y="1601788"/>
                              </a:moveTo>
                              <a:lnTo>
                                <a:pt x="407715" y="1601788"/>
                              </a:lnTo>
                              <a:lnTo>
                                <a:pt x="407715" y="1785404"/>
                              </a:lnTo>
                              <a:lnTo>
                                <a:pt x="407489" y="1786762"/>
                              </a:lnTo>
                              <a:lnTo>
                                <a:pt x="407715" y="1790611"/>
                              </a:lnTo>
                              <a:lnTo>
                                <a:pt x="407942" y="1796498"/>
                              </a:lnTo>
                              <a:lnTo>
                                <a:pt x="409076" y="1804196"/>
                              </a:lnTo>
                              <a:lnTo>
                                <a:pt x="409756" y="1808724"/>
                              </a:lnTo>
                              <a:lnTo>
                                <a:pt x="410663" y="1813478"/>
                              </a:lnTo>
                              <a:lnTo>
                                <a:pt x="412024" y="1818233"/>
                              </a:lnTo>
                              <a:lnTo>
                                <a:pt x="413384" y="1823440"/>
                              </a:lnTo>
                              <a:lnTo>
                                <a:pt x="415198" y="1828874"/>
                              </a:lnTo>
                              <a:lnTo>
                                <a:pt x="417239" y="1834761"/>
                              </a:lnTo>
                              <a:lnTo>
                                <a:pt x="419734" y="1840194"/>
                              </a:lnTo>
                              <a:lnTo>
                                <a:pt x="422682" y="1845854"/>
                              </a:lnTo>
                              <a:lnTo>
                                <a:pt x="425856" y="1851515"/>
                              </a:lnTo>
                              <a:lnTo>
                                <a:pt x="429938" y="1857175"/>
                              </a:lnTo>
                              <a:lnTo>
                                <a:pt x="434020" y="1862609"/>
                              </a:lnTo>
                              <a:lnTo>
                                <a:pt x="438782" y="1868042"/>
                              </a:lnTo>
                              <a:lnTo>
                                <a:pt x="443997" y="1873250"/>
                              </a:lnTo>
                              <a:lnTo>
                                <a:pt x="449893" y="1878231"/>
                              </a:lnTo>
                              <a:lnTo>
                                <a:pt x="452841" y="1880721"/>
                              </a:lnTo>
                              <a:lnTo>
                                <a:pt x="456242" y="1882985"/>
                              </a:lnTo>
                              <a:lnTo>
                                <a:pt x="459870" y="1885249"/>
                              </a:lnTo>
                              <a:lnTo>
                                <a:pt x="463272" y="1887287"/>
                              </a:lnTo>
                              <a:lnTo>
                                <a:pt x="466900" y="1889325"/>
                              </a:lnTo>
                              <a:lnTo>
                                <a:pt x="470982" y="1891362"/>
                              </a:lnTo>
                              <a:lnTo>
                                <a:pt x="475290" y="1893400"/>
                              </a:lnTo>
                              <a:lnTo>
                                <a:pt x="479372" y="1894985"/>
                              </a:lnTo>
                              <a:lnTo>
                                <a:pt x="483907" y="1896796"/>
                              </a:lnTo>
                              <a:lnTo>
                                <a:pt x="488669" y="1898381"/>
                              </a:lnTo>
                              <a:lnTo>
                                <a:pt x="493204" y="1899739"/>
                              </a:lnTo>
                              <a:lnTo>
                                <a:pt x="498193" y="1901098"/>
                              </a:lnTo>
                              <a:lnTo>
                                <a:pt x="503408" y="1902230"/>
                              </a:lnTo>
                              <a:lnTo>
                                <a:pt x="508850" y="1903135"/>
                              </a:lnTo>
                              <a:lnTo>
                                <a:pt x="514519" y="1904267"/>
                              </a:lnTo>
                              <a:lnTo>
                                <a:pt x="520415" y="1904947"/>
                              </a:lnTo>
                              <a:lnTo>
                                <a:pt x="526311" y="1905399"/>
                              </a:lnTo>
                              <a:lnTo>
                                <a:pt x="532434" y="1905852"/>
                              </a:lnTo>
                              <a:lnTo>
                                <a:pt x="538783" y="1906305"/>
                              </a:lnTo>
                              <a:lnTo>
                                <a:pt x="545586" y="1906305"/>
                              </a:lnTo>
                              <a:lnTo>
                                <a:pt x="1227227" y="1906305"/>
                              </a:lnTo>
                              <a:lnTo>
                                <a:pt x="1231989" y="1905852"/>
                              </a:lnTo>
                              <a:lnTo>
                                <a:pt x="1237431" y="1905399"/>
                              </a:lnTo>
                              <a:lnTo>
                                <a:pt x="1244234" y="1904494"/>
                              </a:lnTo>
                              <a:lnTo>
                                <a:pt x="1252851" y="1902909"/>
                              </a:lnTo>
                              <a:lnTo>
                                <a:pt x="1257160" y="1902003"/>
                              </a:lnTo>
                              <a:lnTo>
                                <a:pt x="1261922" y="1900871"/>
                              </a:lnTo>
                              <a:lnTo>
                                <a:pt x="1266910" y="1899286"/>
                              </a:lnTo>
                              <a:lnTo>
                                <a:pt x="1271899" y="1897475"/>
                              </a:lnTo>
                              <a:lnTo>
                                <a:pt x="1277115" y="1895211"/>
                              </a:lnTo>
                              <a:lnTo>
                                <a:pt x="1282103" y="1893173"/>
                              </a:lnTo>
                              <a:lnTo>
                                <a:pt x="1287319" y="1890683"/>
                              </a:lnTo>
                              <a:lnTo>
                                <a:pt x="1292534" y="1887740"/>
                              </a:lnTo>
                              <a:lnTo>
                                <a:pt x="1297296" y="1884344"/>
                              </a:lnTo>
                              <a:lnTo>
                                <a:pt x="1302058" y="1880721"/>
                              </a:lnTo>
                              <a:lnTo>
                                <a:pt x="1307047" y="1876646"/>
                              </a:lnTo>
                              <a:lnTo>
                                <a:pt x="1311582" y="1872344"/>
                              </a:lnTo>
                              <a:lnTo>
                                <a:pt x="1315664" y="1867590"/>
                              </a:lnTo>
                              <a:lnTo>
                                <a:pt x="1319746" y="1862382"/>
                              </a:lnTo>
                              <a:lnTo>
                                <a:pt x="1323374" y="1856722"/>
                              </a:lnTo>
                              <a:lnTo>
                                <a:pt x="1326775" y="1850609"/>
                              </a:lnTo>
                              <a:lnTo>
                                <a:pt x="1329723" y="1843817"/>
                              </a:lnTo>
                              <a:lnTo>
                                <a:pt x="1331084" y="1840421"/>
                              </a:lnTo>
                              <a:lnTo>
                                <a:pt x="1331991" y="1836572"/>
                              </a:lnTo>
                              <a:lnTo>
                                <a:pt x="1333351" y="1832949"/>
                              </a:lnTo>
                              <a:lnTo>
                                <a:pt x="1334031" y="1828874"/>
                              </a:lnTo>
                              <a:lnTo>
                                <a:pt x="1335165" y="1825025"/>
                              </a:lnTo>
                              <a:lnTo>
                                <a:pt x="1335619" y="1820723"/>
                              </a:lnTo>
                              <a:lnTo>
                                <a:pt x="1336072" y="1816422"/>
                              </a:lnTo>
                              <a:lnTo>
                                <a:pt x="1336526" y="1811893"/>
                              </a:lnTo>
                              <a:lnTo>
                                <a:pt x="1336753" y="1807365"/>
                              </a:lnTo>
                              <a:lnTo>
                                <a:pt x="1336753" y="1802384"/>
                              </a:lnTo>
                              <a:lnTo>
                                <a:pt x="1336753" y="1678766"/>
                              </a:lnTo>
                              <a:lnTo>
                                <a:pt x="1439021" y="1678766"/>
                              </a:lnTo>
                              <a:lnTo>
                                <a:pt x="1438341" y="1714086"/>
                              </a:lnTo>
                              <a:lnTo>
                                <a:pt x="1437888" y="1745783"/>
                              </a:lnTo>
                              <a:lnTo>
                                <a:pt x="1437888" y="1775895"/>
                              </a:lnTo>
                              <a:lnTo>
                                <a:pt x="1437888" y="1783593"/>
                              </a:lnTo>
                              <a:lnTo>
                                <a:pt x="1438114" y="1792649"/>
                              </a:lnTo>
                              <a:lnTo>
                                <a:pt x="1438568" y="1797630"/>
                              </a:lnTo>
                              <a:lnTo>
                                <a:pt x="1439248" y="1802837"/>
                              </a:lnTo>
                              <a:lnTo>
                                <a:pt x="1439928" y="1808271"/>
                              </a:lnTo>
                              <a:lnTo>
                                <a:pt x="1440836" y="1813931"/>
                              </a:lnTo>
                              <a:lnTo>
                                <a:pt x="1442196" y="1819818"/>
                              </a:lnTo>
                              <a:lnTo>
                                <a:pt x="1443783" y="1825704"/>
                              </a:lnTo>
                              <a:lnTo>
                                <a:pt x="1445824" y="1831591"/>
                              </a:lnTo>
                              <a:lnTo>
                                <a:pt x="1448319" y="1837930"/>
                              </a:lnTo>
                              <a:lnTo>
                                <a:pt x="1451040" y="1844043"/>
                              </a:lnTo>
                              <a:lnTo>
                                <a:pt x="1454441" y="1849930"/>
                              </a:lnTo>
                              <a:lnTo>
                                <a:pt x="1458523" y="1856269"/>
                              </a:lnTo>
                              <a:lnTo>
                                <a:pt x="1463058" y="1862156"/>
                              </a:lnTo>
                              <a:lnTo>
                                <a:pt x="1467820" y="1868042"/>
                              </a:lnTo>
                              <a:lnTo>
                                <a:pt x="1473716" y="1873929"/>
                              </a:lnTo>
                              <a:lnTo>
                                <a:pt x="1476890" y="1876646"/>
                              </a:lnTo>
                              <a:lnTo>
                                <a:pt x="1480065" y="1879363"/>
                              </a:lnTo>
                              <a:lnTo>
                                <a:pt x="1483466" y="1882306"/>
                              </a:lnTo>
                              <a:lnTo>
                                <a:pt x="1487321" y="1885023"/>
                              </a:lnTo>
                              <a:lnTo>
                                <a:pt x="1491176" y="1887740"/>
                              </a:lnTo>
                              <a:lnTo>
                                <a:pt x="1495258" y="1890004"/>
                              </a:lnTo>
                              <a:lnTo>
                                <a:pt x="1499340" y="1892494"/>
                              </a:lnTo>
                              <a:lnTo>
                                <a:pt x="1503875" y="1894985"/>
                              </a:lnTo>
                              <a:lnTo>
                                <a:pt x="1508637" y="1897249"/>
                              </a:lnTo>
                              <a:lnTo>
                                <a:pt x="1513172" y="1899513"/>
                              </a:lnTo>
                              <a:lnTo>
                                <a:pt x="1518388" y="1901777"/>
                              </a:lnTo>
                              <a:lnTo>
                                <a:pt x="1523603" y="1904041"/>
                              </a:lnTo>
                              <a:lnTo>
                                <a:pt x="1529499" y="1905852"/>
                              </a:lnTo>
                              <a:lnTo>
                                <a:pt x="1535168" y="1907664"/>
                              </a:lnTo>
                              <a:lnTo>
                                <a:pt x="1541063" y="1909701"/>
                              </a:lnTo>
                              <a:lnTo>
                                <a:pt x="1547186" y="1911060"/>
                              </a:lnTo>
                              <a:lnTo>
                                <a:pt x="1553989" y="1912871"/>
                              </a:lnTo>
                              <a:lnTo>
                                <a:pt x="1560565" y="1914456"/>
                              </a:lnTo>
                              <a:lnTo>
                                <a:pt x="1567594" y="1915588"/>
                              </a:lnTo>
                              <a:lnTo>
                                <a:pt x="1574851" y="1916946"/>
                              </a:lnTo>
                              <a:lnTo>
                                <a:pt x="1582334" y="1917852"/>
                              </a:lnTo>
                              <a:lnTo>
                                <a:pt x="1590044" y="1918757"/>
                              </a:lnTo>
                              <a:lnTo>
                                <a:pt x="1598207" y="1919663"/>
                              </a:lnTo>
                              <a:lnTo>
                                <a:pt x="1606824" y="1920342"/>
                              </a:lnTo>
                              <a:lnTo>
                                <a:pt x="1615441" y="1920795"/>
                              </a:lnTo>
                              <a:lnTo>
                                <a:pt x="1624284" y="1921248"/>
                              </a:lnTo>
                              <a:lnTo>
                                <a:pt x="1633582" y="1921474"/>
                              </a:lnTo>
                              <a:lnTo>
                                <a:pt x="1643106" y="1921474"/>
                              </a:lnTo>
                              <a:lnTo>
                                <a:pt x="1661927" y="1921248"/>
                              </a:lnTo>
                              <a:lnTo>
                                <a:pt x="1679841" y="1920795"/>
                              </a:lnTo>
                              <a:lnTo>
                                <a:pt x="1696621" y="1920116"/>
                              </a:lnTo>
                              <a:lnTo>
                                <a:pt x="1712494" y="1918984"/>
                              </a:lnTo>
                              <a:lnTo>
                                <a:pt x="1727687" y="1917625"/>
                              </a:lnTo>
                              <a:lnTo>
                                <a:pt x="1741746" y="1915814"/>
                              </a:lnTo>
                              <a:lnTo>
                                <a:pt x="1754898" y="1913776"/>
                              </a:lnTo>
                              <a:lnTo>
                                <a:pt x="1767370" y="1911739"/>
                              </a:lnTo>
                              <a:lnTo>
                                <a:pt x="1778708" y="1909022"/>
                              </a:lnTo>
                              <a:lnTo>
                                <a:pt x="1789366" y="1906305"/>
                              </a:lnTo>
                              <a:lnTo>
                                <a:pt x="1799117" y="1902909"/>
                              </a:lnTo>
                              <a:lnTo>
                                <a:pt x="1808187" y="1899739"/>
                              </a:lnTo>
                              <a:lnTo>
                                <a:pt x="1816350" y="1896117"/>
                              </a:lnTo>
                              <a:lnTo>
                                <a:pt x="1823834" y="1892268"/>
                              </a:lnTo>
                              <a:lnTo>
                                <a:pt x="1830636" y="1888419"/>
                              </a:lnTo>
                              <a:lnTo>
                                <a:pt x="1836532" y="1883891"/>
                              </a:lnTo>
                              <a:lnTo>
                                <a:pt x="1839253" y="1881627"/>
                              </a:lnTo>
                              <a:lnTo>
                                <a:pt x="1841974" y="1879363"/>
                              </a:lnTo>
                              <a:lnTo>
                                <a:pt x="1844469" y="1877325"/>
                              </a:lnTo>
                              <a:lnTo>
                                <a:pt x="1846736" y="1874835"/>
                              </a:lnTo>
                              <a:lnTo>
                                <a:pt x="1848550" y="1872570"/>
                              </a:lnTo>
                              <a:lnTo>
                                <a:pt x="1850591" y="1870080"/>
                              </a:lnTo>
                              <a:lnTo>
                                <a:pt x="1852405" y="1867590"/>
                              </a:lnTo>
                              <a:lnTo>
                                <a:pt x="1853766" y="1864873"/>
                              </a:lnTo>
                              <a:lnTo>
                                <a:pt x="1855353" y="1862382"/>
                              </a:lnTo>
                              <a:lnTo>
                                <a:pt x="1856487" y="1859665"/>
                              </a:lnTo>
                              <a:lnTo>
                                <a:pt x="1857848" y="1856948"/>
                              </a:lnTo>
                              <a:lnTo>
                                <a:pt x="1858755" y="1854232"/>
                              </a:lnTo>
                              <a:lnTo>
                                <a:pt x="1860569" y="1848798"/>
                              </a:lnTo>
                              <a:lnTo>
                                <a:pt x="1861476" y="1843138"/>
                              </a:lnTo>
                              <a:lnTo>
                                <a:pt x="1861929" y="1837251"/>
                              </a:lnTo>
                              <a:lnTo>
                                <a:pt x="1861929" y="1831138"/>
                              </a:lnTo>
                              <a:lnTo>
                                <a:pt x="1861476" y="1825025"/>
                              </a:lnTo>
                              <a:lnTo>
                                <a:pt x="1860569" y="1818912"/>
                              </a:lnTo>
                              <a:lnTo>
                                <a:pt x="1858982" y="1812346"/>
                              </a:lnTo>
                              <a:lnTo>
                                <a:pt x="1857394" y="1805780"/>
                              </a:lnTo>
                              <a:lnTo>
                                <a:pt x="1855126" y="1799215"/>
                              </a:lnTo>
                              <a:lnTo>
                                <a:pt x="1852405" y="1792649"/>
                              </a:lnTo>
                              <a:lnTo>
                                <a:pt x="1841521" y="1767065"/>
                              </a:lnTo>
                              <a:lnTo>
                                <a:pt x="1831317" y="1744424"/>
                              </a:lnTo>
                              <a:lnTo>
                                <a:pt x="1822246" y="1724953"/>
                              </a:lnTo>
                              <a:lnTo>
                                <a:pt x="1814310" y="1708652"/>
                              </a:lnTo>
                              <a:lnTo>
                                <a:pt x="1807734" y="1695747"/>
                              </a:lnTo>
                              <a:lnTo>
                                <a:pt x="1802745" y="1686464"/>
                              </a:lnTo>
                              <a:lnTo>
                                <a:pt x="1798663" y="1678766"/>
                              </a:lnTo>
                              <a:lnTo>
                                <a:pt x="1924515" y="1678766"/>
                              </a:lnTo>
                              <a:lnTo>
                                <a:pt x="1930411" y="1686917"/>
                              </a:lnTo>
                              <a:lnTo>
                                <a:pt x="1937214" y="1695973"/>
                              </a:lnTo>
                              <a:lnTo>
                                <a:pt x="1945377" y="1707973"/>
                              </a:lnTo>
                              <a:lnTo>
                                <a:pt x="1954901" y="1721784"/>
                              </a:lnTo>
                              <a:lnTo>
                                <a:pt x="1964878" y="1736953"/>
                              </a:lnTo>
                              <a:lnTo>
                                <a:pt x="1974856" y="1752801"/>
                              </a:lnTo>
                              <a:lnTo>
                                <a:pt x="1979845" y="1760726"/>
                              </a:lnTo>
                              <a:lnTo>
                                <a:pt x="1984153" y="1768650"/>
                              </a:lnTo>
                              <a:lnTo>
                                <a:pt x="1990729" y="1779744"/>
                              </a:lnTo>
                              <a:lnTo>
                                <a:pt x="1994357" y="1786989"/>
                              </a:lnTo>
                              <a:lnTo>
                                <a:pt x="1998439" y="1795139"/>
                              </a:lnTo>
                              <a:lnTo>
                                <a:pt x="2002521" y="1803969"/>
                              </a:lnTo>
                              <a:lnTo>
                                <a:pt x="2006829" y="1813478"/>
                              </a:lnTo>
                              <a:lnTo>
                                <a:pt x="2010911" y="1823440"/>
                              </a:lnTo>
                              <a:lnTo>
                                <a:pt x="2014766" y="1834081"/>
                              </a:lnTo>
                              <a:lnTo>
                                <a:pt x="2016580" y="1839968"/>
                              </a:lnTo>
                              <a:lnTo>
                                <a:pt x="2017940" y="1845402"/>
                              </a:lnTo>
                              <a:lnTo>
                                <a:pt x="2019528" y="1851062"/>
                              </a:lnTo>
                              <a:lnTo>
                                <a:pt x="2020662" y="1856722"/>
                              </a:lnTo>
                              <a:lnTo>
                                <a:pt x="2021569" y="1862382"/>
                              </a:lnTo>
                              <a:lnTo>
                                <a:pt x="2022702" y="1868269"/>
                              </a:lnTo>
                              <a:lnTo>
                                <a:pt x="2023383" y="1873929"/>
                              </a:lnTo>
                              <a:lnTo>
                                <a:pt x="2023836" y="1880042"/>
                              </a:lnTo>
                              <a:lnTo>
                                <a:pt x="2024063" y="1885702"/>
                              </a:lnTo>
                              <a:lnTo>
                                <a:pt x="2023836" y="1891362"/>
                              </a:lnTo>
                              <a:lnTo>
                                <a:pt x="2023610" y="1897249"/>
                              </a:lnTo>
                              <a:lnTo>
                                <a:pt x="2022929" y="1902909"/>
                              </a:lnTo>
                              <a:lnTo>
                                <a:pt x="2022249" y="1908569"/>
                              </a:lnTo>
                              <a:lnTo>
                                <a:pt x="2020662" y="1914229"/>
                              </a:lnTo>
                              <a:lnTo>
                                <a:pt x="2019301" y="1919663"/>
                              </a:lnTo>
                              <a:lnTo>
                                <a:pt x="2017260" y="1925097"/>
                              </a:lnTo>
                              <a:lnTo>
                                <a:pt x="2014539" y="1930983"/>
                              </a:lnTo>
                              <a:lnTo>
                                <a:pt x="2011591" y="1936644"/>
                              </a:lnTo>
                              <a:lnTo>
                                <a:pt x="2008643" y="1942077"/>
                              </a:lnTo>
                              <a:lnTo>
                                <a:pt x="2005015" y="1947285"/>
                              </a:lnTo>
                              <a:lnTo>
                                <a:pt x="2001387" y="1952266"/>
                              </a:lnTo>
                              <a:lnTo>
                                <a:pt x="1997532" y="1957020"/>
                              </a:lnTo>
                              <a:lnTo>
                                <a:pt x="1993677" y="1961322"/>
                              </a:lnTo>
                              <a:lnTo>
                                <a:pt x="1989142" y="1965624"/>
                              </a:lnTo>
                              <a:lnTo>
                                <a:pt x="1984834" y="1969246"/>
                              </a:lnTo>
                              <a:lnTo>
                                <a:pt x="1980298" y="1973095"/>
                              </a:lnTo>
                              <a:lnTo>
                                <a:pt x="1975310" y="1976718"/>
                              </a:lnTo>
                              <a:lnTo>
                                <a:pt x="1970321" y="1979887"/>
                              </a:lnTo>
                              <a:lnTo>
                                <a:pt x="1965105" y="1982831"/>
                              </a:lnTo>
                              <a:lnTo>
                                <a:pt x="1959890" y="1986000"/>
                              </a:lnTo>
                              <a:lnTo>
                                <a:pt x="1954221" y="1988491"/>
                              </a:lnTo>
                              <a:lnTo>
                                <a:pt x="1948778" y="1990755"/>
                              </a:lnTo>
                              <a:lnTo>
                                <a:pt x="1943110" y="1993245"/>
                              </a:lnTo>
                              <a:lnTo>
                                <a:pt x="1937214" y="1995283"/>
                              </a:lnTo>
                              <a:lnTo>
                                <a:pt x="1931091" y="1997321"/>
                              </a:lnTo>
                              <a:lnTo>
                                <a:pt x="1924969" y="1999132"/>
                              </a:lnTo>
                              <a:lnTo>
                                <a:pt x="1918846" y="2000490"/>
                              </a:lnTo>
                              <a:lnTo>
                                <a:pt x="1912497" y="2002075"/>
                              </a:lnTo>
                              <a:lnTo>
                                <a:pt x="1906148" y="2003207"/>
                              </a:lnTo>
                              <a:lnTo>
                                <a:pt x="1899798" y="2004113"/>
                              </a:lnTo>
                              <a:lnTo>
                                <a:pt x="1893222" y="2005245"/>
                              </a:lnTo>
                              <a:lnTo>
                                <a:pt x="1886646" y="2005924"/>
                              </a:lnTo>
                              <a:lnTo>
                                <a:pt x="1873494" y="2007283"/>
                              </a:lnTo>
                              <a:lnTo>
                                <a:pt x="1860115" y="2007962"/>
                              </a:lnTo>
                              <a:lnTo>
                                <a:pt x="1846510" y="2008188"/>
                              </a:lnTo>
                              <a:lnTo>
                                <a:pt x="0" y="2008188"/>
                              </a:lnTo>
                              <a:lnTo>
                                <a:pt x="41951" y="1882306"/>
                              </a:lnTo>
                              <a:lnTo>
                                <a:pt x="173699" y="1882306"/>
                              </a:lnTo>
                              <a:lnTo>
                                <a:pt x="178914" y="1882532"/>
                              </a:lnTo>
                              <a:lnTo>
                                <a:pt x="185037" y="1882532"/>
                              </a:lnTo>
                              <a:lnTo>
                                <a:pt x="192520" y="1881853"/>
                              </a:lnTo>
                              <a:lnTo>
                                <a:pt x="201590" y="1880948"/>
                              </a:lnTo>
                              <a:lnTo>
                                <a:pt x="206579" y="1880495"/>
                              </a:lnTo>
                              <a:lnTo>
                                <a:pt x="211794" y="1879363"/>
                              </a:lnTo>
                              <a:lnTo>
                                <a:pt x="217237" y="1878231"/>
                              </a:lnTo>
                              <a:lnTo>
                                <a:pt x="222679" y="1876646"/>
                              </a:lnTo>
                              <a:lnTo>
                                <a:pt x="228121" y="1875287"/>
                              </a:lnTo>
                              <a:lnTo>
                                <a:pt x="233790" y="1873250"/>
                              </a:lnTo>
                              <a:lnTo>
                                <a:pt x="239459" y="1870759"/>
                              </a:lnTo>
                              <a:lnTo>
                                <a:pt x="244901" y="1868269"/>
                              </a:lnTo>
                              <a:lnTo>
                                <a:pt x="250344" y="1865325"/>
                              </a:lnTo>
                              <a:lnTo>
                                <a:pt x="255786" y="1861929"/>
                              </a:lnTo>
                              <a:lnTo>
                                <a:pt x="261001" y="1858080"/>
                              </a:lnTo>
                              <a:lnTo>
                                <a:pt x="265990" y="1854005"/>
                              </a:lnTo>
                              <a:lnTo>
                                <a:pt x="270752" y="1849251"/>
                              </a:lnTo>
                              <a:lnTo>
                                <a:pt x="274834" y="1844043"/>
                              </a:lnTo>
                              <a:lnTo>
                                <a:pt x="277101" y="1841326"/>
                              </a:lnTo>
                              <a:lnTo>
                                <a:pt x="279142" y="1838383"/>
                              </a:lnTo>
                              <a:lnTo>
                                <a:pt x="280956" y="1835440"/>
                              </a:lnTo>
                              <a:lnTo>
                                <a:pt x="282544" y="1832270"/>
                              </a:lnTo>
                              <a:lnTo>
                                <a:pt x="284358" y="1828874"/>
                              </a:lnTo>
                              <a:lnTo>
                                <a:pt x="285718" y="1825478"/>
                              </a:lnTo>
                              <a:lnTo>
                                <a:pt x="287306" y="1822082"/>
                              </a:lnTo>
                              <a:lnTo>
                                <a:pt x="288439" y="1818006"/>
                              </a:lnTo>
                              <a:lnTo>
                                <a:pt x="289800" y="1814384"/>
                              </a:lnTo>
                              <a:lnTo>
                                <a:pt x="290707" y="1810309"/>
                              </a:lnTo>
                              <a:lnTo>
                                <a:pt x="291841" y="1806233"/>
                              </a:lnTo>
                              <a:lnTo>
                                <a:pt x="292521" y="1801705"/>
                              </a:lnTo>
                              <a:lnTo>
                                <a:pt x="292975" y="1797403"/>
                              </a:lnTo>
                              <a:lnTo>
                                <a:pt x="293428" y="1792649"/>
                              </a:lnTo>
                              <a:lnTo>
                                <a:pt x="293655" y="1787894"/>
                              </a:lnTo>
                              <a:lnTo>
                                <a:pt x="293655" y="1782687"/>
                              </a:lnTo>
                              <a:lnTo>
                                <a:pt x="293655" y="1652730"/>
                              </a:lnTo>
                              <a:lnTo>
                                <a:pt x="293655" y="1601788"/>
                              </a:lnTo>
                              <a:close/>
                              <a:moveTo>
                                <a:pt x="180975" y="1314450"/>
                              </a:moveTo>
                              <a:lnTo>
                                <a:pt x="613229" y="1314450"/>
                              </a:lnTo>
                              <a:lnTo>
                                <a:pt x="1164772" y="1571419"/>
                              </a:lnTo>
                              <a:lnTo>
                                <a:pt x="1968500" y="1571419"/>
                              </a:lnTo>
                              <a:lnTo>
                                <a:pt x="1968500" y="1643063"/>
                              </a:lnTo>
                              <a:lnTo>
                                <a:pt x="1147990" y="1643063"/>
                              </a:lnTo>
                              <a:lnTo>
                                <a:pt x="588963" y="1382704"/>
                              </a:lnTo>
                              <a:lnTo>
                                <a:pt x="588963" y="1565091"/>
                              </a:lnTo>
                              <a:lnTo>
                                <a:pt x="180975" y="1565091"/>
                              </a:lnTo>
                              <a:lnTo>
                                <a:pt x="180975" y="1314450"/>
                              </a:lnTo>
                              <a:close/>
                              <a:moveTo>
                                <a:pt x="808038" y="0"/>
                              </a:moveTo>
                              <a:lnTo>
                                <a:pt x="815068" y="454"/>
                              </a:lnTo>
                              <a:lnTo>
                                <a:pt x="822325" y="680"/>
                              </a:lnTo>
                              <a:lnTo>
                                <a:pt x="829356" y="1134"/>
                              </a:lnTo>
                              <a:lnTo>
                                <a:pt x="836159" y="1814"/>
                              </a:lnTo>
                              <a:lnTo>
                                <a:pt x="843190" y="3175"/>
                              </a:lnTo>
                              <a:lnTo>
                                <a:pt x="849993" y="4536"/>
                              </a:lnTo>
                              <a:lnTo>
                                <a:pt x="856570" y="6350"/>
                              </a:lnTo>
                              <a:lnTo>
                                <a:pt x="862920" y="8618"/>
                              </a:lnTo>
                              <a:lnTo>
                                <a:pt x="869270" y="11113"/>
                              </a:lnTo>
                              <a:lnTo>
                                <a:pt x="874940" y="14061"/>
                              </a:lnTo>
                              <a:lnTo>
                                <a:pt x="880609" y="17462"/>
                              </a:lnTo>
                              <a:lnTo>
                                <a:pt x="887413" y="21998"/>
                              </a:lnTo>
                              <a:lnTo>
                                <a:pt x="893309" y="26534"/>
                              </a:lnTo>
                              <a:lnTo>
                                <a:pt x="898979" y="31070"/>
                              </a:lnTo>
                              <a:lnTo>
                                <a:pt x="904422" y="35832"/>
                              </a:lnTo>
                              <a:lnTo>
                                <a:pt x="909411" y="40595"/>
                              </a:lnTo>
                              <a:lnTo>
                                <a:pt x="914173" y="45130"/>
                              </a:lnTo>
                              <a:lnTo>
                                <a:pt x="918256" y="50120"/>
                              </a:lnTo>
                              <a:lnTo>
                                <a:pt x="922338" y="55109"/>
                              </a:lnTo>
                              <a:lnTo>
                                <a:pt x="925966" y="60325"/>
                              </a:lnTo>
                              <a:lnTo>
                                <a:pt x="929141" y="65541"/>
                              </a:lnTo>
                              <a:lnTo>
                                <a:pt x="932543" y="70984"/>
                              </a:lnTo>
                              <a:lnTo>
                                <a:pt x="935265" y="76427"/>
                              </a:lnTo>
                              <a:lnTo>
                                <a:pt x="937532" y="82096"/>
                              </a:lnTo>
                              <a:lnTo>
                                <a:pt x="939800" y="88220"/>
                              </a:lnTo>
                              <a:lnTo>
                                <a:pt x="941841" y="94343"/>
                              </a:lnTo>
                              <a:lnTo>
                                <a:pt x="943656" y="100693"/>
                              </a:lnTo>
                              <a:lnTo>
                                <a:pt x="945243" y="107270"/>
                              </a:lnTo>
                              <a:lnTo>
                                <a:pt x="946604" y="114073"/>
                              </a:lnTo>
                              <a:lnTo>
                                <a:pt x="947738" y="121104"/>
                              </a:lnTo>
                              <a:lnTo>
                                <a:pt x="948872" y="128588"/>
                              </a:lnTo>
                              <a:lnTo>
                                <a:pt x="949779" y="136298"/>
                              </a:lnTo>
                              <a:lnTo>
                                <a:pt x="950459" y="144236"/>
                              </a:lnTo>
                              <a:lnTo>
                                <a:pt x="951593" y="160791"/>
                              </a:lnTo>
                              <a:lnTo>
                                <a:pt x="952273" y="178934"/>
                              </a:lnTo>
                              <a:lnTo>
                                <a:pt x="952500" y="198437"/>
                              </a:lnTo>
                              <a:lnTo>
                                <a:pt x="952727" y="242434"/>
                              </a:lnTo>
                              <a:lnTo>
                                <a:pt x="952727" y="324304"/>
                              </a:lnTo>
                              <a:lnTo>
                                <a:pt x="808265" y="324304"/>
                              </a:lnTo>
                              <a:lnTo>
                                <a:pt x="805090" y="324757"/>
                              </a:lnTo>
                              <a:lnTo>
                                <a:pt x="802141" y="324984"/>
                              </a:lnTo>
                              <a:lnTo>
                                <a:pt x="798740" y="325891"/>
                              </a:lnTo>
                              <a:lnTo>
                                <a:pt x="796018" y="326798"/>
                              </a:lnTo>
                              <a:lnTo>
                                <a:pt x="793070" y="328159"/>
                              </a:lnTo>
                              <a:lnTo>
                                <a:pt x="790575" y="329973"/>
                              </a:lnTo>
                              <a:lnTo>
                                <a:pt x="788081" y="331561"/>
                              </a:lnTo>
                              <a:lnTo>
                                <a:pt x="786040" y="333602"/>
                              </a:lnTo>
                              <a:lnTo>
                                <a:pt x="783998" y="335870"/>
                              </a:lnTo>
                              <a:lnTo>
                                <a:pt x="781957" y="338364"/>
                              </a:lnTo>
                              <a:lnTo>
                                <a:pt x="780370" y="341086"/>
                              </a:lnTo>
                              <a:lnTo>
                                <a:pt x="779009" y="343807"/>
                              </a:lnTo>
                              <a:lnTo>
                                <a:pt x="778102" y="346755"/>
                              </a:lnTo>
                              <a:lnTo>
                                <a:pt x="777195" y="349704"/>
                              </a:lnTo>
                              <a:lnTo>
                                <a:pt x="776741" y="352879"/>
                              </a:lnTo>
                              <a:lnTo>
                                <a:pt x="776515" y="356054"/>
                              </a:lnTo>
                              <a:lnTo>
                                <a:pt x="776741" y="359455"/>
                              </a:lnTo>
                              <a:lnTo>
                                <a:pt x="777195" y="362630"/>
                              </a:lnTo>
                              <a:lnTo>
                                <a:pt x="778102" y="365579"/>
                              </a:lnTo>
                              <a:lnTo>
                                <a:pt x="779009" y="368527"/>
                              </a:lnTo>
                              <a:lnTo>
                                <a:pt x="780370" y="371248"/>
                              </a:lnTo>
                              <a:lnTo>
                                <a:pt x="781957" y="373970"/>
                              </a:lnTo>
                              <a:lnTo>
                                <a:pt x="783998" y="376464"/>
                              </a:lnTo>
                              <a:lnTo>
                                <a:pt x="786040" y="378732"/>
                              </a:lnTo>
                              <a:lnTo>
                                <a:pt x="788081" y="380773"/>
                              </a:lnTo>
                              <a:lnTo>
                                <a:pt x="790575" y="382361"/>
                              </a:lnTo>
                              <a:lnTo>
                                <a:pt x="793070" y="384175"/>
                              </a:lnTo>
                              <a:lnTo>
                                <a:pt x="796018" y="385309"/>
                              </a:lnTo>
                              <a:lnTo>
                                <a:pt x="798740" y="386443"/>
                              </a:lnTo>
                              <a:lnTo>
                                <a:pt x="802141" y="387350"/>
                              </a:lnTo>
                              <a:lnTo>
                                <a:pt x="805090" y="387804"/>
                              </a:lnTo>
                              <a:lnTo>
                                <a:pt x="808265" y="387804"/>
                              </a:lnTo>
                              <a:lnTo>
                                <a:pt x="952727" y="387804"/>
                              </a:lnTo>
                              <a:lnTo>
                                <a:pt x="952727" y="470127"/>
                              </a:lnTo>
                              <a:lnTo>
                                <a:pt x="952727" y="481466"/>
                              </a:lnTo>
                              <a:lnTo>
                                <a:pt x="952954" y="492579"/>
                              </a:lnTo>
                              <a:lnTo>
                                <a:pt x="812347" y="497114"/>
                              </a:lnTo>
                              <a:lnTo>
                                <a:pt x="809172" y="497568"/>
                              </a:lnTo>
                              <a:lnTo>
                                <a:pt x="806223" y="498248"/>
                              </a:lnTo>
                              <a:lnTo>
                                <a:pt x="803048" y="498929"/>
                              </a:lnTo>
                              <a:lnTo>
                                <a:pt x="800327" y="500289"/>
                              </a:lnTo>
                              <a:lnTo>
                                <a:pt x="797606" y="501650"/>
                              </a:lnTo>
                              <a:lnTo>
                                <a:pt x="794884" y="503464"/>
                              </a:lnTo>
                              <a:lnTo>
                                <a:pt x="792616" y="505052"/>
                              </a:lnTo>
                              <a:lnTo>
                                <a:pt x="790348" y="507320"/>
                              </a:lnTo>
                              <a:lnTo>
                                <a:pt x="788307" y="509587"/>
                              </a:lnTo>
                              <a:lnTo>
                                <a:pt x="786720" y="512082"/>
                              </a:lnTo>
                              <a:lnTo>
                                <a:pt x="785132" y="514803"/>
                              </a:lnTo>
                              <a:lnTo>
                                <a:pt x="783998" y="517752"/>
                              </a:lnTo>
                              <a:lnTo>
                                <a:pt x="782865" y="520473"/>
                              </a:lnTo>
                              <a:lnTo>
                                <a:pt x="782184" y="523648"/>
                              </a:lnTo>
                              <a:lnTo>
                                <a:pt x="781957" y="527050"/>
                              </a:lnTo>
                              <a:lnTo>
                                <a:pt x="781957" y="530225"/>
                              </a:lnTo>
                              <a:lnTo>
                                <a:pt x="782184" y="533400"/>
                              </a:lnTo>
                              <a:lnTo>
                                <a:pt x="782638" y="536575"/>
                              </a:lnTo>
                              <a:lnTo>
                                <a:pt x="783772" y="539523"/>
                              </a:lnTo>
                              <a:lnTo>
                                <a:pt x="784679" y="542245"/>
                              </a:lnTo>
                              <a:lnTo>
                                <a:pt x="786266" y="544966"/>
                              </a:lnTo>
                              <a:lnTo>
                                <a:pt x="787854" y="547914"/>
                              </a:lnTo>
                              <a:lnTo>
                                <a:pt x="789895" y="549955"/>
                              </a:lnTo>
                              <a:lnTo>
                                <a:pt x="791936" y="552223"/>
                              </a:lnTo>
                              <a:lnTo>
                                <a:pt x="794431" y="554264"/>
                              </a:lnTo>
                              <a:lnTo>
                                <a:pt x="796925" y="556079"/>
                              </a:lnTo>
                              <a:lnTo>
                                <a:pt x="799647" y="557439"/>
                              </a:lnTo>
                              <a:lnTo>
                                <a:pt x="802368" y="558800"/>
                              </a:lnTo>
                              <a:lnTo>
                                <a:pt x="805316" y="559707"/>
                              </a:lnTo>
                              <a:lnTo>
                                <a:pt x="808265" y="560387"/>
                              </a:lnTo>
                              <a:lnTo>
                                <a:pt x="811440" y="560614"/>
                              </a:lnTo>
                              <a:lnTo>
                                <a:pt x="814615" y="560614"/>
                              </a:lnTo>
                              <a:lnTo>
                                <a:pt x="956809" y="556079"/>
                              </a:lnTo>
                              <a:lnTo>
                                <a:pt x="958170" y="569232"/>
                              </a:lnTo>
                              <a:lnTo>
                                <a:pt x="959984" y="582159"/>
                              </a:lnTo>
                              <a:lnTo>
                                <a:pt x="961798" y="595313"/>
                              </a:lnTo>
                              <a:lnTo>
                                <a:pt x="963840" y="608012"/>
                              </a:lnTo>
                              <a:lnTo>
                                <a:pt x="966107" y="620939"/>
                              </a:lnTo>
                              <a:lnTo>
                                <a:pt x="968829" y="633639"/>
                              </a:lnTo>
                              <a:lnTo>
                                <a:pt x="971550" y="645886"/>
                              </a:lnTo>
                              <a:lnTo>
                                <a:pt x="974498" y="658359"/>
                              </a:lnTo>
                              <a:lnTo>
                                <a:pt x="838200" y="677636"/>
                              </a:lnTo>
                              <a:lnTo>
                                <a:pt x="835025" y="678316"/>
                              </a:lnTo>
                              <a:lnTo>
                                <a:pt x="832077" y="679223"/>
                              </a:lnTo>
                              <a:lnTo>
                                <a:pt x="829129" y="680357"/>
                              </a:lnTo>
                              <a:lnTo>
                                <a:pt x="826407" y="681945"/>
                              </a:lnTo>
                              <a:lnTo>
                                <a:pt x="823913" y="683759"/>
                              </a:lnTo>
                              <a:lnTo>
                                <a:pt x="821418" y="685573"/>
                              </a:lnTo>
                              <a:lnTo>
                                <a:pt x="819377" y="687614"/>
                              </a:lnTo>
                              <a:lnTo>
                                <a:pt x="817336" y="690109"/>
                              </a:lnTo>
                              <a:lnTo>
                                <a:pt x="815748" y="692604"/>
                              </a:lnTo>
                              <a:lnTo>
                                <a:pt x="814161" y="695325"/>
                              </a:lnTo>
                              <a:lnTo>
                                <a:pt x="813027" y="698046"/>
                              </a:lnTo>
                              <a:lnTo>
                                <a:pt x="811893" y="700995"/>
                              </a:lnTo>
                              <a:lnTo>
                                <a:pt x="811440" y="703943"/>
                              </a:lnTo>
                              <a:lnTo>
                                <a:pt x="810986" y="707118"/>
                              </a:lnTo>
                              <a:lnTo>
                                <a:pt x="810986" y="710520"/>
                              </a:lnTo>
                              <a:lnTo>
                                <a:pt x="811213" y="713695"/>
                              </a:lnTo>
                              <a:lnTo>
                                <a:pt x="811893" y="716870"/>
                              </a:lnTo>
                              <a:lnTo>
                                <a:pt x="812800" y="719818"/>
                              </a:lnTo>
                              <a:lnTo>
                                <a:pt x="813934" y="722766"/>
                              </a:lnTo>
                              <a:lnTo>
                                <a:pt x="815522" y="725487"/>
                              </a:lnTo>
                              <a:lnTo>
                                <a:pt x="817109" y="727982"/>
                              </a:lnTo>
                              <a:lnTo>
                                <a:pt x="819150" y="730477"/>
                              </a:lnTo>
                              <a:lnTo>
                                <a:pt x="821418" y="732745"/>
                              </a:lnTo>
                              <a:lnTo>
                                <a:pt x="823686" y="734559"/>
                              </a:lnTo>
                              <a:lnTo>
                                <a:pt x="826181" y="736146"/>
                              </a:lnTo>
                              <a:lnTo>
                                <a:pt x="828902" y="737734"/>
                              </a:lnTo>
                              <a:lnTo>
                                <a:pt x="831623" y="738868"/>
                              </a:lnTo>
                              <a:lnTo>
                                <a:pt x="834572" y="740002"/>
                              </a:lnTo>
                              <a:lnTo>
                                <a:pt x="837747" y="740455"/>
                              </a:lnTo>
                              <a:lnTo>
                                <a:pt x="840695" y="740909"/>
                              </a:lnTo>
                              <a:lnTo>
                                <a:pt x="843870" y="740909"/>
                              </a:lnTo>
                              <a:lnTo>
                                <a:pt x="847272" y="740682"/>
                              </a:lnTo>
                              <a:lnTo>
                                <a:pt x="994002" y="719818"/>
                              </a:lnTo>
                              <a:lnTo>
                                <a:pt x="998084" y="730477"/>
                              </a:lnTo>
                              <a:lnTo>
                                <a:pt x="1002393" y="741136"/>
                              </a:lnTo>
                              <a:lnTo>
                                <a:pt x="1007156" y="751795"/>
                              </a:lnTo>
                              <a:lnTo>
                                <a:pt x="1011691" y="762454"/>
                              </a:lnTo>
                              <a:lnTo>
                                <a:pt x="1016681" y="772886"/>
                              </a:lnTo>
                              <a:lnTo>
                                <a:pt x="1021897" y="783545"/>
                              </a:lnTo>
                              <a:lnTo>
                                <a:pt x="1027340" y="793977"/>
                              </a:lnTo>
                              <a:lnTo>
                                <a:pt x="1032782" y="804409"/>
                              </a:lnTo>
                              <a:lnTo>
                                <a:pt x="899886" y="857250"/>
                              </a:lnTo>
                              <a:lnTo>
                                <a:pt x="896938" y="858384"/>
                              </a:lnTo>
                              <a:lnTo>
                                <a:pt x="894216" y="859971"/>
                              </a:lnTo>
                              <a:lnTo>
                                <a:pt x="891495" y="862013"/>
                              </a:lnTo>
                              <a:lnTo>
                                <a:pt x="889227" y="863827"/>
                              </a:lnTo>
                              <a:lnTo>
                                <a:pt x="887413" y="866095"/>
                              </a:lnTo>
                              <a:lnTo>
                                <a:pt x="885372" y="868589"/>
                              </a:lnTo>
                              <a:lnTo>
                                <a:pt x="883784" y="871311"/>
                              </a:lnTo>
                              <a:lnTo>
                                <a:pt x="882423" y="874032"/>
                              </a:lnTo>
                              <a:lnTo>
                                <a:pt x="881290" y="876754"/>
                              </a:lnTo>
                              <a:lnTo>
                                <a:pt x="880609" y="879702"/>
                              </a:lnTo>
                              <a:lnTo>
                                <a:pt x="880156" y="882877"/>
                              </a:lnTo>
                              <a:lnTo>
                                <a:pt x="879929" y="886052"/>
                              </a:lnTo>
                              <a:lnTo>
                                <a:pt x="879929" y="889000"/>
                              </a:lnTo>
                              <a:lnTo>
                                <a:pt x="880382" y="892175"/>
                              </a:lnTo>
                              <a:lnTo>
                                <a:pt x="881063" y="895350"/>
                              </a:lnTo>
                              <a:lnTo>
                                <a:pt x="882197" y="898298"/>
                              </a:lnTo>
                              <a:lnTo>
                                <a:pt x="883331" y="901473"/>
                              </a:lnTo>
                              <a:lnTo>
                                <a:pt x="885145" y="904195"/>
                              </a:lnTo>
                              <a:lnTo>
                                <a:pt x="886732" y="906463"/>
                              </a:lnTo>
                              <a:lnTo>
                                <a:pt x="889000" y="908957"/>
                              </a:lnTo>
                              <a:lnTo>
                                <a:pt x="891268" y="910998"/>
                              </a:lnTo>
                              <a:lnTo>
                                <a:pt x="893763" y="912813"/>
                              </a:lnTo>
                              <a:lnTo>
                                <a:pt x="896257" y="914400"/>
                              </a:lnTo>
                              <a:lnTo>
                                <a:pt x="898979" y="915761"/>
                              </a:lnTo>
                              <a:lnTo>
                                <a:pt x="901927" y="916895"/>
                              </a:lnTo>
                              <a:lnTo>
                                <a:pt x="904875" y="917802"/>
                              </a:lnTo>
                              <a:lnTo>
                                <a:pt x="907823" y="918255"/>
                              </a:lnTo>
                              <a:lnTo>
                                <a:pt x="910772" y="918482"/>
                              </a:lnTo>
                              <a:lnTo>
                                <a:pt x="914173" y="918482"/>
                              </a:lnTo>
                              <a:lnTo>
                                <a:pt x="917122" y="918029"/>
                              </a:lnTo>
                              <a:lnTo>
                                <a:pt x="920297" y="917121"/>
                              </a:lnTo>
                              <a:lnTo>
                                <a:pt x="923245" y="916214"/>
                              </a:lnTo>
                              <a:lnTo>
                                <a:pt x="1066347" y="859745"/>
                              </a:lnTo>
                              <a:lnTo>
                                <a:pt x="1066573" y="859971"/>
                              </a:lnTo>
                              <a:lnTo>
                                <a:pt x="1073150" y="869723"/>
                              </a:lnTo>
                              <a:lnTo>
                                <a:pt x="1079954" y="879021"/>
                              </a:lnTo>
                              <a:lnTo>
                                <a:pt x="1087211" y="888546"/>
                              </a:lnTo>
                              <a:lnTo>
                                <a:pt x="1094241" y="897391"/>
                              </a:lnTo>
                              <a:lnTo>
                                <a:pt x="1101725" y="906236"/>
                              </a:lnTo>
                              <a:lnTo>
                                <a:pt x="1109436" y="915080"/>
                              </a:lnTo>
                              <a:lnTo>
                                <a:pt x="1117147" y="923471"/>
                              </a:lnTo>
                              <a:lnTo>
                                <a:pt x="1125084" y="931636"/>
                              </a:lnTo>
                              <a:lnTo>
                                <a:pt x="1012598" y="1011691"/>
                              </a:lnTo>
                              <a:lnTo>
                                <a:pt x="1009877" y="1013732"/>
                              </a:lnTo>
                              <a:lnTo>
                                <a:pt x="1007609" y="1016000"/>
                              </a:lnTo>
                              <a:lnTo>
                                <a:pt x="1005568" y="1018495"/>
                              </a:lnTo>
                              <a:lnTo>
                                <a:pt x="1003754" y="1020762"/>
                              </a:lnTo>
                              <a:lnTo>
                                <a:pt x="1002393" y="1023484"/>
                              </a:lnTo>
                              <a:lnTo>
                                <a:pt x="1001032" y="1026432"/>
                              </a:lnTo>
                              <a:lnTo>
                                <a:pt x="1000125" y="1029380"/>
                              </a:lnTo>
                              <a:lnTo>
                                <a:pt x="999445" y="1032328"/>
                              </a:lnTo>
                              <a:lnTo>
                                <a:pt x="999218" y="1035277"/>
                              </a:lnTo>
                              <a:lnTo>
                                <a:pt x="999218" y="1038452"/>
                              </a:lnTo>
                              <a:lnTo>
                                <a:pt x="999218" y="1041400"/>
                              </a:lnTo>
                              <a:lnTo>
                                <a:pt x="999672" y="1044348"/>
                              </a:lnTo>
                              <a:lnTo>
                                <a:pt x="1000579" y="1047296"/>
                              </a:lnTo>
                              <a:lnTo>
                                <a:pt x="1001713" y="1050471"/>
                              </a:lnTo>
                              <a:lnTo>
                                <a:pt x="1003073" y="1053420"/>
                              </a:lnTo>
                              <a:lnTo>
                                <a:pt x="1004888" y="1056141"/>
                              </a:lnTo>
                              <a:lnTo>
                                <a:pt x="1006702" y="1058636"/>
                              </a:lnTo>
                              <a:lnTo>
                                <a:pt x="1008970" y="1060677"/>
                              </a:lnTo>
                              <a:lnTo>
                                <a:pt x="1011465" y="1062945"/>
                              </a:lnTo>
                              <a:lnTo>
                                <a:pt x="1013959" y="1064759"/>
                              </a:lnTo>
                              <a:lnTo>
                                <a:pt x="1016681" y="1066346"/>
                              </a:lnTo>
                              <a:lnTo>
                                <a:pt x="1019629" y="1067480"/>
                              </a:lnTo>
                              <a:lnTo>
                                <a:pt x="1022350" y="1068161"/>
                              </a:lnTo>
                              <a:lnTo>
                                <a:pt x="1025298" y="1069068"/>
                              </a:lnTo>
                              <a:lnTo>
                                <a:pt x="1028700" y="1069295"/>
                              </a:lnTo>
                              <a:lnTo>
                                <a:pt x="1031648" y="1069521"/>
                              </a:lnTo>
                              <a:lnTo>
                                <a:pt x="1034597" y="1069295"/>
                              </a:lnTo>
                              <a:lnTo>
                                <a:pt x="1037545" y="1068614"/>
                              </a:lnTo>
                              <a:lnTo>
                                <a:pt x="1040720" y="1067707"/>
                              </a:lnTo>
                              <a:lnTo>
                                <a:pt x="1043441" y="1066800"/>
                              </a:lnTo>
                              <a:lnTo>
                                <a:pt x="1046390" y="1065212"/>
                              </a:lnTo>
                              <a:lnTo>
                                <a:pt x="1049111" y="1063625"/>
                              </a:lnTo>
                              <a:lnTo>
                                <a:pt x="1173163" y="975405"/>
                              </a:lnTo>
                              <a:lnTo>
                                <a:pt x="1183141" y="983343"/>
                              </a:lnTo>
                              <a:lnTo>
                                <a:pt x="1193120" y="991053"/>
                              </a:lnTo>
                              <a:lnTo>
                                <a:pt x="1203325" y="998764"/>
                              </a:lnTo>
                              <a:lnTo>
                                <a:pt x="1213757" y="1006248"/>
                              </a:lnTo>
                              <a:lnTo>
                                <a:pt x="1224190" y="1013505"/>
                              </a:lnTo>
                              <a:lnTo>
                                <a:pt x="1234848" y="1020536"/>
                              </a:lnTo>
                              <a:lnTo>
                                <a:pt x="1245734" y="1027566"/>
                              </a:lnTo>
                              <a:lnTo>
                                <a:pt x="1256847" y="1034370"/>
                              </a:lnTo>
                              <a:lnTo>
                                <a:pt x="1169761" y="1123950"/>
                              </a:lnTo>
                              <a:lnTo>
                                <a:pt x="1167493" y="1126445"/>
                              </a:lnTo>
                              <a:lnTo>
                                <a:pt x="1165679" y="1128939"/>
                              </a:lnTo>
                              <a:lnTo>
                                <a:pt x="1163865" y="1131661"/>
                              </a:lnTo>
                              <a:lnTo>
                                <a:pt x="1162731" y="1134609"/>
                              </a:lnTo>
                              <a:lnTo>
                                <a:pt x="1161823" y="1137557"/>
                              </a:lnTo>
                              <a:lnTo>
                                <a:pt x="1160916" y="1140732"/>
                              </a:lnTo>
                              <a:lnTo>
                                <a:pt x="1160690" y="1143680"/>
                              </a:lnTo>
                              <a:lnTo>
                                <a:pt x="1160463" y="1146629"/>
                              </a:lnTo>
                              <a:lnTo>
                                <a:pt x="1160690" y="1149804"/>
                              </a:lnTo>
                              <a:lnTo>
                                <a:pt x="1161143" y="1152752"/>
                              </a:lnTo>
                              <a:lnTo>
                                <a:pt x="1162050" y="1155700"/>
                              </a:lnTo>
                              <a:lnTo>
                                <a:pt x="1162957" y="1158421"/>
                              </a:lnTo>
                              <a:lnTo>
                                <a:pt x="1164545" y="1161370"/>
                              </a:lnTo>
                              <a:lnTo>
                                <a:pt x="1165906" y="1164091"/>
                              </a:lnTo>
                              <a:lnTo>
                                <a:pt x="1167947" y="1166586"/>
                              </a:lnTo>
                              <a:lnTo>
                                <a:pt x="1170215" y="1169080"/>
                              </a:lnTo>
                              <a:lnTo>
                                <a:pt x="1172709" y="1171121"/>
                              </a:lnTo>
                              <a:lnTo>
                                <a:pt x="1175204" y="1173162"/>
                              </a:lnTo>
                              <a:lnTo>
                                <a:pt x="1177925" y="1174523"/>
                              </a:lnTo>
                              <a:lnTo>
                                <a:pt x="1180873" y="1175884"/>
                              </a:lnTo>
                              <a:lnTo>
                                <a:pt x="1183822" y="1176791"/>
                              </a:lnTo>
                              <a:lnTo>
                                <a:pt x="1186770" y="1177471"/>
                              </a:lnTo>
                              <a:lnTo>
                                <a:pt x="1189718" y="1177925"/>
                              </a:lnTo>
                              <a:lnTo>
                                <a:pt x="1192666" y="1178152"/>
                              </a:lnTo>
                              <a:lnTo>
                                <a:pt x="1195615" y="1177925"/>
                              </a:lnTo>
                              <a:lnTo>
                                <a:pt x="1199016" y="1177245"/>
                              </a:lnTo>
                              <a:lnTo>
                                <a:pt x="1201965" y="1176564"/>
                              </a:lnTo>
                              <a:lnTo>
                                <a:pt x="1204686" y="1175657"/>
                              </a:lnTo>
                              <a:lnTo>
                                <a:pt x="1207634" y="1174070"/>
                              </a:lnTo>
                              <a:lnTo>
                                <a:pt x="1210129" y="1172709"/>
                              </a:lnTo>
                              <a:lnTo>
                                <a:pt x="1212850" y="1170668"/>
                              </a:lnTo>
                              <a:lnTo>
                                <a:pt x="1215118" y="1168400"/>
                              </a:lnTo>
                              <a:lnTo>
                                <a:pt x="1314223" y="1066800"/>
                              </a:lnTo>
                              <a:lnTo>
                                <a:pt x="1326923" y="1073150"/>
                              </a:lnTo>
                              <a:lnTo>
                                <a:pt x="1339397" y="1079727"/>
                              </a:lnTo>
                              <a:lnTo>
                                <a:pt x="1365477" y="1092200"/>
                              </a:lnTo>
                              <a:lnTo>
                                <a:pt x="1392011" y="1104673"/>
                              </a:lnTo>
                              <a:lnTo>
                                <a:pt x="1418998" y="1116920"/>
                              </a:lnTo>
                              <a:lnTo>
                                <a:pt x="1347334" y="1208768"/>
                              </a:lnTo>
                              <a:lnTo>
                                <a:pt x="1345520" y="1211489"/>
                              </a:lnTo>
                              <a:lnTo>
                                <a:pt x="1343932" y="1214211"/>
                              </a:lnTo>
                              <a:lnTo>
                                <a:pt x="1342798" y="1217159"/>
                              </a:lnTo>
                              <a:lnTo>
                                <a:pt x="1341664" y="1220107"/>
                              </a:lnTo>
                              <a:lnTo>
                                <a:pt x="1340984" y="1223282"/>
                              </a:lnTo>
                              <a:lnTo>
                                <a:pt x="1340757" y="1226230"/>
                              </a:lnTo>
                              <a:lnTo>
                                <a:pt x="1340757" y="1229179"/>
                              </a:lnTo>
                              <a:lnTo>
                                <a:pt x="1340984" y="1232354"/>
                              </a:lnTo>
                              <a:lnTo>
                                <a:pt x="1341438" y="1235302"/>
                              </a:lnTo>
                              <a:lnTo>
                                <a:pt x="1342118" y="1238250"/>
                              </a:lnTo>
                              <a:lnTo>
                                <a:pt x="1343252" y="1240971"/>
                              </a:lnTo>
                              <a:lnTo>
                                <a:pt x="1344613" y="1243693"/>
                              </a:lnTo>
                              <a:lnTo>
                                <a:pt x="1346200" y="1246414"/>
                              </a:lnTo>
                              <a:lnTo>
                                <a:pt x="1348241" y="1248909"/>
                              </a:lnTo>
                              <a:lnTo>
                                <a:pt x="1350509" y="1251177"/>
                              </a:lnTo>
                              <a:lnTo>
                                <a:pt x="1352777" y="1253445"/>
                              </a:lnTo>
                              <a:lnTo>
                                <a:pt x="1355498" y="1255259"/>
                              </a:lnTo>
                              <a:lnTo>
                                <a:pt x="1358220" y="1256846"/>
                              </a:lnTo>
                              <a:lnTo>
                                <a:pt x="1361395" y="1258207"/>
                              </a:lnTo>
                              <a:lnTo>
                                <a:pt x="1364343" y="1259114"/>
                              </a:lnTo>
                              <a:lnTo>
                                <a:pt x="1367291" y="1259568"/>
                              </a:lnTo>
                              <a:lnTo>
                                <a:pt x="1370239" y="1260021"/>
                              </a:lnTo>
                              <a:lnTo>
                                <a:pt x="1373188" y="1260021"/>
                              </a:lnTo>
                              <a:lnTo>
                                <a:pt x="1376363" y="1259795"/>
                              </a:lnTo>
                              <a:lnTo>
                                <a:pt x="1379311" y="1259341"/>
                              </a:lnTo>
                              <a:lnTo>
                                <a:pt x="1382486" y="1258661"/>
                              </a:lnTo>
                              <a:lnTo>
                                <a:pt x="1385207" y="1257300"/>
                              </a:lnTo>
                              <a:lnTo>
                                <a:pt x="1387929" y="1256166"/>
                              </a:lnTo>
                              <a:lnTo>
                                <a:pt x="1390650" y="1254352"/>
                              </a:lnTo>
                              <a:lnTo>
                                <a:pt x="1393145" y="1252537"/>
                              </a:lnTo>
                              <a:lnTo>
                                <a:pt x="1395413" y="1250496"/>
                              </a:lnTo>
                              <a:lnTo>
                                <a:pt x="1397454" y="1248002"/>
                              </a:lnTo>
                              <a:lnTo>
                                <a:pt x="1479550" y="1142773"/>
                              </a:lnTo>
                              <a:lnTo>
                                <a:pt x="1528989" y="1163184"/>
                              </a:lnTo>
                              <a:lnTo>
                                <a:pt x="1579109" y="1184048"/>
                              </a:lnTo>
                              <a:lnTo>
                                <a:pt x="1582284" y="1184955"/>
                              </a:lnTo>
                              <a:lnTo>
                                <a:pt x="1521052" y="1273855"/>
                              </a:lnTo>
                              <a:lnTo>
                                <a:pt x="1519238" y="1276804"/>
                              </a:lnTo>
                              <a:lnTo>
                                <a:pt x="1517877" y="1279525"/>
                              </a:lnTo>
                              <a:lnTo>
                                <a:pt x="1516743" y="1282473"/>
                              </a:lnTo>
                              <a:lnTo>
                                <a:pt x="1516063" y="1285421"/>
                              </a:lnTo>
                              <a:lnTo>
                                <a:pt x="1515609" y="1288596"/>
                              </a:lnTo>
                              <a:lnTo>
                                <a:pt x="1515609" y="1291545"/>
                              </a:lnTo>
                              <a:lnTo>
                                <a:pt x="1515609" y="1294493"/>
                              </a:lnTo>
                              <a:lnTo>
                                <a:pt x="1516063" y="1297895"/>
                              </a:lnTo>
                              <a:lnTo>
                                <a:pt x="1516743" y="1300843"/>
                              </a:lnTo>
                              <a:lnTo>
                                <a:pt x="1517650" y="1303564"/>
                              </a:lnTo>
                              <a:lnTo>
                                <a:pt x="1519011" y="1306512"/>
                              </a:lnTo>
                              <a:lnTo>
                                <a:pt x="1520372" y="1309007"/>
                              </a:lnTo>
                              <a:lnTo>
                                <a:pt x="1522186" y="1311729"/>
                              </a:lnTo>
                              <a:lnTo>
                                <a:pt x="1524454" y="1313996"/>
                              </a:lnTo>
                              <a:lnTo>
                                <a:pt x="1526722" y="1316264"/>
                              </a:lnTo>
                              <a:lnTo>
                                <a:pt x="1529443" y="1318079"/>
                              </a:lnTo>
                              <a:lnTo>
                                <a:pt x="1532164" y="1319893"/>
                              </a:lnTo>
                              <a:lnTo>
                                <a:pt x="1534886" y="1321027"/>
                              </a:lnTo>
                              <a:lnTo>
                                <a:pt x="1537834" y="1322387"/>
                              </a:lnTo>
                              <a:lnTo>
                                <a:pt x="1540782" y="1323068"/>
                              </a:lnTo>
                              <a:lnTo>
                                <a:pt x="1543957" y="1323521"/>
                              </a:lnTo>
                              <a:lnTo>
                                <a:pt x="1546905" y="1323521"/>
                              </a:lnTo>
                              <a:lnTo>
                                <a:pt x="1549854" y="1323521"/>
                              </a:lnTo>
                              <a:lnTo>
                                <a:pt x="1553255" y="1323068"/>
                              </a:lnTo>
                              <a:lnTo>
                                <a:pt x="1556204" y="1322387"/>
                              </a:lnTo>
                              <a:lnTo>
                                <a:pt x="1558925" y="1321707"/>
                              </a:lnTo>
                              <a:lnTo>
                                <a:pt x="1561646" y="1320120"/>
                              </a:lnTo>
                              <a:lnTo>
                                <a:pt x="1564368" y="1318532"/>
                              </a:lnTo>
                              <a:lnTo>
                                <a:pt x="1566862" y="1316945"/>
                              </a:lnTo>
                              <a:lnTo>
                                <a:pt x="1569357" y="1314904"/>
                              </a:lnTo>
                              <a:lnTo>
                                <a:pt x="1571625" y="1312409"/>
                              </a:lnTo>
                              <a:lnTo>
                                <a:pt x="1573439" y="1309914"/>
                              </a:lnTo>
                              <a:lnTo>
                                <a:pt x="1642609" y="1209221"/>
                              </a:lnTo>
                              <a:lnTo>
                                <a:pt x="1671638" y="1221241"/>
                              </a:lnTo>
                              <a:lnTo>
                                <a:pt x="1700666" y="1233261"/>
                              </a:lnTo>
                              <a:lnTo>
                                <a:pt x="1714954" y="1239837"/>
                              </a:lnTo>
                              <a:lnTo>
                                <a:pt x="1729468" y="1246187"/>
                              </a:lnTo>
                              <a:lnTo>
                                <a:pt x="1743529" y="1252991"/>
                              </a:lnTo>
                              <a:lnTo>
                                <a:pt x="1757589" y="1259795"/>
                              </a:lnTo>
                              <a:lnTo>
                                <a:pt x="1771423" y="1267052"/>
                              </a:lnTo>
                              <a:lnTo>
                                <a:pt x="1785030" y="1274536"/>
                              </a:lnTo>
                              <a:lnTo>
                                <a:pt x="1798411" y="1282246"/>
                              </a:lnTo>
                              <a:lnTo>
                                <a:pt x="1811564" y="1290184"/>
                              </a:lnTo>
                              <a:lnTo>
                                <a:pt x="1824038" y="1298348"/>
                              </a:lnTo>
                              <a:lnTo>
                                <a:pt x="1836738" y="1306966"/>
                              </a:lnTo>
                              <a:lnTo>
                                <a:pt x="1848757" y="1315811"/>
                              </a:lnTo>
                              <a:lnTo>
                                <a:pt x="1860323" y="1325109"/>
                              </a:lnTo>
                              <a:lnTo>
                                <a:pt x="1865993" y="1329871"/>
                              </a:lnTo>
                              <a:lnTo>
                                <a:pt x="1871662" y="1334861"/>
                              </a:lnTo>
                              <a:lnTo>
                                <a:pt x="1877105" y="1339623"/>
                              </a:lnTo>
                              <a:lnTo>
                                <a:pt x="1882321" y="1344839"/>
                              </a:lnTo>
                              <a:lnTo>
                                <a:pt x="1887538" y="1350055"/>
                              </a:lnTo>
                              <a:lnTo>
                                <a:pt x="1892527" y="1355271"/>
                              </a:lnTo>
                              <a:lnTo>
                                <a:pt x="1897516" y="1360714"/>
                              </a:lnTo>
                              <a:lnTo>
                                <a:pt x="1902505" y="1366157"/>
                              </a:lnTo>
                              <a:lnTo>
                                <a:pt x="1907268" y="1372054"/>
                              </a:lnTo>
                              <a:lnTo>
                                <a:pt x="1911577" y="1377723"/>
                              </a:lnTo>
                              <a:lnTo>
                                <a:pt x="1916112" y="1383620"/>
                              </a:lnTo>
                              <a:lnTo>
                                <a:pt x="1920421" y="1389516"/>
                              </a:lnTo>
                              <a:lnTo>
                                <a:pt x="1924277" y="1395866"/>
                              </a:lnTo>
                              <a:lnTo>
                                <a:pt x="1928359" y="1402216"/>
                              </a:lnTo>
                              <a:lnTo>
                                <a:pt x="1932214" y="1408339"/>
                              </a:lnTo>
                              <a:lnTo>
                                <a:pt x="1935616" y="1415143"/>
                              </a:lnTo>
                              <a:lnTo>
                                <a:pt x="1939245" y="1421720"/>
                              </a:lnTo>
                              <a:lnTo>
                                <a:pt x="1942420" y="1428523"/>
                              </a:lnTo>
                              <a:lnTo>
                                <a:pt x="1945595" y="1435327"/>
                              </a:lnTo>
                              <a:lnTo>
                                <a:pt x="1948543" y="1442584"/>
                              </a:lnTo>
                              <a:lnTo>
                                <a:pt x="1951264" y="1449841"/>
                              </a:lnTo>
                              <a:lnTo>
                                <a:pt x="1953759" y="1457325"/>
                              </a:lnTo>
                              <a:lnTo>
                                <a:pt x="1956254" y="1464582"/>
                              </a:lnTo>
                              <a:lnTo>
                                <a:pt x="1958295" y="1472293"/>
                              </a:lnTo>
                              <a:lnTo>
                                <a:pt x="1960336" y="1480230"/>
                              </a:lnTo>
                              <a:lnTo>
                                <a:pt x="1962150" y="1488168"/>
                              </a:lnTo>
                              <a:lnTo>
                                <a:pt x="1963738" y="1496332"/>
                              </a:lnTo>
                              <a:lnTo>
                                <a:pt x="1965098" y="1504950"/>
                              </a:lnTo>
                              <a:lnTo>
                                <a:pt x="1966232" y="1513341"/>
                              </a:lnTo>
                              <a:lnTo>
                                <a:pt x="1967139" y="1521959"/>
                              </a:lnTo>
                              <a:lnTo>
                                <a:pt x="1967820" y="1530577"/>
                              </a:lnTo>
                              <a:lnTo>
                                <a:pt x="1968500" y="1539875"/>
                              </a:lnTo>
                              <a:lnTo>
                                <a:pt x="1171802" y="1539875"/>
                              </a:lnTo>
                              <a:lnTo>
                                <a:pt x="620259" y="1282020"/>
                              </a:lnTo>
                              <a:lnTo>
                                <a:pt x="181202" y="1282020"/>
                              </a:lnTo>
                              <a:lnTo>
                                <a:pt x="180975" y="1252537"/>
                              </a:lnTo>
                              <a:lnTo>
                                <a:pt x="181202" y="1212170"/>
                              </a:lnTo>
                              <a:lnTo>
                                <a:pt x="181656" y="1188584"/>
                              </a:lnTo>
                              <a:lnTo>
                                <a:pt x="182109" y="1162504"/>
                              </a:lnTo>
                              <a:lnTo>
                                <a:pt x="182563" y="1134382"/>
                              </a:lnTo>
                              <a:lnTo>
                                <a:pt x="183470" y="1104220"/>
                              </a:lnTo>
                              <a:lnTo>
                                <a:pt x="184831" y="1072470"/>
                              </a:lnTo>
                              <a:lnTo>
                                <a:pt x="186191" y="1038905"/>
                              </a:lnTo>
                              <a:lnTo>
                                <a:pt x="188006" y="1003980"/>
                              </a:lnTo>
                              <a:lnTo>
                                <a:pt x="190273" y="967468"/>
                              </a:lnTo>
                              <a:lnTo>
                                <a:pt x="192768" y="930048"/>
                              </a:lnTo>
                              <a:lnTo>
                                <a:pt x="195716" y="891721"/>
                              </a:lnTo>
                              <a:lnTo>
                                <a:pt x="199118" y="852261"/>
                              </a:lnTo>
                              <a:lnTo>
                                <a:pt x="203200" y="812120"/>
                              </a:lnTo>
                              <a:lnTo>
                                <a:pt x="214086" y="708932"/>
                              </a:lnTo>
                              <a:lnTo>
                                <a:pt x="223838" y="614589"/>
                              </a:lnTo>
                              <a:lnTo>
                                <a:pt x="228373" y="570139"/>
                              </a:lnTo>
                              <a:lnTo>
                                <a:pt x="232682" y="527050"/>
                              </a:lnTo>
                              <a:lnTo>
                                <a:pt x="236311" y="485095"/>
                              </a:lnTo>
                              <a:lnTo>
                                <a:pt x="239486" y="444273"/>
                              </a:lnTo>
                              <a:lnTo>
                                <a:pt x="242207" y="403905"/>
                              </a:lnTo>
                              <a:lnTo>
                                <a:pt x="244248" y="364218"/>
                              </a:lnTo>
                              <a:lnTo>
                                <a:pt x="244929" y="344714"/>
                              </a:lnTo>
                              <a:lnTo>
                                <a:pt x="245836" y="325211"/>
                              </a:lnTo>
                              <a:lnTo>
                                <a:pt x="246290" y="305480"/>
                              </a:lnTo>
                              <a:lnTo>
                                <a:pt x="246516" y="285977"/>
                              </a:lnTo>
                              <a:lnTo>
                                <a:pt x="246743" y="266246"/>
                              </a:lnTo>
                              <a:lnTo>
                                <a:pt x="246743" y="246516"/>
                              </a:lnTo>
                              <a:lnTo>
                                <a:pt x="246516" y="226786"/>
                              </a:lnTo>
                              <a:lnTo>
                                <a:pt x="246063" y="206829"/>
                              </a:lnTo>
                              <a:lnTo>
                                <a:pt x="245156" y="186871"/>
                              </a:lnTo>
                              <a:lnTo>
                                <a:pt x="244475" y="166461"/>
                              </a:lnTo>
                              <a:lnTo>
                                <a:pt x="243568" y="146050"/>
                              </a:lnTo>
                              <a:lnTo>
                                <a:pt x="241981" y="125639"/>
                              </a:lnTo>
                              <a:lnTo>
                                <a:pt x="709840" y="17462"/>
                              </a:lnTo>
                              <a:lnTo>
                                <a:pt x="714829" y="15875"/>
                              </a:lnTo>
                              <a:lnTo>
                                <a:pt x="720498" y="14288"/>
                              </a:lnTo>
                              <a:lnTo>
                                <a:pt x="728436" y="12020"/>
                              </a:lnTo>
                              <a:lnTo>
                                <a:pt x="737507" y="9752"/>
                              </a:lnTo>
                              <a:lnTo>
                                <a:pt x="748393" y="7257"/>
                              </a:lnTo>
                              <a:lnTo>
                                <a:pt x="760413" y="4763"/>
                              </a:lnTo>
                              <a:lnTo>
                                <a:pt x="773340" y="2721"/>
                              </a:lnTo>
                              <a:lnTo>
                                <a:pt x="779916" y="2041"/>
                              </a:lnTo>
                              <a:lnTo>
                                <a:pt x="786947" y="1361"/>
                              </a:lnTo>
                              <a:lnTo>
                                <a:pt x="793750" y="907"/>
                              </a:lnTo>
                              <a:lnTo>
                                <a:pt x="800781" y="454"/>
                              </a:lnTo>
                              <a:lnTo>
                                <a:pt x="808038"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48pt;margin-top:124.75pt;height:39.2pt;width:39.55pt;z-index:251692032;v-text-anchor:middle;mso-width-relative:page;mso-height-relative:page;" fillcolor="#262626 [3204]" filled="t" stroked="f" coordsize="2024063,2008188" o:gfxdata="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" path="m293655,1601788l407715,1601788,407715,1785404,407489,1786762,407715,1790611,407942,1796498,409076,1804196,409756,1808724,410663,1813478,412024,1818233,413384,1823440,415198,1828874,417239,1834761,419734,1840194,422682,1845854,425856,1851515,429938,1857175,434020,1862609,438782,1868042,443997,1873250,449893,1878231,452841,1880721,456242,1882985,459870,1885249,463272,1887287,466900,1889325,470982,1891362,475290,1893400,479372,1894985,483907,1896796,488669,1898381,493204,1899739,498193,1901098,503408,1902230,508850,1903135,514519,1904267,520415,1904947,526311,1905399,532434,1905852,538783,1906305,545586,1906305,1227227,1906305,1231989,1905852,1237431,1905399,1244234,1904494,1252851,1902909,1257160,1902003,1261922,1900871,1266910,1899286,1271899,1897475,1277115,1895211,1282103,1893173,1287319,1890683,1292534,1887740,1297296,1884344,1302058,1880721,1307047,1876646,1311582,1872344,1315664,1867590,1319746,1862382,1323374,1856722,1326775,1850609,1329723,1843817,1331084,1840421,1331991,1836572,1333351,1832949,1334031,1828874,1335165,1825025,1335619,1820723,1336072,1816422,1336526,1811893,1336753,1807365,1336753,1802384,1336753,1678766,1439021,1678766,1438341,1714086,1437888,1745783,1437888,1775895,1437888,1783593,1438114,1792649,1438568,1797630,1439248,1802837,1439928,1808271,1440836,1813931,1442196,1819818,1443783,1825704,1445824,1831591,1448319,1837930,1451040,1844043,1454441,1849930,1458523,1856269,1463058,1862156,1467820,1868042,1473716,1873929,1476890,1876646,1480065,1879363,1483466,1882306,1487321,1885023,1491176,1887740,1495258,1890004,1499340,1892494,1503875,1894985,1508637,1897249,1513172,1899513,1518388,1901777,1523603,1904041,1529499,1905852,1535168,1907664,1541063,1909701,1547186,1911060,1553989,1912871,1560565,1914456,1567594,1915588,1574851,1916946,1582334,1917852,1590044,1918757,1598207,1919663,1606824,1920342,1615441,1920795,1624284,1921248,1633582,1921474,1643106,1921474,1661927,1921248,1679841,1920795,1696621,1920116,1712494,1918984,1727687,1917625,1741746,1915814,1754898,1913776,1767370,1911739,1778708,1909022,1789366,1906305,1799117,1902909,1808187,1899739,1816350,1896117,1823834,1892268,1830636,1888419,1836532,1883891,1839253,1881627,1841974,1879363,1844469,1877325,1846736,1874835,1848550,1872570,1850591,1870080,1852405,1867590,1853766,1864873,1855353,1862382,1856487,1859665,1857848,1856948,1858755,1854232,1860569,1848798,1861476,1843138,1861929,1837251,1861929,1831138,1861476,1825025,1860569,1818912,1858982,1812346,1857394,1805780,1855126,1799215,1852405,1792649,1841521,1767065,1831317,1744424,1822246,1724953,1814310,1708652,1807734,1695747,1802745,1686464,1798663,1678766,1924515,1678766,1930411,1686917,1937214,1695973,1945377,1707973,1954901,1721784,1964878,1736953,1974856,1752801,1979845,1760726,1984153,1768650,1990729,1779744,1994357,1786989,1998439,1795139,2002521,1803969,2006829,1813478,2010911,1823440,2014766,1834081,2016580,1839968,2017940,1845402,2019528,1851062,2020662,1856722,2021569,1862382,2022702,1868269,2023383,1873929,2023836,1880042,2024063,1885702,2023836,1891362,2023610,1897249,2022929,1902909,2022249,1908569,2020662,1914229,2019301,1919663,2017260,1925097,2014539,1930983,2011591,1936644,2008643,1942077,2005015,1947285,2001387,1952266,1997532,1957020,1993677,1961322,1989142,1965624,1984834,1969246,1980298,1973095,1975310,1976718,1970321,1979887,1965105,1982831,1959890,1986000,1954221,1988491,1948778,1990755,1943110,1993245,1937214,1995283,1931091,1997321,1924969,1999132,1918846,2000490,1912497,2002075,1906148,2003207,1899798,2004113,1893222,2005245,1886646,2005924,1873494,2007283,1860115,2007962,1846510,2008188,0,2008188,41951,1882306,173699,1882306,178914,1882532,185037,1882532,192520,1881853,201590,1880948,206579,1880495,211794,1879363,217237,1878231,222679,1876646,228121,1875287,233790,1873250,239459,1870759,244901,1868269,250344,1865325,255786,1861929,261001,1858080,265990,1854005,270752,1849251,274834,1844043,277101,1841326,279142,1838383,280956,1835440,282544,1832270,284358,1828874,285718,1825478,287306,1822082,288439,1818006,289800,1814384,290707,1810309,291841,1806233,292521,1801705,292975,1797403,293428,1792649,293655,1787894,293655,1782687,293655,1652730,293655,1601788xm180975,1314450l613229,1314450,1164772,1571419,1968500,1571419,1968500,1643063,1147990,1643063,588963,1382704,588963,1565091,180975,1565091,180975,1314450xm808038,0l815068,454,822325,680,829356,1134,836159,1814,843190,3175,849993,4536,856570,6350,862920,8618,869270,11113,874940,14061,880609,17462,887413,21998,893309,26534,898979,31070,904422,35832,909411,40595,914173,45130,918256,50120,922338,55109,925966,60325,929141,65541,932543,70984,935265,76427,937532,82096,939800,88220,941841,94343,943656,100693,945243,107270,946604,114073,947738,121104,948872,128588,949779,136298,950459,144236,951593,160791,952273,178934,952500,198437,952727,242434,952727,324304,808265,324304,805090,324757,802141,324984,798740,325891,796018,326798,793070,328159,790575,329973,788081,331561,786040,333602,783998,335870,781957,338364,780370,341086,779009,343807,778102,346755,777195,349704,776741,352879,776515,356054,776741,359455,777195,362630,778102,365579,779009,368527,780370,371248,781957,373970,783998,376464,786040,378732,788081,380773,790575,382361,793070,384175,796018,385309,798740,386443,802141,387350,805090,387804,808265,387804,952727,387804,952727,470127,952727,481466,952954,492579,812347,497114,809172,497568,806223,498248,803048,498929,800327,500289,797606,501650,794884,503464,792616,505052,790348,507320,788307,509587,786720,512082,785132,514803,783998,517752,782865,520473,782184,523648,781957,527050,781957,530225,782184,533400,782638,536575,783772,539523,784679,542245,786266,544966,787854,547914,789895,549955,791936,552223,794431,554264,796925,556079,799647,557439,802368,558800,805316,559707,808265,560387,811440,560614,814615,560614,956809,556079,958170,569232,959984,582159,961798,595313,963840,608012,966107,620939,968829,633639,971550,645886,974498,658359,838200,677636,835025,678316,832077,679223,829129,680357,826407,681945,823913,683759,821418,685573,819377,687614,817336,690109,815748,692604,814161,695325,813027,698046,811893,700995,811440,703943,810986,707118,810986,710520,811213,713695,811893,716870,812800,719818,813934,722766,815522,725487,817109,727982,819150,730477,821418,732745,823686,734559,826181,736146,828902,737734,831623,738868,834572,740002,837747,740455,840695,740909,843870,740909,847272,740682,994002,719818,998084,730477,1002393,741136,1007156,751795,1011691,762454,1016681,772886,1021897,783545,1027340,793977,1032782,804409,899886,857250,896938,858384,894216,859971,891495,862013,889227,863827,887413,866095,885372,868589,883784,871311,882423,874032,881290,876754,880609,879702,880156,882877,879929,886052,879929,889000,880382,892175,881063,895350,882197,898298,883331,901473,885145,904195,886732,906463,889000,908957,891268,910998,893763,912813,896257,914400,898979,915761,901927,916895,904875,917802,907823,918255,910772,918482,914173,918482,917122,918029,920297,917121,923245,916214,1066347,859745,1066573,859971,1073150,869723,1079954,879021,1087211,888546,1094241,897391,1101725,906236,1109436,915080,1117147,923471,1125084,931636,1012598,1011691,1009877,1013732,1007609,1016000,1005568,1018495,1003754,1020762,1002393,1023484,1001032,1026432,1000125,1029380,999445,1032328,999218,1035277,999218,1038452,999218,1041400,999672,1044348,1000579,1047296,1001713,1050471,1003073,1053420,1004888,1056141,1006702,1058636,1008970,1060677,1011465,1062945,1013959,1064759,1016681,1066346,1019629,1067480,1022350,1068161,1025298,1069068,1028700,1069295,1031648,1069521,1034597,1069295,1037545,1068614,1040720,1067707,1043441,1066800,1046390,1065212,1049111,1063625,1173163,975405,1183141,983343,1193120,991053,1203325,998764,1213757,1006248,1224190,1013505,1234848,1020536,1245734,1027566,1256847,1034370,1169761,1123950,1167493,1126445,1165679,1128939,1163865,1131661,1162731,1134609,1161823,1137557,1160916,1140732,1160690,1143680,1160463,1146629,1160690,1149804,1161143,1152752,1162050,1155700,1162957,1158421,1164545,1161370,1165906,1164091,1167947,1166586,1170215,1169080,1172709,1171121,1175204,1173162,1177925,1174523,1180873,1175884,1183822,1176791,1186770,1177471,1189718,1177925,1192666,1178152,1195615,1177925,1199016,1177245,1201965,1176564,1204686,1175657,1207634,1174070,1210129,1172709,1212850,1170668,1215118,1168400,1314223,1066800,1326923,1073150,1339397,1079727,1365477,1092200,1392011,1104673,1418998,1116920,1347334,1208768,1345520,1211489,1343932,1214211,1342798,1217159,1341664,1220107,1340984,1223282,1340757,1226230,1340757,1229179,1340984,1232354,1341438,1235302,1342118,1238250,1343252,1240971,1344613,1243693,1346200,1246414,1348241,1248909,1350509,1251177,1352777,1253445,1355498,1255259,1358220,1256846,1361395,1258207,1364343,1259114,1367291,1259568,1370239,1260021,1373188,1260021,1376363,1259795,1379311,1259341,1382486,1258661,1385207,1257300,1387929,1256166,1390650,1254352,1393145,1252537,1395413,1250496,1397454,1248002,1479550,1142773,1528989,1163184,1579109,1184048,1582284,1184955,1521052,1273855,1519238,1276804,1517877,1279525,1516743,1282473,1516063,1285421,1515609,1288596,1515609,1291545,1515609,1294493,1516063,1297895,1516743,1300843,1517650,1303564,1519011,1306512,1520372,1309007,1522186,1311729,1524454,1313996,1526722,1316264,1529443,1318079,1532164,1319893,1534886,1321027,1537834,1322387,1540782,1323068,1543957,1323521,1546905,1323521,1549854,1323521,1553255,1323068,1556204,1322387,1558925,1321707,1561646,1320120,1564368,1318532,1566862,1316945,1569357,1314904,1571625,1312409,1573439,1309914,1642609,1209221,1671638,1221241,1700666,1233261,1714954,1239837,1729468,1246187,1743529,1252991,1757589,1259795,1771423,1267052,1785030,1274536,1798411,1282246,1811564,1290184,1824038,1298348,1836738,1306966,1848757,1315811,1860323,1325109,1865993,1329871,1871662,1334861,1877105,1339623,1882321,1344839,1887538,1350055,1892527,1355271,1897516,1360714,1902505,1366157,1907268,1372054,1911577,1377723,1916112,1383620,1920421,1389516,1924277,1395866,1928359,1402216,1932214,1408339,1935616,1415143,1939245,1421720,1942420,1428523,1945595,1435327,1948543,1442584,1951264,1449841,1953759,1457325,1956254,1464582,1958295,1472293,1960336,1480230,1962150,1488168,1963738,1496332,1965098,1504950,1966232,1513341,1967139,1521959,1967820,1530577,1968500,1539875,1171802,1539875,620259,1282020,181202,1282020,180975,1252537,181202,1212170,181656,1188584,182109,1162504,182563,1134382,183470,1104220,184831,1072470,186191,1038905,188006,1003980,190273,967468,192768,930048,195716,891721,199118,852261,203200,812120,214086,708932,223838,614589,228373,570139,232682,527050,236311,485095,239486,444273,242207,403905,244248,364218,244929,344714,245836,325211,246290,305480,246516,285977,246743,266246,246743,246516,246516,226786,246063,206829,245156,186871,244475,166461,243568,146050,241981,125639,709840,17462,714829,15875,720498,14288,728436,12020,737507,9752,748393,7257,760413,4763,773340,2721,779916,2041,786947,1361,793750,907,800781,454,808038,0xe">
                <v:path o:connectlocs="102995,453465;114076,467443;127633,472159;313036,471316;327380,461773;331598,448132;357418,449760;367149,465984;380818,473001;402924,476369;443875,472664;459063,463682;461538,450995;477400,416246;496751,447290;502095,467555;496469,484060;482013,494220;458050,497926;56588,464973;69694,455093;72844,443304;44893,388061;217040,3486;231329,17600;236054,39867;195493,82209;193018,90644;199712,96155;197181,124832;194143,133042;200500,138946;207926,168018;201400,173810;204325,182132;249838,186405;219627,215364;219571,224193;227503,227623;279091,230997;247868,258212;253607,264848;295968,245729;288205,282054;290905,290376;299569,291108;333379,301061;334448,309664;342943,312082;376866,316580;377597,325240;386036,327883;429016,308989;464289,330975;478354,347676;486736,368988;45062,294706;53106,175778;61207,66015;182948,2417" o:connectangles="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166370</wp:posOffset>
                </wp:positionH>
                <wp:positionV relativeFrom="paragraph">
                  <wp:posOffset>1647825</wp:posOffset>
                </wp:positionV>
                <wp:extent cx="730250" cy="371475"/>
                <wp:effectExtent l="0" t="0" r="0" b="0"/>
                <wp:wrapNone/>
                <wp:docPr id="36"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30269" cy="371232"/>
                        </a:xfrm>
                        <a:custGeom>
                          <a:avLst/>
                          <a:gdLst>
                            <a:gd name="T0" fmla="*/ 297711 w 4300538"/>
                            <a:gd name="T1" fmla="*/ 1461932 h 2184400"/>
                            <a:gd name="T2" fmla="*/ 443788 w 4300538"/>
                            <a:gd name="T3" fmla="*/ 1665858 h 2184400"/>
                            <a:gd name="T4" fmla="*/ 669652 w 4300538"/>
                            <a:gd name="T5" fmla="*/ 1788054 h 2184400"/>
                            <a:gd name="T6" fmla="*/ 1013012 w 4300538"/>
                            <a:gd name="T7" fmla="*/ 1904300 h 2184400"/>
                            <a:gd name="T8" fmla="*/ 1204738 w 4300538"/>
                            <a:gd name="T9" fmla="*/ 1893985 h 2184400"/>
                            <a:gd name="T10" fmla="*/ 1389319 w 4300538"/>
                            <a:gd name="T11" fmla="*/ 1788451 h 2184400"/>
                            <a:gd name="T12" fmla="*/ 1777931 w 4300538"/>
                            <a:gd name="T13" fmla="*/ 1315931 h 2184400"/>
                            <a:gd name="T14" fmla="*/ 2002604 w 4300538"/>
                            <a:gd name="T15" fmla="*/ 1134223 h 2184400"/>
                            <a:gd name="T16" fmla="*/ 2211796 w 4300538"/>
                            <a:gd name="T17" fmla="*/ 1109625 h 2184400"/>
                            <a:gd name="T18" fmla="*/ 2411461 w 4300538"/>
                            <a:gd name="T19" fmla="*/ 1202463 h 2184400"/>
                            <a:gd name="T20" fmla="*/ 2734180 w 4300538"/>
                            <a:gd name="T21" fmla="*/ 1564292 h 2184400"/>
                            <a:gd name="T22" fmla="*/ 3004105 w 4300538"/>
                            <a:gd name="T23" fmla="*/ 1847169 h 2184400"/>
                            <a:gd name="T24" fmla="*/ 3190671 w 4300538"/>
                            <a:gd name="T25" fmla="*/ 1908664 h 2184400"/>
                            <a:gd name="T26" fmla="*/ 3401847 w 4300538"/>
                            <a:gd name="T27" fmla="*/ 1882876 h 2184400"/>
                            <a:gd name="T28" fmla="*/ 3787681 w 4300538"/>
                            <a:gd name="T29" fmla="*/ 1721005 h 2184400"/>
                            <a:gd name="T30" fmla="*/ 3952017 w 4300538"/>
                            <a:gd name="T31" fmla="*/ 1582939 h 2184400"/>
                            <a:gd name="T32" fmla="*/ 4036964 w 4300538"/>
                            <a:gd name="T33" fmla="*/ 1384964 h 2184400"/>
                            <a:gd name="T34" fmla="*/ 4296965 w 4300538"/>
                            <a:gd name="T35" fmla="*/ 1460345 h 2184400"/>
                            <a:gd name="T36" fmla="*/ 4214003 w 4300538"/>
                            <a:gd name="T37" fmla="*/ 1701565 h 2184400"/>
                            <a:gd name="T38" fmla="*/ 4082613 w 4300538"/>
                            <a:gd name="T39" fmla="*/ 1848756 h 2184400"/>
                            <a:gd name="T40" fmla="*/ 3657085 w 4300538"/>
                            <a:gd name="T41" fmla="*/ 2072122 h 2184400"/>
                            <a:gd name="T42" fmla="*/ 3331984 w 4300538"/>
                            <a:gd name="T43" fmla="*/ 2172101 h 2184400"/>
                            <a:gd name="T44" fmla="*/ 3034273 w 4300538"/>
                            <a:gd name="T45" fmla="*/ 2166944 h 2184400"/>
                            <a:gd name="T46" fmla="*/ 2763157 w 4300538"/>
                            <a:gd name="T47" fmla="*/ 2015388 h 2184400"/>
                            <a:gd name="T48" fmla="*/ 2379705 w 4300538"/>
                            <a:gd name="T49" fmla="*/ 1521840 h 2184400"/>
                            <a:gd name="T50" fmla="*/ 2203857 w 4300538"/>
                            <a:gd name="T51" fmla="*/ 1396470 h 2184400"/>
                            <a:gd name="T52" fmla="*/ 2096681 w 4300538"/>
                            <a:gd name="T53" fmla="*/ 1396470 h 2184400"/>
                            <a:gd name="T54" fmla="*/ 1920833 w 4300538"/>
                            <a:gd name="T55" fmla="*/ 1521840 h 2184400"/>
                            <a:gd name="T56" fmla="*/ 1537778 w 4300538"/>
                            <a:gd name="T57" fmla="*/ 2015388 h 2184400"/>
                            <a:gd name="T58" fmla="*/ 1266662 w 4300538"/>
                            <a:gd name="T59" fmla="*/ 2166944 h 2184400"/>
                            <a:gd name="T60" fmla="*/ 968554 w 4300538"/>
                            <a:gd name="T61" fmla="*/ 2172101 h 2184400"/>
                            <a:gd name="T62" fmla="*/ 643453 w 4300538"/>
                            <a:gd name="T63" fmla="*/ 2072122 h 2184400"/>
                            <a:gd name="T64" fmla="*/ 218322 w 4300538"/>
                            <a:gd name="T65" fmla="*/ 1848756 h 2184400"/>
                            <a:gd name="T66" fmla="*/ 87329 w 4300538"/>
                            <a:gd name="T67" fmla="*/ 1701565 h 2184400"/>
                            <a:gd name="T68" fmla="*/ 3970 w 4300538"/>
                            <a:gd name="T69" fmla="*/ 1460345 h 2184400"/>
                            <a:gd name="T70" fmla="*/ 3972321 w 4300538"/>
                            <a:gd name="T71" fmla="*/ 768717 h 2184400"/>
                            <a:gd name="T72" fmla="*/ 3576549 w 4300538"/>
                            <a:gd name="T73" fmla="*/ 396875 h 2184400"/>
                            <a:gd name="T74" fmla="*/ 3759966 w 4300538"/>
                            <a:gd name="T75" fmla="*/ 453687 h 2184400"/>
                            <a:gd name="T76" fmla="*/ 3576549 w 4300538"/>
                            <a:gd name="T77" fmla="*/ 396875 h 2184400"/>
                            <a:gd name="T78" fmla="*/ 374254 w 4300538"/>
                            <a:gd name="T79" fmla="*/ 1466888 h 2184400"/>
                            <a:gd name="T80" fmla="*/ 1395413 w 4300538"/>
                            <a:gd name="T81" fmla="*/ 320671 h 2184400"/>
                            <a:gd name="T82" fmla="*/ 2034731 w 4300538"/>
                            <a:gd name="T83" fmla="*/ 304800 h 2184400"/>
                            <a:gd name="T84" fmla="*/ 3178969 w 4300538"/>
                            <a:gd name="T85" fmla="*/ 30574 h 2184400"/>
                            <a:gd name="T86" fmla="*/ 3773487 w 4300538"/>
                            <a:gd name="T87" fmla="*/ 115149 h 2184400"/>
                            <a:gd name="T88" fmla="*/ 4011215 w 4300538"/>
                            <a:gd name="T89" fmla="*/ 194165 h 2184400"/>
                            <a:gd name="T90" fmla="*/ 4175125 w 4300538"/>
                            <a:gd name="T91" fmla="*/ 325594 h 2184400"/>
                            <a:gd name="T92" fmla="*/ 4276725 w 4300538"/>
                            <a:gd name="T93" fmla="*/ 522539 h 2184400"/>
                            <a:gd name="T94" fmla="*/ 4039394 w 4300538"/>
                            <a:gd name="T95" fmla="*/ 765543 h 2184400"/>
                            <a:gd name="T96" fmla="*/ 3983037 w 4300538"/>
                            <a:gd name="T97" fmla="*/ 570981 h 2184400"/>
                            <a:gd name="T98" fmla="*/ 3872309 w 4300538"/>
                            <a:gd name="T99" fmla="*/ 446699 h 2184400"/>
                            <a:gd name="T100" fmla="*/ 3652441 w 4300538"/>
                            <a:gd name="T101" fmla="*/ 347036 h 2184400"/>
                            <a:gd name="T102" fmla="*/ 3118247 w 4300538"/>
                            <a:gd name="T103" fmla="*/ 266034 h 2184400"/>
                            <a:gd name="T104" fmla="*/ 2155825 w 4300538"/>
                            <a:gd name="T105" fmla="*/ 238637 h 2184400"/>
                            <a:gd name="T106" fmla="*/ 1195387 w 4300538"/>
                            <a:gd name="T107" fmla="*/ 266034 h 2184400"/>
                            <a:gd name="T108" fmla="*/ 660797 w 4300538"/>
                            <a:gd name="T109" fmla="*/ 347036 h 2184400"/>
                            <a:gd name="T110" fmla="*/ 440928 w 4300538"/>
                            <a:gd name="T111" fmla="*/ 446699 h 2184400"/>
                            <a:gd name="T112" fmla="*/ 330200 w 4300538"/>
                            <a:gd name="T113" fmla="*/ 570981 h 2184400"/>
                            <a:gd name="T114" fmla="*/ 273844 w 4300538"/>
                            <a:gd name="T115" fmla="*/ 765543 h 2184400"/>
                            <a:gd name="T116" fmla="*/ 22622 w 4300538"/>
                            <a:gd name="T117" fmla="*/ 522539 h 2184400"/>
                            <a:gd name="T118" fmla="*/ 123825 w 4300538"/>
                            <a:gd name="T119" fmla="*/ 325594 h 2184400"/>
                            <a:gd name="T120" fmla="*/ 288131 w 4300538"/>
                            <a:gd name="T121" fmla="*/ 194165 h 2184400"/>
                            <a:gd name="T122" fmla="*/ 544910 w 4300538"/>
                            <a:gd name="T123" fmla="*/ 110384 h 2184400"/>
                            <a:gd name="T124" fmla="*/ 1089422 w 4300538"/>
                            <a:gd name="T125" fmla="*/ 32957 h 218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300538" h="2184400">
                              <a:moveTo>
                                <a:pt x="397" y="996950"/>
                              </a:moveTo>
                              <a:lnTo>
                                <a:pt x="273498" y="996950"/>
                              </a:lnTo>
                              <a:lnTo>
                                <a:pt x="273498" y="1316328"/>
                              </a:lnTo>
                              <a:lnTo>
                                <a:pt x="273101" y="1327437"/>
                              </a:lnTo>
                              <a:lnTo>
                                <a:pt x="273498" y="1339736"/>
                              </a:lnTo>
                              <a:lnTo>
                                <a:pt x="274292" y="1355605"/>
                              </a:lnTo>
                              <a:lnTo>
                                <a:pt x="276276" y="1374649"/>
                              </a:lnTo>
                              <a:lnTo>
                                <a:pt x="278261" y="1385361"/>
                              </a:lnTo>
                              <a:lnTo>
                                <a:pt x="279849" y="1396470"/>
                              </a:lnTo>
                              <a:lnTo>
                                <a:pt x="282230" y="1408769"/>
                              </a:lnTo>
                              <a:lnTo>
                                <a:pt x="285406" y="1421068"/>
                              </a:lnTo>
                              <a:lnTo>
                                <a:pt x="288979" y="1434160"/>
                              </a:lnTo>
                              <a:lnTo>
                                <a:pt x="292948" y="1448046"/>
                              </a:lnTo>
                              <a:lnTo>
                                <a:pt x="297711" y="1461932"/>
                              </a:lnTo>
                              <a:lnTo>
                                <a:pt x="302872" y="1476215"/>
                              </a:lnTo>
                              <a:lnTo>
                                <a:pt x="308826" y="1490894"/>
                              </a:lnTo>
                              <a:lnTo>
                                <a:pt x="315574" y="1505971"/>
                              </a:lnTo>
                              <a:lnTo>
                                <a:pt x="323513" y="1521047"/>
                              </a:lnTo>
                              <a:lnTo>
                                <a:pt x="331452" y="1536123"/>
                              </a:lnTo>
                              <a:lnTo>
                                <a:pt x="340979" y="1551596"/>
                              </a:lnTo>
                              <a:lnTo>
                                <a:pt x="351696" y="1567069"/>
                              </a:lnTo>
                              <a:lnTo>
                                <a:pt x="362811" y="1582542"/>
                              </a:lnTo>
                              <a:lnTo>
                                <a:pt x="374719" y="1598412"/>
                              </a:lnTo>
                              <a:lnTo>
                                <a:pt x="388216" y="1613885"/>
                              </a:lnTo>
                              <a:lnTo>
                                <a:pt x="402903" y="1628961"/>
                              </a:lnTo>
                              <a:lnTo>
                                <a:pt x="418384" y="1644037"/>
                              </a:lnTo>
                              <a:lnTo>
                                <a:pt x="435453" y="1658716"/>
                              </a:lnTo>
                              <a:lnTo>
                                <a:pt x="443788" y="1665858"/>
                              </a:lnTo>
                              <a:lnTo>
                                <a:pt x="453315" y="1673396"/>
                              </a:lnTo>
                              <a:lnTo>
                                <a:pt x="462842" y="1680141"/>
                              </a:lnTo>
                              <a:lnTo>
                                <a:pt x="472369" y="1687282"/>
                              </a:lnTo>
                              <a:lnTo>
                                <a:pt x="482689" y="1694027"/>
                              </a:lnTo>
                              <a:lnTo>
                                <a:pt x="493010" y="1701168"/>
                              </a:lnTo>
                              <a:lnTo>
                                <a:pt x="504125" y="1707913"/>
                              </a:lnTo>
                              <a:lnTo>
                                <a:pt x="515239" y="1714260"/>
                              </a:lnTo>
                              <a:lnTo>
                                <a:pt x="526751" y="1721005"/>
                              </a:lnTo>
                              <a:lnTo>
                                <a:pt x="539056" y="1727353"/>
                              </a:lnTo>
                              <a:lnTo>
                                <a:pt x="550964" y="1733304"/>
                              </a:lnTo>
                              <a:lnTo>
                                <a:pt x="564064" y="1739255"/>
                              </a:lnTo>
                              <a:lnTo>
                                <a:pt x="572003" y="1743223"/>
                              </a:lnTo>
                              <a:lnTo>
                                <a:pt x="637896" y="1773375"/>
                              </a:lnTo>
                              <a:lnTo>
                                <a:pt x="669652" y="1788054"/>
                              </a:lnTo>
                              <a:lnTo>
                                <a:pt x="701408" y="1802337"/>
                              </a:lnTo>
                              <a:lnTo>
                                <a:pt x="732767" y="1816223"/>
                              </a:lnTo>
                              <a:lnTo>
                                <a:pt x="763332" y="1829316"/>
                              </a:lnTo>
                              <a:lnTo>
                                <a:pt x="794294" y="1841615"/>
                              </a:lnTo>
                              <a:lnTo>
                                <a:pt x="824462" y="1853517"/>
                              </a:lnTo>
                              <a:lnTo>
                                <a:pt x="854233" y="1864229"/>
                              </a:lnTo>
                              <a:lnTo>
                                <a:pt x="883607" y="1873751"/>
                              </a:lnTo>
                              <a:lnTo>
                                <a:pt x="912981" y="1882876"/>
                              </a:lnTo>
                              <a:lnTo>
                                <a:pt x="941958" y="1890414"/>
                              </a:lnTo>
                              <a:lnTo>
                                <a:pt x="956645" y="1893985"/>
                              </a:lnTo>
                              <a:lnTo>
                                <a:pt x="970936" y="1897159"/>
                              </a:lnTo>
                              <a:lnTo>
                                <a:pt x="985226" y="1899936"/>
                              </a:lnTo>
                              <a:lnTo>
                                <a:pt x="998722" y="1902316"/>
                              </a:lnTo>
                              <a:lnTo>
                                <a:pt x="1013012" y="1904300"/>
                              </a:lnTo>
                              <a:lnTo>
                                <a:pt x="1027302" y="1906284"/>
                              </a:lnTo>
                              <a:lnTo>
                                <a:pt x="1041195" y="1907871"/>
                              </a:lnTo>
                              <a:lnTo>
                                <a:pt x="1055089" y="1909061"/>
                              </a:lnTo>
                              <a:lnTo>
                                <a:pt x="1068982" y="1909458"/>
                              </a:lnTo>
                              <a:lnTo>
                                <a:pt x="1082875" y="1909854"/>
                              </a:lnTo>
                              <a:lnTo>
                                <a:pt x="1096371" y="1909854"/>
                              </a:lnTo>
                              <a:lnTo>
                                <a:pt x="1110264" y="1909458"/>
                              </a:lnTo>
                              <a:lnTo>
                                <a:pt x="1124158" y="1908664"/>
                              </a:lnTo>
                              <a:lnTo>
                                <a:pt x="1137654" y="1907474"/>
                              </a:lnTo>
                              <a:lnTo>
                                <a:pt x="1151547" y="1905490"/>
                              </a:lnTo>
                              <a:lnTo>
                                <a:pt x="1164646" y="1903507"/>
                              </a:lnTo>
                              <a:lnTo>
                                <a:pt x="1178143" y="1900729"/>
                              </a:lnTo>
                              <a:lnTo>
                                <a:pt x="1191639" y="1897952"/>
                              </a:lnTo>
                              <a:lnTo>
                                <a:pt x="1204738" y="1893985"/>
                              </a:lnTo>
                              <a:lnTo>
                                <a:pt x="1218234" y="1890017"/>
                              </a:lnTo>
                              <a:lnTo>
                                <a:pt x="1231731" y="1885256"/>
                              </a:lnTo>
                              <a:lnTo>
                                <a:pt x="1245227" y="1880495"/>
                              </a:lnTo>
                              <a:lnTo>
                                <a:pt x="1257929" y="1874941"/>
                              </a:lnTo>
                              <a:lnTo>
                                <a:pt x="1271425" y="1868990"/>
                              </a:lnTo>
                              <a:lnTo>
                                <a:pt x="1284922" y="1861849"/>
                              </a:lnTo>
                              <a:lnTo>
                                <a:pt x="1297624" y="1855104"/>
                              </a:lnTo>
                              <a:lnTo>
                                <a:pt x="1310723" y="1847169"/>
                              </a:lnTo>
                              <a:lnTo>
                                <a:pt x="1324220" y="1839234"/>
                              </a:lnTo>
                              <a:lnTo>
                                <a:pt x="1336922" y="1830109"/>
                              </a:lnTo>
                              <a:lnTo>
                                <a:pt x="1350021" y="1820587"/>
                              </a:lnTo>
                              <a:lnTo>
                                <a:pt x="1363121" y="1810669"/>
                              </a:lnTo>
                              <a:lnTo>
                                <a:pt x="1376220" y="1800354"/>
                              </a:lnTo>
                              <a:lnTo>
                                <a:pt x="1389319" y="1788451"/>
                              </a:lnTo>
                              <a:lnTo>
                                <a:pt x="1402418" y="1776946"/>
                              </a:lnTo>
                              <a:lnTo>
                                <a:pt x="1415121" y="1764250"/>
                              </a:lnTo>
                              <a:lnTo>
                                <a:pt x="1428220" y="1751157"/>
                              </a:lnTo>
                              <a:lnTo>
                                <a:pt x="1441319" y="1737271"/>
                              </a:lnTo>
                              <a:lnTo>
                                <a:pt x="1454022" y="1722989"/>
                              </a:lnTo>
                              <a:lnTo>
                                <a:pt x="1467121" y="1707913"/>
                              </a:lnTo>
                              <a:lnTo>
                                <a:pt x="1479823" y="1692043"/>
                              </a:lnTo>
                              <a:lnTo>
                                <a:pt x="1603671" y="1533346"/>
                              </a:lnTo>
                              <a:lnTo>
                                <a:pt x="1640984" y="1484547"/>
                              </a:lnTo>
                              <a:lnTo>
                                <a:pt x="1677503" y="1438524"/>
                              </a:lnTo>
                              <a:lnTo>
                                <a:pt x="1712038" y="1394883"/>
                              </a:lnTo>
                              <a:lnTo>
                                <a:pt x="1745779" y="1354018"/>
                              </a:lnTo>
                              <a:lnTo>
                                <a:pt x="1762053" y="1334578"/>
                              </a:lnTo>
                              <a:lnTo>
                                <a:pt x="1777931" y="1315931"/>
                              </a:lnTo>
                              <a:lnTo>
                                <a:pt x="1793809" y="1297681"/>
                              </a:lnTo>
                              <a:lnTo>
                                <a:pt x="1810084" y="1280621"/>
                              </a:lnTo>
                              <a:lnTo>
                                <a:pt x="1825962" y="1263958"/>
                              </a:lnTo>
                              <a:lnTo>
                                <a:pt x="1841443" y="1248088"/>
                              </a:lnTo>
                              <a:lnTo>
                                <a:pt x="1857321" y="1233012"/>
                              </a:lnTo>
                              <a:lnTo>
                                <a:pt x="1873199" y="1218729"/>
                              </a:lnTo>
                              <a:lnTo>
                                <a:pt x="1889077" y="1205240"/>
                              </a:lnTo>
                              <a:lnTo>
                                <a:pt x="1904558" y="1192941"/>
                              </a:lnTo>
                              <a:lnTo>
                                <a:pt x="1920436" y="1181039"/>
                              </a:lnTo>
                              <a:lnTo>
                                <a:pt x="1936711" y="1169930"/>
                              </a:lnTo>
                              <a:lnTo>
                                <a:pt x="1952986" y="1159615"/>
                              </a:lnTo>
                              <a:lnTo>
                                <a:pt x="1969261" y="1150489"/>
                              </a:lnTo>
                              <a:lnTo>
                                <a:pt x="1985932" y="1141761"/>
                              </a:lnTo>
                              <a:lnTo>
                                <a:pt x="2002604" y="1134223"/>
                              </a:lnTo>
                              <a:lnTo>
                                <a:pt x="2020070" y="1127082"/>
                              </a:lnTo>
                              <a:lnTo>
                                <a:pt x="2037139" y="1121527"/>
                              </a:lnTo>
                              <a:lnTo>
                                <a:pt x="2055001" y="1116370"/>
                              </a:lnTo>
                              <a:lnTo>
                                <a:pt x="2072864" y="1112005"/>
                              </a:lnTo>
                              <a:lnTo>
                                <a:pt x="2091918" y="1109228"/>
                              </a:lnTo>
                              <a:lnTo>
                                <a:pt x="2110971" y="1106451"/>
                              </a:lnTo>
                              <a:lnTo>
                                <a:pt x="2130421" y="1105261"/>
                              </a:lnTo>
                              <a:lnTo>
                                <a:pt x="2150269" y="1104864"/>
                              </a:lnTo>
                              <a:lnTo>
                                <a:pt x="2160590" y="1104864"/>
                              </a:lnTo>
                              <a:lnTo>
                                <a:pt x="2170910" y="1105261"/>
                              </a:lnTo>
                              <a:lnTo>
                                <a:pt x="2181231" y="1106054"/>
                              </a:lnTo>
                              <a:lnTo>
                                <a:pt x="2191949" y="1106848"/>
                              </a:lnTo>
                              <a:lnTo>
                                <a:pt x="2201872" y="1108435"/>
                              </a:lnTo>
                              <a:lnTo>
                                <a:pt x="2211796" y="1109625"/>
                              </a:lnTo>
                              <a:lnTo>
                                <a:pt x="2221720" y="1111212"/>
                              </a:lnTo>
                              <a:lnTo>
                                <a:pt x="2231247" y="1113592"/>
                              </a:lnTo>
                              <a:lnTo>
                                <a:pt x="2241170" y="1115576"/>
                              </a:lnTo>
                              <a:lnTo>
                                <a:pt x="2250697" y="1117957"/>
                              </a:lnTo>
                              <a:lnTo>
                                <a:pt x="2259827" y="1120734"/>
                              </a:lnTo>
                              <a:lnTo>
                                <a:pt x="2269353" y="1123511"/>
                              </a:lnTo>
                              <a:lnTo>
                                <a:pt x="2288010" y="1130256"/>
                              </a:lnTo>
                              <a:lnTo>
                                <a:pt x="2306270" y="1137794"/>
                              </a:lnTo>
                              <a:lnTo>
                                <a:pt x="2324529" y="1146125"/>
                              </a:lnTo>
                              <a:lnTo>
                                <a:pt x="2341995" y="1155647"/>
                              </a:lnTo>
                              <a:lnTo>
                                <a:pt x="2359858" y="1165962"/>
                              </a:lnTo>
                              <a:lnTo>
                                <a:pt x="2376927" y="1177468"/>
                              </a:lnTo>
                              <a:lnTo>
                                <a:pt x="2394392" y="1189370"/>
                              </a:lnTo>
                              <a:lnTo>
                                <a:pt x="2411461" y="1202463"/>
                              </a:lnTo>
                              <a:lnTo>
                                <a:pt x="2428927" y="1216349"/>
                              </a:lnTo>
                              <a:lnTo>
                                <a:pt x="2445599" y="1231028"/>
                              </a:lnTo>
                              <a:lnTo>
                                <a:pt x="2462667" y="1246501"/>
                              </a:lnTo>
                              <a:lnTo>
                                <a:pt x="2479736" y="1262371"/>
                              </a:lnTo>
                              <a:lnTo>
                                <a:pt x="2496805" y="1279827"/>
                              </a:lnTo>
                              <a:lnTo>
                                <a:pt x="2513874" y="1297284"/>
                              </a:lnTo>
                              <a:lnTo>
                                <a:pt x="2531339" y="1315931"/>
                              </a:lnTo>
                              <a:lnTo>
                                <a:pt x="2548408" y="1334975"/>
                              </a:lnTo>
                              <a:lnTo>
                                <a:pt x="2565874" y="1354812"/>
                              </a:lnTo>
                              <a:lnTo>
                                <a:pt x="2583339" y="1375442"/>
                              </a:lnTo>
                              <a:lnTo>
                                <a:pt x="2619462" y="1419084"/>
                              </a:lnTo>
                              <a:lnTo>
                                <a:pt x="2656378" y="1464709"/>
                              </a:lnTo>
                              <a:lnTo>
                                <a:pt x="2694485" y="1513112"/>
                              </a:lnTo>
                              <a:lnTo>
                                <a:pt x="2734180" y="1564292"/>
                              </a:lnTo>
                              <a:lnTo>
                                <a:pt x="2835005" y="1692043"/>
                              </a:lnTo>
                              <a:lnTo>
                                <a:pt x="2847707" y="1707913"/>
                              </a:lnTo>
                              <a:lnTo>
                                <a:pt x="2860807" y="1722989"/>
                              </a:lnTo>
                              <a:lnTo>
                                <a:pt x="2873906" y="1737271"/>
                              </a:lnTo>
                              <a:lnTo>
                                <a:pt x="2886608" y="1751157"/>
                              </a:lnTo>
                              <a:lnTo>
                                <a:pt x="2899707" y="1764250"/>
                              </a:lnTo>
                              <a:lnTo>
                                <a:pt x="2912410" y="1776946"/>
                              </a:lnTo>
                              <a:lnTo>
                                <a:pt x="2925509" y="1788451"/>
                              </a:lnTo>
                              <a:lnTo>
                                <a:pt x="2938608" y="1800354"/>
                              </a:lnTo>
                              <a:lnTo>
                                <a:pt x="2951708" y="1810669"/>
                              </a:lnTo>
                              <a:lnTo>
                                <a:pt x="2964807" y="1820587"/>
                              </a:lnTo>
                              <a:lnTo>
                                <a:pt x="2977906" y="1830109"/>
                              </a:lnTo>
                              <a:lnTo>
                                <a:pt x="2990609" y="1839234"/>
                              </a:lnTo>
                              <a:lnTo>
                                <a:pt x="3004105" y="1847169"/>
                              </a:lnTo>
                              <a:lnTo>
                                <a:pt x="3017204" y="1855104"/>
                              </a:lnTo>
                              <a:lnTo>
                                <a:pt x="3029907" y="1861849"/>
                              </a:lnTo>
                              <a:lnTo>
                                <a:pt x="3043403" y="1868990"/>
                              </a:lnTo>
                              <a:lnTo>
                                <a:pt x="3056899" y="1874941"/>
                              </a:lnTo>
                              <a:lnTo>
                                <a:pt x="3069601" y="1880495"/>
                              </a:lnTo>
                              <a:lnTo>
                                <a:pt x="3083097" y="1885256"/>
                              </a:lnTo>
                              <a:lnTo>
                                <a:pt x="3096594" y="1890017"/>
                              </a:lnTo>
                              <a:lnTo>
                                <a:pt x="3110090" y="1893985"/>
                              </a:lnTo>
                              <a:lnTo>
                                <a:pt x="3123189" y="1897952"/>
                              </a:lnTo>
                              <a:lnTo>
                                <a:pt x="3136685" y="1900729"/>
                              </a:lnTo>
                              <a:lnTo>
                                <a:pt x="3150182" y="1903507"/>
                              </a:lnTo>
                              <a:lnTo>
                                <a:pt x="3164075" y="1905490"/>
                              </a:lnTo>
                              <a:lnTo>
                                <a:pt x="3177174" y="1907474"/>
                              </a:lnTo>
                              <a:lnTo>
                                <a:pt x="3190671" y="1908664"/>
                              </a:lnTo>
                              <a:lnTo>
                                <a:pt x="3204564" y="1909458"/>
                              </a:lnTo>
                              <a:lnTo>
                                <a:pt x="3218457" y="1909854"/>
                              </a:lnTo>
                              <a:lnTo>
                                <a:pt x="3232350" y="1909854"/>
                              </a:lnTo>
                              <a:lnTo>
                                <a:pt x="3245846" y="1909458"/>
                              </a:lnTo>
                              <a:lnTo>
                                <a:pt x="3259739" y="1909061"/>
                              </a:lnTo>
                              <a:lnTo>
                                <a:pt x="3273633" y="1907871"/>
                              </a:lnTo>
                              <a:lnTo>
                                <a:pt x="3287923" y="1906284"/>
                              </a:lnTo>
                              <a:lnTo>
                                <a:pt x="3301816" y="1904300"/>
                              </a:lnTo>
                              <a:lnTo>
                                <a:pt x="3316106" y="1902316"/>
                              </a:lnTo>
                              <a:lnTo>
                                <a:pt x="3330396" y="1899936"/>
                              </a:lnTo>
                              <a:lnTo>
                                <a:pt x="3344289" y="1897159"/>
                              </a:lnTo>
                              <a:lnTo>
                                <a:pt x="3358580" y="1893985"/>
                              </a:lnTo>
                              <a:lnTo>
                                <a:pt x="3372870" y="1890414"/>
                              </a:lnTo>
                              <a:lnTo>
                                <a:pt x="3401847" y="1882876"/>
                              </a:lnTo>
                              <a:lnTo>
                                <a:pt x="3431221" y="1873751"/>
                              </a:lnTo>
                              <a:lnTo>
                                <a:pt x="3460595" y="1864229"/>
                              </a:lnTo>
                              <a:lnTo>
                                <a:pt x="3490367" y="1853517"/>
                              </a:lnTo>
                              <a:lnTo>
                                <a:pt x="3520535" y="1841615"/>
                              </a:lnTo>
                              <a:lnTo>
                                <a:pt x="3551497" y="1829316"/>
                              </a:lnTo>
                              <a:lnTo>
                                <a:pt x="3582459" y="1816223"/>
                              </a:lnTo>
                              <a:lnTo>
                                <a:pt x="3613421" y="1802337"/>
                              </a:lnTo>
                              <a:lnTo>
                                <a:pt x="3645176" y="1788054"/>
                              </a:lnTo>
                              <a:lnTo>
                                <a:pt x="3676932" y="1773375"/>
                              </a:lnTo>
                              <a:lnTo>
                                <a:pt x="3742825" y="1743223"/>
                              </a:lnTo>
                              <a:lnTo>
                                <a:pt x="3750765" y="1739255"/>
                              </a:lnTo>
                              <a:lnTo>
                                <a:pt x="3763467" y="1733304"/>
                              </a:lnTo>
                              <a:lnTo>
                                <a:pt x="3775772" y="1727353"/>
                              </a:lnTo>
                              <a:lnTo>
                                <a:pt x="3787681" y="1721005"/>
                              </a:lnTo>
                              <a:lnTo>
                                <a:pt x="3799192" y="1714260"/>
                              </a:lnTo>
                              <a:lnTo>
                                <a:pt x="3810307" y="1707913"/>
                              </a:lnTo>
                              <a:lnTo>
                                <a:pt x="3821421" y="1701168"/>
                              </a:lnTo>
                              <a:lnTo>
                                <a:pt x="3831742" y="1694423"/>
                              </a:lnTo>
                              <a:lnTo>
                                <a:pt x="3842063" y="1687679"/>
                              </a:lnTo>
                              <a:lnTo>
                                <a:pt x="3851987" y="1680141"/>
                              </a:lnTo>
                              <a:lnTo>
                                <a:pt x="3861513" y="1673396"/>
                              </a:lnTo>
                              <a:lnTo>
                                <a:pt x="3870643" y="1665858"/>
                              </a:lnTo>
                              <a:lnTo>
                                <a:pt x="3879376" y="1658716"/>
                              </a:lnTo>
                              <a:lnTo>
                                <a:pt x="3896048" y="1644037"/>
                              </a:lnTo>
                              <a:lnTo>
                                <a:pt x="3911925" y="1628961"/>
                              </a:lnTo>
                              <a:lnTo>
                                <a:pt x="3926216" y="1613885"/>
                              </a:lnTo>
                              <a:lnTo>
                                <a:pt x="3939712" y="1598412"/>
                              </a:lnTo>
                              <a:lnTo>
                                <a:pt x="3952017" y="1582939"/>
                              </a:lnTo>
                              <a:lnTo>
                                <a:pt x="3963529" y="1567466"/>
                              </a:lnTo>
                              <a:lnTo>
                                <a:pt x="3973849" y="1551993"/>
                              </a:lnTo>
                              <a:lnTo>
                                <a:pt x="3982979" y="1536520"/>
                              </a:lnTo>
                              <a:lnTo>
                                <a:pt x="3991315" y="1521444"/>
                              </a:lnTo>
                              <a:lnTo>
                                <a:pt x="3999254" y="1505971"/>
                              </a:lnTo>
                              <a:lnTo>
                                <a:pt x="4005605" y="1491291"/>
                              </a:lnTo>
                              <a:lnTo>
                                <a:pt x="4011560" y="1476612"/>
                              </a:lnTo>
                              <a:lnTo>
                                <a:pt x="4017514" y="1461932"/>
                              </a:lnTo>
                              <a:lnTo>
                                <a:pt x="4022277" y="1448046"/>
                              </a:lnTo>
                              <a:lnTo>
                                <a:pt x="4025850" y="1434160"/>
                              </a:lnTo>
                              <a:lnTo>
                                <a:pt x="4029422" y="1421068"/>
                              </a:lnTo>
                              <a:lnTo>
                                <a:pt x="4032598" y="1408372"/>
                              </a:lnTo>
                              <a:lnTo>
                                <a:pt x="4034979" y="1396470"/>
                              </a:lnTo>
                              <a:lnTo>
                                <a:pt x="4036964" y="1384964"/>
                              </a:lnTo>
                              <a:lnTo>
                                <a:pt x="4038552" y="1374252"/>
                              </a:lnTo>
                              <a:lnTo>
                                <a:pt x="4040537" y="1354812"/>
                              </a:lnTo>
                              <a:lnTo>
                                <a:pt x="4041331" y="1338942"/>
                              </a:lnTo>
                              <a:lnTo>
                                <a:pt x="4042125" y="1326246"/>
                              </a:lnTo>
                              <a:lnTo>
                                <a:pt x="4041331" y="1314344"/>
                              </a:lnTo>
                              <a:lnTo>
                                <a:pt x="4041331" y="996950"/>
                              </a:lnTo>
                              <a:lnTo>
                                <a:pt x="4300141" y="996950"/>
                              </a:lnTo>
                              <a:lnTo>
                                <a:pt x="4300141" y="1390519"/>
                              </a:lnTo>
                              <a:lnTo>
                                <a:pt x="4300141" y="1394486"/>
                              </a:lnTo>
                              <a:lnTo>
                                <a:pt x="4300538" y="1405595"/>
                              </a:lnTo>
                              <a:lnTo>
                                <a:pt x="4299744" y="1423448"/>
                              </a:lnTo>
                              <a:lnTo>
                                <a:pt x="4299347" y="1434557"/>
                              </a:lnTo>
                              <a:lnTo>
                                <a:pt x="4298157" y="1447253"/>
                              </a:lnTo>
                              <a:lnTo>
                                <a:pt x="4296965" y="1460345"/>
                              </a:lnTo>
                              <a:lnTo>
                                <a:pt x="4294584" y="1475818"/>
                              </a:lnTo>
                              <a:lnTo>
                                <a:pt x="4292599" y="1491688"/>
                              </a:lnTo>
                              <a:lnTo>
                                <a:pt x="4289027" y="1508351"/>
                              </a:lnTo>
                              <a:lnTo>
                                <a:pt x="4285057" y="1526601"/>
                              </a:lnTo>
                              <a:lnTo>
                                <a:pt x="4280293" y="1545248"/>
                              </a:lnTo>
                              <a:lnTo>
                                <a:pt x="4275133" y="1564689"/>
                              </a:lnTo>
                              <a:lnTo>
                                <a:pt x="4268782" y="1584526"/>
                              </a:lnTo>
                              <a:lnTo>
                                <a:pt x="4260843" y="1605156"/>
                              </a:lnTo>
                              <a:lnTo>
                                <a:pt x="4252904" y="1625787"/>
                              </a:lnTo>
                              <a:lnTo>
                                <a:pt x="4243377" y="1647608"/>
                              </a:lnTo>
                              <a:lnTo>
                                <a:pt x="4232263" y="1669032"/>
                              </a:lnTo>
                              <a:lnTo>
                                <a:pt x="4226309" y="1679744"/>
                              </a:lnTo>
                              <a:lnTo>
                                <a:pt x="4220355" y="1690456"/>
                              </a:lnTo>
                              <a:lnTo>
                                <a:pt x="4214003" y="1701565"/>
                              </a:lnTo>
                              <a:lnTo>
                                <a:pt x="4206858" y="1712277"/>
                              </a:lnTo>
                              <a:lnTo>
                                <a:pt x="4199713" y="1723385"/>
                              </a:lnTo>
                              <a:lnTo>
                                <a:pt x="4191774" y="1734098"/>
                              </a:lnTo>
                              <a:lnTo>
                                <a:pt x="4184232" y="1745206"/>
                              </a:lnTo>
                              <a:lnTo>
                                <a:pt x="4175896" y="1755918"/>
                              </a:lnTo>
                              <a:lnTo>
                                <a:pt x="4167163" y="1766234"/>
                              </a:lnTo>
                              <a:lnTo>
                                <a:pt x="4157637" y="1776946"/>
                              </a:lnTo>
                              <a:lnTo>
                                <a:pt x="4148110" y="1787658"/>
                              </a:lnTo>
                              <a:lnTo>
                                <a:pt x="4138186" y="1797973"/>
                              </a:lnTo>
                              <a:lnTo>
                                <a:pt x="4128263" y="1808288"/>
                              </a:lnTo>
                              <a:lnTo>
                                <a:pt x="4117545" y="1819000"/>
                              </a:lnTo>
                              <a:lnTo>
                                <a:pt x="4106430" y="1828919"/>
                              </a:lnTo>
                              <a:lnTo>
                                <a:pt x="4094522" y="1838838"/>
                              </a:lnTo>
                              <a:lnTo>
                                <a:pt x="4082613" y="1848756"/>
                              </a:lnTo>
                              <a:lnTo>
                                <a:pt x="4069911" y="1858675"/>
                              </a:lnTo>
                              <a:lnTo>
                                <a:pt x="4056812" y="1868196"/>
                              </a:lnTo>
                              <a:lnTo>
                                <a:pt x="4043315" y="1877718"/>
                              </a:lnTo>
                              <a:lnTo>
                                <a:pt x="4029422" y="1886447"/>
                              </a:lnTo>
                              <a:lnTo>
                                <a:pt x="4014735" y="1895175"/>
                              </a:lnTo>
                              <a:lnTo>
                                <a:pt x="3999651" y="1904300"/>
                              </a:lnTo>
                              <a:lnTo>
                                <a:pt x="3984170" y="1912632"/>
                              </a:lnTo>
                              <a:lnTo>
                                <a:pt x="3905971" y="1953893"/>
                              </a:lnTo>
                              <a:lnTo>
                                <a:pt x="3865879" y="1974127"/>
                              </a:lnTo>
                              <a:lnTo>
                                <a:pt x="3824994" y="1995154"/>
                              </a:lnTo>
                              <a:lnTo>
                                <a:pt x="3783711" y="2014991"/>
                              </a:lnTo>
                              <a:lnTo>
                                <a:pt x="3742429" y="2034828"/>
                              </a:lnTo>
                              <a:lnTo>
                                <a:pt x="3699955" y="2053475"/>
                              </a:lnTo>
                              <a:lnTo>
                                <a:pt x="3657085" y="2072122"/>
                              </a:lnTo>
                              <a:lnTo>
                                <a:pt x="3614214" y="2089975"/>
                              </a:lnTo>
                              <a:lnTo>
                                <a:pt x="3592779" y="2098307"/>
                              </a:lnTo>
                              <a:lnTo>
                                <a:pt x="3571344" y="2106242"/>
                              </a:lnTo>
                              <a:lnTo>
                                <a:pt x="3549512" y="2114177"/>
                              </a:lnTo>
                              <a:lnTo>
                                <a:pt x="3528077" y="2121318"/>
                              </a:lnTo>
                              <a:lnTo>
                                <a:pt x="3505847" y="2128856"/>
                              </a:lnTo>
                              <a:lnTo>
                                <a:pt x="3484412" y="2135601"/>
                              </a:lnTo>
                              <a:lnTo>
                                <a:pt x="3462977" y="2142345"/>
                              </a:lnTo>
                              <a:lnTo>
                                <a:pt x="3440748" y="2148297"/>
                              </a:lnTo>
                              <a:lnTo>
                                <a:pt x="3419313" y="2153851"/>
                              </a:lnTo>
                              <a:lnTo>
                                <a:pt x="3397084" y="2159009"/>
                              </a:lnTo>
                              <a:lnTo>
                                <a:pt x="3375649" y="2163770"/>
                              </a:lnTo>
                              <a:lnTo>
                                <a:pt x="3353419" y="2168134"/>
                              </a:lnTo>
                              <a:lnTo>
                                <a:pt x="3331984" y="2172101"/>
                              </a:lnTo>
                              <a:lnTo>
                                <a:pt x="3310152" y="2175275"/>
                              </a:lnTo>
                              <a:lnTo>
                                <a:pt x="3288320" y="2178449"/>
                              </a:lnTo>
                              <a:lnTo>
                                <a:pt x="3266885" y="2180433"/>
                              </a:lnTo>
                              <a:lnTo>
                                <a:pt x="3245053" y="2182813"/>
                              </a:lnTo>
                              <a:lnTo>
                                <a:pt x="3224014" y="2184003"/>
                              </a:lnTo>
                              <a:lnTo>
                                <a:pt x="3202182" y="2184400"/>
                              </a:lnTo>
                              <a:lnTo>
                                <a:pt x="3181144" y="2184400"/>
                              </a:lnTo>
                              <a:lnTo>
                                <a:pt x="3159709" y="2184003"/>
                              </a:lnTo>
                              <a:lnTo>
                                <a:pt x="3138273" y="2182813"/>
                              </a:lnTo>
                              <a:lnTo>
                                <a:pt x="3117235" y="2180830"/>
                              </a:lnTo>
                              <a:lnTo>
                                <a:pt x="3096594" y="2178449"/>
                              </a:lnTo>
                              <a:lnTo>
                                <a:pt x="3075555" y="2175275"/>
                              </a:lnTo>
                              <a:lnTo>
                                <a:pt x="3054517" y="2171704"/>
                              </a:lnTo>
                              <a:lnTo>
                                <a:pt x="3034273" y="2166944"/>
                              </a:lnTo>
                              <a:lnTo>
                                <a:pt x="3013631" y="2160992"/>
                              </a:lnTo>
                              <a:lnTo>
                                <a:pt x="2993387" y="2155041"/>
                              </a:lnTo>
                              <a:lnTo>
                                <a:pt x="2973143" y="2148297"/>
                              </a:lnTo>
                              <a:lnTo>
                                <a:pt x="2953295" y="2140362"/>
                              </a:lnTo>
                              <a:lnTo>
                                <a:pt x="2933448" y="2132427"/>
                              </a:lnTo>
                              <a:lnTo>
                                <a:pt x="2913601" y="2122905"/>
                              </a:lnTo>
                              <a:lnTo>
                                <a:pt x="2894150" y="2112193"/>
                              </a:lnTo>
                              <a:lnTo>
                                <a:pt x="2874700" y="2101084"/>
                              </a:lnTo>
                              <a:lnTo>
                                <a:pt x="2855646" y="2089579"/>
                              </a:lnTo>
                              <a:lnTo>
                                <a:pt x="2836593" y="2076486"/>
                              </a:lnTo>
                              <a:lnTo>
                                <a:pt x="2817936" y="2062600"/>
                              </a:lnTo>
                              <a:lnTo>
                                <a:pt x="2799279" y="2047524"/>
                              </a:lnTo>
                              <a:lnTo>
                                <a:pt x="2781020" y="2032051"/>
                              </a:lnTo>
                              <a:lnTo>
                                <a:pt x="2763157" y="2015388"/>
                              </a:lnTo>
                              <a:lnTo>
                                <a:pt x="2744897" y="1997535"/>
                              </a:lnTo>
                              <a:lnTo>
                                <a:pt x="2727829" y="1978888"/>
                              </a:lnTo>
                              <a:lnTo>
                                <a:pt x="2709966" y="1959051"/>
                              </a:lnTo>
                              <a:lnTo>
                                <a:pt x="2693294" y="1938420"/>
                              </a:lnTo>
                              <a:lnTo>
                                <a:pt x="2676225" y="1916202"/>
                              </a:lnTo>
                              <a:lnTo>
                                <a:pt x="2629385" y="1852327"/>
                              </a:lnTo>
                              <a:lnTo>
                                <a:pt x="2586118" y="1792815"/>
                              </a:lnTo>
                              <a:lnTo>
                                <a:pt x="2508317" y="1686488"/>
                              </a:lnTo>
                              <a:lnTo>
                                <a:pt x="2473385" y="1638879"/>
                              </a:lnTo>
                              <a:lnTo>
                                <a:pt x="2440438" y="1595634"/>
                              </a:lnTo>
                              <a:lnTo>
                                <a:pt x="2424560" y="1575797"/>
                              </a:lnTo>
                              <a:lnTo>
                                <a:pt x="2409476" y="1556754"/>
                              </a:lnTo>
                              <a:lnTo>
                                <a:pt x="2394392" y="1538504"/>
                              </a:lnTo>
                              <a:lnTo>
                                <a:pt x="2379705" y="1521840"/>
                              </a:lnTo>
                              <a:lnTo>
                                <a:pt x="2365018" y="1505971"/>
                              </a:lnTo>
                              <a:lnTo>
                                <a:pt x="2351125" y="1491291"/>
                              </a:lnTo>
                              <a:lnTo>
                                <a:pt x="2336835" y="1477405"/>
                              </a:lnTo>
                              <a:lnTo>
                                <a:pt x="2322941" y="1464313"/>
                              </a:lnTo>
                              <a:lnTo>
                                <a:pt x="2309048" y="1452807"/>
                              </a:lnTo>
                              <a:lnTo>
                                <a:pt x="2295552" y="1442095"/>
                              </a:lnTo>
                              <a:lnTo>
                                <a:pt x="2281659" y="1432177"/>
                              </a:lnTo>
                              <a:lnTo>
                                <a:pt x="2267766" y="1423448"/>
                              </a:lnTo>
                              <a:lnTo>
                                <a:pt x="2253873" y="1415513"/>
                              </a:lnTo>
                              <a:lnTo>
                                <a:pt x="2239582" y="1409165"/>
                              </a:lnTo>
                              <a:lnTo>
                                <a:pt x="2225689" y="1403611"/>
                              </a:lnTo>
                              <a:lnTo>
                                <a:pt x="2218544" y="1400834"/>
                              </a:lnTo>
                              <a:lnTo>
                                <a:pt x="2211399" y="1398850"/>
                              </a:lnTo>
                              <a:lnTo>
                                <a:pt x="2203857" y="1396470"/>
                              </a:lnTo>
                              <a:lnTo>
                                <a:pt x="2196712" y="1395280"/>
                              </a:lnTo>
                              <a:lnTo>
                                <a:pt x="2189170" y="1393693"/>
                              </a:lnTo>
                              <a:lnTo>
                                <a:pt x="2181231" y="1392899"/>
                              </a:lnTo>
                              <a:lnTo>
                                <a:pt x="2174086" y="1391709"/>
                              </a:lnTo>
                              <a:lnTo>
                                <a:pt x="2166147" y="1390915"/>
                              </a:lnTo>
                              <a:lnTo>
                                <a:pt x="2158208" y="1390519"/>
                              </a:lnTo>
                              <a:lnTo>
                                <a:pt x="2150269" y="1390519"/>
                              </a:lnTo>
                              <a:lnTo>
                                <a:pt x="2142727" y="1390519"/>
                              </a:lnTo>
                              <a:lnTo>
                                <a:pt x="2134788" y="1390915"/>
                              </a:lnTo>
                              <a:lnTo>
                                <a:pt x="2126849" y="1391709"/>
                              </a:lnTo>
                              <a:lnTo>
                                <a:pt x="2119307" y="1392899"/>
                              </a:lnTo>
                              <a:lnTo>
                                <a:pt x="2111368" y="1393693"/>
                              </a:lnTo>
                              <a:lnTo>
                                <a:pt x="2104223" y="1395280"/>
                              </a:lnTo>
                              <a:lnTo>
                                <a:pt x="2096681" y="1396470"/>
                              </a:lnTo>
                              <a:lnTo>
                                <a:pt x="2089536" y="1398850"/>
                              </a:lnTo>
                              <a:lnTo>
                                <a:pt x="2081994" y="1400834"/>
                              </a:lnTo>
                              <a:lnTo>
                                <a:pt x="2075246" y="1403611"/>
                              </a:lnTo>
                              <a:lnTo>
                                <a:pt x="2060956" y="1409165"/>
                              </a:lnTo>
                              <a:lnTo>
                                <a:pt x="2046665" y="1415513"/>
                              </a:lnTo>
                              <a:lnTo>
                                <a:pt x="2032772" y="1423448"/>
                              </a:lnTo>
                              <a:lnTo>
                                <a:pt x="2018879" y="1432177"/>
                              </a:lnTo>
                              <a:lnTo>
                                <a:pt x="2005383" y="1442095"/>
                              </a:lnTo>
                              <a:lnTo>
                                <a:pt x="1991490" y="1452807"/>
                              </a:lnTo>
                              <a:lnTo>
                                <a:pt x="1977597" y="1464313"/>
                              </a:lnTo>
                              <a:lnTo>
                                <a:pt x="1963703" y="1477405"/>
                              </a:lnTo>
                              <a:lnTo>
                                <a:pt x="1949810" y="1491291"/>
                              </a:lnTo>
                              <a:lnTo>
                                <a:pt x="1935520" y="1505971"/>
                              </a:lnTo>
                              <a:lnTo>
                                <a:pt x="1920833" y="1521840"/>
                              </a:lnTo>
                              <a:lnTo>
                                <a:pt x="1906146" y="1538504"/>
                              </a:lnTo>
                              <a:lnTo>
                                <a:pt x="1891062" y="1556754"/>
                              </a:lnTo>
                              <a:lnTo>
                                <a:pt x="1875978" y="1575797"/>
                              </a:lnTo>
                              <a:lnTo>
                                <a:pt x="1860497" y="1595634"/>
                              </a:lnTo>
                              <a:lnTo>
                                <a:pt x="1827153" y="1638879"/>
                              </a:lnTo>
                              <a:lnTo>
                                <a:pt x="1792222" y="1686488"/>
                              </a:lnTo>
                              <a:lnTo>
                                <a:pt x="1714817" y="1792815"/>
                              </a:lnTo>
                              <a:lnTo>
                                <a:pt x="1671152" y="1852327"/>
                              </a:lnTo>
                              <a:lnTo>
                                <a:pt x="1624313" y="1916202"/>
                              </a:lnTo>
                              <a:lnTo>
                                <a:pt x="1607244" y="1938420"/>
                              </a:lnTo>
                              <a:lnTo>
                                <a:pt x="1590572" y="1959051"/>
                              </a:lnTo>
                              <a:lnTo>
                                <a:pt x="1573503" y="1978888"/>
                              </a:lnTo>
                              <a:lnTo>
                                <a:pt x="1555640" y="1997535"/>
                              </a:lnTo>
                              <a:lnTo>
                                <a:pt x="1537778" y="2015388"/>
                              </a:lnTo>
                              <a:lnTo>
                                <a:pt x="1519915" y="2032051"/>
                              </a:lnTo>
                              <a:lnTo>
                                <a:pt x="1501259" y="2047524"/>
                              </a:lnTo>
                              <a:lnTo>
                                <a:pt x="1482999" y="2062600"/>
                              </a:lnTo>
                              <a:lnTo>
                                <a:pt x="1463945" y="2076486"/>
                              </a:lnTo>
                              <a:lnTo>
                                <a:pt x="1444892" y="2089579"/>
                              </a:lnTo>
                              <a:lnTo>
                                <a:pt x="1425838" y="2101084"/>
                              </a:lnTo>
                              <a:lnTo>
                                <a:pt x="1406785" y="2112193"/>
                              </a:lnTo>
                              <a:lnTo>
                                <a:pt x="1387334" y="2122905"/>
                              </a:lnTo>
                              <a:lnTo>
                                <a:pt x="1367487" y="2132427"/>
                              </a:lnTo>
                              <a:lnTo>
                                <a:pt x="1347243" y="2140362"/>
                              </a:lnTo>
                              <a:lnTo>
                                <a:pt x="1327395" y="2148297"/>
                              </a:lnTo>
                              <a:lnTo>
                                <a:pt x="1307151" y="2155041"/>
                              </a:lnTo>
                              <a:lnTo>
                                <a:pt x="1286906" y="2160992"/>
                              </a:lnTo>
                              <a:lnTo>
                                <a:pt x="1266662" y="2166944"/>
                              </a:lnTo>
                              <a:lnTo>
                                <a:pt x="1246021" y="2171704"/>
                              </a:lnTo>
                              <a:lnTo>
                                <a:pt x="1225379" y="2175275"/>
                              </a:lnTo>
                              <a:lnTo>
                                <a:pt x="1203944" y="2178449"/>
                              </a:lnTo>
                              <a:lnTo>
                                <a:pt x="1183303" y="2180830"/>
                              </a:lnTo>
                              <a:lnTo>
                                <a:pt x="1162265" y="2182813"/>
                              </a:lnTo>
                              <a:lnTo>
                                <a:pt x="1140829" y="2184003"/>
                              </a:lnTo>
                              <a:lnTo>
                                <a:pt x="1119791" y="2184400"/>
                              </a:lnTo>
                              <a:lnTo>
                                <a:pt x="1098356" y="2184400"/>
                              </a:lnTo>
                              <a:lnTo>
                                <a:pt x="1076524" y="2184003"/>
                              </a:lnTo>
                              <a:lnTo>
                                <a:pt x="1055485" y="2182813"/>
                              </a:lnTo>
                              <a:lnTo>
                                <a:pt x="1034050" y="2180433"/>
                              </a:lnTo>
                              <a:lnTo>
                                <a:pt x="1012218" y="2178449"/>
                              </a:lnTo>
                              <a:lnTo>
                                <a:pt x="990386" y="2175275"/>
                              </a:lnTo>
                              <a:lnTo>
                                <a:pt x="968554" y="2172101"/>
                              </a:lnTo>
                              <a:lnTo>
                                <a:pt x="947119" y="2168134"/>
                              </a:lnTo>
                              <a:lnTo>
                                <a:pt x="924890" y="2163770"/>
                              </a:lnTo>
                              <a:lnTo>
                                <a:pt x="903454" y="2159009"/>
                              </a:lnTo>
                              <a:lnTo>
                                <a:pt x="882019" y="2153851"/>
                              </a:lnTo>
                              <a:lnTo>
                                <a:pt x="859790" y="2148297"/>
                              </a:lnTo>
                              <a:lnTo>
                                <a:pt x="838355" y="2142345"/>
                              </a:lnTo>
                              <a:lnTo>
                                <a:pt x="816126" y="2135601"/>
                              </a:lnTo>
                              <a:lnTo>
                                <a:pt x="794691" y="2128856"/>
                              </a:lnTo>
                              <a:lnTo>
                                <a:pt x="772461" y="2121318"/>
                              </a:lnTo>
                              <a:lnTo>
                                <a:pt x="751026" y="2114177"/>
                              </a:lnTo>
                              <a:lnTo>
                                <a:pt x="729591" y="2106242"/>
                              </a:lnTo>
                              <a:lnTo>
                                <a:pt x="707759" y="2098307"/>
                              </a:lnTo>
                              <a:lnTo>
                                <a:pt x="686324" y="2089975"/>
                              </a:lnTo>
                              <a:lnTo>
                                <a:pt x="643453" y="2072122"/>
                              </a:lnTo>
                              <a:lnTo>
                                <a:pt x="600583" y="2053475"/>
                              </a:lnTo>
                              <a:lnTo>
                                <a:pt x="558903" y="2034828"/>
                              </a:lnTo>
                              <a:lnTo>
                                <a:pt x="516827" y="2014991"/>
                              </a:lnTo>
                              <a:lnTo>
                                <a:pt x="475544" y="1995154"/>
                              </a:lnTo>
                              <a:lnTo>
                                <a:pt x="435056" y="1974127"/>
                              </a:lnTo>
                              <a:lnTo>
                                <a:pt x="394567" y="1953893"/>
                              </a:lnTo>
                              <a:lnTo>
                                <a:pt x="316368" y="1912632"/>
                              </a:lnTo>
                              <a:lnTo>
                                <a:pt x="300887" y="1904300"/>
                              </a:lnTo>
                              <a:lnTo>
                                <a:pt x="285803" y="1895175"/>
                              </a:lnTo>
                              <a:lnTo>
                                <a:pt x="271513" y="1886447"/>
                              </a:lnTo>
                              <a:lnTo>
                                <a:pt x="257223" y="1877718"/>
                              </a:lnTo>
                              <a:lnTo>
                                <a:pt x="244123" y="1868196"/>
                              </a:lnTo>
                              <a:lnTo>
                                <a:pt x="231024" y="1858675"/>
                              </a:lnTo>
                              <a:lnTo>
                                <a:pt x="218322" y="1848756"/>
                              </a:lnTo>
                              <a:lnTo>
                                <a:pt x="206413" y="1838838"/>
                              </a:lnTo>
                              <a:lnTo>
                                <a:pt x="194902" y="1828919"/>
                              </a:lnTo>
                              <a:lnTo>
                                <a:pt x="183390" y="1819000"/>
                              </a:lnTo>
                              <a:lnTo>
                                <a:pt x="172673" y="1808288"/>
                              </a:lnTo>
                              <a:lnTo>
                                <a:pt x="162352" y="1797973"/>
                              </a:lnTo>
                              <a:lnTo>
                                <a:pt x="152428" y="1787658"/>
                              </a:lnTo>
                              <a:lnTo>
                                <a:pt x="142902" y="1776946"/>
                              </a:lnTo>
                              <a:lnTo>
                                <a:pt x="133772" y="1766234"/>
                              </a:lnTo>
                              <a:lnTo>
                                <a:pt x="125039" y="1755918"/>
                              </a:lnTo>
                              <a:lnTo>
                                <a:pt x="116703" y="1745206"/>
                              </a:lnTo>
                              <a:lnTo>
                                <a:pt x="108764" y="1734098"/>
                              </a:lnTo>
                              <a:lnTo>
                                <a:pt x="100825" y="1723385"/>
                              </a:lnTo>
                              <a:lnTo>
                                <a:pt x="94077" y="1712277"/>
                              </a:lnTo>
                              <a:lnTo>
                                <a:pt x="87329" y="1701565"/>
                              </a:lnTo>
                              <a:lnTo>
                                <a:pt x="80581" y="1690456"/>
                              </a:lnTo>
                              <a:lnTo>
                                <a:pt x="74230" y="1679744"/>
                              </a:lnTo>
                              <a:lnTo>
                                <a:pt x="68672" y="1669032"/>
                              </a:lnTo>
                              <a:lnTo>
                                <a:pt x="57955" y="1647608"/>
                              </a:lnTo>
                              <a:lnTo>
                                <a:pt x="48031" y="1625787"/>
                              </a:lnTo>
                              <a:lnTo>
                                <a:pt x="39695" y="1605156"/>
                              </a:lnTo>
                              <a:lnTo>
                                <a:pt x="32153" y="1584526"/>
                              </a:lnTo>
                              <a:lnTo>
                                <a:pt x="25802" y="1564689"/>
                              </a:lnTo>
                              <a:lnTo>
                                <a:pt x="20245" y="1545248"/>
                              </a:lnTo>
                              <a:lnTo>
                                <a:pt x="15481" y="1526601"/>
                              </a:lnTo>
                              <a:lnTo>
                                <a:pt x="11512" y="1508351"/>
                              </a:lnTo>
                              <a:lnTo>
                                <a:pt x="8733" y="1491688"/>
                              </a:lnTo>
                              <a:lnTo>
                                <a:pt x="5954" y="1475818"/>
                              </a:lnTo>
                              <a:lnTo>
                                <a:pt x="3970" y="1460345"/>
                              </a:lnTo>
                              <a:lnTo>
                                <a:pt x="2382" y="1447253"/>
                              </a:lnTo>
                              <a:lnTo>
                                <a:pt x="1191" y="1434557"/>
                              </a:lnTo>
                              <a:lnTo>
                                <a:pt x="794" y="1423448"/>
                              </a:lnTo>
                              <a:lnTo>
                                <a:pt x="0" y="1405595"/>
                              </a:lnTo>
                              <a:lnTo>
                                <a:pt x="397" y="1394486"/>
                              </a:lnTo>
                              <a:lnTo>
                                <a:pt x="397" y="1390519"/>
                              </a:lnTo>
                              <a:lnTo>
                                <a:pt x="397" y="996950"/>
                              </a:lnTo>
                              <a:close/>
                              <a:moveTo>
                                <a:pt x="3959215" y="687387"/>
                              </a:moveTo>
                              <a:lnTo>
                                <a:pt x="3961995" y="699686"/>
                              </a:lnTo>
                              <a:lnTo>
                                <a:pt x="3965172" y="713175"/>
                              </a:lnTo>
                              <a:lnTo>
                                <a:pt x="3967953" y="726664"/>
                              </a:lnTo>
                              <a:lnTo>
                                <a:pt x="3969541" y="740153"/>
                              </a:lnTo>
                              <a:lnTo>
                                <a:pt x="3971130" y="754038"/>
                              </a:lnTo>
                              <a:lnTo>
                                <a:pt x="3972321" y="768717"/>
                              </a:lnTo>
                              <a:lnTo>
                                <a:pt x="3973513" y="784190"/>
                              </a:lnTo>
                              <a:lnTo>
                                <a:pt x="3973513" y="799266"/>
                              </a:lnTo>
                              <a:lnTo>
                                <a:pt x="3973513" y="864727"/>
                              </a:lnTo>
                              <a:lnTo>
                                <a:pt x="3045304" y="1792287"/>
                              </a:lnTo>
                              <a:lnTo>
                                <a:pt x="3031800" y="1784353"/>
                              </a:lnTo>
                              <a:lnTo>
                                <a:pt x="3018296" y="1775624"/>
                              </a:lnTo>
                              <a:lnTo>
                                <a:pt x="3004792" y="1766103"/>
                              </a:lnTo>
                              <a:lnTo>
                                <a:pt x="2991685" y="1755788"/>
                              </a:lnTo>
                              <a:lnTo>
                                <a:pt x="2978181" y="1744679"/>
                              </a:lnTo>
                              <a:lnTo>
                                <a:pt x="2964677" y="1732777"/>
                              </a:lnTo>
                              <a:lnTo>
                                <a:pt x="2951967" y="1720479"/>
                              </a:lnTo>
                              <a:lnTo>
                                <a:pt x="2938463" y="1707386"/>
                              </a:lnTo>
                              <a:lnTo>
                                <a:pt x="3959215" y="687387"/>
                              </a:lnTo>
                              <a:close/>
                              <a:moveTo>
                                <a:pt x="3576549" y="396875"/>
                              </a:moveTo>
                              <a:lnTo>
                                <a:pt x="3607516" y="404026"/>
                              </a:lnTo>
                              <a:lnTo>
                                <a:pt x="3622205" y="407999"/>
                              </a:lnTo>
                              <a:lnTo>
                                <a:pt x="3636894" y="411972"/>
                              </a:lnTo>
                              <a:lnTo>
                                <a:pt x="3638482" y="412369"/>
                              </a:lnTo>
                              <a:lnTo>
                                <a:pt x="3640864" y="412767"/>
                              </a:lnTo>
                              <a:lnTo>
                                <a:pt x="3648010" y="413958"/>
                              </a:lnTo>
                              <a:lnTo>
                                <a:pt x="3663096" y="417931"/>
                              </a:lnTo>
                              <a:lnTo>
                                <a:pt x="3673816" y="420712"/>
                              </a:lnTo>
                              <a:lnTo>
                                <a:pt x="3685329" y="423891"/>
                              </a:lnTo>
                              <a:lnTo>
                                <a:pt x="3698430" y="428261"/>
                              </a:lnTo>
                              <a:lnTo>
                                <a:pt x="3712722" y="433028"/>
                              </a:lnTo>
                              <a:lnTo>
                                <a:pt x="3727808" y="438987"/>
                              </a:lnTo>
                              <a:lnTo>
                                <a:pt x="3743689" y="446139"/>
                              </a:lnTo>
                              <a:lnTo>
                                <a:pt x="3759966" y="453687"/>
                              </a:lnTo>
                              <a:lnTo>
                                <a:pt x="3777434" y="462825"/>
                              </a:lnTo>
                              <a:lnTo>
                                <a:pt x="3794505" y="472757"/>
                              </a:lnTo>
                              <a:lnTo>
                                <a:pt x="3811973" y="484278"/>
                              </a:lnTo>
                              <a:lnTo>
                                <a:pt x="3820708" y="490237"/>
                              </a:lnTo>
                              <a:lnTo>
                                <a:pt x="3829045" y="496594"/>
                              </a:lnTo>
                              <a:lnTo>
                                <a:pt x="3837779" y="502950"/>
                              </a:lnTo>
                              <a:lnTo>
                                <a:pt x="3846513" y="510499"/>
                              </a:lnTo>
                              <a:lnTo>
                                <a:pt x="2808343" y="1549400"/>
                              </a:lnTo>
                              <a:lnTo>
                                <a:pt x="2787302" y="1522385"/>
                              </a:lnTo>
                              <a:lnTo>
                                <a:pt x="2748396" y="1472327"/>
                              </a:lnTo>
                              <a:lnTo>
                                <a:pt x="2710283" y="1424653"/>
                              </a:lnTo>
                              <a:lnTo>
                                <a:pt x="2673758" y="1378965"/>
                              </a:lnTo>
                              <a:lnTo>
                                <a:pt x="2638425" y="1335661"/>
                              </a:lnTo>
                              <a:lnTo>
                                <a:pt x="3576549" y="396875"/>
                              </a:lnTo>
                              <a:close/>
                              <a:moveTo>
                                <a:pt x="1743076" y="307975"/>
                              </a:moveTo>
                              <a:lnTo>
                                <a:pt x="461963" y="1589088"/>
                              </a:lnTo>
                              <a:lnTo>
                                <a:pt x="451645" y="1578773"/>
                              </a:lnTo>
                              <a:lnTo>
                                <a:pt x="442120" y="1568854"/>
                              </a:lnTo>
                              <a:lnTo>
                                <a:pt x="432991" y="1558538"/>
                              </a:lnTo>
                              <a:lnTo>
                                <a:pt x="424260" y="1548223"/>
                              </a:lnTo>
                              <a:lnTo>
                                <a:pt x="416323" y="1537510"/>
                              </a:lnTo>
                              <a:lnTo>
                                <a:pt x="408782" y="1527592"/>
                              </a:lnTo>
                              <a:lnTo>
                                <a:pt x="402035" y="1517276"/>
                              </a:lnTo>
                              <a:lnTo>
                                <a:pt x="395288" y="1506960"/>
                              </a:lnTo>
                              <a:lnTo>
                                <a:pt x="389335" y="1496645"/>
                              </a:lnTo>
                              <a:lnTo>
                                <a:pt x="383779" y="1486726"/>
                              </a:lnTo>
                              <a:lnTo>
                                <a:pt x="378620" y="1476807"/>
                              </a:lnTo>
                              <a:lnTo>
                                <a:pt x="374254" y="1466888"/>
                              </a:lnTo>
                              <a:lnTo>
                                <a:pt x="369888" y="1456970"/>
                              </a:lnTo>
                              <a:lnTo>
                                <a:pt x="365920" y="1447448"/>
                              </a:lnTo>
                              <a:lnTo>
                                <a:pt x="362745" y="1437926"/>
                              </a:lnTo>
                              <a:lnTo>
                                <a:pt x="359173" y="1428800"/>
                              </a:lnTo>
                              <a:lnTo>
                                <a:pt x="354013" y="1411343"/>
                              </a:lnTo>
                              <a:lnTo>
                                <a:pt x="349648" y="1394283"/>
                              </a:lnTo>
                              <a:lnTo>
                                <a:pt x="346473" y="1378809"/>
                              </a:lnTo>
                              <a:lnTo>
                                <a:pt x="344488" y="1364526"/>
                              </a:lnTo>
                              <a:lnTo>
                                <a:pt x="342901" y="1352227"/>
                              </a:lnTo>
                              <a:lnTo>
                                <a:pt x="341710" y="1341118"/>
                              </a:lnTo>
                              <a:lnTo>
                                <a:pt x="341710" y="1331993"/>
                              </a:lnTo>
                              <a:lnTo>
                                <a:pt x="341313" y="1325248"/>
                              </a:lnTo>
                              <a:lnTo>
                                <a:pt x="1343820" y="323845"/>
                              </a:lnTo>
                              <a:lnTo>
                                <a:pt x="1395413" y="320671"/>
                              </a:lnTo>
                              <a:lnTo>
                                <a:pt x="1447404" y="318291"/>
                              </a:lnTo>
                              <a:lnTo>
                                <a:pt x="1498601" y="315513"/>
                              </a:lnTo>
                              <a:lnTo>
                                <a:pt x="1549798" y="313926"/>
                              </a:lnTo>
                              <a:lnTo>
                                <a:pt x="1648620" y="310356"/>
                              </a:lnTo>
                              <a:lnTo>
                                <a:pt x="1743076" y="307975"/>
                              </a:lnTo>
                              <a:close/>
                              <a:moveTo>
                                <a:pt x="2034731" y="304800"/>
                              </a:moveTo>
                              <a:lnTo>
                                <a:pt x="2122463" y="305197"/>
                              </a:lnTo>
                              <a:lnTo>
                                <a:pt x="2156603" y="305594"/>
                              </a:lnTo>
                              <a:lnTo>
                                <a:pt x="2225676" y="304800"/>
                              </a:lnTo>
                              <a:lnTo>
                                <a:pt x="771955" y="1758950"/>
                              </a:lnTo>
                              <a:lnTo>
                                <a:pt x="740198" y="1745449"/>
                              </a:lnTo>
                              <a:lnTo>
                                <a:pt x="707249" y="1730757"/>
                              </a:lnTo>
                              <a:lnTo>
                                <a:pt x="639763" y="1699784"/>
                              </a:lnTo>
                              <a:lnTo>
                                <a:pt x="2034731" y="304800"/>
                              </a:lnTo>
                              <a:close/>
                              <a:moveTo>
                                <a:pt x="2272506" y="0"/>
                              </a:moveTo>
                              <a:lnTo>
                                <a:pt x="2354263" y="0"/>
                              </a:lnTo>
                              <a:lnTo>
                                <a:pt x="2453085" y="397"/>
                              </a:lnTo>
                              <a:lnTo>
                                <a:pt x="2507853" y="1191"/>
                              </a:lnTo>
                              <a:lnTo>
                                <a:pt x="2566194" y="1985"/>
                              </a:lnTo>
                              <a:lnTo>
                                <a:pt x="2626915" y="3177"/>
                              </a:lnTo>
                              <a:lnTo>
                                <a:pt x="2690813" y="5162"/>
                              </a:lnTo>
                              <a:lnTo>
                                <a:pt x="2756694" y="7147"/>
                              </a:lnTo>
                              <a:lnTo>
                                <a:pt x="2824559" y="9927"/>
                              </a:lnTo>
                              <a:lnTo>
                                <a:pt x="2893615" y="12706"/>
                              </a:lnTo>
                              <a:lnTo>
                                <a:pt x="2963863" y="16280"/>
                              </a:lnTo>
                              <a:lnTo>
                                <a:pt x="3035300" y="20250"/>
                              </a:lnTo>
                              <a:lnTo>
                                <a:pt x="3106737" y="25015"/>
                              </a:lnTo>
                              <a:lnTo>
                                <a:pt x="3178969" y="30574"/>
                              </a:lnTo>
                              <a:lnTo>
                                <a:pt x="3250803" y="36530"/>
                              </a:lnTo>
                              <a:lnTo>
                                <a:pt x="3321447" y="43677"/>
                              </a:lnTo>
                              <a:lnTo>
                                <a:pt x="3391297" y="50825"/>
                              </a:lnTo>
                              <a:lnTo>
                                <a:pt x="3460353" y="59560"/>
                              </a:lnTo>
                              <a:lnTo>
                                <a:pt x="3494087" y="63928"/>
                              </a:lnTo>
                              <a:lnTo>
                                <a:pt x="3527822" y="68693"/>
                              </a:lnTo>
                              <a:lnTo>
                                <a:pt x="3560763" y="73854"/>
                              </a:lnTo>
                              <a:lnTo>
                                <a:pt x="3592909" y="79016"/>
                              </a:lnTo>
                              <a:lnTo>
                                <a:pt x="3624659" y="84178"/>
                              </a:lnTo>
                              <a:lnTo>
                                <a:pt x="3656013" y="89737"/>
                              </a:lnTo>
                              <a:lnTo>
                                <a:pt x="3686175" y="95693"/>
                              </a:lnTo>
                              <a:lnTo>
                                <a:pt x="3715941" y="101649"/>
                              </a:lnTo>
                              <a:lnTo>
                                <a:pt x="3745309" y="108399"/>
                              </a:lnTo>
                              <a:lnTo>
                                <a:pt x="3773487" y="115149"/>
                              </a:lnTo>
                              <a:lnTo>
                                <a:pt x="3801269" y="122296"/>
                              </a:lnTo>
                              <a:lnTo>
                                <a:pt x="3827463" y="129047"/>
                              </a:lnTo>
                              <a:lnTo>
                                <a:pt x="3853259" y="136988"/>
                              </a:lnTo>
                              <a:lnTo>
                                <a:pt x="3877865" y="144532"/>
                              </a:lnTo>
                              <a:lnTo>
                                <a:pt x="3882628" y="145326"/>
                              </a:lnTo>
                              <a:lnTo>
                                <a:pt x="3896122" y="148900"/>
                              </a:lnTo>
                              <a:lnTo>
                                <a:pt x="3905647" y="151679"/>
                              </a:lnTo>
                              <a:lnTo>
                                <a:pt x="3916759" y="154856"/>
                              </a:lnTo>
                              <a:lnTo>
                                <a:pt x="3929459" y="158826"/>
                              </a:lnTo>
                              <a:lnTo>
                                <a:pt x="3943747" y="163988"/>
                              </a:lnTo>
                              <a:lnTo>
                                <a:pt x="3959225" y="169944"/>
                              </a:lnTo>
                              <a:lnTo>
                                <a:pt x="3975497" y="177091"/>
                              </a:lnTo>
                              <a:lnTo>
                                <a:pt x="3992959" y="185033"/>
                              </a:lnTo>
                              <a:lnTo>
                                <a:pt x="4011215" y="194165"/>
                              </a:lnTo>
                              <a:lnTo>
                                <a:pt x="4029869" y="204489"/>
                              </a:lnTo>
                              <a:lnTo>
                                <a:pt x="4048919" y="216401"/>
                              </a:lnTo>
                              <a:lnTo>
                                <a:pt x="4068763" y="229107"/>
                              </a:lnTo>
                              <a:lnTo>
                                <a:pt x="4078685" y="236254"/>
                              </a:lnTo>
                              <a:lnTo>
                                <a:pt x="4088209" y="243004"/>
                              </a:lnTo>
                              <a:lnTo>
                                <a:pt x="4098131" y="250946"/>
                              </a:lnTo>
                              <a:lnTo>
                                <a:pt x="4108053" y="258887"/>
                              </a:lnTo>
                              <a:lnTo>
                                <a:pt x="4117975" y="267225"/>
                              </a:lnTo>
                              <a:lnTo>
                                <a:pt x="4127500" y="275961"/>
                              </a:lnTo>
                              <a:lnTo>
                                <a:pt x="4137422" y="285093"/>
                              </a:lnTo>
                              <a:lnTo>
                                <a:pt x="4146947" y="294623"/>
                              </a:lnTo>
                              <a:lnTo>
                                <a:pt x="4156472" y="304550"/>
                              </a:lnTo>
                              <a:lnTo>
                                <a:pt x="4165600" y="314873"/>
                              </a:lnTo>
                              <a:lnTo>
                                <a:pt x="4175125" y="325594"/>
                              </a:lnTo>
                              <a:lnTo>
                                <a:pt x="4184253" y="336712"/>
                              </a:lnTo>
                              <a:lnTo>
                                <a:pt x="4192985" y="348227"/>
                              </a:lnTo>
                              <a:lnTo>
                                <a:pt x="4201319" y="360139"/>
                              </a:lnTo>
                              <a:lnTo>
                                <a:pt x="4209653" y="372845"/>
                              </a:lnTo>
                              <a:lnTo>
                                <a:pt x="4217987" y="385551"/>
                              </a:lnTo>
                              <a:lnTo>
                                <a:pt x="4225528" y="398654"/>
                              </a:lnTo>
                              <a:lnTo>
                                <a:pt x="4233465" y="412551"/>
                              </a:lnTo>
                              <a:lnTo>
                                <a:pt x="4240213" y="426846"/>
                              </a:lnTo>
                              <a:lnTo>
                                <a:pt x="4247356" y="441934"/>
                              </a:lnTo>
                              <a:lnTo>
                                <a:pt x="4254103" y="457023"/>
                              </a:lnTo>
                              <a:lnTo>
                                <a:pt x="4260056" y="472508"/>
                              </a:lnTo>
                              <a:lnTo>
                                <a:pt x="4266406" y="488788"/>
                              </a:lnTo>
                              <a:lnTo>
                                <a:pt x="4271565" y="505862"/>
                              </a:lnTo>
                              <a:lnTo>
                                <a:pt x="4276725" y="522539"/>
                              </a:lnTo>
                              <a:lnTo>
                                <a:pt x="4281091" y="540804"/>
                              </a:lnTo>
                              <a:lnTo>
                                <a:pt x="4285059" y="559069"/>
                              </a:lnTo>
                              <a:lnTo>
                                <a:pt x="4288631" y="577731"/>
                              </a:lnTo>
                              <a:lnTo>
                                <a:pt x="4291806" y="596790"/>
                              </a:lnTo>
                              <a:lnTo>
                                <a:pt x="4294187" y="617040"/>
                              </a:lnTo>
                              <a:lnTo>
                                <a:pt x="4296569" y="637688"/>
                              </a:lnTo>
                              <a:lnTo>
                                <a:pt x="4297759" y="658732"/>
                              </a:lnTo>
                              <a:lnTo>
                                <a:pt x="4298553" y="680174"/>
                              </a:lnTo>
                              <a:lnTo>
                                <a:pt x="4298950" y="702410"/>
                              </a:lnTo>
                              <a:lnTo>
                                <a:pt x="4298950" y="827088"/>
                              </a:lnTo>
                              <a:lnTo>
                                <a:pt x="4040187" y="827088"/>
                              </a:lnTo>
                              <a:lnTo>
                                <a:pt x="4040187" y="799691"/>
                              </a:lnTo>
                              <a:lnTo>
                                <a:pt x="4040187" y="782220"/>
                              </a:lnTo>
                              <a:lnTo>
                                <a:pt x="4039394" y="765543"/>
                              </a:lnTo>
                              <a:lnTo>
                                <a:pt x="4038203" y="748469"/>
                              </a:lnTo>
                              <a:lnTo>
                                <a:pt x="4036615" y="732587"/>
                              </a:lnTo>
                              <a:lnTo>
                                <a:pt x="4033837" y="717101"/>
                              </a:lnTo>
                              <a:lnTo>
                                <a:pt x="4031456" y="701615"/>
                              </a:lnTo>
                              <a:lnTo>
                                <a:pt x="4028281" y="686924"/>
                              </a:lnTo>
                              <a:lnTo>
                                <a:pt x="4024709" y="672630"/>
                              </a:lnTo>
                              <a:lnTo>
                                <a:pt x="4020344" y="658335"/>
                              </a:lnTo>
                              <a:lnTo>
                                <a:pt x="4016375" y="644835"/>
                              </a:lnTo>
                              <a:lnTo>
                                <a:pt x="4011613" y="631335"/>
                              </a:lnTo>
                              <a:lnTo>
                                <a:pt x="4006850" y="618629"/>
                              </a:lnTo>
                              <a:lnTo>
                                <a:pt x="4000897" y="605923"/>
                              </a:lnTo>
                              <a:lnTo>
                                <a:pt x="3995341" y="594011"/>
                              </a:lnTo>
                              <a:lnTo>
                                <a:pt x="3989387" y="582099"/>
                              </a:lnTo>
                              <a:lnTo>
                                <a:pt x="3983037" y="570981"/>
                              </a:lnTo>
                              <a:lnTo>
                                <a:pt x="3975894" y="559863"/>
                              </a:lnTo>
                              <a:lnTo>
                                <a:pt x="3969147" y="549142"/>
                              </a:lnTo>
                              <a:lnTo>
                                <a:pt x="3962400" y="538421"/>
                              </a:lnTo>
                              <a:lnTo>
                                <a:pt x="3954859" y="528495"/>
                              </a:lnTo>
                              <a:lnTo>
                                <a:pt x="3946922" y="518965"/>
                              </a:lnTo>
                              <a:lnTo>
                                <a:pt x="3939381" y="509833"/>
                              </a:lnTo>
                              <a:lnTo>
                                <a:pt x="3931444" y="501097"/>
                              </a:lnTo>
                              <a:lnTo>
                                <a:pt x="3923506" y="492362"/>
                              </a:lnTo>
                              <a:lnTo>
                                <a:pt x="3915172" y="483626"/>
                              </a:lnTo>
                              <a:lnTo>
                                <a:pt x="3906837" y="476082"/>
                              </a:lnTo>
                              <a:lnTo>
                                <a:pt x="3898503" y="468141"/>
                              </a:lnTo>
                              <a:lnTo>
                                <a:pt x="3889772" y="460994"/>
                              </a:lnTo>
                              <a:lnTo>
                                <a:pt x="3881041" y="453449"/>
                              </a:lnTo>
                              <a:lnTo>
                                <a:pt x="3872309" y="446699"/>
                              </a:lnTo>
                              <a:lnTo>
                                <a:pt x="3854847" y="433596"/>
                              </a:lnTo>
                              <a:lnTo>
                                <a:pt x="3836987" y="422081"/>
                              </a:lnTo>
                              <a:lnTo>
                                <a:pt x="3819128" y="410963"/>
                              </a:lnTo>
                              <a:lnTo>
                                <a:pt x="3802063" y="401831"/>
                              </a:lnTo>
                              <a:lnTo>
                                <a:pt x="3784600" y="393095"/>
                              </a:lnTo>
                              <a:lnTo>
                                <a:pt x="3768328" y="384757"/>
                              </a:lnTo>
                              <a:lnTo>
                                <a:pt x="3752056" y="378007"/>
                              </a:lnTo>
                              <a:lnTo>
                                <a:pt x="3736975" y="371654"/>
                              </a:lnTo>
                              <a:lnTo>
                                <a:pt x="3722291" y="366492"/>
                              </a:lnTo>
                              <a:lnTo>
                                <a:pt x="3708797" y="361727"/>
                              </a:lnTo>
                              <a:lnTo>
                                <a:pt x="3696494" y="358153"/>
                              </a:lnTo>
                              <a:lnTo>
                                <a:pt x="3675459" y="352197"/>
                              </a:lnTo>
                              <a:lnTo>
                                <a:pt x="3660378" y="349021"/>
                              </a:lnTo>
                              <a:lnTo>
                                <a:pt x="3652441" y="347036"/>
                              </a:lnTo>
                              <a:lnTo>
                                <a:pt x="3631406" y="341080"/>
                              </a:lnTo>
                              <a:lnTo>
                                <a:pt x="3609578" y="335521"/>
                              </a:lnTo>
                              <a:lnTo>
                                <a:pt x="3586956" y="330359"/>
                              </a:lnTo>
                              <a:lnTo>
                                <a:pt x="3563144" y="325197"/>
                              </a:lnTo>
                              <a:lnTo>
                                <a:pt x="3538935" y="320035"/>
                              </a:lnTo>
                              <a:lnTo>
                                <a:pt x="3514328" y="315270"/>
                              </a:lnTo>
                              <a:lnTo>
                                <a:pt x="3488928" y="310903"/>
                              </a:lnTo>
                              <a:lnTo>
                                <a:pt x="3463131" y="306138"/>
                              </a:lnTo>
                              <a:lnTo>
                                <a:pt x="3409553" y="297799"/>
                              </a:lnTo>
                              <a:lnTo>
                                <a:pt x="3353991" y="290255"/>
                              </a:lnTo>
                              <a:lnTo>
                                <a:pt x="3296841" y="283108"/>
                              </a:lnTo>
                              <a:lnTo>
                                <a:pt x="3238103" y="276755"/>
                              </a:lnTo>
                              <a:lnTo>
                                <a:pt x="3178572" y="271196"/>
                              </a:lnTo>
                              <a:lnTo>
                                <a:pt x="3118247" y="266034"/>
                              </a:lnTo>
                              <a:lnTo>
                                <a:pt x="3057128" y="261269"/>
                              </a:lnTo>
                              <a:lnTo>
                                <a:pt x="2996009" y="257299"/>
                              </a:lnTo>
                              <a:lnTo>
                                <a:pt x="2934494" y="253328"/>
                              </a:lnTo>
                              <a:lnTo>
                                <a:pt x="2874169" y="250549"/>
                              </a:lnTo>
                              <a:lnTo>
                                <a:pt x="2813447" y="247769"/>
                              </a:lnTo>
                              <a:lnTo>
                                <a:pt x="2754313" y="245387"/>
                              </a:lnTo>
                              <a:lnTo>
                                <a:pt x="2696369" y="243401"/>
                              </a:lnTo>
                              <a:lnTo>
                                <a:pt x="2639615" y="241813"/>
                              </a:lnTo>
                              <a:lnTo>
                                <a:pt x="2531665" y="239034"/>
                              </a:lnTo>
                              <a:lnTo>
                                <a:pt x="2433241" y="237843"/>
                              </a:lnTo>
                              <a:lnTo>
                                <a:pt x="2345531" y="237445"/>
                              </a:lnTo>
                              <a:lnTo>
                                <a:pt x="2272109" y="237445"/>
                              </a:lnTo>
                              <a:lnTo>
                                <a:pt x="2214563" y="237843"/>
                              </a:lnTo>
                              <a:lnTo>
                                <a:pt x="2155825" y="238637"/>
                              </a:lnTo>
                              <a:lnTo>
                                <a:pt x="2098278" y="237843"/>
                              </a:lnTo>
                              <a:lnTo>
                                <a:pt x="2040731" y="237445"/>
                              </a:lnTo>
                              <a:lnTo>
                                <a:pt x="1967309" y="237445"/>
                              </a:lnTo>
                              <a:lnTo>
                                <a:pt x="1879997" y="237843"/>
                              </a:lnTo>
                              <a:lnTo>
                                <a:pt x="1781175" y="239034"/>
                              </a:lnTo>
                              <a:lnTo>
                                <a:pt x="1673622" y="241813"/>
                              </a:lnTo>
                              <a:lnTo>
                                <a:pt x="1616472" y="243401"/>
                              </a:lnTo>
                              <a:lnTo>
                                <a:pt x="1558925" y="245387"/>
                              </a:lnTo>
                              <a:lnTo>
                                <a:pt x="1499791" y="247769"/>
                              </a:lnTo>
                              <a:lnTo>
                                <a:pt x="1439069" y="250549"/>
                              </a:lnTo>
                              <a:lnTo>
                                <a:pt x="1378347" y="253328"/>
                              </a:lnTo>
                              <a:lnTo>
                                <a:pt x="1317228" y="257299"/>
                              </a:lnTo>
                              <a:lnTo>
                                <a:pt x="1256109" y="261269"/>
                              </a:lnTo>
                              <a:lnTo>
                                <a:pt x="1195387" y="266034"/>
                              </a:lnTo>
                              <a:lnTo>
                                <a:pt x="1134666" y="271196"/>
                              </a:lnTo>
                              <a:lnTo>
                                <a:pt x="1075134" y="276755"/>
                              </a:lnTo>
                              <a:lnTo>
                                <a:pt x="1016397" y="283108"/>
                              </a:lnTo>
                              <a:lnTo>
                                <a:pt x="959644" y="290255"/>
                              </a:lnTo>
                              <a:lnTo>
                                <a:pt x="903684" y="297799"/>
                              </a:lnTo>
                              <a:lnTo>
                                <a:pt x="850106" y="306138"/>
                              </a:lnTo>
                              <a:lnTo>
                                <a:pt x="824309" y="310903"/>
                              </a:lnTo>
                              <a:lnTo>
                                <a:pt x="798909" y="315270"/>
                              </a:lnTo>
                              <a:lnTo>
                                <a:pt x="774303" y="320035"/>
                              </a:lnTo>
                              <a:lnTo>
                                <a:pt x="750094" y="325197"/>
                              </a:lnTo>
                              <a:lnTo>
                                <a:pt x="726281" y="330359"/>
                              </a:lnTo>
                              <a:lnTo>
                                <a:pt x="703659" y="335521"/>
                              </a:lnTo>
                              <a:lnTo>
                                <a:pt x="681831" y="341080"/>
                              </a:lnTo>
                              <a:lnTo>
                                <a:pt x="660797" y="347036"/>
                              </a:lnTo>
                              <a:lnTo>
                                <a:pt x="652463" y="349021"/>
                              </a:lnTo>
                              <a:lnTo>
                                <a:pt x="637778" y="352197"/>
                              </a:lnTo>
                              <a:lnTo>
                                <a:pt x="616744" y="358153"/>
                              </a:lnTo>
                              <a:lnTo>
                                <a:pt x="604441" y="361727"/>
                              </a:lnTo>
                              <a:lnTo>
                                <a:pt x="590550" y="366492"/>
                              </a:lnTo>
                              <a:lnTo>
                                <a:pt x="576263" y="371654"/>
                              </a:lnTo>
                              <a:lnTo>
                                <a:pt x="560785" y="378007"/>
                              </a:lnTo>
                              <a:lnTo>
                                <a:pt x="544910" y="384757"/>
                              </a:lnTo>
                              <a:lnTo>
                                <a:pt x="528638" y="393095"/>
                              </a:lnTo>
                              <a:lnTo>
                                <a:pt x="511175" y="401831"/>
                              </a:lnTo>
                              <a:lnTo>
                                <a:pt x="494110" y="410963"/>
                              </a:lnTo>
                              <a:lnTo>
                                <a:pt x="476250" y="422081"/>
                              </a:lnTo>
                              <a:lnTo>
                                <a:pt x="458391" y="433596"/>
                              </a:lnTo>
                              <a:lnTo>
                                <a:pt x="440928" y="446699"/>
                              </a:lnTo>
                              <a:lnTo>
                                <a:pt x="432197" y="453449"/>
                              </a:lnTo>
                              <a:lnTo>
                                <a:pt x="423466" y="460994"/>
                              </a:lnTo>
                              <a:lnTo>
                                <a:pt x="415131" y="468141"/>
                              </a:lnTo>
                              <a:lnTo>
                                <a:pt x="406400" y="476082"/>
                              </a:lnTo>
                              <a:lnTo>
                                <a:pt x="398066" y="483626"/>
                              </a:lnTo>
                              <a:lnTo>
                                <a:pt x="389731" y="492362"/>
                              </a:lnTo>
                              <a:lnTo>
                                <a:pt x="381794" y="501097"/>
                              </a:lnTo>
                              <a:lnTo>
                                <a:pt x="373856" y="509833"/>
                              </a:lnTo>
                              <a:lnTo>
                                <a:pt x="366316" y="518965"/>
                              </a:lnTo>
                              <a:lnTo>
                                <a:pt x="358378" y="528495"/>
                              </a:lnTo>
                              <a:lnTo>
                                <a:pt x="351235" y="538421"/>
                              </a:lnTo>
                              <a:lnTo>
                                <a:pt x="343694" y="549142"/>
                              </a:lnTo>
                              <a:lnTo>
                                <a:pt x="336947" y="559863"/>
                              </a:lnTo>
                              <a:lnTo>
                                <a:pt x="330200" y="570981"/>
                              </a:lnTo>
                              <a:lnTo>
                                <a:pt x="323850" y="582099"/>
                              </a:lnTo>
                              <a:lnTo>
                                <a:pt x="317897" y="594011"/>
                              </a:lnTo>
                              <a:lnTo>
                                <a:pt x="312341" y="605923"/>
                              </a:lnTo>
                              <a:lnTo>
                                <a:pt x="306388" y="618629"/>
                              </a:lnTo>
                              <a:lnTo>
                                <a:pt x="301625" y="631335"/>
                              </a:lnTo>
                              <a:lnTo>
                                <a:pt x="297260" y="644835"/>
                              </a:lnTo>
                              <a:lnTo>
                                <a:pt x="292497" y="658335"/>
                              </a:lnTo>
                              <a:lnTo>
                                <a:pt x="288528" y="672630"/>
                              </a:lnTo>
                              <a:lnTo>
                                <a:pt x="284956" y="686924"/>
                              </a:lnTo>
                              <a:lnTo>
                                <a:pt x="281781" y="701615"/>
                              </a:lnTo>
                              <a:lnTo>
                                <a:pt x="279003" y="717101"/>
                              </a:lnTo>
                              <a:lnTo>
                                <a:pt x="276622" y="732587"/>
                              </a:lnTo>
                              <a:lnTo>
                                <a:pt x="275035" y="748469"/>
                              </a:lnTo>
                              <a:lnTo>
                                <a:pt x="273844" y="765543"/>
                              </a:lnTo>
                              <a:lnTo>
                                <a:pt x="273050" y="782220"/>
                              </a:lnTo>
                              <a:lnTo>
                                <a:pt x="273050" y="799691"/>
                              </a:lnTo>
                              <a:lnTo>
                                <a:pt x="273050" y="827088"/>
                              </a:lnTo>
                              <a:lnTo>
                                <a:pt x="0" y="827088"/>
                              </a:lnTo>
                              <a:lnTo>
                                <a:pt x="0" y="702410"/>
                              </a:lnTo>
                              <a:lnTo>
                                <a:pt x="397" y="680174"/>
                              </a:lnTo>
                              <a:lnTo>
                                <a:pt x="1191" y="658732"/>
                              </a:lnTo>
                              <a:lnTo>
                                <a:pt x="2381" y="637688"/>
                              </a:lnTo>
                              <a:lnTo>
                                <a:pt x="4763" y="617040"/>
                              </a:lnTo>
                              <a:lnTo>
                                <a:pt x="7144" y="596790"/>
                              </a:lnTo>
                              <a:lnTo>
                                <a:pt x="10319" y="577731"/>
                              </a:lnTo>
                              <a:lnTo>
                                <a:pt x="13891" y="559069"/>
                              </a:lnTo>
                              <a:lnTo>
                                <a:pt x="18256" y="540804"/>
                              </a:lnTo>
                              <a:lnTo>
                                <a:pt x="22622" y="522539"/>
                              </a:lnTo>
                              <a:lnTo>
                                <a:pt x="27781" y="505862"/>
                              </a:lnTo>
                              <a:lnTo>
                                <a:pt x="33338" y="488788"/>
                              </a:lnTo>
                              <a:lnTo>
                                <a:pt x="38894" y="472508"/>
                              </a:lnTo>
                              <a:lnTo>
                                <a:pt x="44847" y="457023"/>
                              </a:lnTo>
                              <a:lnTo>
                                <a:pt x="51991" y="441934"/>
                              </a:lnTo>
                              <a:lnTo>
                                <a:pt x="58738" y="426846"/>
                              </a:lnTo>
                              <a:lnTo>
                                <a:pt x="65485" y="412551"/>
                              </a:lnTo>
                              <a:lnTo>
                                <a:pt x="73422" y="398654"/>
                              </a:lnTo>
                              <a:lnTo>
                                <a:pt x="81360" y="385551"/>
                              </a:lnTo>
                              <a:lnTo>
                                <a:pt x="89297" y="372845"/>
                              </a:lnTo>
                              <a:lnTo>
                                <a:pt x="97631" y="360139"/>
                              </a:lnTo>
                              <a:lnTo>
                                <a:pt x="106363" y="348227"/>
                              </a:lnTo>
                              <a:lnTo>
                                <a:pt x="115094" y="336712"/>
                              </a:lnTo>
                              <a:lnTo>
                                <a:pt x="123825" y="325594"/>
                              </a:lnTo>
                              <a:lnTo>
                                <a:pt x="133350" y="314873"/>
                              </a:lnTo>
                              <a:lnTo>
                                <a:pt x="142478" y="304550"/>
                              </a:lnTo>
                              <a:lnTo>
                                <a:pt x="152003" y="294623"/>
                              </a:lnTo>
                              <a:lnTo>
                                <a:pt x="161528" y="285093"/>
                              </a:lnTo>
                              <a:lnTo>
                                <a:pt x="171450" y="275961"/>
                              </a:lnTo>
                              <a:lnTo>
                                <a:pt x="180975" y="267225"/>
                              </a:lnTo>
                              <a:lnTo>
                                <a:pt x="190897" y="258887"/>
                              </a:lnTo>
                              <a:lnTo>
                                <a:pt x="200819" y="250946"/>
                              </a:lnTo>
                              <a:lnTo>
                                <a:pt x="210741" y="243004"/>
                              </a:lnTo>
                              <a:lnTo>
                                <a:pt x="220663" y="236254"/>
                              </a:lnTo>
                              <a:lnTo>
                                <a:pt x="230188" y="229107"/>
                              </a:lnTo>
                              <a:lnTo>
                                <a:pt x="250031" y="216401"/>
                              </a:lnTo>
                              <a:lnTo>
                                <a:pt x="269081" y="204489"/>
                              </a:lnTo>
                              <a:lnTo>
                                <a:pt x="288131" y="194165"/>
                              </a:lnTo>
                              <a:lnTo>
                                <a:pt x="305991" y="185033"/>
                              </a:lnTo>
                              <a:lnTo>
                                <a:pt x="323453" y="177091"/>
                              </a:lnTo>
                              <a:lnTo>
                                <a:pt x="340122" y="169944"/>
                              </a:lnTo>
                              <a:lnTo>
                                <a:pt x="355203" y="163988"/>
                              </a:lnTo>
                              <a:lnTo>
                                <a:pt x="369491" y="158826"/>
                              </a:lnTo>
                              <a:lnTo>
                                <a:pt x="382588" y="154856"/>
                              </a:lnTo>
                              <a:lnTo>
                                <a:pt x="393700" y="151679"/>
                              </a:lnTo>
                              <a:lnTo>
                                <a:pt x="403225" y="148900"/>
                              </a:lnTo>
                              <a:lnTo>
                                <a:pt x="416719" y="145326"/>
                              </a:lnTo>
                              <a:lnTo>
                                <a:pt x="421481" y="144532"/>
                              </a:lnTo>
                              <a:lnTo>
                                <a:pt x="450453" y="135400"/>
                              </a:lnTo>
                              <a:lnTo>
                                <a:pt x="480616" y="127061"/>
                              </a:lnTo>
                              <a:lnTo>
                                <a:pt x="511969" y="118723"/>
                              </a:lnTo>
                              <a:lnTo>
                                <a:pt x="544910" y="110384"/>
                              </a:lnTo>
                              <a:lnTo>
                                <a:pt x="578644" y="103237"/>
                              </a:lnTo>
                              <a:lnTo>
                                <a:pt x="613569" y="95693"/>
                              </a:lnTo>
                              <a:lnTo>
                                <a:pt x="649288" y="88943"/>
                              </a:lnTo>
                              <a:lnTo>
                                <a:pt x="686197" y="82193"/>
                              </a:lnTo>
                              <a:lnTo>
                                <a:pt x="724297" y="76237"/>
                              </a:lnTo>
                              <a:lnTo>
                                <a:pt x="762397" y="70281"/>
                              </a:lnTo>
                              <a:lnTo>
                                <a:pt x="801291" y="64722"/>
                              </a:lnTo>
                              <a:lnTo>
                                <a:pt x="840978" y="59560"/>
                              </a:lnTo>
                              <a:lnTo>
                                <a:pt x="881856" y="54398"/>
                              </a:lnTo>
                              <a:lnTo>
                                <a:pt x="922337" y="49633"/>
                              </a:lnTo>
                              <a:lnTo>
                                <a:pt x="963613" y="45266"/>
                              </a:lnTo>
                              <a:lnTo>
                                <a:pt x="1005284" y="40898"/>
                              </a:lnTo>
                              <a:lnTo>
                                <a:pt x="1047353" y="36927"/>
                              </a:lnTo>
                              <a:lnTo>
                                <a:pt x="1089422" y="32957"/>
                              </a:lnTo>
                              <a:lnTo>
                                <a:pt x="1173956" y="26604"/>
                              </a:lnTo>
                              <a:lnTo>
                                <a:pt x="1258887" y="21045"/>
                              </a:lnTo>
                              <a:lnTo>
                                <a:pt x="1343025" y="16280"/>
                              </a:lnTo>
                              <a:lnTo>
                                <a:pt x="1425972" y="11912"/>
                              </a:lnTo>
                              <a:lnTo>
                                <a:pt x="1506934" y="8339"/>
                              </a:lnTo>
                              <a:lnTo>
                                <a:pt x="1586309" y="5956"/>
                              </a:lnTo>
                              <a:lnTo>
                                <a:pt x="1662509" y="3574"/>
                              </a:lnTo>
                              <a:lnTo>
                                <a:pt x="2157809" y="1191"/>
                              </a:lnTo>
                              <a:lnTo>
                                <a:pt x="2210991" y="397"/>
                              </a:lnTo>
                              <a:lnTo>
                                <a:pt x="2272506"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3.1pt;margin-top:129.75pt;height:29.25pt;width:57.5pt;z-index:251693056;v-text-anchor:middle;mso-width-relative:page;mso-height-relative:page;" fillcolor="#262626 [3204]" filled="t" stroked="f" coordsize="4300538,2184400" o:gfxdata="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" path="m397,996950l273498,996950,273498,1316328,273101,1327437,273498,1339736,274292,1355605,276276,1374649,278261,1385361,279849,1396470,282230,1408769,285406,1421068,288979,1434160,292948,1448046,297711,1461932,302872,1476215,308826,1490894,315574,1505971,323513,1521047,331452,1536123,340979,1551596,351696,1567069,362811,1582542,374719,1598412,388216,1613885,402903,1628961,418384,1644037,435453,1658716,443788,1665858,453315,1673396,462842,1680141,472369,1687282,482689,1694027,493010,1701168,504125,1707913,515239,1714260,526751,1721005,539056,1727353,550964,1733304,564064,1739255,572003,1743223,637896,1773375,669652,1788054,701408,1802337,732767,1816223,763332,1829316,794294,1841615,824462,1853517,854233,1864229,883607,1873751,912981,1882876,941958,1890414,956645,1893985,970936,1897159,985226,1899936,998722,1902316,1013012,1904300,1027302,1906284,1041195,1907871,1055089,1909061,1068982,1909458,1082875,1909854,1096371,1909854,1110264,1909458,1124158,1908664,1137654,1907474,1151547,1905490,1164646,1903507,1178143,1900729,1191639,1897952,1204738,1893985,1218234,1890017,1231731,1885256,1245227,1880495,1257929,1874941,1271425,1868990,1284922,1861849,1297624,1855104,1310723,1847169,1324220,1839234,1336922,1830109,1350021,1820587,1363121,1810669,1376220,1800354,1389319,1788451,1402418,1776946,1415121,1764250,1428220,1751157,1441319,1737271,1454022,1722989,1467121,1707913,1479823,1692043,1603671,1533346,1640984,1484547,1677503,1438524,1712038,1394883,1745779,1354018,1762053,1334578,1777931,1315931,1793809,1297681,1810084,1280621,1825962,1263958,1841443,1248088,1857321,1233012,1873199,1218729,1889077,1205240,1904558,1192941,1920436,1181039,1936711,1169930,1952986,1159615,1969261,1150489,1985932,1141761,2002604,1134223,2020070,1127082,2037139,1121527,2055001,1116370,2072864,1112005,2091918,1109228,2110971,1106451,2130421,1105261,2150269,1104864,2160590,1104864,2170910,1105261,2181231,1106054,2191949,1106848,2201872,1108435,2211796,1109625,2221720,1111212,2231247,1113592,2241170,1115576,2250697,1117957,2259827,1120734,2269353,1123511,2288010,1130256,2306270,1137794,2324529,1146125,2341995,1155647,2359858,1165962,2376927,1177468,2394392,1189370,2411461,1202463,2428927,1216349,2445599,1231028,2462667,1246501,2479736,1262371,2496805,1279827,2513874,1297284,2531339,1315931,2548408,1334975,2565874,1354812,2583339,1375442,2619462,1419084,2656378,1464709,2694485,1513112,2734180,1564292,2835005,1692043,2847707,1707913,2860807,1722989,2873906,1737271,2886608,1751157,2899707,1764250,2912410,1776946,2925509,1788451,2938608,1800354,2951708,1810669,2964807,1820587,2977906,1830109,2990609,1839234,3004105,1847169,3017204,1855104,3029907,1861849,3043403,1868990,3056899,1874941,3069601,1880495,3083097,1885256,3096594,1890017,3110090,1893985,3123189,1897952,3136685,1900729,3150182,1903507,3164075,1905490,3177174,1907474,3190671,1908664,3204564,1909458,3218457,1909854,3232350,1909854,3245846,1909458,3259739,1909061,3273633,1907871,3287923,1906284,3301816,1904300,3316106,1902316,3330396,1899936,3344289,1897159,3358580,1893985,3372870,1890414,3401847,1882876,3431221,1873751,3460595,1864229,3490367,1853517,3520535,1841615,3551497,1829316,3582459,1816223,3613421,1802337,3645176,1788054,3676932,1773375,3742825,1743223,3750765,1739255,3763467,1733304,3775772,1727353,3787681,1721005,3799192,1714260,3810307,1707913,3821421,1701168,3831742,1694423,3842063,1687679,3851987,1680141,3861513,1673396,3870643,1665858,3879376,1658716,3896048,1644037,3911925,1628961,3926216,1613885,3939712,1598412,3952017,1582939,3963529,1567466,3973849,1551993,3982979,1536520,3991315,1521444,3999254,1505971,4005605,1491291,4011560,1476612,4017514,1461932,4022277,1448046,4025850,1434160,4029422,1421068,4032598,1408372,4034979,1396470,4036964,1384964,4038552,1374252,4040537,1354812,4041331,1338942,4042125,1326246,4041331,1314344,4041331,996950,4300141,996950,4300141,1390519,4300141,1394486,4300538,1405595,4299744,1423448,4299347,1434557,4298157,1447253,4296965,1460345,4294584,1475818,4292599,1491688,4289027,1508351,4285057,1526601,4280293,1545248,4275133,1564689,4268782,1584526,4260843,1605156,4252904,1625787,4243377,1647608,4232263,1669032,4226309,1679744,4220355,1690456,4214003,1701565,4206858,1712277,4199713,1723385,4191774,1734098,4184232,1745206,4175896,1755918,4167163,1766234,4157637,1776946,4148110,1787658,4138186,1797973,4128263,1808288,4117545,1819000,4106430,1828919,4094522,1838838,4082613,1848756,4069911,1858675,4056812,1868196,4043315,1877718,4029422,1886447,4014735,1895175,3999651,1904300,3984170,1912632,3905971,1953893,3865879,1974127,3824994,1995154,3783711,2014991,3742429,2034828,3699955,2053475,3657085,2072122,3614214,2089975,3592779,2098307,3571344,2106242,3549512,2114177,3528077,2121318,3505847,2128856,3484412,2135601,3462977,2142345,3440748,2148297,3419313,2153851,3397084,2159009,3375649,2163770,3353419,2168134,3331984,2172101,3310152,2175275,3288320,2178449,3266885,2180433,3245053,2182813,3224014,2184003,3202182,2184400,3181144,2184400,3159709,2184003,3138273,2182813,3117235,2180830,3096594,2178449,3075555,2175275,3054517,2171704,3034273,2166944,3013631,2160992,2993387,2155041,2973143,2148297,2953295,2140362,2933448,2132427,2913601,2122905,2894150,2112193,2874700,2101084,2855646,2089579,2836593,2076486,2817936,2062600,2799279,2047524,2781020,2032051,2763157,2015388,2744897,1997535,2727829,1978888,2709966,1959051,2693294,1938420,2676225,1916202,2629385,1852327,2586118,1792815,2508317,1686488,2473385,1638879,2440438,1595634,2424560,1575797,2409476,1556754,2394392,1538504,2379705,1521840,2365018,1505971,2351125,1491291,2336835,1477405,2322941,1464313,2309048,1452807,2295552,1442095,2281659,1432177,2267766,1423448,2253873,1415513,2239582,1409165,2225689,1403611,2218544,1400834,2211399,1398850,2203857,1396470,2196712,1395280,2189170,1393693,2181231,1392899,2174086,1391709,2166147,1390915,2158208,1390519,2150269,1390519,2142727,1390519,2134788,1390915,2126849,1391709,2119307,1392899,2111368,1393693,2104223,1395280,2096681,1396470,2089536,1398850,2081994,1400834,2075246,1403611,2060956,1409165,2046665,1415513,2032772,1423448,2018879,1432177,2005383,1442095,1991490,1452807,1977597,1464313,1963703,1477405,1949810,1491291,1935520,1505971,1920833,1521840,1906146,1538504,1891062,1556754,1875978,1575797,1860497,1595634,1827153,1638879,1792222,1686488,1714817,1792815,1671152,1852327,1624313,1916202,1607244,1938420,1590572,1959051,1573503,1978888,1555640,1997535,1537778,2015388,1519915,2032051,1501259,2047524,1482999,2062600,1463945,2076486,1444892,2089579,1425838,2101084,1406785,2112193,1387334,2122905,1367487,2132427,1347243,2140362,1327395,2148297,1307151,2155041,1286906,2160992,1266662,2166944,1246021,2171704,1225379,2175275,1203944,2178449,1183303,2180830,1162265,2182813,1140829,2184003,1119791,2184400,1098356,2184400,1076524,2184003,1055485,2182813,1034050,2180433,1012218,2178449,990386,2175275,968554,2172101,947119,2168134,924890,2163770,903454,2159009,882019,2153851,859790,2148297,838355,2142345,816126,2135601,794691,2128856,772461,2121318,751026,2114177,729591,2106242,707759,2098307,686324,2089975,643453,2072122,600583,2053475,558903,2034828,516827,2014991,475544,1995154,435056,1974127,394567,1953893,316368,1912632,300887,1904300,285803,1895175,271513,1886447,257223,1877718,244123,1868196,231024,1858675,218322,1848756,206413,1838838,194902,1828919,183390,1819000,172673,1808288,162352,1797973,152428,1787658,142902,1776946,133772,1766234,125039,1755918,116703,1745206,108764,1734098,100825,1723385,94077,1712277,87329,1701565,80581,1690456,74230,1679744,68672,1669032,57955,1647608,48031,1625787,39695,1605156,32153,1584526,25802,1564689,20245,1545248,15481,1526601,11512,1508351,8733,1491688,5954,1475818,3970,1460345,2382,1447253,1191,1434557,794,1423448,0,1405595,397,1394486,397,1390519,397,996950xm3959215,687387l3961995,699686,3965172,713175,3967953,726664,3969541,740153,3971130,754038,3972321,768717,3973513,784190,3973513,799266,3973513,864727,3045304,1792287,3031800,1784353,3018296,1775624,3004792,1766103,2991685,1755788,2978181,1744679,2964677,1732777,2951967,1720479,2938463,1707386,3959215,687387xm3576549,396875l3607516,404026,3622205,407999,3636894,411972,3638482,412369,3640864,412767,3648010,413958,3663096,417931,3673816,420712,3685329,423891,3698430,428261,3712722,433028,3727808,438987,3743689,446139,3759966,453687,3777434,462825,3794505,472757,3811973,484278,3820708,490237,3829045,496594,3837779,502950,3846513,510499,2808343,1549400,2787302,1522385,2748396,1472327,2710283,1424653,2673758,1378965,2638425,1335661,3576549,396875xm1743076,307975l461963,1589088,451645,1578773,442120,1568854,432991,1558538,424260,1548223,416323,1537510,408782,1527592,402035,1517276,395288,1506960,389335,1496645,383779,1486726,378620,1476807,374254,1466888,369888,1456970,365920,1447448,362745,1437926,359173,1428800,354013,1411343,349648,1394283,346473,1378809,344488,1364526,342901,1352227,341710,1341118,341710,1331993,341313,1325248,1343820,323845,1395413,320671,1447404,318291,1498601,315513,1549798,313926,1648620,310356,1743076,307975xm2034731,304800l2122463,305197,2156603,305594,2225676,304800,771955,1758950,740198,1745449,707249,1730757,639763,1699784,2034731,304800xm2272506,0l2354263,0,2453085,397,2507853,1191,2566194,1985,2626915,3177,2690813,5162,2756694,7147,2824559,9927,2893615,12706,2963863,16280,3035300,20250,3106737,25015,3178969,30574,3250803,36530,3321447,43677,3391297,50825,3460353,59560,3494087,63928,3527822,68693,3560763,73854,3592909,79016,3624659,84178,3656013,89737,3686175,95693,3715941,101649,3745309,108399,3773487,115149,3801269,122296,3827463,129047,3853259,136988,3877865,144532,3882628,145326,3896122,148900,3905647,151679,3916759,154856,3929459,158826,3943747,163988,3959225,169944,3975497,177091,3992959,185033,4011215,194165,4029869,204489,4048919,216401,4068763,229107,4078685,236254,4088209,243004,4098131,250946,4108053,258887,4117975,267225,4127500,275961,4137422,285093,4146947,294623,4156472,304550,4165600,314873,4175125,325594,4184253,336712,4192985,348227,4201319,360139,4209653,372845,4217987,385551,4225528,398654,4233465,412551,4240213,426846,4247356,441934,4254103,457023,4260056,472508,4266406,488788,4271565,505862,4276725,522539,4281091,540804,4285059,559069,4288631,577731,4291806,596790,4294187,617040,4296569,637688,4297759,658732,4298553,680174,4298950,702410,4298950,827088,4040187,827088,4040187,799691,4040187,782220,4039394,765543,4038203,748469,4036615,732587,4033837,717101,4031456,701615,4028281,686924,4024709,672630,4020344,658335,4016375,644835,4011613,631335,4006850,618629,4000897,605923,3995341,594011,3989387,582099,3983037,570981,3975894,559863,3969147,549142,3962400,538421,3954859,528495,3946922,518965,3939381,509833,3931444,501097,3923506,492362,3915172,483626,3906837,476082,3898503,468141,3889772,460994,3881041,453449,3872309,446699,3854847,433596,3836987,422081,3819128,410963,3802063,401831,3784600,393095,3768328,384757,3752056,378007,3736975,371654,3722291,366492,3708797,361727,3696494,358153,3675459,352197,3660378,349021,3652441,347036,3631406,341080,3609578,335521,3586956,330359,3563144,325197,3538935,320035,3514328,315270,3488928,310903,3463131,306138,3409553,297799,3353991,290255,3296841,283108,3238103,276755,3178572,271196,3118247,266034,3057128,261269,2996009,257299,2934494,253328,2874169,250549,2813447,247769,2754313,245387,2696369,243401,2639615,241813,2531665,239034,2433241,237843,2345531,237445,2272109,237445,2214563,237843,2155825,238637,2098278,237843,2040731,237445,1967309,237445,1879997,237843,1781175,239034,1673622,241813,1616472,243401,1558925,245387,1499791,247769,1439069,250549,1378347,253328,1317228,257299,1256109,261269,1195387,266034,1134666,271196,1075134,276755,1016397,283108,959644,290255,903684,297799,850106,306138,824309,310903,798909,315270,774303,320035,750094,325197,726281,330359,703659,335521,681831,341080,660797,347036,652463,349021,637778,352197,616744,358153,604441,361727,590550,366492,576263,371654,560785,378007,544910,384757,528638,393095,511175,401831,494110,410963,476250,422081,458391,433596,440928,446699,432197,453449,423466,460994,415131,468141,406400,476082,398066,483626,389731,492362,381794,501097,373856,509833,366316,518965,358378,528495,351235,538421,343694,549142,336947,559863,330200,570981,323850,582099,317897,594011,312341,605923,306388,618629,301625,631335,297260,644835,292497,658335,288528,672630,284956,686924,281781,701615,279003,717101,276622,732587,275035,748469,273844,765543,273050,782220,273050,799691,273050,827088,0,827088,0,702410,397,680174,1191,658732,2381,637688,4763,617040,7144,596790,10319,577731,13891,559069,18256,540804,22622,522539,27781,505862,33338,488788,38894,472508,44847,457023,51991,441934,58738,426846,65485,412551,73422,398654,81360,385551,89297,372845,97631,360139,106363,348227,115094,336712,123825,325594,133350,314873,142478,304550,152003,294623,161528,285093,171450,275961,180975,267225,190897,258887,200819,250946,210741,243004,220663,236254,230188,229107,250031,216401,269081,204489,288131,194165,305991,185033,323453,177091,340122,169944,355203,163988,369491,158826,382588,154856,393700,151679,403225,148900,416719,145326,421481,144532,450453,135400,480616,127061,511969,118723,544910,110384,578644,103237,613569,95693,649288,88943,686197,82193,724297,76237,762397,70281,801291,64722,840978,59560,881856,54398,922337,49633,963613,45266,1005284,40898,1047353,36927,1089422,32957,1173956,26604,1258887,21045,1343025,16280,1425972,11912,1506934,8339,1586309,5956,1662509,3574,2157809,1191,2210991,397,2272506,0xe">
                <v:path o:connectlocs="50553,248450;75359,283107;113712,303874;172018,323629;204575,321876;235918,303941;301908,223638;340059,192757;375582,188577;409487,204354;464287,265846;510123,313920;541803,324371;577663,319988;643181,292479;671087,269015;685511,235370;729662,248181;715574,289175;693263,314190;621005,352150;565800,369141;515246,368265;469208,342508;404094,258631;374234,237325;356034,237325;326174,258631;261128,342508;215090,368265;164468,369141;109263,352150;37072,314190;14829,289175;674,248181;674534,130641;607329,67447;638475,77102;607329,67447;63551,249293;236953,54497;345515,51799;539816,5195;640771,19569;681139,32997;708972,55333;726225,88803;685924,130101;676354,97036;657551,75915;620216,58977;529505,45211;366077,40555;202987,45211;112209,58977;74873,75915;56070,97036;46501,130101;3841,88803;21026,55333;48927,32997;92530,18759;184993,5600" o:connectangles="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3662045</wp:posOffset>
                </wp:positionH>
                <wp:positionV relativeFrom="paragraph">
                  <wp:posOffset>1584325</wp:posOffset>
                </wp:positionV>
                <wp:extent cx="500380" cy="497840"/>
                <wp:effectExtent l="0" t="0" r="0" b="0"/>
                <wp:wrapNone/>
                <wp:docPr id="37"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0412" cy="497926"/>
                        </a:xfrm>
                        <a:custGeom>
                          <a:avLst/>
                          <a:gdLst>
                            <a:gd name="T0" fmla="*/ 61580152 w 6030"/>
                            <a:gd name="T1" fmla="*/ 116692035 h 6002"/>
                            <a:gd name="T2" fmla="*/ 199662 w 6030"/>
                            <a:gd name="T3" fmla="*/ 309482875 h 6002"/>
                            <a:gd name="T4" fmla="*/ 65672269 w 6030"/>
                            <a:gd name="T5" fmla="*/ 487413091 h 6002"/>
                            <a:gd name="T6" fmla="*/ 254404694 w 6030"/>
                            <a:gd name="T7" fmla="*/ 595428006 h 6002"/>
                            <a:gd name="T8" fmla="*/ 487650619 w 6030"/>
                            <a:gd name="T9" fmla="*/ 535286624 h 6002"/>
                            <a:gd name="T10" fmla="*/ 600930197 w 6030"/>
                            <a:gd name="T11" fmla="*/ 323944636 h 6002"/>
                            <a:gd name="T12" fmla="*/ 481862010 w 6030"/>
                            <a:gd name="T13" fmla="*/ 59143747 h 6002"/>
                            <a:gd name="T14" fmla="*/ 323769756 w 6030"/>
                            <a:gd name="T15" fmla="*/ 11370008 h 6002"/>
                            <a:gd name="T16" fmla="*/ 556316866 w 6030"/>
                            <a:gd name="T17" fmla="*/ 162770205 h 6002"/>
                            <a:gd name="T18" fmla="*/ 562704460 w 6030"/>
                            <a:gd name="T19" fmla="*/ 422285113 h 6002"/>
                            <a:gd name="T20" fmla="*/ 383153945 w 6030"/>
                            <a:gd name="T21" fmla="*/ 575879539 h 6002"/>
                            <a:gd name="T22" fmla="*/ 154998129 w 6030"/>
                            <a:gd name="T23" fmla="*/ 548850861 h 6002"/>
                            <a:gd name="T24" fmla="*/ 31638480 w 6030"/>
                            <a:gd name="T25" fmla="*/ 406027988 h 6002"/>
                            <a:gd name="T26" fmla="*/ 65672269 w 6030"/>
                            <a:gd name="T27" fmla="*/ 131253591 h 6002"/>
                            <a:gd name="T28" fmla="*/ 227756493 w 6030"/>
                            <a:gd name="T29" fmla="*/ 20246402 h 6002"/>
                            <a:gd name="T30" fmla="*/ 371776072 w 6030"/>
                            <a:gd name="T31" fmla="*/ 33012909 h 6002"/>
                            <a:gd name="T32" fmla="*/ 246120945 w 6030"/>
                            <a:gd name="T33" fmla="*/ 144718032 h 6002"/>
                            <a:gd name="T34" fmla="*/ 156595107 w 6030"/>
                            <a:gd name="T35" fmla="*/ 307288647 h 6002"/>
                            <a:gd name="T36" fmla="*/ 109387122 w 6030"/>
                            <a:gd name="T37" fmla="*/ 232785300 h 6002"/>
                            <a:gd name="T38" fmla="*/ 246619784 w 6030"/>
                            <a:gd name="T39" fmla="*/ 41390643 h 6002"/>
                            <a:gd name="T40" fmla="*/ 205100577 w 6030"/>
                            <a:gd name="T41" fmla="*/ 65526842 h 6002"/>
                            <a:gd name="T42" fmla="*/ 88128522 w 6030"/>
                            <a:gd name="T43" fmla="*/ 270884916 h 6002"/>
                            <a:gd name="T44" fmla="*/ 48505470 w 6030"/>
                            <a:gd name="T45" fmla="*/ 238370666 h 6002"/>
                            <a:gd name="T46" fmla="*/ 158690923 w 6030"/>
                            <a:gd name="T47" fmla="*/ 61437770 h 6002"/>
                            <a:gd name="T48" fmla="*/ 447428898 w 6030"/>
                            <a:gd name="T49" fmla="*/ 67222411 h 6002"/>
                            <a:gd name="T50" fmla="*/ 411997794 w 6030"/>
                            <a:gd name="T51" fmla="*/ 122277086 h 6002"/>
                            <a:gd name="T52" fmla="*/ 298618701 w 6030"/>
                            <a:gd name="T53" fmla="*/ 290832248 h 6002"/>
                            <a:gd name="T54" fmla="*/ 187135764 w 6030"/>
                            <a:gd name="T55" fmla="*/ 306690192 h 6002"/>
                            <a:gd name="T56" fmla="*/ 285444189 w 6030"/>
                            <a:gd name="T57" fmla="*/ 108214190 h 6002"/>
                            <a:gd name="T58" fmla="*/ 480065371 w 6030"/>
                            <a:gd name="T59" fmla="*/ 86671084 h 6002"/>
                            <a:gd name="T60" fmla="*/ 481862010 w 6030"/>
                            <a:gd name="T61" fmla="*/ 102828413 h 6002"/>
                            <a:gd name="T62" fmla="*/ 519688423 w 6030"/>
                            <a:gd name="T63" fmla="*/ 142124623 h 6002"/>
                            <a:gd name="T64" fmla="*/ 579571766 w 6030"/>
                            <a:gd name="T65" fmla="*/ 313671742 h 6002"/>
                            <a:gd name="T66" fmla="*/ 551725910 w 6030"/>
                            <a:gd name="T67" fmla="*/ 314270197 h 6002"/>
                            <a:gd name="T68" fmla="*/ 435851363 w 6030"/>
                            <a:gd name="T69" fmla="*/ 125967293 h 6002"/>
                            <a:gd name="T70" fmla="*/ 438845657 w 6030"/>
                            <a:gd name="T71" fmla="*/ 141925349 h 6002"/>
                            <a:gd name="T72" fmla="*/ 553023396 w 6030"/>
                            <a:gd name="T73" fmla="*/ 389870659 h 6002"/>
                            <a:gd name="T74" fmla="*/ 504717271 w 6030"/>
                            <a:gd name="T75" fmla="*/ 486415771 h 6002"/>
                            <a:gd name="T76" fmla="*/ 464595381 w 6030"/>
                            <a:gd name="T77" fmla="*/ 324543091 h 6002"/>
                            <a:gd name="T78" fmla="*/ 363192831 w 6030"/>
                            <a:gd name="T79" fmla="*/ 182019287 h 6002"/>
                            <a:gd name="T80" fmla="*/ 47008639 w 6030"/>
                            <a:gd name="T81" fmla="*/ 198874867 h 6002"/>
                            <a:gd name="T82" fmla="*/ 34033789 w 6030"/>
                            <a:gd name="T83" fmla="*/ 220517768 h 6002"/>
                            <a:gd name="T84" fmla="*/ 421479512 w 6030"/>
                            <a:gd name="T85" fmla="*/ 275772032 h 6002"/>
                            <a:gd name="T86" fmla="*/ 492341405 w 6030"/>
                            <a:gd name="T87" fmla="*/ 497486710 h 6002"/>
                            <a:gd name="T88" fmla="*/ 405111361 w 6030"/>
                            <a:gd name="T89" fmla="*/ 545659313 h 6002"/>
                            <a:gd name="T90" fmla="*/ 384351600 w 6030"/>
                            <a:gd name="T91" fmla="*/ 413009539 h 6002"/>
                            <a:gd name="T92" fmla="*/ 310994567 w 6030"/>
                            <a:gd name="T93" fmla="*/ 283052652 h 6002"/>
                            <a:gd name="T94" fmla="*/ 59284674 w 6030"/>
                            <a:gd name="T95" fmla="*/ 274575123 h 6002"/>
                            <a:gd name="T96" fmla="*/ 268177876 w 6030"/>
                            <a:gd name="T97" fmla="*/ 309881740 h 6002"/>
                            <a:gd name="T98" fmla="*/ 361596169 w 6030"/>
                            <a:gd name="T99" fmla="*/ 387377360 h 6002"/>
                            <a:gd name="T100" fmla="*/ 206897216 w 6030"/>
                            <a:gd name="T101" fmla="*/ 415802222 h 6002"/>
                            <a:gd name="T102" fmla="*/ 27047209 w 6030"/>
                            <a:gd name="T103" fmla="*/ 347881561 h 6002"/>
                            <a:gd name="T104" fmla="*/ 35431104 w 6030"/>
                            <a:gd name="T105" fmla="*/ 372716010 h 6002"/>
                            <a:gd name="T106" fmla="*/ 214881789 w 6030"/>
                            <a:gd name="T107" fmla="*/ 425376865 h 6002"/>
                            <a:gd name="T108" fmla="*/ 376467174 w 6030"/>
                            <a:gd name="T109" fmla="*/ 419093565 h 6002"/>
                            <a:gd name="T110" fmla="*/ 317781485 w 6030"/>
                            <a:gd name="T111" fmla="*/ 504168875 h 6002"/>
                            <a:gd name="T112" fmla="*/ 77050142 w 6030"/>
                            <a:gd name="T113" fmla="*/ 464074620 h 6002"/>
                            <a:gd name="T114" fmla="*/ 106093336 w 6030"/>
                            <a:gd name="T115" fmla="*/ 488111340 h 6002"/>
                            <a:gd name="T116" fmla="*/ 373073557 w 6030"/>
                            <a:gd name="T117" fmla="*/ 503271351 h 6002"/>
                            <a:gd name="T118" fmla="*/ 386248070 w 6030"/>
                            <a:gd name="T119" fmla="*/ 543265810 h 6002"/>
                            <a:gd name="T120" fmla="*/ 212386649 w 6030"/>
                            <a:gd name="T121" fmla="*/ 562116028 h 6002"/>
                            <a:gd name="T122" fmla="*/ 98907410 w 6030"/>
                            <a:gd name="T123" fmla="*/ 486315976 h 6002"/>
                            <a:gd name="T124" fmla="*/ 344828694 w 6030"/>
                            <a:gd name="T125" fmla="*/ 572987376 h 600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030" h="6002">
                              <a:moveTo>
                                <a:pt x="2928" y="8"/>
                              </a:moveTo>
                              <a:lnTo>
                                <a:pt x="2928" y="8"/>
                              </a:lnTo>
                              <a:lnTo>
                                <a:pt x="2869" y="12"/>
                              </a:lnTo>
                              <a:lnTo>
                                <a:pt x="2812" y="16"/>
                              </a:lnTo>
                              <a:lnTo>
                                <a:pt x="2696" y="23"/>
                              </a:lnTo>
                              <a:lnTo>
                                <a:pt x="2638" y="26"/>
                              </a:lnTo>
                              <a:lnTo>
                                <a:pt x="2580" y="32"/>
                              </a:lnTo>
                              <a:lnTo>
                                <a:pt x="2522" y="38"/>
                              </a:lnTo>
                              <a:lnTo>
                                <a:pt x="2465" y="47"/>
                              </a:lnTo>
                              <a:lnTo>
                                <a:pt x="2385" y="62"/>
                              </a:lnTo>
                              <a:lnTo>
                                <a:pt x="2306" y="78"/>
                              </a:lnTo>
                              <a:lnTo>
                                <a:pt x="2227" y="97"/>
                              </a:lnTo>
                              <a:lnTo>
                                <a:pt x="2151" y="119"/>
                              </a:lnTo>
                              <a:lnTo>
                                <a:pt x="2073" y="142"/>
                              </a:lnTo>
                              <a:lnTo>
                                <a:pt x="1997" y="167"/>
                              </a:lnTo>
                              <a:lnTo>
                                <a:pt x="1920" y="195"/>
                              </a:lnTo>
                              <a:lnTo>
                                <a:pt x="1846" y="224"/>
                              </a:lnTo>
                              <a:lnTo>
                                <a:pt x="1771" y="256"/>
                              </a:lnTo>
                              <a:lnTo>
                                <a:pt x="1699" y="290"/>
                              </a:lnTo>
                              <a:lnTo>
                                <a:pt x="1627" y="325"/>
                              </a:lnTo>
                              <a:lnTo>
                                <a:pt x="1555" y="363"/>
                              </a:lnTo>
                              <a:lnTo>
                                <a:pt x="1485" y="403"/>
                              </a:lnTo>
                              <a:lnTo>
                                <a:pt x="1416" y="446"/>
                              </a:lnTo>
                              <a:lnTo>
                                <a:pt x="1348" y="489"/>
                              </a:lnTo>
                              <a:lnTo>
                                <a:pt x="1282" y="535"/>
                              </a:lnTo>
                              <a:lnTo>
                                <a:pt x="1220" y="580"/>
                              </a:lnTo>
                              <a:lnTo>
                                <a:pt x="1159" y="626"/>
                              </a:lnTo>
                              <a:lnTo>
                                <a:pt x="1100" y="674"/>
                              </a:lnTo>
                              <a:lnTo>
                                <a:pt x="1041" y="724"/>
                              </a:lnTo>
                              <a:lnTo>
                                <a:pt x="984" y="775"/>
                              </a:lnTo>
                              <a:lnTo>
                                <a:pt x="928" y="827"/>
                              </a:lnTo>
                              <a:lnTo>
                                <a:pt x="873" y="881"/>
                              </a:lnTo>
                              <a:lnTo>
                                <a:pt x="819" y="937"/>
                              </a:lnTo>
                              <a:lnTo>
                                <a:pt x="766" y="994"/>
                              </a:lnTo>
                              <a:lnTo>
                                <a:pt x="714" y="1051"/>
                              </a:lnTo>
                              <a:lnTo>
                                <a:pt x="665" y="1110"/>
                              </a:lnTo>
                              <a:lnTo>
                                <a:pt x="617" y="1170"/>
                              </a:lnTo>
                              <a:lnTo>
                                <a:pt x="571" y="1231"/>
                              </a:lnTo>
                              <a:lnTo>
                                <a:pt x="526" y="1294"/>
                              </a:lnTo>
                              <a:lnTo>
                                <a:pt x="483" y="1356"/>
                              </a:lnTo>
                              <a:lnTo>
                                <a:pt x="442" y="1420"/>
                              </a:lnTo>
                              <a:lnTo>
                                <a:pt x="418" y="1460"/>
                              </a:lnTo>
                              <a:lnTo>
                                <a:pt x="395" y="1499"/>
                              </a:lnTo>
                              <a:lnTo>
                                <a:pt x="372" y="1539"/>
                              </a:lnTo>
                              <a:lnTo>
                                <a:pt x="350" y="1579"/>
                              </a:lnTo>
                              <a:lnTo>
                                <a:pt x="328" y="1621"/>
                              </a:lnTo>
                              <a:lnTo>
                                <a:pt x="308" y="1662"/>
                              </a:lnTo>
                              <a:lnTo>
                                <a:pt x="287" y="1703"/>
                              </a:lnTo>
                              <a:lnTo>
                                <a:pt x="269" y="1746"/>
                              </a:lnTo>
                              <a:lnTo>
                                <a:pt x="249" y="1788"/>
                              </a:lnTo>
                              <a:lnTo>
                                <a:pt x="232" y="1830"/>
                              </a:lnTo>
                              <a:lnTo>
                                <a:pt x="214" y="1873"/>
                              </a:lnTo>
                              <a:lnTo>
                                <a:pt x="198" y="1916"/>
                              </a:lnTo>
                              <a:lnTo>
                                <a:pt x="182" y="1960"/>
                              </a:lnTo>
                              <a:lnTo>
                                <a:pt x="165" y="2003"/>
                              </a:lnTo>
                              <a:lnTo>
                                <a:pt x="152" y="2047"/>
                              </a:lnTo>
                              <a:lnTo>
                                <a:pt x="137" y="2092"/>
                              </a:lnTo>
                              <a:lnTo>
                                <a:pt x="124" y="2136"/>
                              </a:lnTo>
                              <a:lnTo>
                                <a:pt x="112" y="2181"/>
                              </a:lnTo>
                              <a:lnTo>
                                <a:pt x="99" y="2226"/>
                              </a:lnTo>
                              <a:lnTo>
                                <a:pt x="89" y="2271"/>
                              </a:lnTo>
                              <a:lnTo>
                                <a:pt x="77" y="2316"/>
                              </a:lnTo>
                              <a:lnTo>
                                <a:pt x="68" y="2361"/>
                              </a:lnTo>
                              <a:lnTo>
                                <a:pt x="59" y="2407"/>
                              </a:lnTo>
                              <a:lnTo>
                                <a:pt x="50" y="2453"/>
                              </a:lnTo>
                              <a:lnTo>
                                <a:pt x="42" y="2499"/>
                              </a:lnTo>
                              <a:lnTo>
                                <a:pt x="35" y="2544"/>
                              </a:lnTo>
                              <a:lnTo>
                                <a:pt x="28" y="2590"/>
                              </a:lnTo>
                              <a:lnTo>
                                <a:pt x="22" y="2637"/>
                              </a:lnTo>
                              <a:lnTo>
                                <a:pt x="18" y="2683"/>
                              </a:lnTo>
                              <a:lnTo>
                                <a:pt x="13" y="2730"/>
                              </a:lnTo>
                              <a:lnTo>
                                <a:pt x="6" y="2823"/>
                              </a:lnTo>
                              <a:lnTo>
                                <a:pt x="2" y="2916"/>
                              </a:lnTo>
                              <a:lnTo>
                                <a:pt x="0" y="3009"/>
                              </a:lnTo>
                              <a:lnTo>
                                <a:pt x="2" y="3103"/>
                              </a:lnTo>
                              <a:lnTo>
                                <a:pt x="4" y="3149"/>
                              </a:lnTo>
                              <a:lnTo>
                                <a:pt x="6" y="3196"/>
                              </a:lnTo>
                              <a:lnTo>
                                <a:pt x="10" y="3241"/>
                              </a:lnTo>
                              <a:lnTo>
                                <a:pt x="13" y="3288"/>
                              </a:lnTo>
                              <a:lnTo>
                                <a:pt x="18" y="3334"/>
                              </a:lnTo>
                              <a:lnTo>
                                <a:pt x="22" y="3381"/>
                              </a:lnTo>
                              <a:lnTo>
                                <a:pt x="28" y="3427"/>
                              </a:lnTo>
                              <a:lnTo>
                                <a:pt x="35" y="3473"/>
                              </a:lnTo>
                              <a:lnTo>
                                <a:pt x="42" y="3519"/>
                              </a:lnTo>
                              <a:lnTo>
                                <a:pt x="50" y="3565"/>
                              </a:lnTo>
                              <a:lnTo>
                                <a:pt x="59" y="3611"/>
                              </a:lnTo>
                              <a:lnTo>
                                <a:pt x="68" y="3656"/>
                              </a:lnTo>
                              <a:lnTo>
                                <a:pt x="77" y="3701"/>
                              </a:lnTo>
                              <a:lnTo>
                                <a:pt x="89" y="3747"/>
                              </a:lnTo>
                              <a:lnTo>
                                <a:pt x="100" y="3792"/>
                              </a:lnTo>
                              <a:lnTo>
                                <a:pt x="112" y="3836"/>
                              </a:lnTo>
                              <a:lnTo>
                                <a:pt x="124" y="3881"/>
                              </a:lnTo>
                              <a:lnTo>
                                <a:pt x="138" y="3925"/>
                              </a:lnTo>
                              <a:lnTo>
                                <a:pt x="152" y="3969"/>
                              </a:lnTo>
                              <a:lnTo>
                                <a:pt x="167" y="4013"/>
                              </a:lnTo>
                              <a:lnTo>
                                <a:pt x="183" y="4056"/>
                              </a:lnTo>
                              <a:lnTo>
                                <a:pt x="199" y="4099"/>
                              </a:lnTo>
                              <a:lnTo>
                                <a:pt x="216" y="4142"/>
                              </a:lnTo>
                              <a:lnTo>
                                <a:pt x="233" y="4185"/>
                              </a:lnTo>
                              <a:lnTo>
                                <a:pt x="251" y="4227"/>
                              </a:lnTo>
                              <a:lnTo>
                                <a:pt x="271" y="4270"/>
                              </a:lnTo>
                              <a:lnTo>
                                <a:pt x="296" y="4324"/>
                              </a:lnTo>
                              <a:lnTo>
                                <a:pt x="324" y="4379"/>
                              </a:lnTo>
                              <a:lnTo>
                                <a:pt x="352" y="4431"/>
                              </a:lnTo>
                              <a:lnTo>
                                <a:pt x="382" y="4485"/>
                              </a:lnTo>
                              <a:lnTo>
                                <a:pt x="413" y="4538"/>
                              </a:lnTo>
                              <a:lnTo>
                                <a:pt x="445" y="4589"/>
                              </a:lnTo>
                              <a:lnTo>
                                <a:pt x="478" y="4641"/>
                              </a:lnTo>
                              <a:lnTo>
                                <a:pt x="512" y="4691"/>
                              </a:lnTo>
                              <a:lnTo>
                                <a:pt x="547" y="4741"/>
                              </a:lnTo>
                              <a:lnTo>
                                <a:pt x="584" y="4790"/>
                              </a:lnTo>
                              <a:lnTo>
                                <a:pt x="620" y="4839"/>
                              </a:lnTo>
                              <a:lnTo>
                                <a:pt x="658" y="4887"/>
                              </a:lnTo>
                              <a:lnTo>
                                <a:pt x="698" y="4934"/>
                              </a:lnTo>
                              <a:lnTo>
                                <a:pt x="737" y="4980"/>
                              </a:lnTo>
                              <a:lnTo>
                                <a:pt x="779" y="5026"/>
                              </a:lnTo>
                              <a:lnTo>
                                <a:pt x="821" y="5071"/>
                              </a:lnTo>
                              <a:lnTo>
                                <a:pt x="863" y="5114"/>
                              </a:lnTo>
                              <a:lnTo>
                                <a:pt x="907" y="5158"/>
                              </a:lnTo>
                              <a:lnTo>
                                <a:pt x="952" y="5200"/>
                              </a:lnTo>
                              <a:lnTo>
                                <a:pt x="996" y="5242"/>
                              </a:lnTo>
                              <a:lnTo>
                                <a:pt x="1042" y="5282"/>
                              </a:lnTo>
                              <a:lnTo>
                                <a:pt x="1089" y="5322"/>
                              </a:lnTo>
                              <a:lnTo>
                                <a:pt x="1137" y="5361"/>
                              </a:lnTo>
                              <a:lnTo>
                                <a:pt x="1186" y="5398"/>
                              </a:lnTo>
                              <a:lnTo>
                                <a:pt x="1234" y="5434"/>
                              </a:lnTo>
                              <a:lnTo>
                                <a:pt x="1283" y="5470"/>
                              </a:lnTo>
                              <a:lnTo>
                                <a:pt x="1333" y="5505"/>
                              </a:lnTo>
                              <a:lnTo>
                                <a:pt x="1384" y="5539"/>
                              </a:lnTo>
                              <a:lnTo>
                                <a:pt x="1435" y="5571"/>
                              </a:lnTo>
                              <a:lnTo>
                                <a:pt x="1488" y="5603"/>
                              </a:lnTo>
                              <a:lnTo>
                                <a:pt x="1540" y="5633"/>
                              </a:lnTo>
                              <a:lnTo>
                                <a:pt x="1592" y="5662"/>
                              </a:lnTo>
                              <a:lnTo>
                                <a:pt x="1643" y="5689"/>
                              </a:lnTo>
                              <a:lnTo>
                                <a:pt x="1693" y="5713"/>
                              </a:lnTo>
                              <a:lnTo>
                                <a:pt x="1744" y="5737"/>
                              </a:lnTo>
                              <a:lnTo>
                                <a:pt x="1795" y="5760"/>
                              </a:lnTo>
                              <a:lnTo>
                                <a:pt x="1847" y="5782"/>
                              </a:lnTo>
                              <a:lnTo>
                                <a:pt x="1900" y="5802"/>
                              </a:lnTo>
                              <a:lnTo>
                                <a:pt x="1951" y="5822"/>
                              </a:lnTo>
                              <a:lnTo>
                                <a:pt x="2005" y="5840"/>
                              </a:lnTo>
                              <a:lnTo>
                                <a:pt x="2058" y="5857"/>
                              </a:lnTo>
                              <a:lnTo>
                                <a:pt x="2112" y="5874"/>
                              </a:lnTo>
                              <a:lnTo>
                                <a:pt x="2165" y="5889"/>
                              </a:lnTo>
                              <a:lnTo>
                                <a:pt x="2219" y="5904"/>
                              </a:lnTo>
                              <a:lnTo>
                                <a:pt x="2273" y="5918"/>
                              </a:lnTo>
                              <a:lnTo>
                                <a:pt x="2328" y="5929"/>
                              </a:lnTo>
                              <a:lnTo>
                                <a:pt x="2383" y="5941"/>
                              </a:lnTo>
                              <a:lnTo>
                                <a:pt x="2438" y="5951"/>
                              </a:lnTo>
                              <a:lnTo>
                                <a:pt x="2493" y="5960"/>
                              </a:lnTo>
                              <a:lnTo>
                                <a:pt x="2549" y="5970"/>
                              </a:lnTo>
                              <a:lnTo>
                                <a:pt x="2604" y="5976"/>
                              </a:lnTo>
                              <a:lnTo>
                                <a:pt x="2661" y="5983"/>
                              </a:lnTo>
                              <a:lnTo>
                                <a:pt x="2716" y="5989"/>
                              </a:lnTo>
                              <a:lnTo>
                                <a:pt x="2772" y="5994"/>
                              </a:lnTo>
                              <a:lnTo>
                                <a:pt x="2828" y="5997"/>
                              </a:lnTo>
                              <a:lnTo>
                                <a:pt x="2884" y="5999"/>
                              </a:lnTo>
                              <a:lnTo>
                                <a:pt x="2940" y="6001"/>
                              </a:lnTo>
                              <a:lnTo>
                                <a:pt x="2996" y="6002"/>
                              </a:lnTo>
                              <a:lnTo>
                                <a:pt x="3053" y="6002"/>
                              </a:lnTo>
                              <a:lnTo>
                                <a:pt x="3109" y="6001"/>
                              </a:lnTo>
                              <a:lnTo>
                                <a:pt x="3164" y="5998"/>
                              </a:lnTo>
                              <a:lnTo>
                                <a:pt x="3220" y="5996"/>
                              </a:lnTo>
                              <a:lnTo>
                                <a:pt x="3276" y="5991"/>
                              </a:lnTo>
                              <a:lnTo>
                                <a:pt x="3332" y="5987"/>
                              </a:lnTo>
                              <a:lnTo>
                                <a:pt x="3414" y="5979"/>
                              </a:lnTo>
                              <a:lnTo>
                                <a:pt x="3494" y="5968"/>
                              </a:lnTo>
                              <a:lnTo>
                                <a:pt x="3574" y="5955"/>
                              </a:lnTo>
                              <a:lnTo>
                                <a:pt x="3654" y="5940"/>
                              </a:lnTo>
                              <a:lnTo>
                                <a:pt x="3734" y="5923"/>
                              </a:lnTo>
                              <a:lnTo>
                                <a:pt x="3812" y="5904"/>
                              </a:lnTo>
                              <a:lnTo>
                                <a:pt x="3891" y="5882"/>
                              </a:lnTo>
                              <a:lnTo>
                                <a:pt x="3969" y="5858"/>
                              </a:lnTo>
                              <a:lnTo>
                                <a:pt x="4046" y="5833"/>
                              </a:lnTo>
                              <a:lnTo>
                                <a:pt x="4122" y="5806"/>
                              </a:lnTo>
                              <a:lnTo>
                                <a:pt x="4198" y="5775"/>
                              </a:lnTo>
                              <a:lnTo>
                                <a:pt x="4273" y="5743"/>
                              </a:lnTo>
                              <a:lnTo>
                                <a:pt x="4347" y="5708"/>
                              </a:lnTo>
                              <a:lnTo>
                                <a:pt x="4419" y="5672"/>
                              </a:lnTo>
                              <a:lnTo>
                                <a:pt x="4491" y="5633"/>
                              </a:lnTo>
                              <a:lnTo>
                                <a:pt x="4562" y="5591"/>
                              </a:lnTo>
                              <a:lnTo>
                                <a:pt x="4610" y="5563"/>
                              </a:lnTo>
                              <a:lnTo>
                                <a:pt x="4657" y="5532"/>
                              </a:lnTo>
                              <a:lnTo>
                                <a:pt x="4704" y="5501"/>
                              </a:lnTo>
                              <a:lnTo>
                                <a:pt x="4750" y="5469"/>
                              </a:lnTo>
                              <a:lnTo>
                                <a:pt x="4796" y="5435"/>
                              </a:lnTo>
                              <a:lnTo>
                                <a:pt x="4842" y="5402"/>
                              </a:lnTo>
                              <a:lnTo>
                                <a:pt x="4886" y="5367"/>
                              </a:lnTo>
                              <a:lnTo>
                                <a:pt x="4930" y="5331"/>
                              </a:lnTo>
                              <a:lnTo>
                                <a:pt x="4973" y="5296"/>
                              </a:lnTo>
                              <a:lnTo>
                                <a:pt x="5016" y="5258"/>
                              </a:lnTo>
                              <a:lnTo>
                                <a:pt x="5058" y="5220"/>
                              </a:lnTo>
                              <a:lnTo>
                                <a:pt x="5101" y="5181"/>
                              </a:lnTo>
                              <a:lnTo>
                                <a:pt x="5141" y="5142"/>
                              </a:lnTo>
                              <a:lnTo>
                                <a:pt x="5181" y="5102"/>
                              </a:lnTo>
                              <a:lnTo>
                                <a:pt x="5221" y="5061"/>
                              </a:lnTo>
                              <a:lnTo>
                                <a:pt x="5259" y="5018"/>
                              </a:lnTo>
                              <a:lnTo>
                                <a:pt x="5297" y="4976"/>
                              </a:lnTo>
                              <a:lnTo>
                                <a:pt x="5334" y="4933"/>
                              </a:lnTo>
                              <a:lnTo>
                                <a:pt x="5370" y="4890"/>
                              </a:lnTo>
                              <a:lnTo>
                                <a:pt x="5406" y="4845"/>
                              </a:lnTo>
                              <a:lnTo>
                                <a:pt x="5441" y="4800"/>
                              </a:lnTo>
                              <a:lnTo>
                                <a:pt x="5474" y="4755"/>
                              </a:lnTo>
                              <a:lnTo>
                                <a:pt x="5508" y="4709"/>
                              </a:lnTo>
                              <a:lnTo>
                                <a:pt x="5540" y="4662"/>
                              </a:lnTo>
                              <a:lnTo>
                                <a:pt x="5571" y="4615"/>
                              </a:lnTo>
                              <a:lnTo>
                                <a:pt x="5600" y="4567"/>
                              </a:lnTo>
                              <a:lnTo>
                                <a:pt x="5629" y="4518"/>
                              </a:lnTo>
                              <a:lnTo>
                                <a:pt x="5658" y="4469"/>
                              </a:lnTo>
                              <a:lnTo>
                                <a:pt x="5685" y="4420"/>
                              </a:lnTo>
                              <a:lnTo>
                                <a:pt x="5712" y="4371"/>
                              </a:lnTo>
                              <a:lnTo>
                                <a:pt x="5736" y="4320"/>
                              </a:lnTo>
                              <a:lnTo>
                                <a:pt x="5760" y="4270"/>
                              </a:lnTo>
                              <a:lnTo>
                                <a:pt x="5793" y="4195"/>
                              </a:lnTo>
                              <a:lnTo>
                                <a:pt x="5824" y="4121"/>
                              </a:lnTo>
                              <a:lnTo>
                                <a:pt x="5851" y="4045"/>
                              </a:lnTo>
                              <a:lnTo>
                                <a:pt x="5878" y="3968"/>
                              </a:lnTo>
                              <a:lnTo>
                                <a:pt x="5903" y="3891"/>
                              </a:lnTo>
                              <a:lnTo>
                                <a:pt x="5925" y="3812"/>
                              </a:lnTo>
                              <a:lnTo>
                                <a:pt x="5944" y="3734"/>
                              </a:lnTo>
                              <a:lnTo>
                                <a:pt x="5963" y="3654"/>
                              </a:lnTo>
                              <a:lnTo>
                                <a:pt x="5979" y="3574"/>
                              </a:lnTo>
                              <a:lnTo>
                                <a:pt x="5992" y="3494"/>
                              </a:lnTo>
                              <a:lnTo>
                                <a:pt x="6004" y="3412"/>
                              </a:lnTo>
                              <a:lnTo>
                                <a:pt x="6013" y="3331"/>
                              </a:lnTo>
                              <a:lnTo>
                                <a:pt x="6021" y="3248"/>
                              </a:lnTo>
                              <a:lnTo>
                                <a:pt x="6026" y="3167"/>
                              </a:lnTo>
                              <a:lnTo>
                                <a:pt x="6029" y="3084"/>
                              </a:lnTo>
                              <a:lnTo>
                                <a:pt x="6030" y="3002"/>
                              </a:lnTo>
                              <a:lnTo>
                                <a:pt x="6029" y="2920"/>
                              </a:lnTo>
                              <a:lnTo>
                                <a:pt x="6026" y="2838"/>
                              </a:lnTo>
                              <a:lnTo>
                                <a:pt x="6021" y="2755"/>
                              </a:lnTo>
                              <a:lnTo>
                                <a:pt x="6013" y="2674"/>
                              </a:lnTo>
                              <a:lnTo>
                                <a:pt x="6004" y="2593"/>
                              </a:lnTo>
                              <a:lnTo>
                                <a:pt x="5992" y="2511"/>
                              </a:lnTo>
                              <a:lnTo>
                                <a:pt x="5979" y="2431"/>
                              </a:lnTo>
                              <a:lnTo>
                                <a:pt x="5963" y="2351"/>
                              </a:lnTo>
                              <a:lnTo>
                                <a:pt x="5944" y="2271"/>
                              </a:lnTo>
                              <a:lnTo>
                                <a:pt x="5925" y="2191"/>
                              </a:lnTo>
                              <a:lnTo>
                                <a:pt x="5903" y="2113"/>
                              </a:lnTo>
                              <a:lnTo>
                                <a:pt x="5878" y="2036"/>
                              </a:lnTo>
                              <a:lnTo>
                                <a:pt x="5851" y="1960"/>
                              </a:lnTo>
                              <a:lnTo>
                                <a:pt x="5824" y="1884"/>
                              </a:lnTo>
                              <a:lnTo>
                                <a:pt x="5793" y="1809"/>
                              </a:lnTo>
                              <a:lnTo>
                                <a:pt x="5760" y="1735"/>
                              </a:lnTo>
                              <a:lnTo>
                                <a:pt x="5723" y="1660"/>
                              </a:lnTo>
                              <a:lnTo>
                                <a:pt x="5684" y="1584"/>
                              </a:lnTo>
                              <a:lnTo>
                                <a:pt x="5643" y="1511"/>
                              </a:lnTo>
                              <a:lnTo>
                                <a:pt x="5599" y="1437"/>
                              </a:lnTo>
                              <a:lnTo>
                                <a:pt x="5553" y="1366"/>
                              </a:lnTo>
                              <a:lnTo>
                                <a:pt x="5506" y="1297"/>
                              </a:lnTo>
                              <a:lnTo>
                                <a:pt x="5456" y="1229"/>
                              </a:lnTo>
                              <a:lnTo>
                                <a:pt x="5406" y="1162"/>
                              </a:lnTo>
                              <a:lnTo>
                                <a:pt x="5352" y="1097"/>
                              </a:lnTo>
                              <a:lnTo>
                                <a:pt x="5297" y="1033"/>
                              </a:lnTo>
                              <a:lnTo>
                                <a:pt x="5240" y="969"/>
                              </a:lnTo>
                              <a:lnTo>
                                <a:pt x="5182" y="909"/>
                              </a:lnTo>
                              <a:lnTo>
                                <a:pt x="5121" y="848"/>
                              </a:lnTo>
                              <a:lnTo>
                                <a:pt x="5061" y="791"/>
                              </a:lnTo>
                              <a:lnTo>
                                <a:pt x="4998" y="733"/>
                              </a:lnTo>
                              <a:lnTo>
                                <a:pt x="4933" y="678"/>
                              </a:lnTo>
                              <a:lnTo>
                                <a:pt x="4882" y="635"/>
                              </a:lnTo>
                              <a:lnTo>
                                <a:pt x="4828" y="593"/>
                              </a:lnTo>
                              <a:lnTo>
                                <a:pt x="4774" y="552"/>
                              </a:lnTo>
                              <a:lnTo>
                                <a:pt x="4719" y="513"/>
                              </a:lnTo>
                              <a:lnTo>
                                <a:pt x="4663" y="477"/>
                              </a:lnTo>
                              <a:lnTo>
                                <a:pt x="4606" y="440"/>
                              </a:lnTo>
                              <a:lnTo>
                                <a:pt x="4548" y="404"/>
                              </a:lnTo>
                              <a:lnTo>
                                <a:pt x="4490" y="371"/>
                              </a:lnTo>
                              <a:lnTo>
                                <a:pt x="4430" y="339"/>
                              </a:lnTo>
                              <a:lnTo>
                                <a:pt x="4369" y="308"/>
                              </a:lnTo>
                              <a:lnTo>
                                <a:pt x="4309" y="278"/>
                              </a:lnTo>
                              <a:lnTo>
                                <a:pt x="4248" y="251"/>
                              </a:lnTo>
                              <a:lnTo>
                                <a:pt x="4185" y="224"/>
                              </a:lnTo>
                              <a:lnTo>
                                <a:pt x="4122" y="199"/>
                              </a:lnTo>
                              <a:lnTo>
                                <a:pt x="4059" y="176"/>
                              </a:lnTo>
                              <a:lnTo>
                                <a:pt x="3995" y="153"/>
                              </a:lnTo>
                              <a:lnTo>
                                <a:pt x="3932" y="133"/>
                              </a:lnTo>
                              <a:lnTo>
                                <a:pt x="3869" y="114"/>
                              </a:lnTo>
                              <a:lnTo>
                                <a:pt x="3803" y="96"/>
                              </a:lnTo>
                              <a:lnTo>
                                <a:pt x="3738" y="79"/>
                              </a:lnTo>
                              <a:lnTo>
                                <a:pt x="3671" y="64"/>
                              </a:lnTo>
                              <a:lnTo>
                                <a:pt x="3604" y="50"/>
                              </a:lnTo>
                              <a:lnTo>
                                <a:pt x="3536" y="38"/>
                              </a:lnTo>
                              <a:lnTo>
                                <a:pt x="3469" y="27"/>
                              </a:lnTo>
                              <a:lnTo>
                                <a:pt x="3400" y="18"/>
                              </a:lnTo>
                              <a:lnTo>
                                <a:pt x="3332" y="10"/>
                              </a:lnTo>
                              <a:lnTo>
                                <a:pt x="3263" y="4"/>
                              </a:lnTo>
                              <a:lnTo>
                                <a:pt x="3196" y="1"/>
                              </a:lnTo>
                              <a:lnTo>
                                <a:pt x="3128" y="0"/>
                              </a:lnTo>
                              <a:lnTo>
                                <a:pt x="3061" y="0"/>
                              </a:lnTo>
                              <a:lnTo>
                                <a:pt x="2994" y="3"/>
                              </a:lnTo>
                              <a:lnTo>
                                <a:pt x="2928" y="8"/>
                              </a:lnTo>
                              <a:close/>
                              <a:moveTo>
                                <a:pt x="2980" y="114"/>
                              </a:moveTo>
                              <a:lnTo>
                                <a:pt x="2980" y="114"/>
                              </a:lnTo>
                              <a:lnTo>
                                <a:pt x="3032" y="111"/>
                              </a:lnTo>
                              <a:lnTo>
                                <a:pt x="3085" y="110"/>
                              </a:lnTo>
                              <a:lnTo>
                                <a:pt x="3137" y="109"/>
                              </a:lnTo>
                              <a:lnTo>
                                <a:pt x="3190" y="111"/>
                              </a:lnTo>
                              <a:lnTo>
                                <a:pt x="3244" y="114"/>
                              </a:lnTo>
                              <a:lnTo>
                                <a:pt x="3298" y="119"/>
                              </a:lnTo>
                              <a:lnTo>
                                <a:pt x="3352" y="125"/>
                              </a:lnTo>
                              <a:lnTo>
                                <a:pt x="3406" y="132"/>
                              </a:lnTo>
                              <a:lnTo>
                                <a:pt x="3458" y="140"/>
                              </a:lnTo>
                              <a:lnTo>
                                <a:pt x="3512" y="150"/>
                              </a:lnTo>
                              <a:lnTo>
                                <a:pt x="3565" y="160"/>
                              </a:lnTo>
                              <a:lnTo>
                                <a:pt x="3618" y="172"/>
                              </a:lnTo>
                              <a:lnTo>
                                <a:pt x="3670" y="183"/>
                              </a:lnTo>
                              <a:lnTo>
                                <a:pt x="3721" y="196"/>
                              </a:lnTo>
                              <a:lnTo>
                                <a:pt x="3772" y="209"/>
                              </a:lnTo>
                              <a:lnTo>
                                <a:pt x="3822" y="223"/>
                              </a:lnTo>
                              <a:lnTo>
                                <a:pt x="3904" y="248"/>
                              </a:lnTo>
                              <a:lnTo>
                                <a:pt x="3985" y="276"/>
                              </a:lnTo>
                              <a:lnTo>
                                <a:pt x="4066" y="306"/>
                              </a:lnTo>
                              <a:lnTo>
                                <a:pt x="4145" y="338"/>
                              </a:lnTo>
                              <a:lnTo>
                                <a:pt x="4223" y="372"/>
                              </a:lnTo>
                              <a:lnTo>
                                <a:pt x="4301" y="409"/>
                              </a:lnTo>
                              <a:lnTo>
                                <a:pt x="4376" y="448"/>
                              </a:lnTo>
                              <a:lnTo>
                                <a:pt x="4452" y="489"/>
                              </a:lnTo>
                              <a:lnTo>
                                <a:pt x="4525" y="533"/>
                              </a:lnTo>
                              <a:lnTo>
                                <a:pt x="4598" y="579"/>
                              </a:lnTo>
                              <a:lnTo>
                                <a:pt x="4669" y="626"/>
                              </a:lnTo>
                              <a:lnTo>
                                <a:pt x="4737" y="675"/>
                              </a:lnTo>
                              <a:lnTo>
                                <a:pt x="4806" y="726"/>
                              </a:lnTo>
                              <a:lnTo>
                                <a:pt x="4873" y="780"/>
                              </a:lnTo>
                              <a:lnTo>
                                <a:pt x="4937" y="835"/>
                              </a:lnTo>
                              <a:lnTo>
                                <a:pt x="5000" y="893"/>
                              </a:lnTo>
                              <a:lnTo>
                                <a:pt x="5062" y="952"/>
                              </a:lnTo>
                              <a:lnTo>
                                <a:pt x="5121" y="1013"/>
                              </a:lnTo>
                              <a:lnTo>
                                <a:pt x="5180" y="1076"/>
                              </a:lnTo>
                              <a:lnTo>
                                <a:pt x="5236" y="1140"/>
                              </a:lnTo>
                              <a:lnTo>
                                <a:pt x="5291" y="1206"/>
                              </a:lnTo>
                              <a:lnTo>
                                <a:pt x="5342" y="1273"/>
                              </a:lnTo>
                              <a:lnTo>
                                <a:pt x="5393" y="1342"/>
                              </a:lnTo>
                              <a:lnTo>
                                <a:pt x="5442" y="1412"/>
                              </a:lnTo>
                              <a:lnTo>
                                <a:pt x="5488" y="1484"/>
                              </a:lnTo>
                              <a:lnTo>
                                <a:pt x="5533" y="1558"/>
                              </a:lnTo>
                              <a:lnTo>
                                <a:pt x="5574" y="1632"/>
                              </a:lnTo>
                              <a:lnTo>
                                <a:pt x="5614" y="1708"/>
                              </a:lnTo>
                              <a:lnTo>
                                <a:pt x="5651" y="1786"/>
                              </a:lnTo>
                              <a:lnTo>
                                <a:pt x="5686" y="1864"/>
                              </a:lnTo>
                              <a:lnTo>
                                <a:pt x="5718" y="1943"/>
                              </a:lnTo>
                              <a:lnTo>
                                <a:pt x="5749" y="2024"/>
                              </a:lnTo>
                              <a:lnTo>
                                <a:pt x="5775" y="2099"/>
                              </a:lnTo>
                              <a:lnTo>
                                <a:pt x="5797" y="2173"/>
                              </a:lnTo>
                              <a:lnTo>
                                <a:pt x="5818" y="2249"/>
                              </a:lnTo>
                              <a:lnTo>
                                <a:pt x="5838" y="2324"/>
                              </a:lnTo>
                              <a:lnTo>
                                <a:pt x="5855" y="2401"/>
                              </a:lnTo>
                              <a:lnTo>
                                <a:pt x="5870" y="2479"/>
                              </a:lnTo>
                              <a:lnTo>
                                <a:pt x="5882" y="2556"/>
                              </a:lnTo>
                              <a:lnTo>
                                <a:pt x="5893" y="2634"/>
                              </a:lnTo>
                              <a:lnTo>
                                <a:pt x="5902" y="2712"/>
                              </a:lnTo>
                              <a:lnTo>
                                <a:pt x="5908" y="2790"/>
                              </a:lnTo>
                              <a:lnTo>
                                <a:pt x="5912" y="2868"/>
                              </a:lnTo>
                              <a:lnTo>
                                <a:pt x="5916" y="2947"/>
                              </a:lnTo>
                              <a:lnTo>
                                <a:pt x="5916" y="3025"/>
                              </a:lnTo>
                              <a:lnTo>
                                <a:pt x="5914" y="3103"/>
                              </a:lnTo>
                              <a:lnTo>
                                <a:pt x="5910" y="3182"/>
                              </a:lnTo>
                              <a:lnTo>
                                <a:pt x="5904" y="3260"/>
                              </a:lnTo>
                              <a:lnTo>
                                <a:pt x="5898" y="3324"/>
                              </a:lnTo>
                              <a:lnTo>
                                <a:pt x="5890" y="3388"/>
                              </a:lnTo>
                              <a:lnTo>
                                <a:pt x="5882" y="3451"/>
                              </a:lnTo>
                              <a:lnTo>
                                <a:pt x="5871" y="3514"/>
                              </a:lnTo>
                              <a:lnTo>
                                <a:pt x="5859" y="3577"/>
                              </a:lnTo>
                              <a:lnTo>
                                <a:pt x="5846" y="3640"/>
                              </a:lnTo>
                              <a:lnTo>
                                <a:pt x="5831" y="3701"/>
                              </a:lnTo>
                              <a:lnTo>
                                <a:pt x="5815" y="3763"/>
                              </a:lnTo>
                              <a:lnTo>
                                <a:pt x="5797" y="3824"/>
                              </a:lnTo>
                              <a:lnTo>
                                <a:pt x="5779" y="3884"/>
                              </a:lnTo>
                              <a:lnTo>
                                <a:pt x="5759" y="3944"/>
                              </a:lnTo>
                              <a:lnTo>
                                <a:pt x="5737" y="4003"/>
                              </a:lnTo>
                              <a:lnTo>
                                <a:pt x="5714" y="4062"/>
                              </a:lnTo>
                              <a:lnTo>
                                <a:pt x="5690" y="4119"/>
                              </a:lnTo>
                              <a:lnTo>
                                <a:pt x="5665" y="4177"/>
                              </a:lnTo>
                              <a:lnTo>
                                <a:pt x="5638" y="4234"/>
                              </a:lnTo>
                              <a:lnTo>
                                <a:pt x="5611" y="4290"/>
                              </a:lnTo>
                              <a:lnTo>
                                <a:pt x="5582" y="4345"/>
                              </a:lnTo>
                              <a:lnTo>
                                <a:pt x="5552" y="4400"/>
                              </a:lnTo>
                              <a:lnTo>
                                <a:pt x="5520" y="4454"/>
                              </a:lnTo>
                              <a:lnTo>
                                <a:pt x="5488" y="4508"/>
                              </a:lnTo>
                              <a:lnTo>
                                <a:pt x="5455" y="4561"/>
                              </a:lnTo>
                              <a:lnTo>
                                <a:pt x="5420" y="4612"/>
                              </a:lnTo>
                              <a:lnTo>
                                <a:pt x="5385" y="4664"/>
                              </a:lnTo>
                              <a:lnTo>
                                <a:pt x="5348" y="4714"/>
                              </a:lnTo>
                              <a:lnTo>
                                <a:pt x="5310" y="4764"/>
                              </a:lnTo>
                              <a:lnTo>
                                <a:pt x="5271" y="4813"/>
                              </a:lnTo>
                              <a:lnTo>
                                <a:pt x="5231" y="4860"/>
                              </a:lnTo>
                              <a:lnTo>
                                <a:pt x="5190" y="4907"/>
                              </a:lnTo>
                              <a:lnTo>
                                <a:pt x="5149" y="4954"/>
                              </a:lnTo>
                              <a:lnTo>
                                <a:pt x="5106" y="4999"/>
                              </a:lnTo>
                              <a:lnTo>
                                <a:pt x="5062" y="5043"/>
                              </a:lnTo>
                              <a:lnTo>
                                <a:pt x="5017" y="5087"/>
                              </a:lnTo>
                              <a:lnTo>
                                <a:pt x="4972" y="5129"/>
                              </a:lnTo>
                              <a:lnTo>
                                <a:pt x="4925" y="5171"/>
                              </a:lnTo>
                              <a:lnTo>
                                <a:pt x="4878" y="5212"/>
                              </a:lnTo>
                              <a:lnTo>
                                <a:pt x="4830" y="5251"/>
                              </a:lnTo>
                              <a:lnTo>
                                <a:pt x="4781" y="5290"/>
                              </a:lnTo>
                              <a:lnTo>
                                <a:pt x="4732" y="5327"/>
                              </a:lnTo>
                              <a:lnTo>
                                <a:pt x="4681" y="5363"/>
                              </a:lnTo>
                              <a:lnTo>
                                <a:pt x="4630" y="5399"/>
                              </a:lnTo>
                              <a:lnTo>
                                <a:pt x="4577" y="5433"/>
                              </a:lnTo>
                              <a:lnTo>
                                <a:pt x="4524" y="5466"/>
                              </a:lnTo>
                              <a:lnTo>
                                <a:pt x="4470" y="5498"/>
                              </a:lnTo>
                              <a:lnTo>
                                <a:pt x="4416" y="5529"/>
                              </a:lnTo>
                              <a:lnTo>
                                <a:pt x="4361" y="5559"/>
                              </a:lnTo>
                              <a:lnTo>
                                <a:pt x="4306" y="5588"/>
                              </a:lnTo>
                              <a:lnTo>
                                <a:pt x="4249" y="5615"/>
                              </a:lnTo>
                              <a:lnTo>
                                <a:pt x="4193" y="5642"/>
                              </a:lnTo>
                              <a:lnTo>
                                <a:pt x="4134" y="5667"/>
                              </a:lnTo>
                              <a:lnTo>
                                <a:pt x="4077" y="5691"/>
                              </a:lnTo>
                              <a:lnTo>
                                <a:pt x="4019" y="5714"/>
                              </a:lnTo>
                              <a:lnTo>
                                <a:pt x="3959" y="5735"/>
                              </a:lnTo>
                              <a:lnTo>
                                <a:pt x="3900" y="5755"/>
                              </a:lnTo>
                              <a:lnTo>
                                <a:pt x="3839" y="5774"/>
                              </a:lnTo>
                              <a:lnTo>
                                <a:pt x="3778" y="5791"/>
                              </a:lnTo>
                              <a:lnTo>
                                <a:pt x="3716" y="5807"/>
                              </a:lnTo>
                              <a:lnTo>
                                <a:pt x="3654" y="5822"/>
                              </a:lnTo>
                              <a:lnTo>
                                <a:pt x="3592" y="5834"/>
                              </a:lnTo>
                              <a:lnTo>
                                <a:pt x="3529" y="5847"/>
                              </a:lnTo>
                              <a:lnTo>
                                <a:pt x="3466" y="5857"/>
                              </a:lnTo>
                              <a:lnTo>
                                <a:pt x="3403" y="5866"/>
                              </a:lnTo>
                              <a:lnTo>
                                <a:pt x="3339" y="5874"/>
                              </a:lnTo>
                              <a:lnTo>
                                <a:pt x="3275" y="5880"/>
                              </a:lnTo>
                              <a:lnTo>
                                <a:pt x="3213" y="5885"/>
                              </a:lnTo>
                              <a:lnTo>
                                <a:pt x="3151" y="5888"/>
                              </a:lnTo>
                              <a:lnTo>
                                <a:pt x="3089" y="5891"/>
                              </a:lnTo>
                              <a:lnTo>
                                <a:pt x="3027" y="5891"/>
                              </a:lnTo>
                              <a:lnTo>
                                <a:pt x="2965" y="5891"/>
                              </a:lnTo>
                              <a:lnTo>
                                <a:pt x="2904" y="5888"/>
                              </a:lnTo>
                              <a:lnTo>
                                <a:pt x="2842" y="5886"/>
                              </a:lnTo>
                              <a:lnTo>
                                <a:pt x="2781" y="5881"/>
                              </a:lnTo>
                              <a:lnTo>
                                <a:pt x="2719" y="5876"/>
                              </a:lnTo>
                              <a:lnTo>
                                <a:pt x="2658" y="5869"/>
                              </a:lnTo>
                              <a:lnTo>
                                <a:pt x="2596" y="5861"/>
                              </a:lnTo>
                              <a:lnTo>
                                <a:pt x="2536" y="5852"/>
                              </a:lnTo>
                              <a:lnTo>
                                <a:pt x="2475" y="5841"/>
                              </a:lnTo>
                              <a:lnTo>
                                <a:pt x="2414" y="5829"/>
                              </a:lnTo>
                              <a:lnTo>
                                <a:pt x="2355" y="5816"/>
                              </a:lnTo>
                              <a:lnTo>
                                <a:pt x="2295" y="5802"/>
                              </a:lnTo>
                              <a:lnTo>
                                <a:pt x="2235" y="5786"/>
                              </a:lnTo>
                              <a:lnTo>
                                <a:pt x="2176" y="5769"/>
                              </a:lnTo>
                              <a:lnTo>
                                <a:pt x="2117" y="5752"/>
                              </a:lnTo>
                              <a:lnTo>
                                <a:pt x="2059" y="5732"/>
                              </a:lnTo>
                              <a:lnTo>
                                <a:pt x="2000" y="5712"/>
                              </a:lnTo>
                              <a:lnTo>
                                <a:pt x="1943" y="5690"/>
                              </a:lnTo>
                              <a:lnTo>
                                <a:pt x="1886" y="5667"/>
                              </a:lnTo>
                              <a:lnTo>
                                <a:pt x="1828" y="5643"/>
                              </a:lnTo>
                              <a:lnTo>
                                <a:pt x="1772" y="5617"/>
                              </a:lnTo>
                              <a:lnTo>
                                <a:pt x="1717" y="5590"/>
                              </a:lnTo>
                              <a:lnTo>
                                <a:pt x="1662" y="5563"/>
                              </a:lnTo>
                              <a:lnTo>
                                <a:pt x="1607" y="5533"/>
                              </a:lnTo>
                              <a:lnTo>
                                <a:pt x="1553" y="5503"/>
                              </a:lnTo>
                              <a:lnTo>
                                <a:pt x="1500" y="5471"/>
                              </a:lnTo>
                              <a:lnTo>
                                <a:pt x="1447" y="5438"/>
                              </a:lnTo>
                              <a:lnTo>
                                <a:pt x="1395" y="5403"/>
                              </a:lnTo>
                              <a:lnTo>
                                <a:pt x="1354" y="5376"/>
                              </a:lnTo>
                              <a:lnTo>
                                <a:pt x="1314" y="5347"/>
                              </a:lnTo>
                              <a:lnTo>
                                <a:pt x="1275" y="5317"/>
                              </a:lnTo>
                              <a:lnTo>
                                <a:pt x="1235" y="5288"/>
                              </a:lnTo>
                              <a:lnTo>
                                <a:pt x="1197" y="5257"/>
                              </a:lnTo>
                              <a:lnTo>
                                <a:pt x="1158" y="5226"/>
                              </a:lnTo>
                              <a:lnTo>
                                <a:pt x="1120" y="5194"/>
                              </a:lnTo>
                              <a:lnTo>
                                <a:pt x="1083" y="5161"/>
                              </a:lnTo>
                              <a:lnTo>
                                <a:pt x="1047" y="5128"/>
                              </a:lnTo>
                              <a:lnTo>
                                <a:pt x="1010" y="5094"/>
                              </a:lnTo>
                              <a:lnTo>
                                <a:pt x="975" y="5059"/>
                              </a:lnTo>
                              <a:lnTo>
                                <a:pt x="940" y="5025"/>
                              </a:lnTo>
                              <a:lnTo>
                                <a:pt x="906" y="4988"/>
                              </a:lnTo>
                              <a:lnTo>
                                <a:pt x="871" y="4953"/>
                              </a:lnTo>
                              <a:lnTo>
                                <a:pt x="838" y="4916"/>
                              </a:lnTo>
                              <a:lnTo>
                                <a:pt x="806" y="4878"/>
                              </a:lnTo>
                              <a:lnTo>
                                <a:pt x="774" y="4841"/>
                              </a:lnTo>
                              <a:lnTo>
                                <a:pt x="743" y="4803"/>
                              </a:lnTo>
                              <a:lnTo>
                                <a:pt x="712" y="4764"/>
                              </a:lnTo>
                              <a:lnTo>
                                <a:pt x="682" y="4724"/>
                              </a:lnTo>
                              <a:lnTo>
                                <a:pt x="653" y="4683"/>
                              </a:lnTo>
                              <a:lnTo>
                                <a:pt x="624" y="4643"/>
                              </a:lnTo>
                              <a:lnTo>
                                <a:pt x="596" y="4603"/>
                              </a:lnTo>
                              <a:lnTo>
                                <a:pt x="569" y="4561"/>
                              </a:lnTo>
                              <a:lnTo>
                                <a:pt x="543" y="4520"/>
                              </a:lnTo>
                              <a:lnTo>
                                <a:pt x="516" y="4477"/>
                              </a:lnTo>
                              <a:lnTo>
                                <a:pt x="491" y="4435"/>
                              </a:lnTo>
                              <a:lnTo>
                                <a:pt x="467" y="4391"/>
                              </a:lnTo>
                              <a:lnTo>
                                <a:pt x="444" y="4348"/>
                              </a:lnTo>
                              <a:lnTo>
                                <a:pt x="421" y="4304"/>
                              </a:lnTo>
                              <a:lnTo>
                                <a:pt x="399" y="4259"/>
                              </a:lnTo>
                              <a:lnTo>
                                <a:pt x="377" y="4215"/>
                              </a:lnTo>
                              <a:lnTo>
                                <a:pt x="345" y="4144"/>
                              </a:lnTo>
                              <a:lnTo>
                                <a:pt x="317" y="4071"/>
                              </a:lnTo>
                              <a:lnTo>
                                <a:pt x="288" y="3999"/>
                              </a:lnTo>
                              <a:lnTo>
                                <a:pt x="263" y="3925"/>
                              </a:lnTo>
                              <a:lnTo>
                                <a:pt x="239" y="3850"/>
                              </a:lnTo>
                              <a:lnTo>
                                <a:pt x="217" y="3774"/>
                              </a:lnTo>
                              <a:lnTo>
                                <a:pt x="198" y="3699"/>
                              </a:lnTo>
                              <a:lnTo>
                                <a:pt x="180" y="3622"/>
                              </a:lnTo>
                              <a:lnTo>
                                <a:pt x="164" y="3544"/>
                              </a:lnTo>
                              <a:lnTo>
                                <a:pt x="151" y="3467"/>
                              </a:lnTo>
                              <a:lnTo>
                                <a:pt x="139" y="3388"/>
                              </a:lnTo>
                              <a:lnTo>
                                <a:pt x="130" y="3310"/>
                              </a:lnTo>
                              <a:lnTo>
                                <a:pt x="123" y="3231"/>
                              </a:lnTo>
                              <a:lnTo>
                                <a:pt x="117" y="3152"/>
                              </a:lnTo>
                              <a:lnTo>
                                <a:pt x="114" y="3074"/>
                              </a:lnTo>
                              <a:lnTo>
                                <a:pt x="113" y="2995"/>
                              </a:lnTo>
                              <a:lnTo>
                                <a:pt x="114" y="2916"/>
                              </a:lnTo>
                              <a:lnTo>
                                <a:pt x="117" y="2837"/>
                              </a:lnTo>
                              <a:lnTo>
                                <a:pt x="122" y="2758"/>
                              </a:lnTo>
                              <a:lnTo>
                                <a:pt x="130" y="2679"/>
                              </a:lnTo>
                              <a:lnTo>
                                <a:pt x="139" y="2601"/>
                              </a:lnTo>
                              <a:lnTo>
                                <a:pt x="151" y="2523"/>
                              </a:lnTo>
                              <a:lnTo>
                                <a:pt x="164" y="2445"/>
                              </a:lnTo>
                              <a:lnTo>
                                <a:pt x="180" y="2368"/>
                              </a:lnTo>
                              <a:lnTo>
                                <a:pt x="198" y="2291"/>
                              </a:lnTo>
                              <a:lnTo>
                                <a:pt x="218" y="2215"/>
                              </a:lnTo>
                              <a:lnTo>
                                <a:pt x="240" y="2140"/>
                              </a:lnTo>
                              <a:lnTo>
                                <a:pt x="265" y="2065"/>
                              </a:lnTo>
                              <a:lnTo>
                                <a:pt x="292" y="1992"/>
                              </a:lnTo>
                              <a:lnTo>
                                <a:pt x="320" y="1919"/>
                              </a:lnTo>
                              <a:lnTo>
                                <a:pt x="351" y="1846"/>
                              </a:lnTo>
                              <a:lnTo>
                                <a:pt x="384" y="1775"/>
                              </a:lnTo>
                              <a:lnTo>
                                <a:pt x="414" y="1716"/>
                              </a:lnTo>
                              <a:lnTo>
                                <a:pt x="445" y="1656"/>
                              </a:lnTo>
                              <a:lnTo>
                                <a:pt x="478" y="1598"/>
                              </a:lnTo>
                              <a:lnTo>
                                <a:pt x="512" y="1539"/>
                              </a:lnTo>
                              <a:lnTo>
                                <a:pt x="546" y="1482"/>
                              </a:lnTo>
                              <a:lnTo>
                                <a:pt x="583" y="1426"/>
                              </a:lnTo>
                              <a:lnTo>
                                <a:pt x="619" y="1370"/>
                              </a:lnTo>
                              <a:lnTo>
                                <a:pt x="658" y="1316"/>
                              </a:lnTo>
                              <a:lnTo>
                                <a:pt x="697" y="1262"/>
                              </a:lnTo>
                              <a:lnTo>
                                <a:pt x="739" y="1208"/>
                              </a:lnTo>
                              <a:lnTo>
                                <a:pt x="781" y="1156"/>
                              </a:lnTo>
                              <a:lnTo>
                                <a:pt x="824" y="1106"/>
                              </a:lnTo>
                              <a:lnTo>
                                <a:pt x="869" y="1055"/>
                              </a:lnTo>
                              <a:lnTo>
                                <a:pt x="915" y="1006"/>
                              </a:lnTo>
                              <a:lnTo>
                                <a:pt x="962" y="958"/>
                              </a:lnTo>
                              <a:lnTo>
                                <a:pt x="1010" y="911"/>
                              </a:lnTo>
                              <a:lnTo>
                                <a:pt x="1046" y="878"/>
                              </a:lnTo>
                              <a:lnTo>
                                <a:pt x="1082" y="846"/>
                              </a:lnTo>
                              <a:lnTo>
                                <a:pt x="1120" y="812"/>
                              </a:lnTo>
                              <a:lnTo>
                                <a:pt x="1157" y="781"/>
                              </a:lnTo>
                              <a:lnTo>
                                <a:pt x="1195" y="751"/>
                              </a:lnTo>
                              <a:lnTo>
                                <a:pt x="1234" y="720"/>
                              </a:lnTo>
                              <a:lnTo>
                                <a:pt x="1273" y="690"/>
                              </a:lnTo>
                              <a:lnTo>
                                <a:pt x="1312" y="661"/>
                              </a:lnTo>
                              <a:lnTo>
                                <a:pt x="1352" y="632"/>
                              </a:lnTo>
                              <a:lnTo>
                                <a:pt x="1393" y="605"/>
                              </a:lnTo>
                              <a:lnTo>
                                <a:pt x="1433" y="577"/>
                              </a:lnTo>
                              <a:lnTo>
                                <a:pt x="1474" y="551"/>
                              </a:lnTo>
                              <a:lnTo>
                                <a:pt x="1517" y="525"/>
                              </a:lnTo>
                              <a:lnTo>
                                <a:pt x="1558" y="501"/>
                              </a:lnTo>
                              <a:lnTo>
                                <a:pt x="1600" y="475"/>
                              </a:lnTo>
                              <a:lnTo>
                                <a:pt x="1644" y="452"/>
                              </a:lnTo>
                              <a:lnTo>
                                <a:pt x="1688" y="430"/>
                              </a:lnTo>
                              <a:lnTo>
                                <a:pt x="1731" y="408"/>
                              </a:lnTo>
                              <a:lnTo>
                                <a:pt x="1775" y="386"/>
                              </a:lnTo>
                              <a:lnTo>
                                <a:pt x="1819" y="365"/>
                              </a:lnTo>
                              <a:lnTo>
                                <a:pt x="1864" y="346"/>
                              </a:lnTo>
                              <a:lnTo>
                                <a:pt x="1910" y="326"/>
                              </a:lnTo>
                              <a:lnTo>
                                <a:pt x="1955" y="308"/>
                              </a:lnTo>
                              <a:lnTo>
                                <a:pt x="2000" y="291"/>
                              </a:lnTo>
                              <a:lnTo>
                                <a:pt x="2046" y="274"/>
                              </a:lnTo>
                              <a:lnTo>
                                <a:pt x="2093" y="258"/>
                              </a:lnTo>
                              <a:lnTo>
                                <a:pt x="2140" y="243"/>
                              </a:lnTo>
                              <a:lnTo>
                                <a:pt x="2187" y="229"/>
                              </a:lnTo>
                              <a:lnTo>
                                <a:pt x="2234" y="215"/>
                              </a:lnTo>
                              <a:lnTo>
                                <a:pt x="2282" y="203"/>
                              </a:lnTo>
                              <a:lnTo>
                                <a:pt x="2329" y="191"/>
                              </a:lnTo>
                              <a:lnTo>
                                <a:pt x="2377" y="181"/>
                              </a:lnTo>
                              <a:lnTo>
                                <a:pt x="2415" y="173"/>
                              </a:lnTo>
                              <a:lnTo>
                                <a:pt x="2453" y="166"/>
                              </a:lnTo>
                              <a:lnTo>
                                <a:pt x="2529" y="154"/>
                              </a:lnTo>
                              <a:lnTo>
                                <a:pt x="2603" y="146"/>
                              </a:lnTo>
                              <a:lnTo>
                                <a:pt x="2678" y="138"/>
                              </a:lnTo>
                              <a:lnTo>
                                <a:pt x="2753" y="133"/>
                              </a:lnTo>
                              <a:lnTo>
                                <a:pt x="2829" y="127"/>
                              </a:lnTo>
                              <a:lnTo>
                                <a:pt x="2905" y="121"/>
                              </a:lnTo>
                              <a:lnTo>
                                <a:pt x="2980" y="114"/>
                              </a:lnTo>
                              <a:close/>
                              <a:moveTo>
                                <a:pt x="2870" y="222"/>
                              </a:moveTo>
                              <a:lnTo>
                                <a:pt x="2870" y="222"/>
                              </a:lnTo>
                              <a:lnTo>
                                <a:pt x="2910" y="219"/>
                              </a:lnTo>
                              <a:lnTo>
                                <a:pt x="2952" y="216"/>
                              </a:lnTo>
                              <a:lnTo>
                                <a:pt x="2993" y="215"/>
                              </a:lnTo>
                              <a:lnTo>
                                <a:pt x="3034" y="214"/>
                              </a:lnTo>
                              <a:lnTo>
                                <a:pt x="3075" y="215"/>
                              </a:lnTo>
                              <a:lnTo>
                                <a:pt x="3118" y="216"/>
                              </a:lnTo>
                              <a:lnTo>
                                <a:pt x="3159" y="219"/>
                              </a:lnTo>
                              <a:lnTo>
                                <a:pt x="3202" y="222"/>
                              </a:lnTo>
                              <a:lnTo>
                                <a:pt x="3243" y="227"/>
                              </a:lnTo>
                              <a:lnTo>
                                <a:pt x="3285" y="230"/>
                              </a:lnTo>
                              <a:lnTo>
                                <a:pt x="3368" y="242"/>
                              </a:lnTo>
                              <a:lnTo>
                                <a:pt x="3449" y="255"/>
                              </a:lnTo>
                              <a:lnTo>
                                <a:pt x="3529" y="270"/>
                              </a:lnTo>
                              <a:lnTo>
                                <a:pt x="3605" y="285"/>
                              </a:lnTo>
                              <a:lnTo>
                                <a:pt x="3681" y="302"/>
                              </a:lnTo>
                              <a:lnTo>
                                <a:pt x="3694" y="306"/>
                              </a:lnTo>
                              <a:lnTo>
                                <a:pt x="3701" y="308"/>
                              </a:lnTo>
                              <a:lnTo>
                                <a:pt x="3708" y="310"/>
                              </a:lnTo>
                              <a:lnTo>
                                <a:pt x="3715" y="314"/>
                              </a:lnTo>
                              <a:lnTo>
                                <a:pt x="3721" y="318"/>
                              </a:lnTo>
                              <a:lnTo>
                                <a:pt x="3724" y="324"/>
                              </a:lnTo>
                              <a:lnTo>
                                <a:pt x="3725" y="331"/>
                              </a:lnTo>
                              <a:lnTo>
                                <a:pt x="3725" y="337"/>
                              </a:lnTo>
                              <a:lnTo>
                                <a:pt x="3722" y="344"/>
                              </a:lnTo>
                              <a:lnTo>
                                <a:pt x="3717" y="349"/>
                              </a:lnTo>
                              <a:lnTo>
                                <a:pt x="3712" y="354"/>
                              </a:lnTo>
                              <a:lnTo>
                                <a:pt x="3705" y="360"/>
                              </a:lnTo>
                              <a:lnTo>
                                <a:pt x="3697" y="364"/>
                              </a:lnTo>
                              <a:lnTo>
                                <a:pt x="3678" y="373"/>
                              </a:lnTo>
                              <a:lnTo>
                                <a:pt x="3658" y="383"/>
                              </a:lnTo>
                              <a:lnTo>
                                <a:pt x="3639" y="389"/>
                              </a:lnTo>
                              <a:lnTo>
                                <a:pt x="3611" y="400"/>
                              </a:lnTo>
                              <a:lnTo>
                                <a:pt x="3565" y="422"/>
                              </a:lnTo>
                              <a:lnTo>
                                <a:pt x="3519" y="444"/>
                              </a:lnTo>
                              <a:lnTo>
                                <a:pt x="3474" y="470"/>
                              </a:lnTo>
                              <a:lnTo>
                                <a:pt x="3430" y="495"/>
                              </a:lnTo>
                              <a:lnTo>
                                <a:pt x="3385" y="522"/>
                              </a:lnTo>
                              <a:lnTo>
                                <a:pt x="3343" y="550"/>
                              </a:lnTo>
                              <a:lnTo>
                                <a:pt x="3300" y="577"/>
                              </a:lnTo>
                              <a:lnTo>
                                <a:pt x="3259" y="607"/>
                              </a:lnTo>
                              <a:lnTo>
                                <a:pt x="3222" y="632"/>
                              </a:lnTo>
                              <a:lnTo>
                                <a:pt x="3187" y="660"/>
                              </a:lnTo>
                              <a:lnTo>
                                <a:pt x="3151" y="686"/>
                              </a:lnTo>
                              <a:lnTo>
                                <a:pt x="3116" y="715"/>
                              </a:lnTo>
                              <a:lnTo>
                                <a:pt x="3081" y="743"/>
                              </a:lnTo>
                              <a:lnTo>
                                <a:pt x="3047" y="772"/>
                              </a:lnTo>
                              <a:lnTo>
                                <a:pt x="3014" y="801"/>
                              </a:lnTo>
                              <a:lnTo>
                                <a:pt x="2980" y="832"/>
                              </a:lnTo>
                              <a:lnTo>
                                <a:pt x="2948" y="862"/>
                              </a:lnTo>
                              <a:lnTo>
                                <a:pt x="2916" y="894"/>
                              </a:lnTo>
                              <a:lnTo>
                                <a:pt x="2853" y="957"/>
                              </a:lnTo>
                              <a:lnTo>
                                <a:pt x="2791" y="1022"/>
                              </a:lnTo>
                              <a:lnTo>
                                <a:pt x="2733" y="1090"/>
                              </a:lnTo>
                              <a:lnTo>
                                <a:pt x="2675" y="1160"/>
                              </a:lnTo>
                              <a:lnTo>
                                <a:pt x="2619" y="1230"/>
                              </a:lnTo>
                              <a:lnTo>
                                <a:pt x="2567" y="1302"/>
                              </a:lnTo>
                              <a:lnTo>
                                <a:pt x="2515" y="1375"/>
                              </a:lnTo>
                              <a:lnTo>
                                <a:pt x="2466" y="1451"/>
                              </a:lnTo>
                              <a:lnTo>
                                <a:pt x="2419" y="1527"/>
                              </a:lnTo>
                              <a:lnTo>
                                <a:pt x="2373" y="1603"/>
                              </a:lnTo>
                              <a:lnTo>
                                <a:pt x="2329" y="1681"/>
                              </a:lnTo>
                              <a:lnTo>
                                <a:pt x="2283" y="1771"/>
                              </a:lnTo>
                              <a:lnTo>
                                <a:pt x="2240" y="1860"/>
                              </a:lnTo>
                              <a:lnTo>
                                <a:pt x="2198" y="1951"/>
                              </a:lnTo>
                              <a:lnTo>
                                <a:pt x="2159" y="2042"/>
                              </a:lnTo>
                              <a:lnTo>
                                <a:pt x="2120" y="2133"/>
                              </a:lnTo>
                              <a:lnTo>
                                <a:pt x="2082" y="2226"/>
                              </a:lnTo>
                              <a:lnTo>
                                <a:pt x="2045" y="2319"/>
                              </a:lnTo>
                              <a:lnTo>
                                <a:pt x="2010" y="2413"/>
                              </a:lnTo>
                              <a:lnTo>
                                <a:pt x="1976" y="2496"/>
                              </a:lnTo>
                              <a:lnTo>
                                <a:pt x="1943" y="2579"/>
                              </a:lnTo>
                              <a:lnTo>
                                <a:pt x="1910" y="2663"/>
                              </a:lnTo>
                              <a:lnTo>
                                <a:pt x="1895" y="2705"/>
                              </a:lnTo>
                              <a:lnTo>
                                <a:pt x="1881" y="2747"/>
                              </a:lnTo>
                              <a:lnTo>
                                <a:pt x="1838" y="2881"/>
                              </a:lnTo>
                              <a:lnTo>
                                <a:pt x="1793" y="3016"/>
                              </a:lnTo>
                              <a:lnTo>
                                <a:pt x="1785" y="3042"/>
                              </a:lnTo>
                              <a:lnTo>
                                <a:pt x="1780" y="3056"/>
                              </a:lnTo>
                              <a:lnTo>
                                <a:pt x="1775" y="3069"/>
                              </a:lnTo>
                              <a:lnTo>
                                <a:pt x="1768" y="3081"/>
                              </a:lnTo>
                              <a:lnTo>
                                <a:pt x="1764" y="3087"/>
                              </a:lnTo>
                              <a:lnTo>
                                <a:pt x="1760" y="3091"/>
                              </a:lnTo>
                              <a:lnTo>
                                <a:pt x="1754" y="3096"/>
                              </a:lnTo>
                              <a:lnTo>
                                <a:pt x="1748" y="3099"/>
                              </a:lnTo>
                              <a:lnTo>
                                <a:pt x="1741" y="3102"/>
                              </a:lnTo>
                              <a:lnTo>
                                <a:pt x="1733" y="3103"/>
                              </a:lnTo>
                              <a:lnTo>
                                <a:pt x="1714" y="3104"/>
                              </a:lnTo>
                              <a:lnTo>
                                <a:pt x="1694" y="3104"/>
                              </a:lnTo>
                              <a:lnTo>
                                <a:pt x="1673" y="3102"/>
                              </a:lnTo>
                              <a:lnTo>
                                <a:pt x="1652" y="3097"/>
                              </a:lnTo>
                              <a:lnTo>
                                <a:pt x="1610" y="3089"/>
                              </a:lnTo>
                              <a:lnTo>
                                <a:pt x="1569" y="3081"/>
                              </a:lnTo>
                              <a:lnTo>
                                <a:pt x="1512" y="3069"/>
                              </a:lnTo>
                              <a:lnTo>
                                <a:pt x="1454" y="3058"/>
                              </a:lnTo>
                              <a:lnTo>
                                <a:pt x="1396" y="3043"/>
                              </a:lnTo>
                              <a:lnTo>
                                <a:pt x="1339" y="3028"/>
                              </a:lnTo>
                              <a:lnTo>
                                <a:pt x="1283" y="3010"/>
                              </a:lnTo>
                              <a:lnTo>
                                <a:pt x="1227" y="2992"/>
                              </a:lnTo>
                              <a:lnTo>
                                <a:pt x="1172" y="2970"/>
                              </a:lnTo>
                              <a:lnTo>
                                <a:pt x="1118" y="2947"/>
                              </a:lnTo>
                              <a:lnTo>
                                <a:pt x="1097" y="2939"/>
                              </a:lnTo>
                              <a:lnTo>
                                <a:pt x="1072" y="2930"/>
                              </a:lnTo>
                              <a:lnTo>
                                <a:pt x="1046" y="2919"/>
                              </a:lnTo>
                              <a:lnTo>
                                <a:pt x="1018" y="2908"/>
                              </a:lnTo>
                              <a:lnTo>
                                <a:pt x="1006" y="2901"/>
                              </a:lnTo>
                              <a:lnTo>
                                <a:pt x="993" y="2894"/>
                              </a:lnTo>
                              <a:lnTo>
                                <a:pt x="981" y="2887"/>
                              </a:lnTo>
                              <a:lnTo>
                                <a:pt x="971" y="2879"/>
                              </a:lnTo>
                              <a:lnTo>
                                <a:pt x="962" y="2871"/>
                              </a:lnTo>
                              <a:lnTo>
                                <a:pt x="954" y="2862"/>
                              </a:lnTo>
                              <a:lnTo>
                                <a:pt x="949" y="2852"/>
                              </a:lnTo>
                              <a:lnTo>
                                <a:pt x="946" y="2841"/>
                              </a:lnTo>
                              <a:lnTo>
                                <a:pt x="945" y="2832"/>
                              </a:lnTo>
                              <a:lnTo>
                                <a:pt x="945" y="2822"/>
                              </a:lnTo>
                              <a:lnTo>
                                <a:pt x="946" y="2812"/>
                              </a:lnTo>
                              <a:lnTo>
                                <a:pt x="947" y="2801"/>
                              </a:lnTo>
                              <a:lnTo>
                                <a:pt x="953" y="2778"/>
                              </a:lnTo>
                              <a:lnTo>
                                <a:pt x="960" y="2757"/>
                              </a:lnTo>
                              <a:lnTo>
                                <a:pt x="976" y="2711"/>
                              </a:lnTo>
                              <a:lnTo>
                                <a:pt x="983" y="2690"/>
                              </a:lnTo>
                              <a:lnTo>
                                <a:pt x="988" y="2671"/>
                              </a:lnTo>
                              <a:lnTo>
                                <a:pt x="996" y="2636"/>
                              </a:lnTo>
                              <a:lnTo>
                                <a:pt x="1006" y="2602"/>
                              </a:lnTo>
                              <a:lnTo>
                                <a:pt x="1025" y="2534"/>
                              </a:lnTo>
                              <a:lnTo>
                                <a:pt x="1047" y="2467"/>
                              </a:lnTo>
                              <a:lnTo>
                                <a:pt x="1071" y="2400"/>
                              </a:lnTo>
                              <a:lnTo>
                                <a:pt x="1096" y="2334"/>
                              </a:lnTo>
                              <a:lnTo>
                                <a:pt x="1122" y="2268"/>
                              </a:lnTo>
                              <a:lnTo>
                                <a:pt x="1177" y="2138"/>
                              </a:lnTo>
                              <a:lnTo>
                                <a:pt x="1226" y="2027"/>
                              </a:lnTo>
                              <a:lnTo>
                                <a:pt x="1251" y="1972"/>
                              </a:lnTo>
                              <a:lnTo>
                                <a:pt x="1276" y="1917"/>
                              </a:lnTo>
                              <a:lnTo>
                                <a:pt x="1302" y="1864"/>
                              </a:lnTo>
                              <a:lnTo>
                                <a:pt x="1329" y="1811"/>
                              </a:lnTo>
                              <a:lnTo>
                                <a:pt x="1356" y="1757"/>
                              </a:lnTo>
                              <a:lnTo>
                                <a:pt x="1384" y="1704"/>
                              </a:lnTo>
                              <a:lnTo>
                                <a:pt x="1412" y="1653"/>
                              </a:lnTo>
                              <a:lnTo>
                                <a:pt x="1442" y="1601"/>
                              </a:lnTo>
                              <a:lnTo>
                                <a:pt x="1472" y="1549"/>
                              </a:lnTo>
                              <a:lnTo>
                                <a:pt x="1502" y="1499"/>
                              </a:lnTo>
                              <a:lnTo>
                                <a:pt x="1534" y="1449"/>
                              </a:lnTo>
                              <a:lnTo>
                                <a:pt x="1566" y="1398"/>
                              </a:lnTo>
                              <a:lnTo>
                                <a:pt x="1598" y="1349"/>
                              </a:lnTo>
                              <a:lnTo>
                                <a:pt x="1631" y="1301"/>
                              </a:lnTo>
                              <a:lnTo>
                                <a:pt x="1666" y="1251"/>
                              </a:lnTo>
                              <a:lnTo>
                                <a:pt x="1700" y="1204"/>
                              </a:lnTo>
                              <a:lnTo>
                                <a:pt x="1736" y="1156"/>
                              </a:lnTo>
                              <a:lnTo>
                                <a:pt x="1772" y="1109"/>
                              </a:lnTo>
                              <a:lnTo>
                                <a:pt x="1809" y="1063"/>
                              </a:lnTo>
                              <a:lnTo>
                                <a:pt x="1847" y="1018"/>
                              </a:lnTo>
                              <a:lnTo>
                                <a:pt x="1885" y="973"/>
                              </a:lnTo>
                              <a:lnTo>
                                <a:pt x="1925" y="928"/>
                              </a:lnTo>
                              <a:lnTo>
                                <a:pt x="1964" y="883"/>
                              </a:lnTo>
                              <a:lnTo>
                                <a:pt x="2005" y="841"/>
                              </a:lnTo>
                              <a:lnTo>
                                <a:pt x="2046" y="798"/>
                              </a:lnTo>
                              <a:lnTo>
                                <a:pt x="2089" y="755"/>
                              </a:lnTo>
                              <a:lnTo>
                                <a:pt x="2132" y="714"/>
                              </a:lnTo>
                              <a:lnTo>
                                <a:pt x="2176" y="673"/>
                              </a:lnTo>
                              <a:lnTo>
                                <a:pt x="2222" y="632"/>
                              </a:lnTo>
                              <a:lnTo>
                                <a:pt x="2267" y="592"/>
                              </a:lnTo>
                              <a:lnTo>
                                <a:pt x="2334" y="534"/>
                              </a:lnTo>
                              <a:lnTo>
                                <a:pt x="2402" y="474"/>
                              </a:lnTo>
                              <a:lnTo>
                                <a:pt x="2436" y="444"/>
                              </a:lnTo>
                              <a:lnTo>
                                <a:pt x="2471" y="415"/>
                              </a:lnTo>
                              <a:lnTo>
                                <a:pt x="2507" y="387"/>
                              </a:lnTo>
                              <a:lnTo>
                                <a:pt x="2544" y="360"/>
                              </a:lnTo>
                              <a:lnTo>
                                <a:pt x="2580" y="333"/>
                              </a:lnTo>
                              <a:lnTo>
                                <a:pt x="2619" y="309"/>
                              </a:lnTo>
                              <a:lnTo>
                                <a:pt x="2658" y="287"/>
                              </a:lnTo>
                              <a:lnTo>
                                <a:pt x="2678" y="278"/>
                              </a:lnTo>
                              <a:lnTo>
                                <a:pt x="2698" y="269"/>
                              </a:lnTo>
                              <a:lnTo>
                                <a:pt x="2719" y="260"/>
                              </a:lnTo>
                              <a:lnTo>
                                <a:pt x="2740" y="252"/>
                              </a:lnTo>
                              <a:lnTo>
                                <a:pt x="2760" y="245"/>
                              </a:lnTo>
                              <a:lnTo>
                                <a:pt x="2782" y="238"/>
                              </a:lnTo>
                              <a:lnTo>
                                <a:pt x="2804" y="232"/>
                              </a:lnTo>
                              <a:lnTo>
                                <a:pt x="2826" y="228"/>
                              </a:lnTo>
                              <a:lnTo>
                                <a:pt x="2847" y="224"/>
                              </a:lnTo>
                              <a:lnTo>
                                <a:pt x="2870" y="222"/>
                              </a:lnTo>
                              <a:close/>
                              <a:moveTo>
                                <a:pt x="2395" y="293"/>
                              </a:moveTo>
                              <a:lnTo>
                                <a:pt x="2395" y="293"/>
                              </a:lnTo>
                              <a:lnTo>
                                <a:pt x="2410" y="291"/>
                              </a:lnTo>
                              <a:lnTo>
                                <a:pt x="2421" y="292"/>
                              </a:lnTo>
                              <a:lnTo>
                                <a:pt x="2424" y="293"/>
                              </a:lnTo>
                              <a:lnTo>
                                <a:pt x="2428" y="294"/>
                              </a:lnTo>
                              <a:lnTo>
                                <a:pt x="2430" y="297"/>
                              </a:lnTo>
                              <a:lnTo>
                                <a:pt x="2432" y="299"/>
                              </a:lnTo>
                              <a:lnTo>
                                <a:pt x="2432" y="301"/>
                              </a:lnTo>
                              <a:lnTo>
                                <a:pt x="2432" y="305"/>
                              </a:lnTo>
                              <a:lnTo>
                                <a:pt x="2431" y="311"/>
                              </a:lnTo>
                              <a:lnTo>
                                <a:pt x="2427" y="320"/>
                              </a:lnTo>
                              <a:lnTo>
                                <a:pt x="2421" y="328"/>
                              </a:lnTo>
                              <a:lnTo>
                                <a:pt x="2406" y="346"/>
                              </a:lnTo>
                              <a:lnTo>
                                <a:pt x="2389" y="363"/>
                              </a:lnTo>
                              <a:lnTo>
                                <a:pt x="2360" y="388"/>
                              </a:lnTo>
                              <a:lnTo>
                                <a:pt x="2283" y="454"/>
                              </a:lnTo>
                              <a:lnTo>
                                <a:pt x="2206" y="519"/>
                              </a:lnTo>
                              <a:lnTo>
                                <a:pt x="2168" y="552"/>
                              </a:lnTo>
                              <a:lnTo>
                                <a:pt x="2130" y="587"/>
                              </a:lnTo>
                              <a:lnTo>
                                <a:pt x="2092" y="621"/>
                              </a:lnTo>
                              <a:lnTo>
                                <a:pt x="2055" y="657"/>
                              </a:lnTo>
                              <a:lnTo>
                                <a:pt x="1972" y="741"/>
                              </a:lnTo>
                              <a:lnTo>
                                <a:pt x="1888" y="830"/>
                              </a:lnTo>
                              <a:lnTo>
                                <a:pt x="1848" y="873"/>
                              </a:lnTo>
                              <a:lnTo>
                                <a:pt x="1808" y="918"/>
                              </a:lnTo>
                              <a:lnTo>
                                <a:pt x="1768" y="964"/>
                              </a:lnTo>
                              <a:lnTo>
                                <a:pt x="1729" y="1010"/>
                              </a:lnTo>
                              <a:lnTo>
                                <a:pt x="1690" y="1055"/>
                              </a:lnTo>
                              <a:lnTo>
                                <a:pt x="1652" y="1102"/>
                              </a:lnTo>
                              <a:lnTo>
                                <a:pt x="1615" y="1149"/>
                              </a:lnTo>
                              <a:lnTo>
                                <a:pt x="1579" y="1198"/>
                              </a:lnTo>
                              <a:lnTo>
                                <a:pt x="1544" y="1247"/>
                              </a:lnTo>
                              <a:lnTo>
                                <a:pt x="1510" y="1296"/>
                              </a:lnTo>
                              <a:lnTo>
                                <a:pt x="1475" y="1347"/>
                              </a:lnTo>
                              <a:lnTo>
                                <a:pt x="1443" y="1397"/>
                              </a:lnTo>
                              <a:lnTo>
                                <a:pt x="1418" y="1437"/>
                              </a:lnTo>
                              <a:lnTo>
                                <a:pt x="1394" y="1478"/>
                              </a:lnTo>
                              <a:lnTo>
                                <a:pt x="1371" y="1519"/>
                              </a:lnTo>
                              <a:lnTo>
                                <a:pt x="1348" y="1561"/>
                              </a:lnTo>
                              <a:lnTo>
                                <a:pt x="1305" y="1645"/>
                              </a:lnTo>
                              <a:lnTo>
                                <a:pt x="1262" y="1728"/>
                              </a:lnTo>
                              <a:lnTo>
                                <a:pt x="1222" y="1814"/>
                              </a:lnTo>
                              <a:lnTo>
                                <a:pt x="1182" y="1899"/>
                              </a:lnTo>
                              <a:lnTo>
                                <a:pt x="1103" y="2071"/>
                              </a:lnTo>
                              <a:lnTo>
                                <a:pt x="1073" y="2136"/>
                              </a:lnTo>
                              <a:lnTo>
                                <a:pt x="1045" y="2203"/>
                              </a:lnTo>
                              <a:lnTo>
                                <a:pt x="1017" y="2269"/>
                              </a:lnTo>
                              <a:lnTo>
                                <a:pt x="991" y="2338"/>
                              </a:lnTo>
                              <a:lnTo>
                                <a:pt x="967" y="2406"/>
                              </a:lnTo>
                              <a:lnTo>
                                <a:pt x="944" y="2476"/>
                              </a:lnTo>
                              <a:lnTo>
                                <a:pt x="923" y="2544"/>
                              </a:lnTo>
                              <a:lnTo>
                                <a:pt x="904" y="2614"/>
                              </a:lnTo>
                              <a:lnTo>
                                <a:pt x="900" y="2633"/>
                              </a:lnTo>
                              <a:lnTo>
                                <a:pt x="896" y="2658"/>
                              </a:lnTo>
                              <a:lnTo>
                                <a:pt x="890" y="2687"/>
                              </a:lnTo>
                              <a:lnTo>
                                <a:pt x="883" y="2716"/>
                              </a:lnTo>
                              <a:lnTo>
                                <a:pt x="878" y="2730"/>
                              </a:lnTo>
                              <a:lnTo>
                                <a:pt x="874" y="2744"/>
                              </a:lnTo>
                              <a:lnTo>
                                <a:pt x="868" y="2757"/>
                              </a:lnTo>
                              <a:lnTo>
                                <a:pt x="861" y="2768"/>
                              </a:lnTo>
                              <a:lnTo>
                                <a:pt x="854" y="2778"/>
                              </a:lnTo>
                              <a:lnTo>
                                <a:pt x="847" y="2785"/>
                              </a:lnTo>
                              <a:lnTo>
                                <a:pt x="838" y="2791"/>
                              </a:lnTo>
                              <a:lnTo>
                                <a:pt x="834" y="2792"/>
                              </a:lnTo>
                              <a:lnTo>
                                <a:pt x="829" y="2793"/>
                              </a:lnTo>
                              <a:lnTo>
                                <a:pt x="823" y="2794"/>
                              </a:lnTo>
                              <a:lnTo>
                                <a:pt x="816" y="2793"/>
                              </a:lnTo>
                              <a:lnTo>
                                <a:pt x="810" y="2792"/>
                              </a:lnTo>
                              <a:lnTo>
                                <a:pt x="803" y="2790"/>
                              </a:lnTo>
                              <a:lnTo>
                                <a:pt x="789" y="2783"/>
                              </a:lnTo>
                              <a:lnTo>
                                <a:pt x="774" y="2774"/>
                              </a:lnTo>
                              <a:lnTo>
                                <a:pt x="760" y="2765"/>
                              </a:lnTo>
                              <a:lnTo>
                                <a:pt x="748" y="2754"/>
                              </a:lnTo>
                              <a:lnTo>
                                <a:pt x="725" y="2737"/>
                              </a:lnTo>
                              <a:lnTo>
                                <a:pt x="689" y="2712"/>
                              </a:lnTo>
                              <a:lnTo>
                                <a:pt x="653" y="2685"/>
                              </a:lnTo>
                              <a:lnTo>
                                <a:pt x="617" y="2657"/>
                              </a:lnTo>
                              <a:lnTo>
                                <a:pt x="600" y="2642"/>
                              </a:lnTo>
                              <a:lnTo>
                                <a:pt x="583" y="2627"/>
                              </a:lnTo>
                              <a:lnTo>
                                <a:pt x="567" y="2610"/>
                              </a:lnTo>
                              <a:lnTo>
                                <a:pt x="552" y="2594"/>
                              </a:lnTo>
                              <a:lnTo>
                                <a:pt x="538" y="2575"/>
                              </a:lnTo>
                              <a:lnTo>
                                <a:pt x="525" y="2557"/>
                              </a:lnTo>
                              <a:lnTo>
                                <a:pt x="514" y="2539"/>
                              </a:lnTo>
                              <a:lnTo>
                                <a:pt x="505" y="2518"/>
                              </a:lnTo>
                              <a:lnTo>
                                <a:pt x="496" y="2497"/>
                              </a:lnTo>
                              <a:lnTo>
                                <a:pt x="490" y="2476"/>
                              </a:lnTo>
                              <a:lnTo>
                                <a:pt x="486" y="2461"/>
                              </a:lnTo>
                              <a:lnTo>
                                <a:pt x="485" y="2444"/>
                              </a:lnTo>
                              <a:lnTo>
                                <a:pt x="484" y="2426"/>
                              </a:lnTo>
                              <a:lnTo>
                                <a:pt x="485" y="2408"/>
                              </a:lnTo>
                              <a:lnTo>
                                <a:pt x="486" y="2390"/>
                              </a:lnTo>
                              <a:lnTo>
                                <a:pt x="489" y="2371"/>
                              </a:lnTo>
                              <a:lnTo>
                                <a:pt x="496" y="2334"/>
                              </a:lnTo>
                              <a:lnTo>
                                <a:pt x="504" y="2296"/>
                              </a:lnTo>
                              <a:lnTo>
                                <a:pt x="513" y="2259"/>
                              </a:lnTo>
                              <a:lnTo>
                                <a:pt x="521" y="2224"/>
                              </a:lnTo>
                              <a:lnTo>
                                <a:pt x="529" y="2191"/>
                              </a:lnTo>
                              <a:lnTo>
                                <a:pt x="546" y="2102"/>
                              </a:lnTo>
                              <a:lnTo>
                                <a:pt x="565" y="2013"/>
                              </a:lnTo>
                              <a:lnTo>
                                <a:pt x="587" y="1923"/>
                              </a:lnTo>
                              <a:lnTo>
                                <a:pt x="610" y="1835"/>
                              </a:lnTo>
                              <a:lnTo>
                                <a:pt x="634" y="1748"/>
                              </a:lnTo>
                              <a:lnTo>
                                <a:pt x="659" y="1660"/>
                              </a:lnTo>
                              <a:lnTo>
                                <a:pt x="711" y="1484"/>
                              </a:lnTo>
                              <a:lnTo>
                                <a:pt x="722" y="1449"/>
                              </a:lnTo>
                              <a:lnTo>
                                <a:pt x="737" y="1414"/>
                              </a:lnTo>
                              <a:lnTo>
                                <a:pt x="753" y="1381"/>
                              </a:lnTo>
                              <a:lnTo>
                                <a:pt x="772" y="1348"/>
                              </a:lnTo>
                              <a:lnTo>
                                <a:pt x="792" y="1315"/>
                              </a:lnTo>
                              <a:lnTo>
                                <a:pt x="815" y="1281"/>
                              </a:lnTo>
                              <a:lnTo>
                                <a:pt x="838" y="1250"/>
                              </a:lnTo>
                              <a:lnTo>
                                <a:pt x="863" y="1218"/>
                              </a:lnTo>
                              <a:lnTo>
                                <a:pt x="890" y="1188"/>
                              </a:lnTo>
                              <a:lnTo>
                                <a:pt x="916" y="1159"/>
                              </a:lnTo>
                              <a:lnTo>
                                <a:pt x="944" y="1130"/>
                              </a:lnTo>
                              <a:lnTo>
                                <a:pt x="971" y="1101"/>
                              </a:lnTo>
                              <a:lnTo>
                                <a:pt x="1026" y="1047"/>
                              </a:lnTo>
                              <a:lnTo>
                                <a:pt x="1081" y="997"/>
                              </a:lnTo>
                              <a:lnTo>
                                <a:pt x="1134" y="950"/>
                              </a:lnTo>
                              <a:lnTo>
                                <a:pt x="1188" y="903"/>
                              </a:lnTo>
                              <a:lnTo>
                                <a:pt x="1243" y="858"/>
                              </a:lnTo>
                              <a:lnTo>
                                <a:pt x="1298" y="815"/>
                              </a:lnTo>
                              <a:lnTo>
                                <a:pt x="1355" y="772"/>
                              </a:lnTo>
                              <a:lnTo>
                                <a:pt x="1412" y="731"/>
                              </a:lnTo>
                              <a:lnTo>
                                <a:pt x="1470" y="691"/>
                              </a:lnTo>
                              <a:lnTo>
                                <a:pt x="1529" y="653"/>
                              </a:lnTo>
                              <a:lnTo>
                                <a:pt x="1590" y="616"/>
                              </a:lnTo>
                              <a:lnTo>
                                <a:pt x="1651" y="581"/>
                              </a:lnTo>
                              <a:lnTo>
                                <a:pt x="1713" y="546"/>
                              </a:lnTo>
                              <a:lnTo>
                                <a:pt x="1775" y="514"/>
                              </a:lnTo>
                              <a:lnTo>
                                <a:pt x="1839" y="483"/>
                              </a:lnTo>
                              <a:lnTo>
                                <a:pt x="1903" y="455"/>
                              </a:lnTo>
                              <a:lnTo>
                                <a:pt x="1969" y="426"/>
                              </a:lnTo>
                              <a:lnTo>
                                <a:pt x="2036" y="401"/>
                              </a:lnTo>
                              <a:lnTo>
                                <a:pt x="2123" y="369"/>
                              </a:lnTo>
                              <a:lnTo>
                                <a:pt x="2168" y="353"/>
                              </a:lnTo>
                              <a:lnTo>
                                <a:pt x="2212" y="338"/>
                              </a:lnTo>
                              <a:lnTo>
                                <a:pt x="2258" y="324"/>
                              </a:lnTo>
                              <a:lnTo>
                                <a:pt x="2303" y="311"/>
                              </a:lnTo>
                              <a:lnTo>
                                <a:pt x="2349" y="301"/>
                              </a:lnTo>
                              <a:lnTo>
                                <a:pt x="2395" y="293"/>
                              </a:lnTo>
                              <a:close/>
                              <a:moveTo>
                                <a:pt x="3972" y="407"/>
                              </a:moveTo>
                              <a:lnTo>
                                <a:pt x="3972" y="407"/>
                              </a:lnTo>
                              <a:lnTo>
                                <a:pt x="3984" y="407"/>
                              </a:lnTo>
                              <a:lnTo>
                                <a:pt x="3996" y="407"/>
                              </a:lnTo>
                              <a:lnTo>
                                <a:pt x="4008" y="409"/>
                              </a:lnTo>
                              <a:lnTo>
                                <a:pt x="4020" y="411"/>
                              </a:lnTo>
                              <a:lnTo>
                                <a:pt x="4045" y="418"/>
                              </a:lnTo>
                              <a:lnTo>
                                <a:pt x="4069" y="426"/>
                              </a:lnTo>
                              <a:lnTo>
                                <a:pt x="4093" y="436"/>
                              </a:lnTo>
                              <a:lnTo>
                                <a:pt x="4116" y="448"/>
                              </a:lnTo>
                              <a:lnTo>
                                <a:pt x="4160" y="469"/>
                              </a:lnTo>
                              <a:lnTo>
                                <a:pt x="4222" y="497"/>
                              </a:lnTo>
                              <a:lnTo>
                                <a:pt x="4251" y="512"/>
                              </a:lnTo>
                              <a:lnTo>
                                <a:pt x="4280" y="527"/>
                              </a:lnTo>
                              <a:lnTo>
                                <a:pt x="4309" y="542"/>
                              </a:lnTo>
                              <a:lnTo>
                                <a:pt x="4335" y="558"/>
                              </a:lnTo>
                              <a:lnTo>
                                <a:pt x="4361" y="575"/>
                              </a:lnTo>
                              <a:lnTo>
                                <a:pt x="4388" y="592"/>
                              </a:lnTo>
                              <a:lnTo>
                                <a:pt x="4412" y="611"/>
                              </a:lnTo>
                              <a:lnTo>
                                <a:pt x="4437" y="630"/>
                              </a:lnTo>
                              <a:lnTo>
                                <a:pt x="4460" y="651"/>
                              </a:lnTo>
                              <a:lnTo>
                                <a:pt x="4483" y="674"/>
                              </a:lnTo>
                              <a:lnTo>
                                <a:pt x="4505" y="697"/>
                              </a:lnTo>
                              <a:lnTo>
                                <a:pt x="4526" y="722"/>
                              </a:lnTo>
                              <a:lnTo>
                                <a:pt x="4547" y="748"/>
                              </a:lnTo>
                              <a:lnTo>
                                <a:pt x="4568" y="777"/>
                              </a:lnTo>
                              <a:lnTo>
                                <a:pt x="4589" y="810"/>
                              </a:lnTo>
                              <a:lnTo>
                                <a:pt x="4610" y="842"/>
                              </a:lnTo>
                              <a:lnTo>
                                <a:pt x="4630" y="877"/>
                              </a:lnTo>
                              <a:lnTo>
                                <a:pt x="4648" y="911"/>
                              </a:lnTo>
                              <a:lnTo>
                                <a:pt x="4656" y="925"/>
                              </a:lnTo>
                              <a:lnTo>
                                <a:pt x="4663" y="940"/>
                              </a:lnTo>
                              <a:lnTo>
                                <a:pt x="4665" y="948"/>
                              </a:lnTo>
                              <a:lnTo>
                                <a:pt x="4666" y="956"/>
                              </a:lnTo>
                              <a:lnTo>
                                <a:pt x="4666" y="964"/>
                              </a:lnTo>
                              <a:lnTo>
                                <a:pt x="4665" y="972"/>
                              </a:lnTo>
                              <a:lnTo>
                                <a:pt x="4663" y="977"/>
                              </a:lnTo>
                              <a:lnTo>
                                <a:pt x="4661" y="982"/>
                              </a:lnTo>
                              <a:lnTo>
                                <a:pt x="4657" y="987"/>
                              </a:lnTo>
                              <a:lnTo>
                                <a:pt x="4654" y="990"/>
                              </a:lnTo>
                              <a:lnTo>
                                <a:pt x="4644" y="996"/>
                              </a:lnTo>
                              <a:lnTo>
                                <a:pt x="4635" y="1000"/>
                              </a:lnTo>
                              <a:lnTo>
                                <a:pt x="4625" y="1004"/>
                              </a:lnTo>
                              <a:lnTo>
                                <a:pt x="4614" y="1007"/>
                              </a:lnTo>
                              <a:lnTo>
                                <a:pt x="4592" y="1012"/>
                              </a:lnTo>
                              <a:lnTo>
                                <a:pt x="4542" y="1026"/>
                              </a:lnTo>
                              <a:lnTo>
                                <a:pt x="4493" y="1041"/>
                              </a:lnTo>
                              <a:lnTo>
                                <a:pt x="4445" y="1059"/>
                              </a:lnTo>
                              <a:lnTo>
                                <a:pt x="4397" y="1077"/>
                              </a:lnTo>
                              <a:lnTo>
                                <a:pt x="4358" y="1096"/>
                              </a:lnTo>
                              <a:lnTo>
                                <a:pt x="4319" y="1114"/>
                              </a:lnTo>
                              <a:lnTo>
                                <a:pt x="4280" y="1135"/>
                              </a:lnTo>
                              <a:lnTo>
                                <a:pt x="4241" y="1155"/>
                              </a:lnTo>
                              <a:lnTo>
                                <a:pt x="4203" y="1178"/>
                              </a:lnTo>
                              <a:lnTo>
                                <a:pt x="4165" y="1201"/>
                              </a:lnTo>
                              <a:lnTo>
                                <a:pt x="4128" y="1226"/>
                              </a:lnTo>
                              <a:lnTo>
                                <a:pt x="4090" y="1251"/>
                              </a:lnTo>
                              <a:lnTo>
                                <a:pt x="4054" y="1278"/>
                              </a:lnTo>
                              <a:lnTo>
                                <a:pt x="4019" y="1305"/>
                              </a:lnTo>
                              <a:lnTo>
                                <a:pt x="3983" y="1333"/>
                              </a:lnTo>
                              <a:lnTo>
                                <a:pt x="3949" y="1361"/>
                              </a:lnTo>
                              <a:lnTo>
                                <a:pt x="3916" y="1390"/>
                              </a:lnTo>
                              <a:lnTo>
                                <a:pt x="3883" y="1420"/>
                              </a:lnTo>
                              <a:lnTo>
                                <a:pt x="3851" y="1450"/>
                              </a:lnTo>
                              <a:lnTo>
                                <a:pt x="3822" y="1481"/>
                              </a:lnTo>
                              <a:lnTo>
                                <a:pt x="3775" y="1530"/>
                              </a:lnTo>
                              <a:lnTo>
                                <a:pt x="3728" y="1580"/>
                              </a:lnTo>
                              <a:lnTo>
                                <a:pt x="3683" y="1632"/>
                              </a:lnTo>
                              <a:lnTo>
                                <a:pt x="3638" y="1685"/>
                              </a:lnTo>
                              <a:lnTo>
                                <a:pt x="3596" y="1737"/>
                              </a:lnTo>
                              <a:lnTo>
                                <a:pt x="3553" y="1791"/>
                              </a:lnTo>
                              <a:lnTo>
                                <a:pt x="3513" y="1846"/>
                              </a:lnTo>
                              <a:lnTo>
                                <a:pt x="3473" y="1901"/>
                              </a:lnTo>
                              <a:lnTo>
                                <a:pt x="3435" y="1959"/>
                              </a:lnTo>
                              <a:lnTo>
                                <a:pt x="3398" y="2016"/>
                              </a:lnTo>
                              <a:lnTo>
                                <a:pt x="3362" y="2073"/>
                              </a:lnTo>
                              <a:lnTo>
                                <a:pt x="3328" y="2133"/>
                              </a:lnTo>
                              <a:lnTo>
                                <a:pt x="3294" y="2193"/>
                              </a:lnTo>
                              <a:lnTo>
                                <a:pt x="3262" y="2252"/>
                              </a:lnTo>
                              <a:lnTo>
                                <a:pt x="3231" y="2314"/>
                              </a:lnTo>
                              <a:lnTo>
                                <a:pt x="3203" y="2376"/>
                              </a:lnTo>
                              <a:lnTo>
                                <a:pt x="3180" y="2425"/>
                              </a:lnTo>
                              <a:lnTo>
                                <a:pt x="3159" y="2475"/>
                              </a:lnTo>
                              <a:lnTo>
                                <a:pt x="3118" y="2574"/>
                              </a:lnTo>
                              <a:lnTo>
                                <a:pt x="3079" y="2674"/>
                              </a:lnTo>
                              <a:lnTo>
                                <a:pt x="3040" y="2774"/>
                              </a:lnTo>
                              <a:lnTo>
                                <a:pt x="3033" y="2794"/>
                              </a:lnTo>
                              <a:lnTo>
                                <a:pt x="3026" y="2816"/>
                              </a:lnTo>
                              <a:lnTo>
                                <a:pt x="3014" y="2862"/>
                              </a:lnTo>
                              <a:lnTo>
                                <a:pt x="3006" y="2885"/>
                              </a:lnTo>
                              <a:lnTo>
                                <a:pt x="2998" y="2907"/>
                              </a:lnTo>
                              <a:lnTo>
                                <a:pt x="2992" y="2916"/>
                              </a:lnTo>
                              <a:lnTo>
                                <a:pt x="2986" y="2925"/>
                              </a:lnTo>
                              <a:lnTo>
                                <a:pt x="2980" y="2933"/>
                              </a:lnTo>
                              <a:lnTo>
                                <a:pt x="2973" y="2941"/>
                              </a:lnTo>
                              <a:lnTo>
                                <a:pt x="2962" y="2950"/>
                              </a:lnTo>
                              <a:lnTo>
                                <a:pt x="2949" y="2958"/>
                              </a:lnTo>
                              <a:lnTo>
                                <a:pt x="2934" y="2965"/>
                              </a:lnTo>
                              <a:lnTo>
                                <a:pt x="2918" y="2971"/>
                              </a:lnTo>
                              <a:lnTo>
                                <a:pt x="2902" y="2975"/>
                              </a:lnTo>
                              <a:lnTo>
                                <a:pt x="2885" y="2980"/>
                              </a:lnTo>
                              <a:lnTo>
                                <a:pt x="2849" y="2988"/>
                              </a:lnTo>
                              <a:lnTo>
                                <a:pt x="2812" y="2993"/>
                              </a:lnTo>
                              <a:lnTo>
                                <a:pt x="2776" y="2997"/>
                              </a:lnTo>
                              <a:lnTo>
                                <a:pt x="2742" y="3002"/>
                              </a:lnTo>
                              <a:lnTo>
                                <a:pt x="2712" y="3008"/>
                              </a:lnTo>
                              <a:lnTo>
                                <a:pt x="2651" y="3020"/>
                              </a:lnTo>
                              <a:lnTo>
                                <a:pt x="2590" y="3033"/>
                              </a:lnTo>
                              <a:lnTo>
                                <a:pt x="2529" y="3043"/>
                              </a:lnTo>
                              <a:lnTo>
                                <a:pt x="2467" y="3053"/>
                              </a:lnTo>
                              <a:lnTo>
                                <a:pt x="2344" y="3071"/>
                              </a:lnTo>
                              <a:lnTo>
                                <a:pt x="2219" y="3088"/>
                              </a:lnTo>
                              <a:lnTo>
                                <a:pt x="2146" y="3099"/>
                              </a:lnTo>
                              <a:lnTo>
                                <a:pt x="2071" y="3110"/>
                              </a:lnTo>
                              <a:lnTo>
                                <a:pt x="2034" y="3114"/>
                              </a:lnTo>
                              <a:lnTo>
                                <a:pt x="1996" y="3118"/>
                              </a:lnTo>
                              <a:lnTo>
                                <a:pt x="1959" y="3120"/>
                              </a:lnTo>
                              <a:lnTo>
                                <a:pt x="1921" y="3119"/>
                              </a:lnTo>
                              <a:lnTo>
                                <a:pt x="1913" y="3118"/>
                              </a:lnTo>
                              <a:lnTo>
                                <a:pt x="1904" y="3115"/>
                              </a:lnTo>
                              <a:lnTo>
                                <a:pt x="1896" y="3111"/>
                              </a:lnTo>
                              <a:lnTo>
                                <a:pt x="1889" y="3106"/>
                              </a:lnTo>
                              <a:lnTo>
                                <a:pt x="1883" y="3100"/>
                              </a:lnTo>
                              <a:lnTo>
                                <a:pt x="1879" y="3092"/>
                              </a:lnTo>
                              <a:lnTo>
                                <a:pt x="1877" y="3084"/>
                              </a:lnTo>
                              <a:lnTo>
                                <a:pt x="1875" y="3075"/>
                              </a:lnTo>
                              <a:lnTo>
                                <a:pt x="1877" y="3063"/>
                              </a:lnTo>
                              <a:lnTo>
                                <a:pt x="1879" y="3050"/>
                              </a:lnTo>
                              <a:lnTo>
                                <a:pt x="1885" y="3025"/>
                              </a:lnTo>
                              <a:lnTo>
                                <a:pt x="1893" y="2998"/>
                              </a:lnTo>
                              <a:lnTo>
                                <a:pt x="1902" y="2972"/>
                              </a:lnTo>
                              <a:lnTo>
                                <a:pt x="1922" y="2920"/>
                              </a:lnTo>
                              <a:lnTo>
                                <a:pt x="1932" y="2896"/>
                              </a:lnTo>
                              <a:lnTo>
                                <a:pt x="1940" y="2871"/>
                              </a:lnTo>
                              <a:lnTo>
                                <a:pt x="1969" y="2776"/>
                              </a:lnTo>
                              <a:lnTo>
                                <a:pt x="2003" y="2681"/>
                              </a:lnTo>
                              <a:lnTo>
                                <a:pt x="2037" y="2586"/>
                              </a:lnTo>
                              <a:lnTo>
                                <a:pt x="2073" y="2492"/>
                              </a:lnTo>
                              <a:lnTo>
                                <a:pt x="2109" y="2398"/>
                              </a:lnTo>
                              <a:lnTo>
                                <a:pt x="2146" y="2304"/>
                              </a:lnTo>
                              <a:lnTo>
                                <a:pt x="2223" y="2117"/>
                              </a:lnTo>
                              <a:lnTo>
                                <a:pt x="2245" y="2066"/>
                              </a:lnTo>
                              <a:lnTo>
                                <a:pt x="2266" y="2016"/>
                              </a:lnTo>
                              <a:lnTo>
                                <a:pt x="2289" y="1966"/>
                              </a:lnTo>
                              <a:lnTo>
                                <a:pt x="2312" y="1916"/>
                              </a:lnTo>
                              <a:lnTo>
                                <a:pt x="2336" y="1866"/>
                              </a:lnTo>
                              <a:lnTo>
                                <a:pt x="2361" y="1817"/>
                              </a:lnTo>
                              <a:lnTo>
                                <a:pt x="2387" y="1767"/>
                              </a:lnTo>
                              <a:lnTo>
                                <a:pt x="2413" y="1719"/>
                              </a:lnTo>
                              <a:lnTo>
                                <a:pt x="2441" y="1670"/>
                              </a:lnTo>
                              <a:lnTo>
                                <a:pt x="2468" y="1622"/>
                              </a:lnTo>
                              <a:lnTo>
                                <a:pt x="2497" y="1575"/>
                              </a:lnTo>
                              <a:lnTo>
                                <a:pt x="2526" y="1528"/>
                              </a:lnTo>
                              <a:lnTo>
                                <a:pt x="2556" y="1481"/>
                              </a:lnTo>
                              <a:lnTo>
                                <a:pt x="2587" y="1435"/>
                              </a:lnTo>
                              <a:lnTo>
                                <a:pt x="2618" y="1389"/>
                              </a:lnTo>
                              <a:lnTo>
                                <a:pt x="2650" y="1343"/>
                              </a:lnTo>
                              <a:lnTo>
                                <a:pt x="2683" y="1298"/>
                              </a:lnTo>
                              <a:lnTo>
                                <a:pt x="2718" y="1255"/>
                              </a:lnTo>
                              <a:lnTo>
                                <a:pt x="2752" y="1211"/>
                              </a:lnTo>
                              <a:lnTo>
                                <a:pt x="2787" y="1169"/>
                              </a:lnTo>
                              <a:lnTo>
                                <a:pt x="2823" y="1127"/>
                              </a:lnTo>
                              <a:lnTo>
                                <a:pt x="2860" y="1085"/>
                              </a:lnTo>
                              <a:lnTo>
                                <a:pt x="2898" y="1045"/>
                              </a:lnTo>
                              <a:lnTo>
                                <a:pt x="2936" y="1005"/>
                              </a:lnTo>
                              <a:lnTo>
                                <a:pt x="2975" y="965"/>
                              </a:lnTo>
                              <a:lnTo>
                                <a:pt x="3015" y="927"/>
                              </a:lnTo>
                              <a:lnTo>
                                <a:pt x="3055" y="889"/>
                              </a:lnTo>
                              <a:lnTo>
                                <a:pt x="3096" y="853"/>
                              </a:lnTo>
                              <a:lnTo>
                                <a:pt x="3137" y="817"/>
                              </a:lnTo>
                              <a:lnTo>
                                <a:pt x="3181" y="781"/>
                              </a:lnTo>
                              <a:lnTo>
                                <a:pt x="3224" y="748"/>
                              </a:lnTo>
                              <a:lnTo>
                                <a:pt x="3268" y="715"/>
                              </a:lnTo>
                              <a:lnTo>
                                <a:pt x="3307" y="686"/>
                              </a:lnTo>
                              <a:lnTo>
                                <a:pt x="3347" y="659"/>
                              </a:lnTo>
                              <a:lnTo>
                                <a:pt x="3388" y="631"/>
                              </a:lnTo>
                              <a:lnTo>
                                <a:pt x="3428" y="605"/>
                              </a:lnTo>
                              <a:lnTo>
                                <a:pt x="3471" y="579"/>
                              </a:lnTo>
                              <a:lnTo>
                                <a:pt x="3513" y="555"/>
                              </a:lnTo>
                              <a:lnTo>
                                <a:pt x="3556" y="532"/>
                              </a:lnTo>
                              <a:lnTo>
                                <a:pt x="3599" y="510"/>
                              </a:lnTo>
                              <a:lnTo>
                                <a:pt x="3644" y="490"/>
                              </a:lnTo>
                              <a:lnTo>
                                <a:pt x="3689" y="472"/>
                              </a:lnTo>
                              <a:lnTo>
                                <a:pt x="3734" y="455"/>
                              </a:lnTo>
                              <a:lnTo>
                                <a:pt x="3780" y="441"/>
                              </a:lnTo>
                              <a:lnTo>
                                <a:pt x="3827" y="428"/>
                              </a:lnTo>
                              <a:lnTo>
                                <a:pt x="3874" y="418"/>
                              </a:lnTo>
                              <a:lnTo>
                                <a:pt x="3922" y="411"/>
                              </a:lnTo>
                              <a:lnTo>
                                <a:pt x="3948" y="409"/>
                              </a:lnTo>
                              <a:lnTo>
                                <a:pt x="3972" y="407"/>
                              </a:lnTo>
                              <a:close/>
                              <a:moveTo>
                                <a:pt x="4745" y="840"/>
                              </a:moveTo>
                              <a:lnTo>
                                <a:pt x="4745" y="840"/>
                              </a:lnTo>
                              <a:lnTo>
                                <a:pt x="4751" y="839"/>
                              </a:lnTo>
                              <a:lnTo>
                                <a:pt x="4756" y="838"/>
                              </a:lnTo>
                              <a:lnTo>
                                <a:pt x="4763" y="839"/>
                              </a:lnTo>
                              <a:lnTo>
                                <a:pt x="4768" y="841"/>
                              </a:lnTo>
                              <a:lnTo>
                                <a:pt x="4775" y="845"/>
                              </a:lnTo>
                              <a:lnTo>
                                <a:pt x="4782" y="848"/>
                              </a:lnTo>
                              <a:lnTo>
                                <a:pt x="4796" y="858"/>
                              </a:lnTo>
                              <a:lnTo>
                                <a:pt x="4810" y="869"/>
                              </a:lnTo>
                              <a:lnTo>
                                <a:pt x="4822" y="880"/>
                              </a:lnTo>
                              <a:lnTo>
                                <a:pt x="4840" y="897"/>
                              </a:lnTo>
                              <a:lnTo>
                                <a:pt x="4904" y="953"/>
                              </a:lnTo>
                              <a:lnTo>
                                <a:pt x="4964" y="1011"/>
                              </a:lnTo>
                              <a:lnTo>
                                <a:pt x="4995" y="1041"/>
                              </a:lnTo>
                              <a:lnTo>
                                <a:pt x="5024" y="1070"/>
                              </a:lnTo>
                              <a:lnTo>
                                <a:pt x="5054" y="1100"/>
                              </a:lnTo>
                              <a:lnTo>
                                <a:pt x="5081" y="1132"/>
                              </a:lnTo>
                              <a:lnTo>
                                <a:pt x="5116" y="1169"/>
                              </a:lnTo>
                              <a:lnTo>
                                <a:pt x="5130" y="1188"/>
                              </a:lnTo>
                              <a:lnTo>
                                <a:pt x="5145" y="1209"/>
                              </a:lnTo>
                              <a:lnTo>
                                <a:pt x="5149" y="1216"/>
                              </a:lnTo>
                              <a:lnTo>
                                <a:pt x="5153" y="1224"/>
                              </a:lnTo>
                              <a:lnTo>
                                <a:pt x="5155" y="1229"/>
                              </a:lnTo>
                              <a:lnTo>
                                <a:pt x="5155" y="1233"/>
                              </a:lnTo>
                              <a:lnTo>
                                <a:pt x="5153" y="1237"/>
                              </a:lnTo>
                              <a:lnTo>
                                <a:pt x="5151" y="1240"/>
                              </a:lnTo>
                              <a:lnTo>
                                <a:pt x="5146" y="1241"/>
                              </a:lnTo>
                              <a:lnTo>
                                <a:pt x="5141" y="1242"/>
                              </a:lnTo>
                              <a:lnTo>
                                <a:pt x="5135" y="1241"/>
                              </a:lnTo>
                              <a:lnTo>
                                <a:pt x="5129" y="1239"/>
                              </a:lnTo>
                              <a:lnTo>
                                <a:pt x="5116" y="1232"/>
                              </a:lnTo>
                              <a:lnTo>
                                <a:pt x="5101" y="1223"/>
                              </a:lnTo>
                              <a:lnTo>
                                <a:pt x="5087" y="1212"/>
                              </a:lnTo>
                              <a:lnTo>
                                <a:pt x="5073" y="1203"/>
                              </a:lnTo>
                              <a:lnTo>
                                <a:pt x="5055" y="1187"/>
                              </a:lnTo>
                              <a:lnTo>
                                <a:pt x="5014" y="1159"/>
                              </a:lnTo>
                              <a:lnTo>
                                <a:pt x="4972" y="1129"/>
                              </a:lnTo>
                              <a:lnTo>
                                <a:pt x="4932" y="1100"/>
                              </a:lnTo>
                              <a:lnTo>
                                <a:pt x="4890" y="1071"/>
                              </a:lnTo>
                              <a:lnTo>
                                <a:pt x="4859" y="1052"/>
                              </a:lnTo>
                              <a:lnTo>
                                <a:pt x="4843" y="1042"/>
                              </a:lnTo>
                              <a:lnTo>
                                <a:pt x="4828" y="1031"/>
                              </a:lnTo>
                              <a:lnTo>
                                <a:pt x="4814" y="1020"/>
                              </a:lnTo>
                              <a:lnTo>
                                <a:pt x="4802" y="1006"/>
                              </a:lnTo>
                              <a:lnTo>
                                <a:pt x="4791" y="991"/>
                              </a:lnTo>
                              <a:lnTo>
                                <a:pt x="4787" y="983"/>
                              </a:lnTo>
                              <a:lnTo>
                                <a:pt x="4782" y="974"/>
                              </a:lnTo>
                              <a:lnTo>
                                <a:pt x="4769" y="947"/>
                              </a:lnTo>
                              <a:lnTo>
                                <a:pt x="4760" y="927"/>
                              </a:lnTo>
                              <a:lnTo>
                                <a:pt x="4751" y="905"/>
                              </a:lnTo>
                              <a:lnTo>
                                <a:pt x="4743" y="883"/>
                              </a:lnTo>
                              <a:lnTo>
                                <a:pt x="4741" y="874"/>
                              </a:lnTo>
                              <a:lnTo>
                                <a:pt x="4738" y="865"/>
                              </a:lnTo>
                              <a:lnTo>
                                <a:pt x="4738" y="856"/>
                              </a:lnTo>
                              <a:lnTo>
                                <a:pt x="4740" y="849"/>
                              </a:lnTo>
                              <a:lnTo>
                                <a:pt x="4742" y="845"/>
                              </a:lnTo>
                              <a:lnTo>
                                <a:pt x="4745" y="840"/>
                              </a:lnTo>
                              <a:close/>
                              <a:moveTo>
                                <a:pt x="4672" y="1093"/>
                              </a:moveTo>
                              <a:lnTo>
                                <a:pt x="4672" y="1093"/>
                              </a:lnTo>
                              <a:lnTo>
                                <a:pt x="4682" y="1092"/>
                              </a:lnTo>
                              <a:lnTo>
                                <a:pt x="4693" y="1093"/>
                              </a:lnTo>
                              <a:lnTo>
                                <a:pt x="4703" y="1093"/>
                              </a:lnTo>
                              <a:lnTo>
                                <a:pt x="4713" y="1096"/>
                              </a:lnTo>
                              <a:lnTo>
                                <a:pt x="4734" y="1101"/>
                              </a:lnTo>
                              <a:lnTo>
                                <a:pt x="4753" y="1109"/>
                              </a:lnTo>
                              <a:lnTo>
                                <a:pt x="4773" y="1118"/>
                              </a:lnTo>
                              <a:lnTo>
                                <a:pt x="4791" y="1129"/>
                              </a:lnTo>
                              <a:lnTo>
                                <a:pt x="4827" y="1151"/>
                              </a:lnTo>
                              <a:lnTo>
                                <a:pt x="4868" y="1176"/>
                              </a:lnTo>
                              <a:lnTo>
                                <a:pt x="4909" y="1203"/>
                              </a:lnTo>
                              <a:lnTo>
                                <a:pt x="4951" y="1231"/>
                              </a:lnTo>
                              <a:lnTo>
                                <a:pt x="4992" y="1258"/>
                              </a:lnTo>
                              <a:lnTo>
                                <a:pt x="5032" y="1288"/>
                              </a:lnTo>
                              <a:lnTo>
                                <a:pt x="5071" y="1318"/>
                              </a:lnTo>
                              <a:lnTo>
                                <a:pt x="5110" y="1348"/>
                              </a:lnTo>
                              <a:lnTo>
                                <a:pt x="5149" y="1378"/>
                              </a:lnTo>
                              <a:lnTo>
                                <a:pt x="5207" y="1425"/>
                              </a:lnTo>
                              <a:lnTo>
                                <a:pt x="5268" y="1473"/>
                              </a:lnTo>
                              <a:lnTo>
                                <a:pt x="5297" y="1498"/>
                              </a:lnTo>
                              <a:lnTo>
                                <a:pt x="5325" y="1524"/>
                              </a:lnTo>
                              <a:lnTo>
                                <a:pt x="5352" y="1551"/>
                              </a:lnTo>
                              <a:lnTo>
                                <a:pt x="5377" y="1578"/>
                              </a:lnTo>
                              <a:lnTo>
                                <a:pt x="5408" y="1616"/>
                              </a:lnTo>
                              <a:lnTo>
                                <a:pt x="5436" y="1655"/>
                              </a:lnTo>
                              <a:lnTo>
                                <a:pt x="5465" y="1695"/>
                              </a:lnTo>
                              <a:lnTo>
                                <a:pt x="5491" y="1736"/>
                              </a:lnTo>
                              <a:lnTo>
                                <a:pt x="5517" y="1778"/>
                              </a:lnTo>
                              <a:lnTo>
                                <a:pt x="5541" y="1821"/>
                              </a:lnTo>
                              <a:lnTo>
                                <a:pt x="5564" y="1865"/>
                              </a:lnTo>
                              <a:lnTo>
                                <a:pt x="5585" y="1908"/>
                              </a:lnTo>
                              <a:lnTo>
                                <a:pt x="5606" y="1953"/>
                              </a:lnTo>
                              <a:lnTo>
                                <a:pt x="5626" y="1999"/>
                              </a:lnTo>
                              <a:lnTo>
                                <a:pt x="5643" y="2046"/>
                              </a:lnTo>
                              <a:lnTo>
                                <a:pt x="5660" y="2092"/>
                              </a:lnTo>
                              <a:lnTo>
                                <a:pt x="5676" y="2140"/>
                              </a:lnTo>
                              <a:lnTo>
                                <a:pt x="5691" y="2187"/>
                              </a:lnTo>
                              <a:lnTo>
                                <a:pt x="5705" y="2235"/>
                              </a:lnTo>
                              <a:lnTo>
                                <a:pt x="5718" y="2284"/>
                              </a:lnTo>
                              <a:lnTo>
                                <a:pt x="5730" y="2332"/>
                              </a:lnTo>
                              <a:lnTo>
                                <a:pt x="5741" y="2382"/>
                              </a:lnTo>
                              <a:lnTo>
                                <a:pt x="5752" y="2431"/>
                              </a:lnTo>
                              <a:lnTo>
                                <a:pt x="5760" y="2480"/>
                              </a:lnTo>
                              <a:lnTo>
                                <a:pt x="5769" y="2531"/>
                              </a:lnTo>
                              <a:lnTo>
                                <a:pt x="5776" y="2580"/>
                              </a:lnTo>
                              <a:lnTo>
                                <a:pt x="5783" y="2629"/>
                              </a:lnTo>
                              <a:lnTo>
                                <a:pt x="5788" y="2679"/>
                              </a:lnTo>
                              <a:lnTo>
                                <a:pt x="5793" y="2729"/>
                              </a:lnTo>
                              <a:lnTo>
                                <a:pt x="5797" y="2778"/>
                              </a:lnTo>
                              <a:lnTo>
                                <a:pt x="5801" y="2828"/>
                              </a:lnTo>
                              <a:lnTo>
                                <a:pt x="5804" y="2876"/>
                              </a:lnTo>
                              <a:lnTo>
                                <a:pt x="5808" y="2973"/>
                              </a:lnTo>
                              <a:lnTo>
                                <a:pt x="5809" y="3068"/>
                              </a:lnTo>
                              <a:lnTo>
                                <a:pt x="5808" y="3107"/>
                              </a:lnTo>
                              <a:lnTo>
                                <a:pt x="5807" y="3145"/>
                              </a:lnTo>
                              <a:lnTo>
                                <a:pt x="5804" y="3184"/>
                              </a:lnTo>
                              <a:lnTo>
                                <a:pt x="5802" y="3222"/>
                              </a:lnTo>
                              <a:lnTo>
                                <a:pt x="5794" y="3300"/>
                              </a:lnTo>
                              <a:lnTo>
                                <a:pt x="5784" y="3377"/>
                              </a:lnTo>
                              <a:lnTo>
                                <a:pt x="5771" y="3452"/>
                              </a:lnTo>
                              <a:lnTo>
                                <a:pt x="5756" y="3529"/>
                              </a:lnTo>
                              <a:lnTo>
                                <a:pt x="5740" y="3605"/>
                              </a:lnTo>
                              <a:lnTo>
                                <a:pt x="5722" y="3679"/>
                              </a:lnTo>
                              <a:lnTo>
                                <a:pt x="5704" y="3748"/>
                              </a:lnTo>
                              <a:lnTo>
                                <a:pt x="5683" y="3816"/>
                              </a:lnTo>
                              <a:lnTo>
                                <a:pt x="5679" y="3828"/>
                              </a:lnTo>
                              <a:lnTo>
                                <a:pt x="5675" y="3843"/>
                              </a:lnTo>
                              <a:lnTo>
                                <a:pt x="5671" y="3849"/>
                              </a:lnTo>
                              <a:lnTo>
                                <a:pt x="5668" y="3855"/>
                              </a:lnTo>
                              <a:lnTo>
                                <a:pt x="5662" y="3858"/>
                              </a:lnTo>
                              <a:lnTo>
                                <a:pt x="5657" y="3860"/>
                              </a:lnTo>
                              <a:lnTo>
                                <a:pt x="5653" y="3862"/>
                              </a:lnTo>
                              <a:lnTo>
                                <a:pt x="5650" y="3860"/>
                              </a:lnTo>
                              <a:lnTo>
                                <a:pt x="5643" y="3858"/>
                              </a:lnTo>
                              <a:lnTo>
                                <a:pt x="5638" y="3854"/>
                              </a:lnTo>
                              <a:lnTo>
                                <a:pt x="5635" y="3848"/>
                              </a:lnTo>
                              <a:lnTo>
                                <a:pt x="5632" y="3841"/>
                              </a:lnTo>
                              <a:lnTo>
                                <a:pt x="5630" y="3833"/>
                              </a:lnTo>
                              <a:lnTo>
                                <a:pt x="5628" y="3820"/>
                              </a:lnTo>
                              <a:lnTo>
                                <a:pt x="5621" y="3745"/>
                              </a:lnTo>
                              <a:lnTo>
                                <a:pt x="5613" y="3669"/>
                              </a:lnTo>
                              <a:lnTo>
                                <a:pt x="5604" y="3590"/>
                              </a:lnTo>
                              <a:lnTo>
                                <a:pt x="5593" y="3510"/>
                              </a:lnTo>
                              <a:lnTo>
                                <a:pt x="5583" y="3429"/>
                              </a:lnTo>
                              <a:lnTo>
                                <a:pt x="5571" y="3349"/>
                              </a:lnTo>
                              <a:lnTo>
                                <a:pt x="5556" y="3269"/>
                              </a:lnTo>
                              <a:lnTo>
                                <a:pt x="5548" y="3229"/>
                              </a:lnTo>
                              <a:lnTo>
                                <a:pt x="5538" y="3190"/>
                              </a:lnTo>
                              <a:lnTo>
                                <a:pt x="5528" y="3151"/>
                              </a:lnTo>
                              <a:lnTo>
                                <a:pt x="5518" y="3112"/>
                              </a:lnTo>
                              <a:lnTo>
                                <a:pt x="5506" y="3073"/>
                              </a:lnTo>
                              <a:lnTo>
                                <a:pt x="5495" y="3035"/>
                              </a:lnTo>
                              <a:lnTo>
                                <a:pt x="5463" y="2945"/>
                              </a:lnTo>
                              <a:lnTo>
                                <a:pt x="5430" y="2854"/>
                              </a:lnTo>
                              <a:lnTo>
                                <a:pt x="5393" y="2763"/>
                              </a:lnTo>
                              <a:lnTo>
                                <a:pt x="5355" y="2673"/>
                              </a:lnTo>
                              <a:lnTo>
                                <a:pt x="5315" y="2583"/>
                              </a:lnTo>
                              <a:lnTo>
                                <a:pt x="5294" y="2540"/>
                              </a:lnTo>
                              <a:lnTo>
                                <a:pt x="5273" y="2496"/>
                              </a:lnTo>
                              <a:lnTo>
                                <a:pt x="5251" y="2453"/>
                              </a:lnTo>
                              <a:lnTo>
                                <a:pt x="5228" y="2409"/>
                              </a:lnTo>
                              <a:lnTo>
                                <a:pt x="5205" y="2368"/>
                              </a:lnTo>
                              <a:lnTo>
                                <a:pt x="5181" y="2326"/>
                              </a:lnTo>
                              <a:lnTo>
                                <a:pt x="5157" y="2285"/>
                              </a:lnTo>
                              <a:lnTo>
                                <a:pt x="5133" y="2244"/>
                              </a:lnTo>
                              <a:lnTo>
                                <a:pt x="5082" y="2165"/>
                              </a:lnTo>
                              <a:lnTo>
                                <a:pt x="5030" y="2086"/>
                              </a:lnTo>
                              <a:lnTo>
                                <a:pt x="4976" y="2009"/>
                              </a:lnTo>
                              <a:lnTo>
                                <a:pt x="4920" y="1932"/>
                              </a:lnTo>
                              <a:lnTo>
                                <a:pt x="4865" y="1857"/>
                              </a:lnTo>
                              <a:lnTo>
                                <a:pt x="4751" y="1705"/>
                              </a:lnTo>
                              <a:lnTo>
                                <a:pt x="4717" y="1660"/>
                              </a:lnTo>
                              <a:lnTo>
                                <a:pt x="4681" y="1615"/>
                              </a:lnTo>
                              <a:lnTo>
                                <a:pt x="4646" y="1571"/>
                              </a:lnTo>
                              <a:lnTo>
                                <a:pt x="4610" y="1528"/>
                              </a:lnTo>
                              <a:lnTo>
                                <a:pt x="4536" y="1442"/>
                              </a:lnTo>
                              <a:lnTo>
                                <a:pt x="4460" y="1357"/>
                              </a:lnTo>
                              <a:lnTo>
                                <a:pt x="4449" y="1344"/>
                              </a:lnTo>
                              <a:lnTo>
                                <a:pt x="4432" y="1331"/>
                              </a:lnTo>
                              <a:lnTo>
                                <a:pt x="4415" y="1315"/>
                              </a:lnTo>
                              <a:lnTo>
                                <a:pt x="4397" y="1298"/>
                              </a:lnTo>
                              <a:lnTo>
                                <a:pt x="4381" y="1280"/>
                              </a:lnTo>
                              <a:lnTo>
                                <a:pt x="4374" y="1272"/>
                              </a:lnTo>
                              <a:lnTo>
                                <a:pt x="4367" y="1263"/>
                              </a:lnTo>
                              <a:lnTo>
                                <a:pt x="4363" y="1254"/>
                              </a:lnTo>
                              <a:lnTo>
                                <a:pt x="4358" y="1246"/>
                              </a:lnTo>
                              <a:lnTo>
                                <a:pt x="4356" y="1238"/>
                              </a:lnTo>
                              <a:lnTo>
                                <a:pt x="4356" y="1229"/>
                              </a:lnTo>
                              <a:lnTo>
                                <a:pt x="4356" y="1224"/>
                              </a:lnTo>
                              <a:lnTo>
                                <a:pt x="4358" y="1218"/>
                              </a:lnTo>
                              <a:lnTo>
                                <a:pt x="4360" y="1214"/>
                              </a:lnTo>
                              <a:lnTo>
                                <a:pt x="4364" y="1209"/>
                              </a:lnTo>
                              <a:lnTo>
                                <a:pt x="4372" y="1201"/>
                              </a:lnTo>
                              <a:lnTo>
                                <a:pt x="4381" y="1194"/>
                              </a:lnTo>
                              <a:lnTo>
                                <a:pt x="4392" y="1188"/>
                              </a:lnTo>
                              <a:lnTo>
                                <a:pt x="4404" y="1183"/>
                              </a:lnTo>
                              <a:lnTo>
                                <a:pt x="4424" y="1174"/>
                              </a:lnTo>
                              <a:lnTo>
                                <a:pt x="4484" y="1148"/>
                              </a:lnTo>
                              <a:lnTo>
                                <a:pt x="4515" y="1137"/>
                              </a:lnTo>
                              <a:lnTo>
                                <a:pt x="4546" y="1125"/>
                              </a:lnTo>
                              <a:lnTo>
                                <a:pt x="4577" y="1115"/>
                              </a:lnTo>
                              <a:lnTo>
                                <a:pt x="4609" y="1106"/>
                              </a:lnTo>
                              <a:lnTo>
                                <a:pt x="4641" y="1099"/>
                              </a:lnTo>
                              <a:lnTo>
                                <a:pt x="4672" y="1093"/>
                              </a:lnTo>
                              <a:close/>
                              <a:moveTo>
                                <a:pt x="4219" y="1289"/>
                              </a:moveTo>
                              <a:lnTo>
                                <a:pt x="4219" y="1289"/>
                              </a:lnTo>
                              <a:lnTo>
                                <a:pt x="4226" y="1288"/>
                              </a:lnTo>
                              <a:lnTo>
                                <a:pt x="4232" y="1288"/>
                              </a:lnTo>
                              <a:lnTo>
                                <a:pt x="4243" y="1289"/>
                              </a:lnTo>
                              <a:lnTo>
                                <a:pt x="4256" y="1293"/>
                              </a:lnTo>
                              <a:lnTo>
                                <a:pt x="4269" y="1298"/>
                              </a:lnTo>
                              <a:lnTo>
                                <a:pt x="4281" y="1305"/>
                              </a:lnTo>
                              <a:lnTo>
                                <a:pt x="4294" y="1315"/>
                              </a:lnTo>
                              <a:lnTo>
                                <a:pt x="4305" y="1325"/>
                              </a:lnTo>
                              <a:lnTo>
                                <a:pt x="4318" y="1336"/>
                              </a:lnTo>
                              <a:lnTo>
                                <a:pt x="4341" y="1360"/>
                              </a:lnTo>
                              <a:lnTo>
                                <a:pt x="4363" y="1384"/>
                              </a:lnTo>
                              <a:lnTo>
                                <a:pt x="4382" y="1406"/>
                              </a:lnTo>
                              <a:lnTo>
                                <a:pt x="4397" y="1423"/>
                              </a:lnTo>
                              <a:lnTo>
                                <a:pt x="4454" y="1485"/>
                              </a:lnTo>
                              <a:lnTo>
                                <a:pt x="4510" y="1548"/>
                              </a:lnTo>
                              <a:lnTo>
                                <a:pt x="4564" y="1614"/>
                              </a:lnTo>
                              <a:lnTo>
                                <a:pt x="4618" y="1679"/>
                              </a:lnTo>
                              <a:lnTo>
                                <a:pt x="4670" y="1746"/>
                              </a:lnTo>
                              <a:lnTo>
                                <a:pt x="4721" y="1813"/>
                              </a:lnTo>
                              <a:lnTo>
                                <a:pt x="4771" y="1881"/>
                              </a:lnTo>
                              <a:lnTo>
                                <a:pt x="4819" y="1950"/>
                              </a:lnTo>
                              <a:lnTo>
                                <a:pt x="4865" y="2016"/>
                              </a:lnTo>
                              <a:lnTo>
                                <a:pt x="4910" y="2084"/>
                              </a:lnTo>
                              <a:lnTo>
                                <a:pt x="4955" y="2151"/>
                              </a:lnTo>
                              <a:lnTo>
                                <a:pt x="4998" y="2220"/>
                              </a:lnTo>
                              <a:lnTo>
                                <a:pt x="5041" y="2289"/>
                              </a:lnTo>
                              <a:lnTo>
                                <a:pt x="5082" y="2358"/>
                              </a:lnTo>
                              <a:lnTo>
                                <a:pt x="5122" y="2428"/>
                              </a:lnTo>
                              <a:lnTo>
                                <a:pt x="5161" y="2499"/>
                              </a:lnTo>
                              <a:lnTo>
                                <a:pt x="5198" y="2570"/>
                              </a:lnTo>
                              <a:lnTo>
                                <a:pt x="5235" y="2642"/>
                              </a:lnTo>
                              <a:lnTo>
                                <a:pt x="5269" y="2714"/>
                              </a:lnTo>
                              <a:lnTo>
                                <a:pt x="5301" y="2787"/>
                              </a:lnTo>
                              <a:lnTo>
                                <a:pt x="5332" y="2863"/>
                              </a:lnTo>
                              <a:lnTo>
                                <a:pt x="5361" y="2939"/>
                              </a:lnTo>
                              <a:lnTo>
                                <a:pt x="5388" y="3014"/>
                              </a:lnTo>
                              <a:lnTo>
                                <a:pt x="5414" y="3092"/>
                              </a:lnTo>
                              <a:lnTo>
                                <a:pt x="5432" y="3157"/>
                              </a:lnTo>
                              <a:lnTo>
                                <a:pt x="5448" y="3221"/>
                              </a:lnTo>
                              <a:lnTo>
                                <a:pt x="5463" y="3286"/>
                              </a:lnTo>
                              <a:lnTo>
                                <a:pt x="5475" y="3351"/>
                              </a:lnTo>
                              <a:lnTo>
                                <a:pt x="5487" y="3418"/>
                              </a:lnTo>
                              <a:lnTo>
                                <a:pt x="5497" y="3483"/>
                              </a:lnTo>
                              <a:lnTo>
                                <a:pt x="5506" y="3550"/>
                              </a:lnTo>
                              <a:lnTo>
                                <a:pt x="5514" y="3615"/>
                              </a:lnTo>
                              <a:lnTo>
                                <a:pt x="5526" y="3714"/>
                              </a:lnTo>
                              <a:lnTo>
                                <a:pt x="5535" y="3811"/>
                              </a:lnTo>
                              <a:lnTo>
                                <a:pt x="5538" y="3859"/>
                              </a:lnTo>
                              <a:lnTo>
                                <a:pt x="5541" y="3909"/>
                              </a:lnTo>
                              <a:lnTo>
                                <a:pt x="5543" y="3958"/>
                              </a:lnTo>
                              <a:lnTo>
                                <a:pt x="5544" y="4007"/>
                              </a:lnTo>
                              <a:lnTo>
                                <a:pt x="5545" y="4050"/>
                              </a:lnTo>
                              <a:lnTo>
                                <a:pt x="5546" y="4091"/>
                              </a:lnTo>
                              <a:lnTo>
                                <a:pt x="5546" y="4113"/>
                              </a:lnTo>
                              <a:lnTo>
                                <a:pt x="5545" y="4133"/>
                              </a:lnTo>
                              <a:lnTo>
                                <a:pt x="5543" y="4154"/>
                              </a:lnTo>
                              <a:lnTo>
                                <a:pt x="5540" y="4175"/>
                              </a:lnTo>
                              <a:lnTo>
                                <a:pt x="5533" y="4197"/>
                              </a:lnTo>
                              <a:lnTo>
                                <a:pt x="5524" y="4220"/>
                              </a:lnTo>
                              <a:lnTo>
                                <a:pt x="5513" y="4243"/>
                              </a:lnTo>
                              <a:lnTo>
                                <a:pt x="5502" y="4266"/>
                              </a:lnTo>
                              <a:lnTo>
                                <a:pt x="5478" y="4310"/>
                              </a:lnTo>
                              <a:lnTo>
                                <a:pt x="5454" y="4352"/>
                              </a:lnTo>
                              <a:lnTo>
                                <a:pt x="5423" y="4406"/>
                              </a:lnTo>
                              <a:lnTo>
                                <a:pt x="5392" y="4458"/>
                              </a:lnTo>
                              <a:lnTo>
                                <a:pt x="5359" y="4510"/>
                              </a:lnTo>
                              <a:lnTo>
                                <a:pt x="5325" y="4562"/>
                              </a:lnTo>
                              <a:lnTo>
                                <a:pt x="5291" y="4612"/>
                              </a:lnTo>
                              <a:lnTo>
                                <a:pt x="5254" y="4662"/>
                              </a:lnTo>
                              <a:lnTo>
                                <a:pt x="5218" y="4710"/>
                              </a:lnTo>
                              <a:lnTo>
                                <a:pt x="5180" y="4758"/>
                              </a:lnTo>
                              <a:lnTo>
                                <a:pt x="5169" y="4772"/>
                              </a:lnTo>
                              <a:lnTo>
                                <a:pt x="5158" y="4788"/>
                              </a:lnTo>
                              <a:lnTo>
                                <a:pt x="5144" y="4807"/>
                              </a:lnTo>
                              <a:lnTo>
                                <a:pt x="5129" y="4827"/>
                              </a:lnTo>
                              <a:lnTo>
                                <a:pt x="5113" y="4845"/>
                              </a:lnTo>
                              <a:lnTo>
                                <a:pt x="5097" y="4861"/>
                              </a:lnTo>
                              <a:lnTo>
                                <a:pt x="5089" y="4867"/>
                              </a:lnTo>
                              <a:lnTo>
                                <a:pt x="5082" y="4873"/>
                              </a:lnTo>
                              <a:lnTo>
                                <a:pt x="5074" y="4876"/>
                              </a:lnTo>
                              <a:lnTo>
                                <a:pt x="5066" y="4878"/>
                              </a:lnTo>
                              <a:lnTo>
                                <a:pt x="5062" y="4878"/>
                              </a:lnTo>
                              <a:lnTo>
                                <a:pt x="5057" y="4877"/>
                              </a:lnTo>
                              <a:lnTo>
                                <a:pt x="5054" y="4876"/>
                              </a:lnTo>
                              <a:lnTo>
                                <a:pt x="5050" y="4874"/>
                              </a:lnTo>
                              <a:lnTo>
                                <a:pt x="5047" y="4870"/>
                              </a:lnTo>
                              <a:lnTo>
                                <a:pt x="5044" y="4867"/>
                              </a:lnTo>
                              <a:lnTo>
                                <a:pt x="5041" y="4859"/>
                              </a:lnTo>
                              <a:lnTo>
                                <a:pt x="5038" y="4849"/>
                              </a:lnTo>
                              <a:lnTo>
                                <a:pt x="5036" y="4839"/>
                              </a:lnTo>
                              <a:lnTo>
                                <a:pt x="5035" y="4822"/>
                              </a:lnTo>
                              <a:lnTo>
                                <a:pt x="5032" y="4771"/>
                              </a:lnTo>
                              <a:lnTo>
                                <a:pt x="5030" y="4719"/>
                              </a:lnTo>
                              <a:lnTo>
                                <a:pt x="5025" y="4617"/>
                              </a:lnTo>
                              <a:lnTo>
                                <a:pt x="5022" y="4562"/>
                              </a:lnTo>
                              <a:lnTo>
                                <a:pt x="5017" y="4507"/>
                              </a:lnTo>
                              <a:lnTo>
                                <a:pt x="5010" y="4451"/>
                              </a:lnTo>
                              <a:lnTo>
                                <a:pt x="5003" y="4396"/>
                              </a:lnTo>
                              <a:lnTo>
                                <a:pt x="4995" y="4340"/>
                              </a:lnTo>
                              <a:lnTo>
                                <a:pt x="4987" y="4285"/>
                              </a:lnTo>
                              <a:lnTo>
                                <a:pt x="4977" y="4228"/>
                              </a:lnTo>
                              <a:lnTo>
                                <a:pt x="4967" y="4173"/>
                              </a:lnTo>
                              <a:lnTo>
                                <a:pt x="4955" y="4118"/>
                              </a:lnTo>
                              <a:lnTo>
                                <a:pt x="4944" y="4063"/>
                              </a:lnTo>
                              <a:lnTo>
                                <a:pt x="4930" y="4008"/>
                              </a:lnTo>
                              <a:lnTo>
                                <a:pt x="4917" y="3954"/>
                              </a:lnTo>
                              <a:lnTo>
                                <a:pt x="4887" y="3846"/>
                              </a:lnTo>
                              <a:lnTo>
                                <a:pt x="4858" y="3739"/>
                              </a:lnTo>
                              <a:lnTo>
                                <a:pt x="4843" y="3693"/>
                              </a:lnTo>
                              <a:lnTo>
                                <a:pt x="4828" y="3647"/>
                              </a:lnTo>
                              <a:lnTo>
                                <a:pt x="4812" y="3603"/>
                              </a:lnTo>
                              <a:lnTo>
                                <a:pt x="4795" y="3558"/>
                              </a:lnTo>
                              <a:lnTo>
                                <a:pt x="4777" y="3513"/>
                              </a:lnTo>
                              <a:lnTo>
                                <a:pt x="4758" y="3470"/>
                              </a:lnTo>
                              <a:lnTo>
                                <a:pt x="4740" y="3426"/>
                              </a:lnTo>
                              <a:lnTo>
                                <a:pt x="4719" y="3382"/>
                              </a:lnTo>
                              <a:lnTo>
                                <a:pt x="4698" y="3339"/>
                              </a:lnTo>
                              <a:lnTo>
                                <a:pt x="4677" y="3296"/>
                              </a:lnTo>
                              <a:lnTo>
                                <a:pt x="4655" y="3254"/>
                              </a:lnTo>
                              <a:lnTo>
                                <a:pt x="4632" y="3212"/>
                              </a:lnTo>
                              <a:lnTo>
                                <a:pt x="4584" y="3128"/>
                              </a:lnTo>
                              <a:lnTo>
                                <a:pt x="4534" y="3045"/>
                              </a:lnTo>
                              <a:lnTo>
                                <a:pt x="4483" y="2965"/>
                              </a:lnTo>
                              <a:lnTo>
                                <a:pt x="4429" y="2885"/>
                              </a:lnTo>
                              <a:lnTo>
                                <a:pt x="4374" y="2806"/>
                              </a:lnTo>
                              <a:lnTo>
                                <a:pt x="4317" y="2728"/>
                              </a:lnTo>
                              <a:lnTo>
                                <a:pt x="4259" y="2651"/>
                              </a:lnTo>
                              <a:lnTo>
                                <a:pt x="4200" y="2575"/>
                              </a:lnTo>
                              <a:lnTo>
                                <a:pt x="4140" y="2500"/>
                              </a:lnTo>
                              <a:lnTo>
                                <a:pt x="4081" y="2426"/>
                              </a:lnTo>
                              <a:lnTo>
                                <a:pt x="4040" y="2378"/>
                              </a:lnTo>
                              <a:lnTo>
                                <a:pt x="4000" y="2331"/>
                              </a:lnTo>
                              <a:lnTo>
                                <a:pt x="3958" y="2284"/>
                              </a:lnTo>
                              <a:lnTo>
                                <a:pt x="3917" y="2237"/>
                              </a:lnTo>
                              <a:lnTo>
                                <a:pt x="3874" y="2191"/>
                              </a:lnTo>
                              <a:lnTo>
                                <a:pt x="3831" y="2147"/>
                              </a:lnTo>
                              <a:lnTo>
                                <a:pt x="3745" y="2057"/>
                              </a:lnTo>
                              <a:lnTo>
                                <a:pt x="3728" y="2042"/>
                              </a:lnTo>
                              <a:lnTo>
                                <a:pt x="3708" y="2025"/>
                              </a:lnTo>
                              <a:lnTo>
                                <a:pt x="3686" y="2007"/>
                              </a:lnTo>
                              <a:lnTo>
                                <a:pt x="3665" y="1987"/>
                              </a:lnTo>
                              <a:lnTo>
                                <a:pt x="3644" y="1967"/>
                              </a:lnTo>
                              <a:lnTo>
                                <a:pt x="3635" y="1956"/>
                              </a:lnTo>
                              <a:lnTo>
                                <a:pt x="3626" y="1946"/>
                              </a:lnTo>
                              <a:lnTo>
                                <a:pt x="3619" y="1936"/>
                              </a:lnTo>
                              <a:lnTo>
                                <a:pt x="3613" y="1927"/>
                              </a:lnTo>
                              <a:lnTo>
                                <a:pt x="3608" y="1916"/>
                              </a:lnTo>
                              <a:lnTo>
                                <a:pt x="3605" y="1906"/>
                              </a:lnTo>
                              <a:lnTo>
                                <a:pt x="3604" y="1896"/>
                              </a:lnTo>
                              <a:lnTo>
                                <a:pt x="3606" y="1884"/>
                              </a:lnTo>
                              <a:lnTo>
                                <a:pt x="3610" y="1873"/>
                              </a:lnTo>
                              <a:lnTo>
                                <a:pt x="3615" y="1861"/>
                              </a:lnTo>
                              <a:lnTo>
                                <a:pt x="3622" y="1849"/>
                              </a:lnTo>
                              <a:lnTo>
                                <a:pt x="3630" y="1837"/>
                              </a:lnTo>
                              <a:lnTo>
                                <a:pt x="3639" y="1825"/>
                              </a:lnTo>
                              <a:lnTo>
                                <a:pt x="3649" y="1813"/>
                              </a:lnTo>
                              <a:lnTo>
                                <a:pt x="3670" y="1789"/>
                              </a:lnTo>
                              <a:lnTo>
                                <a:pt x="3691" y="1768"/>
                              </a:lnTo>
                              <a:lnTo>
                                <a:pt x="3710" y="1749"/>
                              </a:lnTo>
                              <a:lnTo>
                                <a:pt x="3725" y="1733"/>
                              </a:lnTo>
                              <a:lnTo>
                                <a:pt x="3765" y="1686"/>
                              </a:lnTo>
                              <a:lnTo>
                                <a:pt x="3807" y="1640"/>
                              </a:lnTo>
                              <a:lnTo>
                                <a:pt x="3848" y="1595"/>
                              </a:lnTo>
                              <a:lnTo>
                                <a:pt x="3889" y="1552"/>
                              </a:lnTo>
                              <a:lnTo>
                                <a:pt x="3933" y="1509"/>
                              </a:lnTo>
                              <a:lnTo>
                                <a:pt x="3977" y="1468"/>
                              </a:lnTo>
                              <a:lnTo>
                                <a:pt x="4024" y="1428"/>
                              </a:lnTo>
                              <a:lnTo>
                                <a:pt x="4073" y="1389"/>
                              </a:lnTo>
                              <a:lnTo>
                                <a:pt x="4106" y="1363"/>
                              </a:lnTo>
                              <a:lnTo>
                                <a:pt x="4142" y="1333"/>
                              </a:lnTo>
                              <a:lnTo>
                                <a:pt x="4162" y="1319"/>
                              </a:lnTo>
                              <a:lnTo>
                                <a:pt x="4180" y="1306"/>
                              </a:lnTo>
                              <a:lnTo>
                                <a:pt x="4200" y="1296"/>
                              </a:lnTo>
                              <a:lnTo>
                                <a:pt x="4210" y="1293"/>
                              </a:lnTo>
                              <a:lnTo>
                                <a:pt x="4219" y="1289"/>
                              </a:lnTo>
                              <a:close/>
                              <a:moveTo>
                                <a:pt x="467" y="1889"/>
                              </a:moveTo>
                              <a:lnTo>
                                <a:pt x="467" y="1889"/>
                              </a:lnTo>
                              <a:lnTo>
                                <a:pt x="474" y="1885"/>
                              </a:lnTo>
                              <a:lnTo>
                                <a:pt x="476" y="1885"/>
                              </a:lnTo>
                              <a:lnTo>
                                <a:pt x="478" y="1887"/>
                              </a:lnTo>
                              <a:lnTo>
                                <a:pt x="483" y="1889"/>
                              </a:lnTo>
                              <a:lnTo>
                                <a:pt x="486" y="1893"/>
                              </a:lnTo>
                              <a:lnTo>
                                <a:pt x="488" y="1899"/>
                              </a:lnTo>
                              <a:lnTo>
                                <a:pt x="489" y="1905"/>
                              </a:lnTo>
                              <a:lnTo>
                                <a:pt x="490" y="1911"/>
                              </a:lnTo>
                              <a:lnTo>
                                <a:pt x="490" y="1916"/>
                              </a:lnTo>
                              <a:lnTo>
                                <a:pt x="488" y="1930"/>
                              </a:lnTo>
                              <a:lnTo>
                                <a:pt x="485" y="1943"/>
                              </a:lnTo>
                              <a:lnTo>
                                <a:pt x="478" y="1969"/>
                              </a:lnTo>
                              <a:lnTo>
                                <a:pt x="471" y="1994"/>
                              </a:lnTo>
                              <a:lnTo>
                                <a:pt x="465" y="2019"/>
                              </a:lnTo>
                              <a:lnTo>
                                <a:pt x="453" y="2070"/>
                              </a:lnTo>
                              <a:lnTo>
                                <a:pt x="444" y="2119"/>
                              </a:lnTo>
                              <a:lnTo>
                                <a:pt x="424" y="2219"/>
                              </a:lnTo>
                              <a:lnTo>
                                <a:pt x="408" y="2319"/>
                              </a:lnTo>
                              <a:lnTo>
                                <a:pt x="394" y="2420"/>
                              </a:lnTo>
                              <a:lnTo>
                                <a:pt x="389" y="2440"/>
                              </a:lnTo>
                              <a:lnTo>
                                <a:pt x="382" y="2462"/>
                              </a:lnTo>
                              <a:lnTo>
                                <a:pt x="373" y="2485"/>
                              </a:lnTo>
                              <a:lnTo>
                                <a:pt x="361" y="2506"/>
                              </a:lnTo>
                              <a:lnTo>
                                <a:pt x="355" y="2516"/>
                              </a:lnTo>
                              <a:lnTo>
                                <a:pt x="348" y="2526"/>
                              </a:lnTo>
                              <a:lnTo>
                                <a:pt x="340" y="2534"/>
                              </a:lnTo>
                              <a:lnTo>
                                <a:pt x="332" y="2543"/>
                              </a:lnTo>
                              <a:lnTo>
                                <a:pt x="322" y="2550"/>
                              </a:lnTo>
                              <a:lnTo>
                                <a:pt x="313" y="2557"/>
                              </a:lnTo>
                              <a:lnTo>
                                <a:pt x="303" y="2563"/>
                              </a:lnTo>
                              <a:lnTo>
                                <a:pt x="293" y="2566"/>
                              </a:lnTo>
                              <a:lnTo>
                                <a:pt x="286" y="2569"/>
                              </a:lnTo>
                              <a:lnTo>
                                <a:pt x="279" y="2567"/>
                              </a:lnTo>
                              <a:lnTo>
                                <a:pt x="274" y="2564"/>
                              </a:lnTo>
                              <a:lnTo>
                                <a:pt x="271" y="2559"/>
                              </a:lnTo>
                              <a:lnTo>
                                <a:pt x="267" y="2554"/>
                              </a:lnTo>
                              <a:lnTo>
                                <a:pt x="265" y="2547"/>
                              </a:lnTo>
                              <a:lnTo>
                                <a:pt x="265" y="2540"/>
                              </a:lnTo>
                              <a:lnTo>
                                <a:pt x="264" y="2533"/>
                              </a:lnTo>
                              <a:lnTo>
                                <a:pt x="266" y="2517"/>
                              </a:lnTo>
                              <a:lnTo>
                                <a:pt x="269" y="2501"/>
                              </a:lnTo>
                              <a:lnTo>
                                <a:pt x="275" y="2469"/>
                              </a:lnTo>
                              <a:lnTo>
                                <a:pt x="290" y="2406"/>
                              </a:lnTo>
                              <a:lnTo>
                                <a:pt x="302" y="2356"/>
                              </a:lnTo>
                              <a:lnTo>
                                <a:pt x="313" y="2308"/>
                              </a:lnTo>
                              <a:lnTo>
                                <a:pt x="327" y="2259"/>
                              </a:lnTo>
                              <a:lnTo>
                                <a:pt x="341" y="2211"/>
                              </a:lnTo>
                              <a:lnTo>
                                <a:pt x="356" y="2163"/>
                              </a:lnTo>
                              <a:lnTo>
                                <a:pt x="372" y="2115"/>
                              </a:lnTo>
                              <a:lnTo>
                                <a:pt x="389" y="2068"/>
                              </a:lnTo>
                              <a:lnTo>
                                <a:pt x="406" y="2019"/>
                              </a:lnTo>
                              <a:lnTo>
                                <a:pt x="416" y="1989"/>
                              </a:lnTo>
                              <a:lnTo>
                                <a:pt x="422" y="1969"/>
                              </a:lnTo>
                              <a:lnTo>
                                <a:pt x="429" y="1950"/>
                              </a:lnTo>
                              <a:lnTo>
                                <a:pt x="437" y="1930"/>
                              </a:lnTo>
                              <a:lnTo>
                                <a:pt x="446" y="1913"/>
                              </a:lnTo>
                              <a:lnTo>
                                <a:pt x="451" y="1906"/>
                              </a:lnTo>
                              <a:lnTo>
                                <a:pt x="455" y="1899"/>
                              </a:lnTo>
                              <a:lnTo>
                                <a:pt x="461" y="1893"/>
                              </a:lnTo>
                              <a:lnTo>
                                <a:pt x="467" y="1889"/>
                              </a:lnTo>
                              <a:close/>
                              <a:moveTo>
                                <a:pt x="3533" y="2007"/>
                              </a:moveTo>
                              <a:lnTo>
                                <a:pt x="3533" y="2007"/>
                              </a:lnTo>
                              <a:lnTo>
                                <a:pt x="3542" y="2006"/>
                              </a:lnTo>
                              <a:lnTo>
                                <a:pt x="3551" y="2007"/>
                              </a:lnTo>
                              <a:lnTo>
                                <a:pt x="3559" y="2010"/>
                              </a:lnTo>
                              <a:lnTo>
                                <a:pt x="3568" y="2015"/>
                              </a:lnTo>
                              <a:lnTo>
                                <a:pt x="3575" y="2021"/>
                              </a:lnTo>
                              <a:lnTo>
                                <a:pt x="3583" y="2026"/>
                              </a:lnTo>
                              <a:lnTo>
                                <a:pt x="3597" y="2039"/>
                              </a:lnTo>
                              <a:lnTo>
                                <a:pt x="3631" y="2070"/>
                              </a:lnTo>
                              <a:lnTo>
                                <a:pt x="3665" y="2103"/>
                              </a:lnTo>
                              <a:lnTo>
                                <a:pt x="3697" y="2138"/>
                              </a:lnTo>
                              <a:lnTo>
                                <a:pt x="3728" y="2171"/>
                              </a:lnTo>
                              <a:lnTo>
                                <a:pt x="3793" y="2243"/>
                              </a:lnTo>
                              <a:lnTo>
                                <a:pt x="3857" y="2315"/>
                              </a:lnTo>
                              <a:lnTo>
                                <a:pt x="3921" y="2387"/>
                              </a:lnTo>
                              <a:lnTo>
                                <a:pt x="3983" y="2461"/>
                              </a:lnTo>
                              <a:lnTo>
                                <a:pt x="4045" y="2535"/>
                              </a:lnTo>
                              <a:lnTo>
                                <a:pt x="4106" y="2610"/>
                              </a:lnTo>
                              <a:lnTo>
                                <a:pt x="4164" y="2687"/>
                              </a:lnTo>
                              <a:lnTo>
                                <a:pt x="4223" y="2765"/>
                              </a:lnTo>
                              <a:lnTo>
                                <a:pt x="4297" y="2868"/>
                              </a:lnTo>
                              <a:lnTo>
                                <a:pt x="4334" y="2919"/>
                              </a:lnTo>
                              <a:lnTo>
                                <a:pt x="4371" y="2972"/>
                              </a:lnTo>
                              <a:lnTo>
                                <a:pt x="4405" y="3025"/>
                              </a:lnTo>
                              <a:lnTo>
                                <a:pt x="4440" y="3078"/>
                              </a:lnTo>
                              <a:lnTo>
                                <a:pt x="4474" y="3131"/>
                              </a:lnTo>
                              <a:lnTo>
                                <a:pt x="4507" y="3186"/>
                              </a:lnTo>
                              <a:lnTo>
                                <a:pt x="4529" y="3224"/>
                              </a:lnTo>
                              <a:lnTo>
                                <a:pt x="4551" y="3262"/>
                              </a:lnTo>
                              <a:lnTo>
                                <a:pt x="4571" y="3301"/>
                              </a:lnTo>
                              <a:lnTo>
                                <a:pt x="4591" y="3340"/>
                              </a:lnTo>
                              <a:lnTo>
                                <a:pt x="4630" y="3418"/>
                              </a:lnTo>
                              <a:lnTo>
                                <a:pt x="4665" y="3498"/>
                              </a:lnTo>
                              <a:lnTo>
                                <a:pt x="4698" y="3578"/>
                              </a:lnTo>
                              <a:lnTo>
                                <a:pt x="4729" y="3660"/>
                              </a:lnTo>
                              <a:lnTo>
                                <a:pt x="4759" y="3742"/>
                              </a:lnTo>
                              <a:lnTo>
                                <a:pt x="4785" y="3825"/>
                              </a:lnTo>
                              <a:lnTo>
                                <a:pt x="4810" y="3910"/>
                              </a:lnTo>
                              <a:lnTo>
                                <a:pt x="4832" y="3993"/>
                              </a:lnTo>
                              <a:lnTo>
                                <a:pt x="4852" y="4078"/>
                              </a:lnTo>
                              <a:lnTo>
                                <a:pt x="4870" y="4164"/>
                              </a:lnTo>
                              <a:lnTo>
                                <a:pt x="4886" y="4250"/>
                              </a:lnTo>
                              <a:lnTo>
                                <a:pt x="4901" y="4336"/>
                              </a:lnTo>
                              <a:lnTo>
                                <a:pt x="4913" y="4423"/>
                              </a:lnTo>
                              <a:lnTo>
                                <a:pt x="4924" y="4510"/>
                              </a:lnTo>
                              <a:lnTo>
                                <a:pt x="4931" y="4570"/>
                              </a:lnTo>
                              <a:lnTo>
                                <a:pt x="4939" y="4633"/>
                              </a:lnTo>
                              <a:lnTo>
                                <a:pt x="4947" y="4698"/>
                              </a:lnTo>
                              <a:lnTo>
                                <a:pt x="4949" y="4732"/>
                              </a:lnTo>
                              <a:lnTo>
                                <a:pt x="4952" y="4765"/>
                              </a:lnTo>
                              <a:lnTo>
                                <a:pt x="4954" y="4798"/>
                              </a:lnTo>
                              <a:lnTo>
                                <a:pt x="4954" y="4831"/>
                              </a:lnTo>
                              <a:lnTo>
                                <a:pt x="4953" y="4865"/>
                              </a:lnTo>
                              <a:lnTo>
                                <a:pt x="4951" y="4897"/>
                              </a:lnTo>
                              <a:lnTo>
                                <a:pt x="4946" y="4928"/>
                              </a:lnTo>
                              <a:lnTo>
                                <a:pt x="4940" y="4959"/>
                              </a:lnTo>
                              <a:lnTo>
                                <a:pt x="4933" y="4988"/>
                              </a:lnTo>
                              <a:lnTo>
                                <a:pt x="4923" y="5017"/>
                              </a:lnTo>
                              <a:lnTo>
                                <a:pt x="4918" y="5027"/>
                              </a:lnTo>
                              <a:lnTo>
                                <a:pt x="4912" y="5039"/>
                              </a:lnTo>
                              <a:lnTo>
                                <a:pt x="4905" y="5049"/>
                              </a:lnTo>
                              <a:lnTo>
                                <a:pt x="4897" y="5059"/>
                              </a:lnTo>
                              <a:lnTo>
                                <a:pt x="4887" y="5069"/>
                              </a:lnTo>
                              <a:lnTo>
                                <a:pt x="4878" y="5079"/>
                              </a:lnTo>
                              <a:lnTo>
                                <a:pt x="4858" y="5097"/>
                              </a:lnTo>
                              <a:lnTo>
                                <a:pt x="4836" y="5114"/>
                              </a:lnTo>
                              <a:lnTo>
                                <a:pt x="4814" y="5132"/>
                              </a:lnTo>
                              <a:lnTo>
                                <a:pt x="4773" y="5161"/>
                              </a:lnTo>
                              <a:lnTo>
                                <a:pt x="4733" y="5194"/>
                              </a:lnTo>
                              <a:lnTo>
                                <a:pt x="4691" y="5225"/>
                              </a:lnTo>
                              <a:lnTo>
                                <a:pt x="4650" y="5254"/>
                              </a:lnTo>
                              <a:lnTo>
                                <a:pt x="4608" y="5284"/>
                              </a:lnTo>
                              <a:lnTo>
                                <a:pt x="4565" y="5313"/>
                              </a:lnTo>
                              <a:lnTo>
                                <a:pt x="4522" y="5340"/>
                              </a:lnTo>
                              <a:lnTo>
                                <a:pt x="4478" y="5368"/>
                              </a:lnTo>
                              <a:lnTo>
                                <a:pt x="4435" y="5394"/>
                              </a:lnTo>
                              <a:lnTo>
                                <a:pt x="4396" y="5418"/>
                              </a:lnTo>
                              <a:lnTo>
                                <a:pt x="4353" y="5443"/>
                              </a:lnTo>
                              <a:lnTo>
                                <a:pt x="4333" y="5455"/>
                              </a:lnTo>
                              <a:lnTo>
                                <a:pt x="4311" y="5465"/>
                              </a:lnTo>
                              <a:lnTo>
                                <a:pt x="4289" y="5474"/>
                              </a:lnTo>
                              <a:lnTo>
                                <a:pt x="4267" y="5480"/>
                              </a:lnTo>
                              <a:lnTo>
                                <a:pt x="4246" y="5484"/>
                              </a:lnTo>
                              <a:lnTo>
                                <a:pt x="4223" y="5486"/>
                              </a:lnTo>
                              <a:lnTo>
                                <a:pt x="4200" y="5486"/>
                              </a:lnTo>
                              <a:lnTo>
                                <a:pt x="4177" y="5485"/>
                              </a:lnTo>
                              <a:lnTo>
                                <a:pt x="4153" y="5484"/>
                              </a:lnTo>
                              <a:lnTo>
                                <a:pt x="4130" y="5481"/>
                              </a:lnTo>
                              <a:lnTo>
                                <a:pt x="4085" y="5476"/>
                              </a:lnTo>
                              <a:lnTo>
                                <a:pt x="4068" y="5472"/>
                              </a:lnTo>
                              <a:lnTo>
                                <a:pt x="4059" y="5471"/>
                              </a:lnTo>
                              <a:lnTo>
                                <a:pt x="4050" y="5468"/>
                              </a:lnTo>
                              <a:lnTo>
                                <a:pt x="4042" y="5464"/>
                              </a:lnTo>
                              <a:lnTo>
                                <a:pt x="4035" y="5459"/>
                              </a:lnTo>
                              <a:lnTo>
                                <a:pt x="4028" y="5453"/>
                              </a:lnTo>
                              <a:lnTo>
                                <a:pt x="4023" y="5445"/>
                              </a:lnTo>
                              <a:lnTo>
                                <a:pt x="4020" y="5435"/>
                              </a:lnTo>
                              <a:lnTo>
                                <a:pt x="4019" y="5425"/>
                              </a:lnTo>
                              <a:lnTo>
                                <a:pt x="4019" y="5414"/>
                              </a:lnTo>
                              <a:lnTo>
                                <a:pt x="4021" y="5403"/>
                              </a:lnTo>
                              <a:lnTo>
                                <a:pt x="4028" y="5382"/>
                              </a:lnTo>
                              <a:lnTo>
                                <a:pt x="4034" y="5362"/>
                              </a:lnTo>
                              <a:lnTo>
                                <a:pt x="4046" y="5317"/>
                              </a:lnTo>
                              <a:lnTo>
                                <a:pt x="4055" y="5272"/>
                              </a:lnTo>
                              <a:lnTo>
                                <a:pt x="4062" y="5227"/>
                              </a:lnTo>
                              <a:lnTo>
                                <a:pt x="4068" y="5181"/>
                              </a:lnTo>
                              <a:lnTo>
                                <a:pt x="4070" y="5147"/>
                              </a:lnTo>
                              <a:lnTo>
                                <a:pt x="4073" y="5111"/>
                              </a:lnTo>
                              <a:lnTo>
                                <a:pt x="4074" y="5077"/>
                              </a:lnTo>
                              <a:lnTo>
                                <a:pt x="4074" y="5041"/>
                              </a:lnTo>
                              <a:lnTo>
                                <a:pt x="4073" y="5007"/>
                              </a:lnTo>
                              <a:lnTo>
                                <a:pt x="4071" y="4971"/>
                              </a:lnTo>
                              <a:lnTo>
                                <a:pt x="4069" y="4936"/>
                              </a:lnTo>
                              <a:lnTo>
                                <a:pt x="4066" y="4900"/>
                              </a:lnTo>
                              <a:lnTo>
                                <a:pt x="4062" y="4865"/>
                              </a:lnTo>
                              <a:lnTo>
                                <a:pt x="4058" y="4830"/>
                              </a:lnTo>
                              <a:lnTo>
                                <a:pt x="4047" y="4760"/>
                              </a:lnTo>
                              <a:lnTo>
                                <a:pt x="4034" y="4691"/>
                              </a:lnTo>
                              <a:lnTo>
                                <a:pt x="4019" y="4624"/>
                              </a:lnTo>
                              <a:lnTo>
                                <a:pt x="4008" y="4583"/>
                              </a:lnTo>
                              <a:lnTo>
                                <a:pt x="3997" y="4541"/>
                              </a:lnTo>
                              <a:lnTo>
                                <a:pt x="3972" y="4460"/>
                              </a:lnTo>
                              <a:lnTo>
                                <a:pt x="3945" y="4380"/>
                              </a:lnTo>
                              <a:lnTo>
                                <a:pt x="3916" y="4299"/>
                              </a:lnTo>
                              <a:lnTo>
                                <a:pt x="3885" y="4220"/>
                              </a:lnTo>
                              <a:lnTo>
                                <a:pt x="3851" y="4141"/>
                              </a:lnTo>
                              <a:lnTo>
                                <a:pt x="3817" y="4063"/>
                              </a:lnTo>
                              <a:lnTo>
                                <a:pt x="3780" y="3987"/>
                              </a:lnTo>
                              <a:lnTo>
                                <a:pt x="3741" y="3911"/>
                              </a:lnTo>
                              <a:lnTo>
                                <a:pt x="3702" y="3835"/>
                              </a:lnTo>
                              <a:lnTo>
                                <a:pt x="3661" y="3760"/>
                              </a:lnTo>
                              <a:lnTo>
                                <a:pt x="3619" y="3685"/>
                              </a:lnTo>
                              <a:lnTo>
                                <a:pt x="3576" y="3612"/>
                              </a:lnTo>
                              <a:lnTo>
                                <a:pt x="3533" y="3538"/>
                              </a:lnTo>
                              <a:lnTo>
                                <a:pt x="3488" y="3466"/>
                              </a:lnTo>
                              <a:lnTo>
                                <a:pt x="3443" y="3394"/>
                              </a:lnTo>
                              <a:lnTo>
                                <a:pt x="3417" y="3354"/>
                              </a:lnTo>
                              <a:lnTo>
                                <a:pt x="3391" y="3314"/>
                              </a:lnTo>
                              <a:lnTo>
                                <a:pt x="3362" y="3274"/>
                              </a:lnTo>
                              <a:lnTo>
                                <a:pt x="3332" y="3235"/>
                              </a:lnTo>
                              <a:lnTo>
                                <a:pt x="3302" y="3197"/>
                              </a:lnTo>
                              <a:lnTo>
                                <a:pt x="3271" y="3159"/>
                              </a:lnTo>
                              <a:lnTo>
                                <a:pt x="3240" y="3122"/>
                              </a:lnTo>
                              <a:lnTo>
                                <a:pt x="3208" y="3086"/>
                              </a:lnTo>
                              <a:lnTo>
                                <a:pt x="3194" y="3071"/>
                              </a:lnTo>
                              <a:lnTo>
                                <a:pt x="3176" y="3056"/>
                              </a:lnTo>
                              <a:lnTo>
                                <a:pt x="3159" y="3040"/>
                              </a:lnTo>
                              <a:lnTo>
                                <a:pt x="3141" y="3022"/>
                              </a:lnTo>
                              <a:lnTo>
                                <a:pt x="3124" y="3005"/>
                              </a:lnTo>
                              <a:lnTo>
                                <a:pt x="3117" y="2996"/>
                              </a:lnTo>
                              <a:lnTo>
                                <a:pt x="3110" y="2987"/>
                              </a:lnTo>
                              <a:lnTo>
                                <a:pt x="3104" y="2978"/>
                              </a:lnTo>
                              <a:lnTo>
                                <a:pt x="3098" y="2969"/>
                              </a:lnTo>
                              <a:lnTo>
                                <a:pt x="3095" y="2958"/>
                              </a:lnTo>
                              <a:lnTo>
                                <a:pt x="3093" y="2949"/>
                              </a:lnTo>
                              <a:lnTo>
                                <a:pt x="3092" y="2937"/>
                              </a:lnTo>
                              <a:lnTo>
                                <a:pt x="3092" y="2923"/>
                              </a:lnTo>
                              <a:lnTo>
                                <a:pt x="3094" y="2909"/>
                              </a:lnTo>
                              <a:lnTo>
                                <a:pt x="3096" y="2895"/>
                              </a:lnTo>
                              <a:lnTo>
                                <a:pt x="3100" y="2881"/>
                              </a:lnTo>
                              <a:lnTo>
                                <a:pt x="3104" y="2867"/>
                              </a:lnTo>
                              <a:lnTo>
                                <a:pt x="3116" y="2838"/>
                              </a:lnTo>
                              <a:lnTo>
                                <a:pt x="3128" y="2808"/>
                              </a:lnTo>
                              <a:lnTo>
                                <a:pt x="3142" y="2781"/>
                              </a:lnTo>
                              <a:lnTo>
                                <a:pt x="3153" y="2754"/>
                              </a:lnTo>
                              <a:lnTo>
                                <a:pt x="3164" y="2730"/>
                              </a:lnTo>
                              <a:lnTo>
                                <a:pt x="3216" y="2596"/>
                              </a:lnTo>
                              <a:lnTo>
                                <a:pt x="3244" y="2528"/>
                              </a:lnTo>
                              <a:lnTo>
                                <a:pt x="3270" y="2461"/>
                              </a:lnTo>
                              <a:lnTo>
                                <a:pt x="3300" y="2394"/>
                              </a:lnTo>
                              <a:lnTo>
                                <a:pt x="3330" y="2329"/>
                              </a:lnTo>
                              <a:lnTo>
                                <a:pt x="3346" y="2297"/>
                              </a:lnTo>
                              <a:lnTo>
                                <a:pt x="3363" y="2265"/>
                              </a:lnTo>
                              <a:lnTo>
                                <a:pt x="3380" y="2233"/>
                              </a:lnTo>
                              <a:lnTo>
                                <a:pt x="3399" y="2202"/>
                              </a:lnTo>
                              <a:lnTo>
                                <a:pt x="3483" y="2061"/>
                              </a:lnTo>
                              <a:lnTo>
                                <a:pt x="3493" y="2045"/>
                              </a:lnTo>
                              <a:lnTo>
                                <a:pt x="3503" y="2030"/>
                              </a:lnTo>
                              <a:lnTo>
                                <a:pt x="3510" y="2022"/>
                              </a:lnTo>
                              <a:lnTo>
                                <a:pt x="3517" y="2016"/>
                              </a:lnTo>
                              <a:lnTo>
                                <a:pt x="3525" y="2011"/>
                              </a:lnTo>
                              <a:lnTo>
                                <a:pt x="3533" y="2007"/>
                              </a:lnTo>
                              <a:close/>
                              <a:moveTo>
                                <a:pt x="404" y="2605"/>
                              </a:moveTo>
                              <a:lnTo>
                                <a:pt x="404" y="2605"/>
                              </a:lnTo>
                              <a:lnTo>
                                <a:pt x="412" y="2603"/>
                              </a:lnTo>
                              <a:lnTo>
                                <a:pt x="421" y="2604"/>
                              </a:lnTo>
                              <a:lnTo>
                                <a:pt x="430" y="2606"/>
                              </a:lnTo>
                              <a:lnTo>
                                <a:pt x="439" y="2611"/>
                              </a:lnTo>
                              <a:lnTo>
                                <a:pt x="449" y="2618"/>
                              </a:lnTo>
                              <a:lnTo>
                                <a:pt x="459" y="2626"/>
                              </a:lnTo>
                              <a:lnTo>
                                <a:pt x="478" y="2643"/>
                              </a:lnTo>
                              <a:lnTo>
                                <a:pt x="498" y="2664"/>
                              </a:lnTo>
                              <a:lnTo>
                                <a:pt x="515" y="2683"/>
                              </a:lnTo>
                              <a:lnTo>
                                <a:pt x="531" y="2700"/>
                              </a:lnTo>
                              <a:lnTo>
                                <a:pt x="545" y="2713"/>
                              </a:lnTo>
                              <a:lnTo>
                                <a:pt x="594" y="2753"/>
                              </a:lnTo>
                              <a:lnTo>
                                <a:pt x="645" y="2792"/>
                              </a:lnTo>
                              <a:lnTo>
                                <a:pt x="696" y="2829"/>
                              </a:lnTo>
                              <a:lnTo>
                                <a:pt x="749" y="2864"/>
                              </a:lnTo>
                              <a:lnTo>
                                <a:pt x="804" y="2898"/>
                              </a:lnTo>
                              <a:lnTo>
                                <a:pt x="859" y="2930"/>
                              </a:lnTo>
                              <a:lnTo>
                                <a:pt x="915" y="2958"/>
                              </a:lnTo>
                              <a:lnTo>
                                <a:pt x="944" y="2972"/>
                              </a:lnTo>
                              <a:lnTo>
                                <a:pt x="973" y="2986"/>
                              </a:lnTo>
                              <a:lnTo>
                                <a:pt x="1026" y="3008"/>
                              </a:lnTo>
                              <a:lnTo>
                                <a:pt x="1079" y="3029"/>
                              </a:lnTo>
                              <a:lnTo>
                                <a:pt x="1132" y="3050"/>
                              </a:lnTo>
                              <a:lnTo>
                                <a:pt x="1186" y="3069"/>
                              </a:lnTo>
                              <a:lnTo>
                                <a:pt x="1239" y="3089"/>
                              </a:lnTo>
                              <a:lnTo>
                                <a:pt x="1293" y="3107"/>
                              </a:lnTo>
                              <a:lnTo>
                                <a:pt x="1348" y="3123"/>
                              </a:lnTo>
                              <a:lnTo>
                                <a:pt x="1403" y="3139"/>
                              </a:lnTo>
                              <a:lnTo>
                                <a:pt x="1458" y="3153"/>
                              </a:lnTo>
                              <a:lnTo>
                                <a:pt x="1513" y="3167"/>
                              </a:lnTo>
                              <a:lnTo>
                                <a:pt x="1569" y="3178"/>
                              </a:lnTo>
                              <a:lnTo>
                                <a:pt x="1626" y="3189"/>
                              </a:lnTo>
                              <a:lnTo>
                                <a:pt x="1683" y="3197"/>
                              </a:lnTo>
                              <a:lnTo>
                                <a:pt x="1739" y="3204"/>
                              </a:lnTo>
                              <a:lnTo>
                                <a:pt x="1796" y="3209"/>
                              </a:lnTo>
                              <a:lnTo>
                                <a:pt x="1854" y="3213"/>
                              </a:lnTo>
                              <a:lnTo>
                                <a:pt x="1906" y="3214"/>
                              </a:lnTo>
                              <a:lnTo>
                                <a:pt x="1958" y="3213"/>
                              </a:lnTo>
                              <a:lnTo>
                                <a:pt x="2010" y="3210"/>
                              </a:lnTo>
                              <a:lnTo>
                                <a:pt x="2061" y="3207"/>
                              </a:lnTo>
                              <a:lnTo>
                                <a:pt x="2113" y="3202"/>
                              </a:lnTo>
                              <a:lnTo>
                                <a:pt x="2164" y="3197"/>
                              </a:lnTo>
                              <a:lnTo>
                                <a:pt x="2267" y="3184"/>
                              </a:lnTo>
                              <a:lnTo>
                                <a:pt x="2337" y="3175"/>
                              </a:lnTo>
                              <a:lnTo>
                                <a:pt x="2407" y="3163"/>
                              </a:lnTo>
                              <a:lnTo>
                                <a:pt x="2477" y="3150"/>
                              </a:lnTo>
                              <a:lnTo>
                                <a:pt x="2547" y="3136"/>
                              </a:lnTo>
                              <a:lnTo>
                                <a:pt x="2687" y="3107"/>
                              </a:lnTo>
                              <a:lnTo>
                                <a:pt x="2757" y="3094"/>
                              </a:lnTo>
                              <a:lnTo>
                                <a:pt x="2826" y="3081"/>
                              </a:lnTo>
                              <a:lnTo>
                                <a:pt x="2850" y="3075"/>
                              </a:lnTo>
                              <a:lnTo>
                                <a:pt x="2876" y="3068"/>
                              </a:lnTo>
                              <a:lnTo>
                                <a:pt x="2904" y="3060"/>
                              </a:lnTo>
                              <a:lnTo>
                                <a:pt x="2931" y="3053"/>
                              </a:lnTo>
                              <a:lnTo>
                                <a:pt x="2960" y="3048"/>
                              </a:lnTo>
                              <a:lnTo>
                                <a:pt x="2973" y="3047"/>
                              </a:lnTo>
                              <a:lnTo>
                                <a:pt x="2986" y="3045"/>
                              </a:lnTo>
                              <a:lnTo>
                                <a:pt x="2999" y="3047"/>
                              </a:lnTo>
                              <a:lnTo>
                                <a:pt x="3011" y="3048"/>
                              </a:lnTo>
                              <a:lnTo>
                                <a:pt x="3023" y="3051"/>
                              </a:lnTo>
                              <a:lnTo>
                                <a:pt x="3033" y="3056"/>
                              </a:lnTo>
                              <a:lnTo>
                                <a:pt x="3047" y="3064"/>
                              </a:lnTo>
                              <a:lnTo>
                                <a:pt x="3059" y="3072"/>
                              </a:lnTo>
                              <a:lnTo>
                                <a:pt x="3072" y="3081"/>
                              </a:lnTo>
                              <a:lnTo>
                                <a:pt x="3083" y="3091"/>
                              </a:lnTo>
                              <a:lnTo>
                                <a:pt x="3106" y="3113"/>
                              </a:lnTo>
                              <a:lnTo>
                                <a:pt x="3128" y="3136"/>
                              </a:lnTo>
                              <a:lnTo>
                                <a:pt x="3149" y="3160"/>
                              </a:lnTo>
                              <a:lnTo>
                                <a:pt x="3168" y="3185"/>
                              </a:lnTo>
                              <a:lnTo>
                                <a:pt x="3206" y="3233"/>
                              </a:lnTo>
                              <a:lnTo>
                                <a:pt x="3252" y="3290"/>
                              </a:lnTo>
                              <a:lnTo>
                                <a:pt x="3294" y="3347"/>
                              </a:lnTo>
                              <a:lnTo>
                                <a:pt x="3337" y="3405"/>
                              </a:lnTo>
                              <a:lnTo>
                                <a:pt x="3378" y="3464"/>
                              </a:lnTo>
                              <a:lnTo>
                                <a:pt x="3417" y="3525"/>
                              </a:lnTo>
                              <a:lnTo>
                                <a:pt x="3455" y="3585"/>
                              </a:lnTo>
                              <a:lnTo>
                                <a:pt x="3493" y="3646"/>
                              </a:lnTo>
                              <a:lnTo>
                                <a:pt x="3528" y="3709"/>
                              </a:lnTo>
                              <a:lnTo>
                                <a:pt x="3574" y="3790"/>
                              </a:lnTo>
                              <a:lnTo>
                                <a:pt x="3596" y="3832"/>
                              </a:lnTo>
                              <a:lnTo>
                                <a:pt x="3618" y="3873"/>
                              </a:lnTo>
                              <a:lnTo>
                                <a:pt x="3623" y="3884"/>
                              </a:lnTo>
                              <a:lnTo>
                                <a:pt x="3627" y="3896"/>
                              </a:lnTo>
                              <a:lnTo>
                                <a:pt x="3630" y="3907"/>
                              </a:lnTo>
                              <a:lnTo>
                                <a:pt x="3631" y="3918"/>
                              </a:lnTo>
                              <a:lnTo>
                                <a:pt x="3629" y="3928"/>
                              </a:lnTo>
                              <a:lnTo>
                                <a:pt x="3628" y="3933"/>
                              </a:lnTo>
                              <a:lnTo>
                                <a:pt x="3626" y="3937"/>
                              </a:lnTo>
                              <a:lnTo>
                                <a:pt x="3622" y="3942"/>
                              </a:lnTo>
                              <a:lnTo>
                                <a:pt x="3618" y="3946"/>
                              </a:lnTo>
                              <a:lnTo>
                                <a:pt x="3613" y="3951"/>
                              </a:lnTo>
                              <a:lnTo>
                                <a:pt x="3607" y="3954"/>
                              </a:lnTo>
                              <a:lnTo>
                                <a:pt x="3595" y="3961"/>
                              </a:lnTo>
                              <a:lnTo>
                                <a:pt x="3582" y="3967"/>
                              </a:lnTo>
                              <a:lnTo>
                                <a:pt x="3556" y="3978"/>
                              </a:lnTo>
                              <a:lnTo>
                                <a:pt x="3527" y="3989"/>
                              </a:lnTo>
                              <a:lnTo>
                                <a:pt x="3497" y="3997"/>
                              </a:lnTo>
                              <a:lnTo>
                                <a:pt x="3438" y="4012"/>
                              </a:lnTo>
                              <a:lnTo>
                                <a:pt x="3381" y="4025"/>
                              </a:lnTo>
                              <a:lnTo>
                                <a:pt x="3317" y="4042"/>
                              </a:lnTo>
                              <a:lnTo>
                                <a:pt x="3253" y="4058"/>
                              </a:lnTo>
                              <a:lnTo>
                                <a:pt x="3188" y="4074"/>
                              </a:lnTo>
                              <a:lnTo>
                                <a:pt x="3122" y="4087"/>
                              </a:lnTo>
                              <a:lnTo>
                                <a:pt x="3057" y="4100"/>
                              </a:lnTo>
                              <a:lnTo>
                                <a:pt x="2992" y="4113"/>
                              </a:lnTo>
                              <a:lnTo>
                                <a:pt x="2926" y="4123"/>
                              </a:lnTo>
                              <a:lnTo>
                                <a:pt x="2860" y="4132"/>
                              </a:lnTo>
                              <a:lnTo>
                                <a:pt x="2790" y="4141"/>
                              </a:lnTo>
                              <a:lnTo>
                                <a:pt x="2719" y="4148"/>
                              </a:lnTo>
                              <a:lnTo>
                                <a:pt x="2649" y="4155"/>
                              </a:lnTo>
                              <a:lnTo>
                                <a:pt x="2577" y="4161"/>
                              </a:lnTo>
                              <a:lnTo>
                                <a:pt x="2506" y="4165"/>
                              </a:lnTo>
                              <a:lnTo>
                                <a:pt x="2434" y="4169"/>
                              </a:lnTo>
                              <a:lnTo>
                                <a:pt x="2361" y="4171"/>
                              </a:lnTo>
                              <a:lnTo>
                                <a:pt x="2289" y="4172"/>
                              </a:lnTo>
                              <a:lnTo>
                                <a:pt x="2217" y="4172"/>
                              </a:lnTo>
                              <a:lnTo>
                                <a:pt x="2145" y="4171"/>
                              </a:lnTo>
                              <a:lnTo>
                                <a:pt x="2073" y="4169"/>
                              </a:lnTo>
                              <a:lnTo>
                                <a:pt x="1999" y="4165"/>
                              </a:lnTo>
                              <a:lnTo>
                                <a:pt x="1927" y="4160"/>
                              </a:lnTo>
                              <a:lnTo>
                                <a:pt x="1855" y="4154"/>
                              </a:lnTo>
                              <a:lnTo>
                                <a:pt x="1783" y="4146"/>
                              </a:lnTo>
                              <a:lnTo>
                                <a:pt x="1710" y="4137"/>
                              </a:lnTo>
                              <a:lnTo>
                                <a:pt x="1638" y="4126"/>
                              </a:lnTo>
                              <a:lnTo>
                                <a:pt x="1567" y="4115"/>
                              </a:lnTo>
                              <a:lnTo>
                                <a:pt x="1495" y="4101"/>
                              </a:lnTo>
                              <a:lnTo>
                                <a:pt x="1425" y="4086"/>
                              </a:lnTo>
                              <a:lnTo>
                                <a:pt x="1354" y="4070"/>
                              </a:lnTo>
                              <a:lnTo>
                                <a:pt x="1284" y="4053"/>
                              </a:lnTo>
                              <a:lnTo>
                                <a:pt x="1215" y="4034"/>
                              </a:lnTo>
                              <a:lnTo>
                                <a:pt x="1145" y="4013"/>
                              </a:lnTo>
                              <a:lnTo>
                                <a:pt x="1078" y="3990"/>
                              </a:lnTo>
                              <a:lnTo>
                                <a:pt x="1010" y="3966"/>
                              </a:lnTo>
                              <a:lnTo>
                                <a:pt x="944" y="3940"/>
                              </a:lnTo>
                              <a:lnTo>
                                <a:pt x="877" y="3912"/>
                              </a:lnTo>
                              <a:lnTo>
                                <a:pt x="812" y="3883"/>
                              </a:lnTo>
                              <a:lnTo>
                                <a:pt x="748" y="3852"/>
                              </a:lnTo>
                              <a:lnTo>
                                <a:pt x="684" y="3819"/>
                              </a:lnTo>
                              <a:lnTo>
                                <a:pt x="620" y="3785"/>
                              </a:lnTo>
                              <a:lnTo>
                                <a:pt x="575" y="3758"/>
                              </a:lnTo>
                              <a:lnTo>
                                <a:pt x="529" y="3731"/>
                              </a:lnTo>
                              <a:lnTo>
                                <a:pt x="483" y="3702"/>
                              </a:lnTo>
                              <a:lnTo>
                                <a:pt x="461" y="3687"/>
                              </a:lnTo>
                              <a:lnTo>
                                <a:pt x="438" y="3672"/>
                              </a:lnTo>
                              <a:lnTo>
                                <a:pt x="418" y="3656"/>
                              </a:lnTo>
                              <a:lnTo>
                                <a:pt x="396" y="3639"/>
                              </a:lnTo>
                              <a:lnTo>
                                <a:pt x="376" y="3622"/>
                              </a:lnTo>
                              <a:lnTo>
                                <a:pt x="356" y="3604"/>
                              </a:lnTo>
                              <a:lnTo>
                                <a:pt x="337" y="3584"/>
                              </a:lnTo>
                              <a:lnTo>
                                <a:pt x="320" y="3565"/>
                              </a:lnTo>
                              <a:lnTo>
                                <a:pt x="303" y="3543"/>
                              </a:lnTo>
                              <a:lnTo>
                                <a:pt x="288" y="3521"/>
                              </a:lnTo>
                              <a:lnTo>
                                <a:pt x="281" y="3511"/>
                              </a:lnTo>
                              <a:lnTo>
                                <a:pt x="275" y="3499"/>
                              </a:lnTo>
                              <a:lnTo>
                                <a:pt x="271" y="3488"/>
                              </a:lnTo>
                              <a:lnTo>
                                <a:pt x="266" y="3476"/>
                              </a:lnTo>
                              <a:lnTo>
                                <a:pt x="259" y="3451"/>
                              </a:lnTo>
                              <a:lnTo>
                                <a:pt x="254" y="3426"/>
                              </a:lnTo>
                              <a:lnTo>
                                <a:pt x="250" y="3400"/>
                              </a:lnTo>
                              <a:lnTo>
                                <a:pt x="247" y="3373"/>
                              </a:lnTo>
                              <a:lnTo>
                                <a:pt x="242" y="3323"/>
                              </a:lnTo>
                              <a:lnTo>
                                <a:pt x="234" y="3256"/>
                              </a:lnTo>
                              <a:lnTo>
                                <a:pt x="225" y="3188"/>
                              </a:lnTo>
                              <a:lnTo>
                                <a:pt x="222" y="3152"/>
                              </a:lnTo>
                              <a:lnTo>
                                <a:pt x="219" y="3115"/>
                              </a:lnTo>
                              <a:lnTo>
                                <a:pt x="217" y="3080"/>
                              </a:lnTo>
                              <a:lnTo>
                                <a:pt x="216" y="3043"/>
                              </a:lnTo>
                              <a:lnTo>
                                <a:pt x="217" y="3008"/>
                              </a:lnTo>
                              <a:lnTo>
                                <a:pt x="218" y="2972"/>
                              </a:lnTo>
                              <a:lnTo>
                                <a:pt x="222" y="2937"/>
                              </a:lnTo>
                              <a:lnTo>
                                <a:pt x="227" y="2902"/>
                              </a:lnTo>
                              <a:lnTo>
                                <a:pt x="234" y="2869"/>
                              </a:lnTo>
                              <a:lnTo>
                                <a:pt x="245" y="2836"/>
                              </a:lnTo>
                              <a:lnTo>
                                <a:pt x="250" y="2820"/>
                              </a:lnTo>
                              <a:lnTo>
                                <a:pt x="256" y="2805"/>
                              </a:lnTo>
                              <a:lnTo>
                                <a:pt x="264" y="2789"/>
                              </a:lnTo>
                              <a:lnTo>
                                <a:pt x="271" y="2774"/>
                              </a:lnTo>
                              <a:lnTo>
                                <a:pt x="296" y="2729"/>
                              </a:lnTo>
                              <a:lnTo>
                                <a:pt x="310" y="2704"/>
                              </a:lnTo>
                              <a:lnTo>
                                <a:pt x="326" y="2679"/>
                              </a:lnTo>
                              <a:lnTo>
                                <a:pt x="343" y="2655"/>
                              </a:lnTo>
                              <a:lnTo>
                                <a:pt x="352" y="2644"/>
                              </a:lnTo>
                              <a:lnTo>
                                <a:pt x="363" y="2634"/>
                              </a:lnTo>
                              <a:lnTo>
                                <a:pt x="372" y="2625"/>
                              </a:lnTo>
                              <a:lnTo>
                                <a:pt x="382" y="2617"/>
                              </a:lnTo>
                              <a:lnTo>
                                <a:pt x="394" y="2610"/>
                              </a:lnTo>
                              <a:lnTo>
                                <a:pt x="404" y="2605"/>
                              </a:lnTo>
                              <a:close/>
                              <a:moveTo>
                                <a:pt x="348" y="3738"/>
                              </a:moveTo>
                              <a:lnTo>
                                <a:pt x="348" y="3738"/>
                              </a:lnTo>
                              <a:lnTo>
                                <a:pt x="351" y="3737"/>
                              </a:lnTo>
                              <a:lnTo>
                                <a:pt x="355" y="3737"/>
                              </a:lnTo>
                              <a:lnTo>
                                <a:pt x="363" y="3737"/>
                              </a:lnTo>
                              <a:lnTo>
                                <a:pt x="369" y="3739"/>
                              </a:lnTo>
                              <a:lnTo>
                                <a:pt x="377" y="3742"/>
                              </a:lnTo>
                              <a:lnTo>
                                <a:pt x="391" y="3753"/>
                              </a:lnTo>
                              <a:lnTo>
                                <a:pt x="404" y="3762"/>
                              </a:lnTo>
                              <a:lnTo>
                                <a:pt x="437" y="3784"/>
                              </a:lnTo>
                              <a:lnTo>
                                <a:pt x="471" y="3807"/>
                              </a:lnTo>
                              <a:lnTo>
                                <a:pt x="506" y="3828"/>
                              </a:lnTo>
                              <a:lnTo>
                                <a:pt x="540" y="3848"/>
                              </a:lnTo>
                              <a:lnTo>
                                <a:pt x="614" y="3887"/>
                              </a:lnTo>
                              <a:lnTo>
                                <a:pt x="687" y="3923"/>
                              </a:lnTo>
                              <a:lnTo>
                                <a:pt x="761" y="3958"/>
                              </a:lnTo>
                              <a:lnTo>
                                <a:pt x="836" y="3991"/>
                              </a:lnTo>
                              <a:lnTo>
                                <a:pt x="913" y="4022"/>
                              </a:lnTo>
                              <a:lnTo>
                                <a:pt x="990" y="4051"/>
                              </a:lnTo>
                              <a:lnTo>
                                <a:pt x="1066" y="4078"/>
                              </a:lnTo>
                              <a:lnTo>
                                <a:pt x="1144" y="4103"/>
                              </a:lnTo>
                              <a:lnTo>
                                <a:pt x="1196" y="4119"/>
                              </a:lnTo>
                              <a:lnTo>
                                <a:pt x="1246" y="4133"/>
                              </a:lnTo>
                              <a:lnTo>
                                <a:pt x="1298" y="4148"/>
                              </a:lnTo>
                              <a:lnTo>
                                <a:pt x="1351" y="4161"/>
                              </a:lnTo>
                              <a:lnTo>
                                <a:pt x="1402" y="4173"/>
                              </a:lnTo>
                              <a:lnTo>
                                <a:pt x="1455" y="4185"/>
                              </a:lnTo>
                              <a:lnTo>
                                <a:pt x="1508" y="4195"/>
                              </a:lnTo>
                              <a:lnTo>
                                <a:pt x="1560" y="4205"/>
                              </a:lnTo>
                              <a:lnTo>
                                <a:pt x="1613" y="4215"/>
                              </a:lnTo>
                              <a:lnTo>
                                <a:pt x="1667" y="4223"/>
                              </a:lnTo>
                              <a:lnTo>
                                <a:pt x="1721" y="4231"/>
                              </a:lnTo>
                              <a:lnTo>
                                <a:pt x="1775" y="4238"/>
                              </a:lnTo>
                              <a:lnTo>
                                <a:pt x="1828" y="4243"/>
                              </a:lnTo>
                              <a:lnTo>
                                <a:pt x="1882" y="4249"/>
                              </a:lnTo>
                              <a:lnTo>
                                <a:pt x="1936" y="4254"/>
                              </a:lnTo>
                              <a:lnTo>
                                <a:pt x="1990" y="4257"/>
                              </a:lnTo>
                              <a:lnTo>
                                <a:pt x="2044" y="4260"/>
                              </a:lnTo>
                              <a:lnTo>
                                <a:pt x="2099" y="4263"/>
                              </a:lnTo>
                              <a:lnTo>
                                <a:pt x="2153" y="4265"/>
                              </a:lnTo>
                              <a:lnTo>
                                <a:pt x="2207" y="4266"/>
                              </a:lnTo>
                              <a:lnTo>
                                <a:pt x="2316" y="4266"/>
                              </a:lnTo>
                              <a:lnTo>
                                <a:pt x="2423" y="4264"/>
                              </a:lnTo>
                              <a:lnTo>
                                <a:pt x="2531" y="4258"/>
                              </a:lnTo>
                              <a:lnTo>
                                <a:pt x="2639" y="4251"/>
                              </a:lnTo>
                              <a:lnTo>
                                <a:pt x="2744" y="4241"/>
                              </a:lnTo>
                              <a:lnTo>
                                <a:pt x="2850" y="4228"/>
                              </a:lnTo>
                              <a:lnTo>
                                <a:pt x="2923" y="4218"/>
                              </a:lnTo>
                              <a:lnTo>
                                <a:pt x="2996" y="4207"/>
                              </a:lnTo>
                              <a:lnTo>
                                <a:pt x="3070" y="4194"/>
                              </a:lnTo>
                              <a:lnTo>
                                <a:pt x="3143" y="4180"/>
                              </a:lnTo>
                              <a:lnTo>
                                <a:pt x="3216" y="4164"/>
                              </a:lnTo>
                              <a:lnTo>
                                <a:pt x="3289" y="4148"/>
                              </a:lnTo>
                              <a:lnTo>
                                <a:pt x="3361" y="4130"/>
                              </a:lnTo>
                              <a:lnTo>
                                <a:pt x="3432" y="4109"/>
                              </a:lnTo>
                              <a:lnTo>
                                <a:pt x="3518" y="4084"/>
                              </a:lnTo>
                              <a:lnTo>
                                <a:pt x="3604" y="4058"/>
                              </a:lnTo>
                              <a:lnTo>
                                <a:pt x="3622" y="4051"/>
                              </a:lnTo>
                              <a:lnTo>
                                <a:pt x="3642" y="4044"/>
                              </a:lnTo>
                              <a:lnTo>
                                <a:pt x="3652" y="4042"/>
                              </a:lnTo>
                              <a:lnTo>
                                <a:pt x="3661" y="4040"/>
                              </a:lnTo>
                              <a:lnTo>
                                <a:pt x="3671" y="4040"/>
                              </a:lnTo>
                              <a:lnTo>
                                <a:pt x="3681" y="4043"/>
                              </a:lnTo>
                              <a:lnTo>
                                <a:pt x="3690" y="4047"/>
                              </a:lnTo>
                              <a:lnTo>
                                <a:pt x="3699" y="4053"/>
                              </a:lnTo>
                              <a:lnTo>
                                <a:pt x="3707" y="4060"/>
                              </a:lnTo>
                              <a:lnTo>
                                <a:pt x="3714" y="4069"/>
                              </a:lnTo>
                              <a:lnTo>
                                <a:pt x="3722" y="4078"/>
                              </a:lnTo>
                              <a:lnTo>
                                <a:pt x="3728" y="4089"/>
                              </a:lnTo>
                              <a:lnTo>
                                <a:pt x="3739" y="4111"/>
                              </a:lnTo>
                              <a:lnTo>
                                <a:pt x="3748" y="4136"/>
                              </a:lnTo>
                              <a:lnTo>
                                <a:pt x="3757" y="4160"/>
                              </a:lnTo>
                              <a:lnTo>
                                <a:pt x="3765" y="4183"/>
                              </a:lnTo>
                              <a:lnTo>
                                <a:pt x="3772" y="4202"/>
                              </a:lnTo>
                              <a:lnTo>
                                <a:pt x="3796" y="4262"/>
                              </a:lnTo>
                              <a:lnTo>
                                <a:pt x="3822" y="4322"/>
                              </a:lnTo>
                              <a:lnTo>
                                <a:pt x="3845" y="4383"/>
                              </a:lnTo>
                              <a:lnTo>
                                <a:pt x="3867" y="4444"/>
                              </a:lnTo>
                              <a:lnTo>
                                <a:pt x="3888" y="4506"/>
                              </a:lnTo>
                              <a:lnTo>
                                <a:pt x="3908" y="4569"/>
                              </a:lnTo>
                              <a:lnTo>
                                <a:pt x="3925" y="4631"/>
                              </a:lnTo>
                              <a:lnTo>
                                <a:pt x="3941" y="4695"/>
                              </a:lnTo>
                              <a:lnTo>
                                <a:pt x="3952" y="4742"/>
                              </a:lnTo>
                              <a:lnTo>
                                <a:pt x="3958" y="4771"/>
                              </a:lnTo>
                              <a:lnTo>
                                <a:pt x="3963" y="4800"/>
                              </a:lnTo>
                              <a:lnTo>
                                <a:pt x="3964" y="4815"/>
                              </a:lnTo>
                              <a:lnTo>
                                <a:pt x="3965" y="4830"/>
                              </a:lnTo>
                              <a:lnTo>
                                <a:pt x="3965" y="4844"/>
                              </a:lnTo>
                              <a:lnTo>
                                <a:pt x="3963" y="4857"/>
                              </a:lnTo>
                              <a:lnTo>
                                <a:pt x="3960" y="4868"/>
                              </a:lnTo>
                              <a:lnTo>
                                <a:pt x="3956" y="4879"/>
                              </a:lnTo>
                              <a:lnTo>
                                <a:pt x="3949" y="4889"/>
                              </a:lnTo>
                              <a:lnTo>
                                <a:pt x="3941" y="4896"/>
                              </a:lnTo>
                              <a:lnTo>
                                <a:pt x="3932" y="4902"/>
                              </a:lnTo>
                              <a:lnTo>
                                <a:pt x="3920" y="4908"/>
                              </a:lnTo>
                              <a:lnTo>
                                <a:pt x="3908" y="4914"/>
                              </a:lnTo>
                              <a:lnTo>
                                <a:pt x="3894" y="4918"/>
                              </a:lnTo>
                              <a:lnTo>
                                <a:pt x="3865" y="4928"/>
                              </a:lnTo>
                              <a:lnTo>
                                <a:pt x="3835" y="4933"/>
                              </a:lnTo>
                              <a:lnTo>
                                <a:pt x="3804" y="4939"/>
                              </a:lnTo>
                              <a:lnTo>
                                <a:pt x="3773" y="4945"/>
                              </a:lnTo>
                              <a:lnTo>
                                <a:pt x="3746" y="4949"/>
                              </a:lnTo>
                              <a:lnTo>
                                <a:pt x="3721" y="4954"/>
                              </a:lnTo>
                              <a:lnTo>
                                <a:pt x="3587" y="4984"/>
                              </a:lnTo>
                              <a:lnTo>
                                <a:pt x="3520" y="4999"/>
                              </a:lnTo>
                              <a:lnTo>
                                <a:pt x="3454" y="5011"/>
                              </a:lnTo>
                              <a:lnTo>
                                <a:pt x="3387" y="5024"/>
                              </a:lnTo>
                              <a:lnTo>
                                <a:pt x="3320" y="5035"/>
                              </a:lnTo>
                              <a:lnTo>
                                <a:pt x="3252" y="5046"/>
                              </a:lnTo>
                              <a:lnTo>
                                <a:pt x="3184" y="5055"/>
                              </a:lnTo>
                              <a:lnTo>
                                <a:pt x="3111" y="5063"/>
                              </a:lnTo>
                              <a:lnTo>
                                <a:pt x="3036" y="5070"/>
                              </a:lnTo>
                              <a:lnTo>
                                <a:pt x="2962" y="5075"/>
                              </a:lnTo>
                              <a:lnTo>
                                <a:pt x="2887" y="5080"/>
                              </a:lnTo>
                              <a:lnTo>
                                <a:pt x="2813" y="5084"/>
                              </a:lnTo>
                              <a:lnTo>
                                <a:pt x="2737" y="5086"/>
                              </a:lnTo>
                              <a:lnTo>
                                <a:pt x="2663" y="5087"/>
                              </a:lnTo>
                              <a:lnTo>
                                <a:pt x="2587" y="5087"/>
                              </a:lnTo>
                              <a:lnTo>
                                <a:pt x="2512" y="5087"/>
                              </a:lnTo>
                              <a:lnTo>
                                <a:pt x="2436" y="5085"/>
                              </a:lnTo>
                              <a:lnTo>
                                <a:pt x="2360" y="5081"/>
                              </a:lnTo>
                              <a:lnTo>
                                <a:pt x="2283" y="5077"/>
                              </a:lnTo>
                              <a:lnTo>
                                <a:pt x="2208" y="5071"/>
                              </a:lnTo>
                              <a:lnTo>
                                <a:pt x="2132" y="5064"/>
                              </a:lnTo>
                              <a:lnTo>
                                <a:pt x="2058" y="5056"/>
                              </a:lnTo>
                              <a:lnTo>
                                <a:pt x="1982" y="5046"/>
                              </a:lnTo>
                              <a:lnTo>
                                <a:pt x="1906" y="5035"/>
                              </a:lnTo>
                              <a:lnTo>
                                <a:pt x="1832" y="5023"/>
                              </a:lnTo>
                              <a:lnTo>
                                <a:pt x="1757" y="5009"/>
                              </a:lnTo>
                              <a:lnTo>
                                <a:pt x="1683" y="4994"/>
                              </a:lnTo>
                              <a:lnTo>
                                <a:pt x="1608" y="4978"/>
                              </a:lnTo>
                              <a:lnTo>
                                <a:pt x="1535" y="4960"/>
                              </a:lnTo>
                              <a:lnTo>
                                <a:pt x="1463" y="4941"/>
                              </a:lnTo>
                              <a:lnTo>
                                <a:pt x="1390" y="4921"/>
                              </a:lnTo>
                              <a:lnTo>
                                <a:pt x="1317" y="4898"/>
                              </a:lnTo>
                              <a:lnTo>
                                <a:pt x="1246" y="4875"/>
                              </a:lnTo>
                              <a:lnTo>
                                <a:pt x="1175" y="4850"/>
                              </a:lnTo>
                              <a:lnTo>
                                <a:pt x="1105" y="4822"/>
                              </a:lnTo>
                              <a:lnTo>
                                <a:pt x="1035" y="4795"/>
                              </a:lnTo>
                              <a:lnTo>
                                <a:pt x="968" y="4764"/>
                              </a:lnTo>
                              <a:lnTo>
                                <a:pt x="899" y="4733"/>
                              </a:lnTo>
                              <a:lnTo>
                                <a:pt x="832" y="4700"/>
                              </a:lnTo>
                              <a:lnTo>
                                <a:pt x="819" y="4693"/>
                              </a:lnTo>
                              <a:lnTo>
                                <a:pt x="806" y="4683"/>
                              </a:lnTo>
                              <a:lnTo>
                                <a:pt x="794" y="4674"/>
                              </a:lnTo>
                              <a:lnTo>
                                <a:pt x="782" y="4664"/>
                              </a:lnTo>
                              <a:lnTo>
                                <a:pt x="772" y="4653"/>
                              </a:lnTo>
                              <a:lnTo>
                                <a:pt x="760" y="4641"/>
                              </a:lnTo>
                              <a:lnTo>
                                <a:pt x="741" y="4616"/>
                              </a:lnTo>
                              <a:lnTo>
                                <a:pt x="722" y="4589"/>
                              </a:lnTo>
                              <a:lnTo>
                                <a:pt x="705" y="4563"/>
                              </a:lnTo>
                              <a:lnTo>
                                <a:pt x="672" y="4510"/>
                              </a:lnTo>
                              <a:lnTo>
                                <a:pt x="633" y="4448"/>
                              </a:lnTo>
                              <a:lnTo>
                                <a:pt x="596" y="4385"/>
                              </a:lnTo>
                              <a:lnTo>
                                <a:pt x="561" y="4321"/>
                              </a:lnTo>
                              <a:lnTo>
                                <a:pt x="526" y="4257"/>
                              </a:lnTo>
                              <a:lnTo>
                                <a:pt x="494" y="4192"/>
                              </a:lnTo>
                              <a:lnTo>
                                <a:pt x="465" y="4125"/>
                              </a:lnTo>
                              <a:lnTo>
                                <a:pt x="436" y="4059"/>
                              </a:lnTo>
                              <a:lnTo>
                                <a:pt x="408" y="3990"/>
                              </a:lnTo>
                              <a:lnTo>
                                <a:pt x="391" y="3944"/>
                              </a:lnTo>
                              <a:lnTo>
                                <a:pt x="374" y="3897"/>
                              </a:lnTo>
                              <a:lnTo>
                                <a:pt x="359" y="3850"/>
                              </a:lnTo>
                              <a:lnTo>
                                <a:pt x="344" y="3803"/>
                              </a:lnTo>
                              <a:lnTo>
                                <a:pt x="340" y="3787"/>
                              </a:lnTo>
                              <a:lnTo>
                                <a:pt x="337" y="3778"/>
                              </a:lnTo>
                              <a:lnTo>
                                <a:pt x="335" y="3769"/>
                              </a:lnTo>
                              <a:lnTo>
                                <a:pt x="335" y="3760"/>
                              </a:lnTo>
                              <a:lnTo>
                                <a:pt x="337" y="3750"/>
                              </a:lnTo>
                              <a:lnTo>
                                <a:pt x="339" y="3747"/>
                              </a:lnTo>
                              <a:lnTo>
                                <a:pt x="341" y="3743"/>
                              </a:lnTo>
                              <a:lnTo>
                                <a:pt x="344" y="3740"/>
                              </a:lnTo>
                              <a:lnTo>
                                <a:pt x="348" y="3738"/>
                              </a:lnTo>
                              <a:close/>
                              <a:moveTo>
                                <a:pt x="991" y="4876"/>
                              </a:moveTo>
                              <a:lnTo>
                                <a:pt x="991" y="4876"/>
                              </a:lnTo>
                              <a:lnTo>
                                <a:pt x="1000" y="4876"/>
                              </a:lnTo>
                              <a:lnTo>
                                <a:pt x="1009" y="4876"/>
                              </a:lnTo>
                              <a:lnTo>
                                <a:pt x="1018" y="4878"/>
                              </a:lnTo>
                              <a:lnTo>
                                <a:pt x="1028" y="4881"/>
                              </a:lnTo>
                              <a:lnTo>
                                <a:pt x="1047" y="4887"/>
                              </a:lnTo>
                              <a:lnTo>
                                <a:pt x="1063" y="4894"/>
                              </a:lnTo>
                              <a:lnTo>
                                <a:pt x="1108" y="4910"/>
                              </a:lnTo>
                              <a:lnTo>
                                <a:pt x="1151" y="4928"/>
                              </a:lnTo>
                              <a:lnTo>
                                <a:pt x="1238" y="4961"/>
                              </a:lnTo>
                              <a:lnTo>
                                <a:pt x="1306" y="4985"/>
                              </a:lnTo>
                              <a:lnTo>
                                <a:pt x="1375" y="5007"/>
                              </a:lnTo>
                              <a:lnTo>
                                <a:pt x="1445" y="5026"/>
                              </a:lnTo>
                              <a:lnTo>
                                <a:pt x="1514" y="5045"/>
                              </a:lnTo>
                              <a:lnTo>
                                <a:pt x="1586" y="5062"/>
                              </a:lnTo>
                              <a:lnTo>
                                <a:pt x="1657" y="5077"/>
                              </a:lnTo>
                              <a:lnTo>
                                <a:pt x="1726" y="5092"/>
                              </a:lnTo>
                              <a:lnTo>
                                <a:pt x="1798" y="5104"/>
                              </a:lnTo>
                              <a:lnTo>
                                <a:pt x="1886" y="5119"/>
                              </a:lnTo>
                              <a:lnTo>
                                <a:pt x="1975" y="5132"/>
                              </a:lnTo>
                              <a:lnTo>
                                <a:pt x="2065" y="5143"/>
                              </a:lnTo>
                              <a:lnTo>
                                <a:pt x="2155" y="5153"/>
                              </a:lnTo>
                              <a:lnTo>
                                <a:pt x="2246" y="5161"/>
                              </a:lnTo>
                              <a:lnTo>
                                <a:pt x="2336" y="5168"/>
                              </a:lnTo>
                              <a:lnTo>
                                <a:pt x="2427" y="5174"/>
                              </a:lnTo>
                              <a:lnTo>
                                <a:pt x="2518" y="5178"/>
                              </a:lnTo>
                              <a:lnTo>
                                <a:pt x="2609" y="5179"/>
                              </a:lnTo>
                              <a:lnTo>
                                <a:pt x="2701" y="5179"/>
                              </a:lnTo>
                              <a:lnTo>
                                <a:pt x="2791" y="5178"/>
                              </a:lnTo>
                              <a:lnTo>
                                <a:pt x="2882" y="5174"/>
                              </a:lnTo>
                              <a:lnTo>
                                <a:pt x="2972" y="5168"/>
                              </a:lnTo>
                              <a:lnTo>
                                <a:pt x="3063" y="5161"/>
                              </a:lnTo>
                              <a:lnTo>
                                <a:pt x="3152" y="5152"/>
                              </a:lnTo>
                              <a:lnTo>
                                <a:pt x="3242" y="5142"/>
                              </a:lnTo>
                              <a:lnTo>
                                <a:pt x="3304" y="5133"/>
                              </a:lnTo>
                              <a:lnTo>
                                <a:pt x="3367" y="5124"/>
                              </a:lnTo>
                              <a:lnTo>
                                <a:pt x="3428" y="5112"/>
                              </a:lnTo>
                              <a:lnTo>
                                <a:pt x="3490" y="5101"/>
                              </a:lnTo>
                              <a:lnTo>
                                <a:pt x="3553" y="5088"/>
                              </a:lnTo>
                              <a:lnTo>
                                <a:pt x="3614" y="5075"/>
                              </a:lnTo>
                              <a:lnTo>
                                <a:pt x="3676" y="5061"/>
                              </a:lnTo>
                              <a:lnTo>
                                <a:pt x="3738" y="5046"/>
                              </a:lnTo>
                              <a:lnTo>
                                <a:pt x="3808" y="5030"/>
                              </a:lnTo>
                              <a:lnTo>
                                <a:pt x="3879" y="5012"/>
                              </a:lnTo>
                              <a:lnTo>
                                <a:pt x="3894" y="5008"/>
                              </a:lnTo>
                              <a:lnTo>
                                <a:pt x="3911" y="5003"/>
                              </a:lnTo>
                              <a:lnTo>
                                <a:pt x="3920" y="5002"/>
                              </a:lnTo>
                              <a:lnTo>
                                <a:pt x="3929" y="5001"/>
                              </a:lnTo>
                              <a:lnTo>
                                <a:pt x="3937" y="5002"/>
                              </a:lnTo>
                              <a:lnTo>
                                <a:pt x="3945" y="5003"/>
                              </a:lnTo>
                              <a:lnTo>
                                <a:pt x="3952" y="5007"/>
                              </a:lnTo>
                              <a:lnTo>
                                <a:pt x="3958" y="5011"/>
                              </a:lnTo>
                              <a:lnTo>
                                <a:pt x="3963" y="5017"/>
                              </a:lnTo>
                              <a:lnTo>
                                <a:pt x="3967" y="5023"/>
                              </a:lnTo>
                              <a:lnTo>
                                <a:pt x="3971" y="5028"/>
                              </a:lnTo>
                              <a:lnTo>
                                <a:pt x="3974" y="5037"/>
                              </a:lnTo>
                              <a:lnTo>
                                <a:pt x="3977" y="5051"/>
                              </a:lnTo>
                              <a:lnTo>
                                <a:pt x="3979" y="5067"/>
                              </a:lnTo>
                              <a:lnTo>
                                <a:pt x="3979" y="5084"/>
                              </a:lnTo>
                              <a:lnTo>
                                <a:pt x="3979" y="5113"/>
                              </a:lnTo>
                              <a:lnTo>
                                <a:pt x="3979" y="5142"/>
                              </a:lnTo>
                              <a:lnTo>
                                <a:pt x="3976" y="5171"/>
                              </a:lnTo>
                              <a:lnTo>
                                <a:pt x="3974" y="5200"/>
                              </a:lnTo>
                              <a:lnTo>
                                <a:pt x="3969" y="5229"/>
                              </a:lnTo>
                              <a:lnTo>
                                <a:pt x="3965" y="5258"/>
                              </a:lnTo>
                              <a:lnTo>
                                <a:pt x="3959" y="5285"/>
                              </a:lnTo>
                              <a:lnTo>
                                <a:pt x="3952" y="5314"/>
                              </a:lnTo>
                              <a:lnTo>
                                <a:pt x="3944" y="5341"/>
                              </a:lnTo>
                              <a:lnTo>
                                <a:pt x="3936" y="5369"/>
                              </a:lnTo>
                              <a:lnTo>
                                <a:pt x="3930" y="5382"/>
                              </a:lnTo>
                              <a:lnTo>
                                <a:pt x="3925" y="5394"/>
                              </a:lnTo>
                              <a:lnTo>
                                <a:pt x="3919" y="5406"/>
                              </a:lnTo>
                              <a:lnTo>
                                <a:pt x="3910" y="5417"/>
                              </a:lnTo>
                              <a:lnTo>
                                <a:pt x="3901" y="5427"/>
                              </a:lnTo>
                              <a:lnTo>
                                <a:pt x="3888" y="5435"/>
                              </a:lnTo>
                              <a:lnTo>
                                <a:pt x="3870" y="5447"/>
                              </a:lnTo>
                              <a:lnTo>
                                <a:pt x="3851" y="5457"/>
                              </a:lnTo>
                              <a:lnTo>
                                <a:pt x="3832" y="5466"/>
                              </a:lnTo>
                              <a:lnTo>
                                <a:pt x="3812" y="5476"/>
                              </a:lnTo>
                              <a:lnTo>
                                <a:pt x="3771" y="5492"/>
                              </a:lnTo>
                              <a:lnTo>
                                <a:pt x="3731" y="5506"/>
                              </a:lnTo>
                              <a:lnTo>
                                <a:pt x="3647" y="5535"/>
                              </a:lnTo>
                              <a:lnTo>
                                <a:pt x="3606" y="5549"/>
                              </a:lnTo>
                              <a:lnTo>
                                <a:pt x="3566" y="5564"/>
                              </a:lnTo>
                              <a:lnTo>
                                <a:pt x="3463" y="5604"/>
                              </a:lnTo>
                              <a:lnTo>
                                <a:pt x="3411" y="5623"/>
                              </a:lnTo>
                              <a:lnTo>
                                <a:pt x="3357" y="5642"/>
                              </a:lnTo>
                              <a:lnTo>
                                <a:pt x="3305" y="5660"/>
                              </a:lnTo>
                              <a:lnTo>
                                <a:pt x="3251" y="5676"/>
                              </a:lnTo>
                              <a:lnTo>
                                <a:pt x="3196" y="5692"/>
                              </a:lnTo>
                              <a:lnTo>
                                <a:pt x="3142" y="5707"/>
                              </a:lnTo>
                              <a:lnTo>
                                <a:pt x="3087" y="5720"/>
                              </a:lnTo>
                              <a:lnTo>
                                <a:pt x="3032" y="5732"/>
                              </a:lnTo>
                              <a:lnTo>
                                <a:pt x="2977" y="5741"/>
                              </a:lnTo>
                              <a:lnTo>
                                <a:pt x="2921" y="5751"/>
                              </a:lnTo>
                              <a:lnTo>
                                <a:pt x="2866" y="5756"/>
                              </a:lnTo>
                              <a:lnTo>
                                <a:pt x="2810" y="5761"/>
                              </a:lnTo>
                              <a:lnTo>
                                <a:pt x="2755" y="5763"/>
                              </a:lnTo>
                              <a:lnTo>
                                <a:pt x="2700" y="5763"/>
                              </a:lnTo>
                              <a:lnTo>
                                <a:pt x="2669" y="5762"/>
                              </a:lnTo>
                              <a:lnTo>
                                <a:pt x="2636" y="5759"/>
                              </a:lnTo>
                              <a:lnTo>
                                <a:pt x="2606" y="5754"/>
                              </a:lnTo>
                              <a:lnTo>
                                <a:pt x="2575" y="5750"/>
                              </a:lnTo>
                              <a:lnTo>
                                <a:pt x="2513" y="5737"/>
                              </a:lnTo>
                              <a:lnTo>
                                <a:pt x="2451" y="5724"/>
                              </a:lnTo>
                              <a:lnTo>
                                <a:pt x="2404" y="5714"/>
                              </a:lnTo>
                              <a:lnTo>
                                <a:pt x="2357" y="5704"/>
                              </a:lnTo>
                              <a:lnTo>
                                <a:pt x="2311" y="5691"/>
                              </a:lnTo>
                              <a:lnTo>
                                <a:pt x="2264" y="5678"/>
                              </a:lnTo>
                              <a:lnTo>
                                <a:pt x="2218" y="5665"/>
                              </a:lnTo>
                              <a:lnTo>
                                <a:pt x="2172" y="5651"/>
                              </a:lnTo>
                              <a:lnTo>
                                <a:pt x="2128" y="5636"/>
                              </a:lnTo>
                              <a:lnTo>
                                <a:pt x="2082" y="5620"/>
                              </a:lnTo>
                              <a:lnTo>
                                <a:pt x="2037" y="5603"/>
                              </a:lnTo>
                              <a:lnTo>
                                <a:pt x="1992" y="5586"/>
                              </a:lnTo>
                              <a:lnTo>
                                <a:pt x="1949" y="5567"/>
                              </a:lnTo>
                              <a:lnTo>
                                <a:pt x="1904" y="5549"/>
                              </a:lnTo>
                              <a:lnTo>
                                <a:pt x="1817" y="5510"/>
                              </a:lnTo>
                              <a:lnTo>
                                <a:pt x="1731" y="5468"/>
                              </a:lnTo>
                              <a:lnTo>
                                <a:pt x="1691" y="5448"/>
                              </a:lnTo>
                              <a:lnTo>
                                <a:pt x="1652" y="5426"/>
                              </a:lnTo>
                              <a:lnTo>
                                <a:pt x="1613" y="5404"/>
                              </a:lnTo>
                              <a:lnTo>
                                <a:pt x="1574" y="5382"/>
                              </a:lnTo>
                              <a:lnTo>
                                <a:pt x="1535" y="5359"/>
                              </a:lnTo>
                              <a:lnTo>
                                <a:pt x="1497" y="5335"/>
                              </a:lnTo>
                              <a:lnTo>
                                <a:pt x="1459" y="5310"/>
                              </a:lnTo>
                              <a:lnTo>
                                <a:pt x="1423" y="5285"/>
                              </a:lnTo>
                              <a:lnTo>
                                <a:pt x="1385" y="5259"/>
                              </a:lnTo>
                              <a:lnTo>
                                <a:pt x="1349" y="5233"/>
                              </a:lnTo>
                              <a:lnTo>
                                <a:pt x="1313" y="5206"/>
                              </a:lnTo>
                              <a:lnTo>
                                <a:pt x="1277" y="5179"/>
                              </a:lnTo>
                              <a:lnTo>
                                <a:pt x="1243" y="5150"/>
                              </a:lnTo>
                              <a:lnTo>
                                <a:pt x="1208" y="5121"/>
                              </a:lnTo>
                              <a:lnTo>
                                <a:pt x="1174" y="5093"/>
                              </a:lnTo>
                              <a:lnTo>
                                <a:pt x="1141" y="5063"/>
                              </a:lnTo>
                              <a:lnTo>
                                <a:pt x="1071" y="5000"/>
                              </a:lnTo>
                              <a:lnTo>
                                <a:pt x="1037" y="4967"/>
                              </a:lnTo>
                              <a:lnTo>
                                <a:pt x="1004" y="4932"/>
                              </a:lnTo>
                              <a:lnTo>
                                <a:pt x="994" y="4921"/>
                              </a:lnTo>
                              <a:lnTo>
                                <a:pt x="987" y="4912"/>
                              </a:lnTo>
                              <a:lnTo>
                                <a:pt x="983" y="4904"/>
                              </a:lnTo>
                              <a:lnTo>
                                <a:pt x="979" y="4896"/>
                              </a:lnTo>
                              <a:lnTo>
                                <a:pt x="978" y="4891"/>
                              </a:lnTo>
                              <a:lnTo>
                                <a:pt x="979" y="4887"/>
                              </a:lnTo>
                              <a:lnTo>
                                <a:pt x="980" y="4884"/>
                              </a:lnTo>
                              <a:lnTo>
                                <a:pt x="983" y="4881"/>
                              </a:lnTo>
                              <a:lnTo>
                                <a:pt x="986" y="4878"/>
                              </a:lnTo>
                              <a:lnTo>
                                <a:pt x="991" y="4876"/>
                              </a:lnTo>
                              <a:close/>
                              <a:moveTo>
                                <a:pt x="3895" y="5542"/>
                              </a:moveTo>
                              <a:lnTo>
                                <a:pt x="3895" y="5542"/>
                              </a:lnTo>
                              <a:lnTo>
                                <a:pt x="3908" y="5541"/>
                              </a:lnTo>
                              <a:lnTo>
                                <a:pt x="3926" y="5541"/>
                              </a:lnTo>
                              <a:lnTo>
                                <a:pt x="3947" y="5543"/>
                              </a:lnTo>
                              <a:lnTo>
                                <a:pt x="3968" y="5548"/>
                              </a:lnTo>
                              <a:lnTo>
                                <a:pt x="3979" y="5551"/>
                              </a:lnTo>
                              <a:lnTo>
                                <a:pt x="3988" y="5555"/>
                              </a:lnTo>
                              <a:lnTo>
                                <a:pt x="3996" y="5559"/>
                              </a:lnTo>
                              <a:lnTo>
                                <a:pt x="4003" y="5564"/>
                              </a:lnTo>
                              <a:lnTo>
                                <a:pt x="4007" y="5570"/>
                              </a:lnTo>
                              <a:lnTo>
                                <a:pt x="4010" y="5576"/>
                              </a:lnTo>
                              <a:lnTo>
                                <a:pt x="4010" y="5580"/>
                              </a:lnTo>
                              <a:lnTo>
                                <a:pt x="4010" y="5583"/>
                              </a:lnTo>
                              <a:lnTo>
                                <a:pt x="4006" y="5591"/>
                              </a:lnTo>
                              <a:lnTo>
                                <a:pt x="4003" y="5596"/>
                              </a:lnTo>
                              <a:lnTo>
                                <a:pt x="3997" y="5602"/>
                              </a:lnTo>
                              <a:lnTo>
                                <a:pt x="3991" y="5606"/>
                              </a:lnTo>
                              <a:lnTo>
                                <a:pt x="3984" y="5611"/>
                              </a:lnTo>
                              <a:lnTo>
                                <a:pt x="3967" y="5618"/>
                              </a:lnTo>
                              <a:lnTo>
                                <a:pt x="3949" y="5625"/>
                              </a:lnTo>
                              <a:lnTo>
                                <a:pt x="3929" y="5630"/>
                              </a:lnTo>
                              <a:lnTo>
                                <a:pt x="3911" y="5635"/>
                              </a:lnTo>
                              <a:lnTo>
                                <a:pt x="3881" y="5643"/>
                              </a:lnTo>
                              <a:lnTo>
                                <a:pt x="3842" y="5656"/>
                              </a:lnTo>
                              <a:lnTo>
                                <a:pt x="3803" y="5668"/>
                              </a:lnTo>
                              <a:lnTo>
                                <a:pt x="3763" y="5680"/>
                              </a:lnTo>
                              <a:lnTo>
                                <a:pt x="3724" y="5690"/>
                              </a:lnTo>
                              <a:lnTo>
                                <a:pt x="3644" y="5709"/>
                              </a:lnTo>
                              <a:lnTo>
                                <a:pt x="3563" y="5728"/>
                              </a:lnTo>
                              <a:lnTo>
                                <a:pt x="3535" y="5735"/>
                              </a:lnTo>
                              <a:lnTo>
                                <a:pt x="3502" y="5741"/>
                              </a:lnTo>
                              <a:lnTo>
                                <a:pt x="3486" y="5745"/>
                              </a:lnTo>
                              <a:lnTo>
                                <a:pt x="3470" y="5746"/>
                              </a:lnTo>
                              <a:lnTo>
                                <a:pt x="3455" y="5745"/>
                              </a:lnTo>
                              <a:lnTo>
                                <a:pt x="3448" y="5743"/>
                              </a:lnTo>
                              <a:lnTo>
                                <a:pt x="3441" y="5740"/>
                              </a:lnTo>
                              <a:lnTo>
                                <a:pt x="3436" y="5738"/>
                              </a:lnTo>
                              <a:lnTo>
                                <a:pt x="3433" y="5735"/>
                              </a:lnTo>
                              <a:lnTo>
                                <a:pt x="3433" y="5730"/>
                              </a:lnTo>
                              <a:lnTo>
                                <a:pt x="3434" y="5727"/>
                              </a:lnTo>
                              <a:lnTo>
                                <a:pt x="3436" y="5722"/>
                              </a:lnTo>
                              <a:lnTo>
                                <a:pt x="3439" y="5719"/>
                              </a:lnTo>
                              <a:lnTo>
                                <a:pt x="3447" y="5712"/>
                              </a:lnTo>
                              <a:lnTo>
                                <a:pt x="3457" y="5707"/>
                              </a:lnTo>
                              <a:lnTo>
                                <a:pt x="3467" y="5701"/>
                              </a:lnTo>
                              <a:lnTo>
                                <a:pt x="3490" y="5693"/>
                              </a:lnTo>
                              <a:lnTo>
                                <a:pt x="3513" y="5685"/>
                              </a:lnTo>
                              <a:lnTo>
                                <a:pt x="3536" y="5677"/>
                              </a:lnTo>
                              <a:lnTo>
                                <a:pt x="3592" y="5656"/>
                              </a:lnTo>
                              <a:lnTo>
                                <a:pt x="3649" y="5636"/>
                              </a:lnTo>
                              <a:lnTo>
                                <a:pt x="3705" y="5615"/>
                              </a:lnTo>
                              <a:lnTo>
                                <a:pt x="3761" y="5594"/>
                              </a:lnTo>
                              <a:lnTo>
                                <a:pt x="3794" y="5580"/>
                              </a:lnTo>
                              <a:lnTo>
                                <a:pt x="3827" y="5565"/>
                              </a:lnTo>
                              <a:lnTo>
                                <a:pt x="3843" y="5558"/>
                              </a:lnTo>
                              <a:lnTo>
                                <a:pt x="3861" y="5551"/>
                              </a:lnTo>
                              <a:lnTo>
                                <a:pt x="3878" y="5545"/>
                              </a:lnTo>
                              <a:lnTo>
                                <a:pt x="3895" y="5542"/>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88.35pt;margin-top:124.75pt;height:39.2pt;width:39.4pt;z-index:251694080;v-text-anchor:middle;mso-width-relative:page;mso-height-relative:page;" fillcolor="#262626 [3204]" filled="t" stroked="f" coordsize="6030,6002" o:gfxdata="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" path="m2928,8l2928,8,2869,12,2812,16,2696,23,2638,26,2580,32,2522,38,2465,47,2385,62,2306,78,2227,97,2151,119,2073,142,1997,167,1920,195,1846,224,1771,256,1699,290,1627,325,1555,363,1485,403,1416,446,1348,489,1282,535,1220,580,1159,626,1100,674,1041,724,984,775,928,827,873,881,819,937,766,994,714,1051,665,1110,617,1170,571,1231,526,1294,483,1356,442,1420,418,1460,395,1499,372,1539,350,1579,328,1621,308,1662,287,1703,269,1746,249,1788,232,1830,214,1873,198,1916,182,1960,165,2003,152,2047,137,2092,124,2136,112,2181,99,2226,89,2271,77,2316,68,2361,59,2407,50,2453,42,2499,35,2544,28,2590,22,2637,18,2683,13,2730,6,2823,2,2916,0,3009,2,3103,4,3149,6,3196,10,3241,13,3288,18,3334,22,3381,28,3427,35,3473,42,3519,50,3565,59,3611,68,3656,77,3701,89,3747,100,3792,112,3836,124,3881,138,3925,152,3969,167,4013,183,4056,199,4099,216,4142,233,4185,251,4227,271,4270,296,4324,324,4379,352,4431,382,4485,413,4538,445,4589,478,4641,512,4691,547,4741,584,4790,620,4839,658,4887,698,4934,737,4980,779,5026,821,5071,863,5114,907,5158,952,5200,996,5242,1042,5282,1089,5322,1137,5361,1186,5398,1234,5434,1283,5470,1333,5505,1384,5539,1435,5571,1488,5603,1540,5633,1592,5662,1643,5689,1693,5713,1744,5737,1795,5760,1847,5782,1900,5802,1951,5822,2005,5840,2058,5857,2112,5874,2165,5889,2219,5904,2273,5918,2328,5929,2383,5941,2438,5951,2493,5960,2549,5970,2604,5976,2661,5983,2716,5989,2772,5994,2828,5997,2884,5999,2940,6001,2996,6002,3053,6002,3109,6001,3164,5998,3220,5996,3276,5991,3332,5987,3414,5979,3494,5968,3574,5955,3654,5940,3734,5923,3812,5904,3891,5882,3969,5858,4046,5833,4122,5806,4198,5775,4273,5743,4347,5708,4419,5672,4491,5633,4562,5591,4610,5563,4657,5532,4704,5501,4750,5469,4796,5435,4842,5402,4886,5367,4930,5331,4973,5296,5016,5258,5058,5220,5101,5181,5141,5142,5181,5102,5221,5061,5259,5018,5297,4976,5334,4933,5370,4890,5406,4845,5441,4800,5474,4755,5508,4709,5540,4662,5571,4615,5600,4567,5629,4518,5658,4469,5685,4420,5712,4371,5736,4320,5760,4270,5793,4195,5824,4121,5851,4045,5878,3968,5903,3891,5925,3812,5944,3734,5963,3654,5979,3574,5992,3494,6004,3412,6013,3331,6021,3248,6026,3167,6029,3084,6030,3002,6029,2920,6026,2838,6021,2755,6013,2674,6004,2593,5992,2511,5979,2431,5963,2351,5944,2271,5925,2191,5903,2113,5878,2036,5851,1960,5824,1884,5793,1809,5760,1735,5723,1660,5684,1584,5643,1511,5599,1437,5553,1366,5506,1297,5456,1229,5406,1162,5352,1097,5297,1033,5240,969,5182,909,5121,848,5061,791,4998,733,4933,678,4882,635,4828,593,4774,552,4719,513,4663,477,4606,440,4548,404,4490,371,4430,339,4369,308,4309,278,4248,251,4185,224,4122,199,4059,176,3995,153,3932,133,3869,114,3803,96,3738,79,3671,64,3604,50,3536,38,3469,27,3400,18,3332,10,3263,4,3196,1,3128,0,3061,0,2994,3,2928,8xm2980,114l2980,114,3032,111,3085,110,3137,109,3190,111,3244,114,3298,119,3352,125,3406,132,3458,140,3512,150,3565,160,3618,172,3670,183,3721,196,3772,209,3822,223,3904,248,3985,276,4066,306,4145,338,4223,372,4301,409,4376,448,4452,489,4525,533,4598,579,4669,626,4737,675,4806,726,4873,780,4937,835,5000,893,5062,952,5121,1013,5180,1076,5236,1140,5291,1206,5342,1273,5393,1342,5442,1412,5488,1484,5533,1558,5574,1632,5614,1708,5651,1786,5686,1864,5718,1943,5749,2024,5775,2099,5797,2173,5818,2249,5838,2324,5855,2401,5870,2479,5882,2556,5893,2634,5902,2712,5908,2790,5912,2868,5916,2947,5916,3025,5914,3103,5910,3182,5904,3260,5898,3324,5890,3388,5882,3451,5871,3514,5859,3577,5846,3640,5831,3701,5815,3763,5797,3824,5779,3884,5759,3944,5737,4003,5714,4062,5690,4119,5665,4177,5638,4234,5611,4290,5582,4345,5552,4400,5520,4454,5488,4508,5455,4561,5420,4612,5385,4664,5348,4714,5310,4764,5271,4813,5231,4860,5190,4907,5149,4954,5106,4999,5062,5043,5017,5087,4972,5129,4925,5171,4878,5212,4830,5251,4781,5290,4732,5327,4681,5363,4630,5399,4577,5433,4524,5466,4470,5498,4416,5529,4361,5559,4306,5588,4249,5615,4193,5642,4134,5667,4077,5691,4019,5714,3959,5735,3900,5755,3839,5774,3778,5791,3716,5807,3654,5822,3592,5834,3529,5847,3466,5857,3403,5866,3339,5874,3275,5880,3213,5885,3151,5888,3089,5891,3027,5891,2965,5891,2904,5888,2842,5886,2781,5881,2719,5876,2658,5869,2596,5861,2536,5852,2475,5841,2414,5829,2355,5816,2295,5802,2235,5786,2176,5769,2117,5752,2059,5732,2000,5712,1943,5690,1886,5667,1828,5643,1772,5617,1717,5590,1662,5563,1607,5533,1553,5503,1500,5471,1447,5438,1395,5403,1354,5376,1314,5347,1275,5317,1235,5288,1197,5257,1158,5226,1120,5194,1083,5161,1047,5128,1010,5094,975,5059,940,5025,906,4988,871,4953,838,4916,806,4878,774,4841,743,4803,712,4764,682,4724,653,4683,624,4643,596,4603,569,4561,543,4520,516,4477,491,4435,467,4391,444,4348,421,4304,399,4259,377,4215,345,4144,317,4071,288,3999,263,3925,239,3850,217,3774,198,3699,180,3622,164,3544,151,3467,139,3388,130,3310,123,3231,117,3152,114,3074,113,2995,114,2916,117,2837,122,2758,130,2679,139,2601,151,2523,164,2445,180,2368,198,2291,218,2215,240,2140,265,2065,292,1992,320,1919,351,1846,384,1775,414,1716,445,1656,478,1598,512,1539,546,1482,583,1426,619,1370,658,1316,697,1262,739,1208,781,1156,824,1106,869,1055,915,1006,962,958,1010,911,1046,878,1082,846,1120,812,1157,781,1195,751,1234,720,1273,690,1312,661,1352,632,1393,605,1433,577,1474,551,1517,525,1558,501,1600,475,1644,452,1688,430,1731,408,1775,386,1819,365,1864,346,1910,326,1955,308,2000,291,2046,274,2093,258,2140,243,2187,229,2234,215,2282,203,2329,191,2377,181,2415,173,2453,166,2529,154,2603,146,2678,138,2753,133,2829,127,2905,121,2980,114xm2870,222l2870,222,2910,219,2952,216,2993,215,3034,214,3075,215,3118,216,3159,219,3202,222,3243,227,3285,230,3368,242,3449,255,3529,270,3605,285,3681,302,3694,306,3701,308,3708,310,3715,314,3721,318,3724,324,3725,331,3725,337,3722,344,3717,349,3712,354,3705,360,3697,364,3678,373,3658,383,3639,389,3611,400,3565,422,3519,444,3474,470,3430,495,3385,522,3343,550,3300,577,3259,607,3222,632,3187,660,3151,686,3116,715,3081,743,3047,772,3014,801,2980,832,2948,862,2916,894,2853,957,2791,1022,2733,1090,2675,1160,2619,1230,2567,1302,2515,1375,2466,1451,2419,1527,2373,1603,2329,1681,2283,1771,2240,1860,2198,1951,2159,2042,2120,2133,2082,2226,2045,2319,2010,2413,1976,2496,1943,2579,1910,2663,1895,2705,1881,2747,1838,2881,1793,3016,1785,3042,1780,3056,1775,3069,1768,3081,1764,3087,1760,3091,1754,3096,1748,3099,1741,3102,1733,3103,1714,3104,1694,3104,1673,3102,1652,3097,1610,3089,1569,3081,1512,3069,1454,3058,1396,3043,1339,3028,1283,3010,1227,2992,1172,2970,1118,2947,1097,2939,1072,2930,1046,2919,1018,2908,1006,2901,993,2894,981,2887,971,2879,962,2871,954,2862,949,2852,946,2841,945,2832,945,2822,946,2812,947,2801,953,2778,960,2757,976,2711,983,2690,988,2671,996,2636,1006,2602,1025,2534,1047,2467,1071,2400,1096,2334,1122,2268,1177,2138,1226,2027,1251,1972,1276,1917,1302,1864,1329,1811,1356,1757,1384,1704,1412,1653,1442,1601,1472,1549,1502,1499,1534,1449,1566,1398,1598,1349,1631,1301,1666,1251,1700,1204,1736,1156,1772,1109,1809,1063,1847,1018,1885,973,1925,928,1964,883,2005,841,2046,798,2089,755,2132,714,2176,673,2222,632,2267,592,2334,534,2402,474,2436,444,2471,415,2507,387,2544,360,2580,333,2619,309,2658,287,2678,278,2698,269,2719,260,2740,252,2760,245,2782,238,2804,232,2826,228,2847,224,2870,222xm2395,293l2395,293,2410,291,2421,292,2424,293,2428,294,2430,297,2432,299,2432,301,2432,305,2431,311,2427,320,2421,328,2406,346,2389,363,2360,388,2283,454,2206,519,2168,552,2130,587,2092,621,2055,657,1972,741,1888,830,1848,873,1808,918,1768,964,1729,1010,1690,1055,1652,1102,1615,1149,1579,1198,1544,1247,1510,1296,1475,1347,1443,1397,1418,1437,1394,1478,1371,1519,1348,1561,1305,1645,1262,1728,1222,1814,1182,1899,1103,2071,1073,2136,1045,2203,1017,2269,991,2338,967,2406,944,2476,923,2544,904,2614,900,2633,896,2658,890,2687,883,2716,878,2730,874,2744,868,2757,861,2768,854,2778,847,2785,838,2791,834,2792,829,2793,823,2794,816,2793,810,2792,803,2790,789,2783,774,2774,760,2765,748,2754,725,2737,689,2712,653,2685,617,2657,600,2642,583,2627,567,2610,552,2594,538,2575,525,2557,514,2539,505,2518,496,2497,490,2476,486,2461,485,2444,484,2426,485,2408,486,2390,489,2371,496,2334,504,2296,513,2259,521,2224,529,2191,546,2102,565,2013,587,1923,610,1835,634,1748,659,1660,711,1484,722,1449,737,1414,753,1381,772,1348,792,1315,815,1281,838,1250,863,1218,890,1188,916,1159,944,1130,971,1101,1026,1047,1081,997,1134,950,1188,903,1243,858,1298,815,1355,772,1412,731,1470,691,1529,653,1590,616,1651,581,1713,546,1775,514,1839,483,1903,455,1969,426,2036,401,2123,369,2168,353,2212,338,2258,324,2303,311,2349,301,2395,293xm3972,407l3972,407,3984,407,3996,407,4008,409,4020,411,4045,418,4069,426,4093,436,4116,448,4160,469,4222,497,4251,512,4280,527,4309,542,4335,558,4361,575,4388,592,4412,611,4437,630,4460,651,4483,674,4505,697,4526,722,4547,748,4568,777,4589,810,4610,842,4630,877,4648,911,4656,925,4663,940,4665,948,4666,956,4666,964,4665,972,4663,977,4661,982,4657,987,4654,990,4644,996,4635,1000,4625,1004,4614,1007,4592,1012,4542,1026,4493,1041,4445,1059,4397,1077,4358,1096,4319,1114,4280,1135,4241,1155,4203,1178,4165,1201,4128,1226,4090,1251,4054,1278,4019,1305,3983,1333,3949,1361,3916,1390,3883,1420,3851,1450,3822,1481,3775,1530,3728,1580,3683,1632,3638,1685,3596,1737,3553,1791,3513,1846,3473,1901,3435,1959,3398,2016,3362,2073,3328,2133,3294,2193,3262,2252,3231,2314,3203,2376,3180,2425,3159,2475,3118,2574,3079,2674,3040,2774,3033,2794,3026,2816,3014,2862,3006,2885,2998,2907,2992,2916,2986,2925,2980,2933,2973,2941,2962,2950,2949,2958,2934,2965,2918,2971,2902,2975,2885,2980,2849,2988,2812,2993,2776,2997,2742,3002,2712,3008,2651,3020,2590,3033,2529,3043,2467,3053,2344,3071,2219,3088,2146,3099,2071,3110,2034,3114,1996,3118,1959,3120,1921,3119,1913,3118,1904,3115,1896,3111,1889,3106,1883,3100,1879,3092,1877,3084,1875,3075,1877,3063,1879,3050,1885,3025,1893,2998,1902,2972,1922,2920,1932,2896,1940,2871,1969,2776,2003,2681,2037,2586,2073,2492,2109,2398,2146,2304,2223,2117,2245,2066,2266,2016,2289,1966,2312,1916,2336,1866,2361,1817,2387,1767,2413,1719,2441,1670,2468,1622,2497,1575,2526,1528,2556,1481,2587,1435,2618,1389,2650,1343,2683,1298,2718,1255,2752,1211,2787,1169,2823,1127,2860,1085,2898,1045,2936,1005,2975,965,3015,927,3055,889,3096,853,3137,817,3181,781,3224,748,3268,715,3307,686,3347,659,3388,631,3428,605,3471,579,3513,555,3556,532,3599,510,3644,490,3689,472,3734,455,3780,441,3827,428,3874,418,3922,411,3948,409,3972,407xm4745,840l4745,840,4751,839,4756,838,4763,839,4768,841,4775,845,4782,848,4796,858,4810,869,4822,880,4840,897,4904,953,4964,1011,4995,1041,5024,1070,5054,1100,5081,1132,5116,1169,5130,1188,5145,1209,5149,1216,5153,1224,5155,1229,5155,1233,5153,1237,5151,1240,5146,1241,5141,1242,5135,1241,5129,1239,5116,1232,5101,1223,5087,1212,5073,1203,5055,1187,5014,1159,4972,1129,4932,1100,4890,1071,4859,1052,4843,1042,4828,1031,4814,1020,4802,1006,4791,991,4787,983,4782,974,4769,947,4760,927,4751,905,4743,883,4741,874,4738,865,4738,856,4740,849,4742,845,4745,840xm4672,1093l4672,1093,4682,1092,4693,1093,4703,1093,4713,1096,4734,1101,4753,1109,4773,1118,4791,1129,4827,1151,4868,1176,4909,1203,4951,1231,4992,1258,5032,1288,5071,1318,5110,1348,5149,1378,5207,1425,5268,1473,5297,1498,5325,1524,5352,1551,5377,1578,5408,1616,5436,1655,5465,1695,5491,1736,5517,1778,5541,1821,5564,1865,5585,1908,5606,1953,5626,1999,5643,2046,5660,2092,5676,2140,5691,2187,5705,2235,5718,2284,5730,2332,5741,2382,5752,2431,5760,2480,5769,2531,5776,2580,5783,2629,5788,2679,5793,2729,5797,2778,5801,2828,5804,2876,5808,2973,5809,3068,5808,3107,5807,3145,5804,3184,5802,3222,5794,3300,5784,3377,5771,3452,5756,3529,5740,3605,5722,3679,5704,3748,5683,3816,5679,3828,5675,3843,5671,3849,5668,3855,5662,3858,5657,3860,5653,3862,5650,3860,5643,3858,5638,3854,5635,3848,5632,3841,5630,3833,5628,3820,5621,3745,5613,3669,5604,3590,5593,3510,5583,3429,5571,3349,5556,3269,5548,3229,5538,3190,5528,3151,5518,3112,5506,3073,5495,3035,5463,2945,5430,2854,5393,2763,5355,2673,5315,2583,5294,2540,5273,2496,5251,2453,5228,2409,5205,2368,5181,2326,5157,2285,5133,2244,5082,2165,5030,2086,4976,2009,4920,1932,4865,1857,4751,1705,4717,1660,4681,1615,4646,1571,4610,1528,4536,1442,4460,1357,4449,1344,4432,1331,4415,1315,4397,1298,4381,1280,4374,1272,4367,1263,4363,1254,4358,1246,4356,1238,4356,1229,4356,1224,4358,1218,4360,1214,4364,1209,4372,1201,4381,1194,4392,1188,4404,1183,4424,1174,4484,1148,4515,1137,4546,1125,4577,1115,4609,1106,4641,1099,4672,1093xm4219,1289l4219,1289,4226,1288,4232,1288,4243,1289,4256,1293,4269,1298,4281,1305,4294,1315,4305,1325,4318,1336,4341,1360,4363,1384,4382,1406,4397,1423,4454,1485,4510,1548,4564,1614,4618,1679,4670,1746,4721,1813,4771,1881,4819,1950,4865,2016,4910,2084,4955,2151,4998,2220,5041,2289,5082,2358,5122,2428,5161,2499,5198,2570,5235,2642,5269,2714,5301,2787,5332,2863,5361,2939,5388,3014,5414,3092,5432,3157,5448,3221,5463,3286,5475,3351,5487,3418,5497,3483,5506,3550,5514,3615,5526,3714,5535,3811,5538,3859,5541,3909,5543,3958,5544,4007,5545,4050,5546,4091,5546,4113,5545,4133,5543,4154,5540,4175,5533,4197,5524,4220,5513,4243,5502,4266,5478,4310,5454,4352,5423,4406,5392,4458,5359,4510,5325,4562,5291,4612,5254,4662,5218,4710,5180,4758,5169,4772,5158,4788,5144,4807,5129,4827,5113,4845,5097,4861,5089,4867,5082,4873,5074,4876,5066,4878,5062,4878,5057,4877,5054,4876,5050,4874,5047,4870,5044,4867,5041,4859,5038,4849,5036,4839,5035,4822,5032,4771,5030,4719,5025,4617,5022,4562,5017,4507,5010,4451,5003,4396,4995,4340,4987,4285,4977,4228,4967,4173,4955,4118,4944,4063,4930,4008,4917,3954,4887,3846,4858,3739,4843,3693,4828,3647,4812,3603,4795,3558,4777,3513,4758,3470,4740,3426,4719,3382,4698,3339,4677,3296,4655,3254,4632,3212,4584,3128,4534,3045,4483,2965,4429,2885,4374,2806,4317,2728,4259,2651,4200,2575,4140,2500,4081,2426,4040,2378,4000,2331,3958,2284,3917,2237,3874,2191,3831,2147,3745,2057,3728,2042,3708,2025,3686,2007,3665,1987,3644,1967,3635,1956,3626,1946,3619,1936,3613,1927,3608,1916,3605,1906,3604,1896,3606,1884,3610,1873,3615,1861,3622,1849,3630,1837,3639,1825,3649,1813,3670,1789,3691,1768,3710,1749,3725,1733,3765,1686,3807,1640,3848,1595,3889,1552,3933,1509,3977,1468,4024,1428,4073,1389,4106,1363,4142,1333,4162,1319,4180,1306,4200,1296,4210,1293,4219,1289xm467,1889l467,1889,474,1885,476,1885,478,1887,483,1889,486,1893,488,1899,489,1905,490,1911,490,1916,488,1930,485,1943,478,1969,471,1994,465,2019,453,2070,444,2119,424,2219,408,2319,394,2420,389,2440,382,2462,373,2485,361,2506,355,2516,348,2526,340,2534,332,2543,322,2550,313,2557,303,2563,293,2566,286,2569,279,2567,274,2564,271,2559,267,2554,265,2547,265,2540,264,2533,266,2517,269,2501,275,2469,290,2406,302,2356,313,2308,327,2259,341,2211,356,2163,372,2115,389,2068,406,2019,416,1989,422,1969,429,1950,437,1930,446,1913,451,1906,455,1899,461,1893,467,1889xm3533,2007l3533,2007,3542,2006,3551,2007,3559,2010,3568,2015,3575,2021,3583,2026,3597,2039,3631,2070,3665,2103,3697,2138,3728,2171,3793,2243,3857,2315,3921,2387,3983,2461,4045,2535,4106,2610,4164,2687,4223,2765,4297,2868,4334,2919,4371,2972,4405,3025,4440,3078,4474,3131,4507,3186,4529,3224,4551,3262,4571,3301,4591,3340,4630,3418,4665,3498,4698,3578,4729,3660,4759,3742,4785,3825,4810,3910,4832,3993,4852,4078,4870,4164,4886,4250,4901,4336,4913,4423,4924,4510,4931,4570,4939,4633,4947,4698,4949,4732,4952,4765,4954,4798,4954,4831,4953,4865,4951,4897,4946,4928,4940,4959,4933,4988,4923,5017,4918,5027,4912,5039,4905,5049,4897,5059,4887,5069,4878,5079,4858,5097,4836,5114,4814,5132,4773,5161,4733,5194,4691,5225,4650,5254,4608,5284,4565,5313,4522,5340,4478,5368,4435,5394,4396,5418,4353,5443,4333,5455,4311,5465,4289,5474,4267,5480,4246,5484,4223,5486,4200,5486,4177,5485,4153,5484,4130,5481,4085,5476,4068,5472,4059,5471,4050,5468,4042,5464,4035,5459,4028,5453,4023,5445,4020,5435,4019,5425,4019,5414,4021,5403,4028,5382,4034,5362,4046,5317,4055,5272,4062,5227,4068,5181,4070,5147,4073,5111,4074,5077,4074,5041,4073,5007,4071,4971,4069,4936,4066,4900,4062,4865,4058,4830,4047,4760,4034,4691,4019,4624,4008,4583,3997,4541,3972,4460,3945,4380,3916,4299,3885,4220,3851,4141,3817,4063,3780,3987,3741,3911,3702,3835,3661,3760,3619,3685,3576,3612,3533,3538,3488,3466,3443,3394,3417,3354,3391,3314,3362,3274,3332,3235,3302,3197,3271,3159,3240,3122,3208,3086,3194,3071,3176,3056,3159,3040,3141,3022,3124,3005,3117,2996,3110,2987,3104,2978,3098,2969,3095,2958,3093,2949,3092,2937,3092,2923,3094,2909,3096,2895,3100,2881,3104,2867,3116,2838,3128,2808,3142,2781,3153,2754,3164,2730,3216,2596,3244,2528,3270,2461,3300,2394,3330,2329,3346,2297,3363,2265,3380,2233,3399,2202,3483,2061,3493,2045,3503,2030,3510,2022,3517,2016,3525,2011,3533,2007xm404,2605l404,2605,412,2603,421,2604,430,2606,439,2611,449,2618,459,2626,478,2643,498,2664,515,2683,531,2700,545,2713,594,2753,645,2792,696,2829,749,2864,804,2898,859,2930,915,2958,944,2972,973,2986,1026,3008,1079,3029,1132,3050,1186,3069,1239,3089,1293,3107,1348,3123,1403,3139,1458,3153,1513,3167,1569,3178,1626,3189,1683,3197,1739,3204,1796,3209,1854,3213,1906,3214,1958,3213,2010,3210,2061,3207,2113,3202,2164,3197,2267,3184,2337,3175,2407,3163,2477,3150,2547,3136,2687,3107,2757,3094,2826,3081,2850,3075,2876,3068,2904,3060,2931,3053,2960,3048,2973,3047,2986,3045,2999,3047,3011,3048,3023,3051,3033,3056,3047,3064,3059,3072,3072,3081,3083,3091,3106,3113,3128,3136,3149,3160,3168,3185,3206,3233,3252,3290,3294,3347,3337,3405,3378,3464,3417,3525,3455,3585,3493,3646,3528,3709,3574,3790,3596,3832,3618,3873,3623,3884,3627,3896,3630,3907,3631,3918,3629,3928,3628,3933,3626,3937,3622,3942,3618,3946,3613,3951,3607,3954,3595,3961,3582,3967,3556,3978,3527,3989,3497,3997,3438,4012,3381,4025,3317,4042,3253,4058,3188,4074,3122,4087,3057,4100,2992,4113,2926,4123,2860,4132,2790,4141,2719,4148,2649,4155,2577,4161,2506,4165,2434,4169,2361,4171,2289,4172,2217,4172,2145,4171,2073,4169,1999,4165,1927,4160,1855,4154,1783,4146,1710,4137,1638,4126,1567,4115,1495,4101,1425,4086,1354,4070,1284,4053,1215,4034,1145,4013,1078,3990,1010,3966,944,3940,877,3912,812,3883,748,3852,684,3819,620,3785,575,3758,529,3731,483,3702,461,3687,438,3672,418,3656,396,3639,376,3622,356,3604,337,3584,320,3565,303,3543,288,3521,281,3511,275,3499,271,3488,266,3476,259,3451,254,3426,250,3400,247,3373,242,3323,234,3256,225,3188,222,3152,219,3115,217,3080,216,3043,217,3008,218,2972,222,2937,227,2902,234,2869,245,2836,250,2820,256,2805,264,2789,271,2774,296,2729,310,2704,326,2679,343,2655,352,2644,363,2634,372,2625,382,2617,394,2610,404,2605xm348,3738l348,3738,351,3737,355,3737,363,3737,369,3739,377,3742,391,3753,404,3762,437,3784,471,3807,506,3828,540,3848,614,3887,687,3923,761,3958,836,3991,913,4022,990,4051,1066,4078,1144,4103,1196,4119,1246,4133,1298,4148,1351,4161,1402,4173,1455,4185,1508,4195,1560,4205,1613,4215,1667,4223,1721,4231,1775,4238,1828,4243,1882,4249,1936,4254,1990,4257,2044,4260,2099,4263,2153,4265,2207,4266,2316,4266,2423,4264,2531,4258,2639,4251,2744,4241,2850,4228,2923,4218,2996,4207,3070,4194,3143,4180,3216,4164,3289,4148,3361,4130,3432,4109,3518,4084,3604,4058,3622,4051,3642,4044,3652,4042,3661,4040,3671,4040,3681,4043,3690,4047,3699,4053,3707,4060,3714,4069,3722,4078,3728,4089,3739,4111,3748,4136,3757,4160,3765,4183,3772,4202,3796,4262,3822,4322,3845,4383,3867,4444,3888,4506,3908,4569,3925,4631,3941,4695,3952,4742,3958,4771,3963,4800,3964,4815,3965,4830,3965,4844,3963,4857,3960,4868,3956,4879,3949,4889,3941,4896,3932,4902,3920,4908,3908,4914,3894,4918,3865,4928,3835,4933,3804,4939,3773,4945,3746,4949,3721,4954,3587,4984,3520,4999,3454,5011,3387,5024,3320,5035,3252,5046,3184,5055,3111,5063,3036,5070,2962,5075,2887,5080,2813,5084,2737,5086,2663,5087,2587,5087,2512,5087,2436,5085,2360,5081,2283,5077,2208,5071,2132,5064,2058,5056,1982,5046,1906,5035,1832,5023,1757,5009,1683,4994,1608,4978,1535,4960,1463,4941,1390,4921,1317,4898,1246,4875,1175,4850,1105,4822,1035,4795,968,4764,899,4733,832,4700,819,4693,806,4683,794,4674,782,4664,772,4653,760,4641,741,4616,722,4589,705,4563,672,4510,633,4448,596,4385,561,4321,526,4257,494,4192,465,4125,436,4059,408,3990,391,3944,374,3897,359,3850,344,3803,340,3787,337,3778,335,3769,335,3760,337,3750,339,3747,341,3743,344,3740,348,3738xm991,4876l991,4876,1000,4876,1009,4876,1018,4878,1028,4881,1047,4887,1063,4894,1108,4910,1151,4928,1238,4961,1306,4985,1375,5007,1445,5026,1514,5045,1586,5062,1657,5077,1726,5092,1798,5104,1886,5119,1975,5132,2065,5143,2155,5153,2246,5161,2336,5168,2427,5174,2518,5178,2609,5179,2701,5179,2791,5178,2882,5174,2972,5168,3063,5161,3152,5152,3242,5142,3304,5133,3367,5124,3428,5112,3490,5101,3553,5088,3614,5075,3676,5061,3738,5046,3808,5030,3879,5012,3894,5008,3911,5003,3920,5002,3929,5001,3937,5002,3945,5003,3952,5007,3958,5011,3963,5017,3967,5023,3971,5028,3974,5037,3977,5051,3979,5067,3979,5084,3979,5113,3979,5142,3976,5171,3974,5200,3969,5229,3965,5258,3959,5285,3952,5314,3944,5341,3936,5369,3930,5382,3925,5394,3919,5406,3910,5417,3901,5427,3888,5435,3870,5447,3851,5457,3832,5466,3812,5476,3771,5492,3731,5506,3647,5535,3606,5549,3566,5564,3463,5604,3411,5623,3357,5642,3305,5660,3251,5676,3196,5692,3142,5707,3087,5720,3032,5732,2977,5741,2921,5751,2866,5756,2810,5761,2755,5763,2700,5763,2669,5762,2636,5759,2606,5754,2575,5750,2513,5737,2451,5724,2404,5714,2357,5704,2311,5691,2264,5678,2218,5665,2172,5651,2128,5636,2082,5620,2037,5603,1992,5586,1949,5567,1904,5549,1817,5510,1731,5468,1691,5448,1652,5426,1613,5404,1574,5382,1535,5359,1497,5335,1459,5310,1423,5285,1385,5259,1349,5233,1313,5206,1277,5179,1243,5150,1208,5121,1174,5093,1141,5063,1071,5000,1037,4967,1004,4932,994,4921,987,4912,983,4904,979,4896,978,4891,979,4887,980,4884,983,4881,986,4878,991,4876xm3895,5542l3895,5542,3908,5541,3926,5541,3947,5543,3968,5548,3979,5551,3988,5555,3996,5559,4003,5564,4007,5570,4010,5576,4010,5580,4010,5583,4006,5591,4003,5596,3997,5602,3991,5606,3984,5611,3967,5618,3949,5625,3929,5630,3911,5635,3881,5643,3842,5656,3803,5668,3763,5680,3724,5690,3644,5709,3563,5728,3535,5735,3502,5741,3486,5745,3470,5746,3455,5745,3448,5743,3441,5740,3436,5738,3433,5735,3433,5730,3434,5727,3436,5722,3439,5719,3447,5712,3457,5707,3467,5701,3490,5693,3513,5685,3536,5677,3592,5656,3649,5636,3705,5615,3761,5594,3794,5580,3827,5565,3843,5558,3861,5551,3878,5545,3895,5542xe">
                <v:path o:connectlocs="@0,@0;16569363,@0;@0,@0;@0,@0;@0,@0;@0,@0;@0,@0;@0,943256015;@0,@0;@0,@0;@0,@0;@0,@0;@0,@0;@0,@0;@0,1679641779;@0,@0;@0,@0;@0,@0;@0,@0;@0,@0;@0,@0;@0,@0;@0,@0;@0,@0;@0,@0;@0,@0;@0,@0;@0,@0;@0,@0;@0,@0;@0,@0;@0,@0;@0,@0;@0,@0;@0,@0;@0,@0;@0,@0;@0,@0;@0,@0;@0,@0;@0,@0;@0,@0;@0,@0;@0,@0;@0,@0;@0,@0;@0,@0;@0,@0;@0,@0;@0,@0;@0,@0;@0,@0;@0,@0;@0,@0;@0,@0;@0,@0;@0,@0;@0,@0;@0,@0;@0,@0;@0,@0;@0,@0;@0,@0" o:connectangles="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4488180</wp:posOffset>
                </wp:positionH>
                <wp:positionV relativeFrom="paragraph">
                  <wp:posOffset>1584325</wp:posOffset>
                </wp:positionV>
                <wp:extent cx="497840" cy="497840"/>
                <wp:effectExtent l="0" t="0" r="0" b="0"/>
                <wp:wrapNone/>
                <wp:docPr id="38"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7911" cy="497926"/>
                        </a:xfrm>
                        <a:custGeom>
                          <a:avLst/>
                          <a:gdLst>
                            <a:gd name="T0" fmla="*/ 1057452 w 1423988"/>
                            <a:gd name="T1" fmla="*/ 1334844 h 1423988"/>
                            <a:gd name="T2" fmla="*/ 954386 w 1423988"/>
                            <a:gd name="T3" fmla="*/ 1382069 h 1423988"/>
                            <a:gd name="T4" fmla="*/ 843636 w 1423988"/>
                            <a:gd name="T5" fmla="*/ 1412314 h 1423988"/>
                            <a:gd name="T6" fmla="*/ 739775 w 1423988"/>
                            <a:gd name="T7" fmla="*/ 1133475 h 1423988"/>
                            <a:gd name="T8" fmla="*/ 621141 w 1423988"/>
                            <a:gd name="T9" fmla="*/ 1418162 h 1423988"/>
                            <a:gd name="T10" fmla="*/ 503106 w 1423988"/>
                            <a:gd name="T11" fmla="*/ 1392739 h 1423988"/>
                            <a:gd name="T12" fmla="*/ 392729 w 1423988"/>
                            <a:gd name="T13" fmla="*/ 1347983 h 1423988"/>
                            <a:gd name="T14" fmla="*/ 303741 w 1423988"/>
                            <a:gd name="T15" fmla="*/ 1294489 h 1423988"/>
                            <a:gd name="T16" fmla="*/ 1265763 w 1423988"/>
                            <a:gd name="T17" fmla="*/ 831905 h 1423988"/>
                            <a:gd name="T18" fmla="*/ 1234527 w 1423988"/>
                            <a:gd name="T19" fmla="*/ 931731 h 1423988"/>
                            <a:gd name="T20" fmla="*/ 1185027 w 1423988"/>
                            <a:gd name="T21" fmla="*/ 1024408 h 1423988"/>
                            <a:gd name="T22" fmla="*/ 297727 w 1423988"/>
                            <a:gd name="T23" fmla="*/ 1098550 h 1423988"/>
                            <a:gd name="T24" fmla="*/ 232609 w 1423988"/>
                            <a:gd name="T25" fmla="*/ 1014346 h 1423988"/>
                            <a:gd name="T26" fmla="*/ 184962 w 1423988"/>
                            <a:gd name="T27" fmla="*/ 921140 h 1423988"/>
                            <a:gd name="T28" fmla="*/ 155844 w 1423988"/>
                            <a:gd name="T29" fmla="*/ 820519 h 1423988"/>
                            <a:gd name="T30" fmla="*/ 1143888 w 1423988"/>
                            <a:gd name="T31" fmla="*/ 345546 h 1423988"/>
                            <a:gd name="T32" fmla="*/ 1211310 w 1423988"/>
                            <a:gd name="T33" fmla="*/ 443971 h 1423988"/>
                            <a:gd name="T34" fmla="*/ 1255729 w 1423988"/>
                            <a:gd name="T35" fmla="*/ 553509 h 1423988"/>
                            <a:gd name="T36" fmla="*/ 1276616 w 1423988"/>
                            <a:gd name="T37" fmla="*/ 670984 h 1423988"/>
                            <a:gd name="T38" fmla="*/ 147637 w 1423988"/>
                            <a:gd name="T39" fmla="*/ 671248 h 1423988"/>
                            <a:gd name="T40" fmla="*/ 168524 w 1423988"/>
                            <a:gd name="T41" fmla="*/ 553509 h 1423988"/>
                            <a:gd name="T42" fmla="*/ 213207 w 1423988"/>
                            <a:gd name="T43" fmla="*/ 443971 h 1423988"/>
                            <a:gd name="T44" fmla="*/ 280364 w 1423988"/>
                            <a:gd name="T45" fmla="*/ 345546 h 1423988"/>
                            <a:gd name="T46" fmla="*/ 219527 w 1423988"/>
                            <a:gd name="T47" fmla="*/ 363900 h 1423988"/>
                            <a:gd name="T48" fmla="*/ 159177 w 1423988"/>
                            <a:gd name="T49" fmla="*/ 471108 h 1423988"/>
                            <a:gd name="T50" fmla="*/ 122018 w 1423988"/>
                            <a:gd name="T51" fmla="*/ 588109 h 1423988"/>
                            <a:gd name="T52" fmla="*/ 109368 w 1423988"/>
                            <a:gd name="T53" fmla="*/ 711729 h 1423988"/>
                            <a:gd name="T54" fmla="*/ 122282 w 1423988"/>
                            <a:gd name="T55" fmla="*/ 837466 h 1423988"/>
                            <a:gd name="T56" fmla="*/ 160758 w 1423988"/>
                            <a:gd name="T57" fmla="*/ 955791 h 1423988"/>
                            <a:gd name="T58" fmla="*/ 222689 w 1423988"/>
                            <a:gd name="T59" fmla="*/ 1064057 h 1423988"/>
                            <a:gd name="T60" fmla="*/ 222689 w 1423988"/>
                            <a:gd name="T61" fmla="*/ 1229765 h 1423988"/>
                            <a:gd name="T62" fmla="*/ 110949 w 1423988"/>
                            <a:gd name="T63" fmla="*/ 1094234 h 1423988"/>
                            <a:gd name="T64" fmla="*/ 35051 w 1423988"/>
                            <a:gd name="T65" fmla="*/ 933291 h 1423988"/>
                            <a:gd name="T66" fmla="*/ 1318 w 1423988"/>
                            <a:gd name="T67" fmla="*/ 753817 h 1423988"/>
                            <a:gd name="T68" fmla="*/ 14231 w 1423988"/>
                            <a:gd name="T69" fmla="*/ 569579 h 1423988"/>
                            <a:gd name="T70" fmla="*/ 71155 w 1423988"/>
                            <a:gd name="T71" fmla="*/ 400695 h 1423988"/>
                            <a:gd name="T72" fmla="*/ 166556 w 1423988"/>
                            <a:gd name="T73" fmla="*/ 254046 h 1423988"/>
                            <a:gd name="T74" fmla="*/ 1169414 w 1423988"/>
                            <a:gd name="T75" fmla="*/ 166423 h 1423988"/>
                            <a:gd name="T76" fmla="*/ 1289446 w 1423988"/>
                            <a:gd name="T77" fmla="*/ 295540 h 1423988"/>
                            <a:gd name="T78" fmla="*/ 1374920 w 1423988"/>
                            <a:gd name="T79" fmla="*/ 451909 h 1423988"/>
                            <a:gd name="T80" fmla="*/ 1419240 w 1423988"/>
                            <a:gd name="T81" fmla="*/ 628651 h 1423988"/>
                            <a:gd name="T82" fmla="*/ 1416602 w 1423988"/>
                            <a:gd name="T83" fmla="*/ 815446 h 1423988"/>
                            <a:gd name="T84" fmla="*/ 1367797 w 1423988"/>
                            <a:gd name="T85" fmla="*/ 989542 h 1423988"/>
                            <a:gd name="T86" fmla="*/ 1279422 w 1423988"/>
                            <a:gd name="T87" fmla="*/ 1142471 h 1423988"/>
                            <a:gd name="T88" fmla="*/ 1157015 w 1423988"/>
                            <a:gd name="T89" fmla="*/ 1268413 h 1423988"/>
                            <a:gd name="T90" fmla="*/ 1224550 w 1423988"/>
                            <a:gd name="T91" fmla="*/ 1029230 h 1423988"/>
                            <a:gd name="T92" fmla="*/ 1278630 w 1423988"/>
                            <a:gd name="T93" fmla="*/ 917311 h 1423988"/>
                            <a:gd name="T94" fmla="*/ 1308704 w 1423988"/>
                            <a:gd name="T95" fmla="*/ 796396 h 1423988"/>
                            <a:gd name="T96" fmla="*/ 1312925 w 1423988"/>
                            <a:gd name="T97" fmla="*/ 669396 h 1423988"/>
                            <a:gd name="T98" fmla="*/ 1291029 w 1423988"/>
                            <a:gd name="T99" fmla="*/ 544778 h 1423988"/>
                            <a:gd name="T100" fmla="*/ 1243808 w 1423988"/>
                            <a:gd name="T101" fmla="*/ 428626 h 1423988"/>
                            <a:gd name="T102" fmla="*/ 1173107 w 1423988"/>
                            <a:gd name="T103" fmla="*/ 324115 h 1423988"/>
                            <a:gd name="T104" fmla="*/ 791634 w 1423988"/>
                            <a:gd name="T105" fmla="*/ 4241 h 1423988"/>
                            <a:gd name="T106" fmla="*/ 908315 w 1423988"/>
                            <a:gd name="T107" fmla="*/ 27302 h 1423988"/>
                            <a:gd name="T108" fmla="*/ 1017588 w 1423988"/>
                            <a:gd name="T109" fmla="*/ 68917 h 1423988"/>
                            <a:gd name="T110" fmla="*/ 1117600 w 1423988"/>
                            <a:gd name="T111" fmla="*/ 126967 h 1423988"/>
                            <a:gd name="T112" fmla="*/ 320883 w 1423988"/>
                            <a:gd name="T113" fmla="*/ 117690 h 1423988"/>
                            <a:gd name="T114" fmla="*/ 420887 w 1423988"/>
                            <a:gd name="T115" fmla="*/ 62026 h 1423988"/>
                            <a:gd name="T116" fmla="*/ 530390 w 1423988"/>
                            <a:gd name="T117" fmla="*/ 23061 h 1423988"/>
                            <a:gd name="T118" fmla="*/ 647017 w 1423988"/>
                            <a:gd name="T119" fmla="*/ 2651 h 1423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3988" h="1423988">
                              <a:moveTo>
                                <a:pt x="739775" y="1133475"/>
                              </a:moveTo>
                              <a:lnTo>
                                <a:pt x="1120775" y="1133475"/>
                              </a:lnTo>
                              <a:lnTo>
                                <a:pt x="1120775" y="1295048"/>
                              </a:lnTo>
                              <a:lnTo>
                                <a:pt x="1110442" y="1301946"/>
                              </a:lnTo>
                              <a:lnTo>
                                <a:pt x="1100109" y="1308844"/>
                              </a:lnTo>
                              <a:lnTo>
                                <a:pt x="1089511" y="1315742"/>
                              </a:lnTo>
                              <a:lnTo>
                                <a:pt x="1078913" y="1322375"/>
                              </a:lnTo>
                              <a:lnTo>
                                <a:pt x="1068315" y="1328742"/>
                              </a:lnTo>
                              <a:lnTo>
                                <a:pt x="1057452" y="1334844"/>
                              </a:lnTo>
                              <a:lnTo>
                                <a:pt x="1046324" y="1340946"/>
                              </a:lnTo>
                              <a:lnTo>
                                <a:pt x="1035196" y="1346783"/>
                              </a:lnTo>
                              <a:lnTo>
                                <a:pt x="1023803" y="1352089"/>
                              </a:lnTo>
                              <a:lnTo>
                                <a:pt x="1012675" y="1357661"/>
                              </a:lnTo>
                              <a:lnTo>
                                <a:pt x="1001282" y="1362702"/>
                              </a:lnTo>
                              <a:lnTo>
                                <a:pt x="989624" y="1368008"/>
                              </a:lnTo>
                              <a:lnTo>
                                <a:pt x="977966" y="1372783"/>
                              </a:lnTo>
                              <a:lnTo>
                                <a:pt x="966309" y="1377294"/>
                              </a:lnTo>
                              <a:lnTo>
                                <a:pt x="954386" y="1382069"/>
                              </a:lnTo>
                              <a:lnTo>
                                <a:pt x="942463" y="1386314"/>
                              </a:lnTo>
                              <a:lnTo>
                                <a:pt x="930275" y="1390029"/>
                              </a:lnTo>
                              <a:lnTo>
                                <a:pt x="918352" y="1393743"/>
                              </a:lnTo>
                              <a:lnTo>
                                <a:pt x="906165" y="1397457"/>
                              </a:lnTo>
                              <a:lnTo>
                                <a:pt x="893712" y="1400906"/>
                              </a:lnTo>
                              <a:lnTo>
                                <a:pt x="881524" y="1404090"/>
                              </a:lnTo>
                              <a:lnTo>
                                <a:pt x="868807" y="1407008"/>
                              </a:lnTo>
                              <a:lnTo>
                                <a:pt x="856354" y="1409661"/>
                              </a:lnTo>
                              <a:lnTo>
                                <a:pt x="843636" y="1412314"/>
                              </a:lnTo>
                              <a:lnTo>
                                <a:pt x="830919" y="1414437"/>
                              </a:lnTo>
                              <a:lnTo>
                                <a:pt x="817936" y="1416559"/>
                              </a:lnTo>
                              <a:lnTo>
                                <a:pt x="805218" y="1418417"/>
                              </a:lnTo>
                              <a:lnTo>
                                <a:pt x="792236" y="1420008"/>
                              </a:lnTo>
                              <a:lnTo>
                                <a:pt x="779253" y="1421070"/>
                              </a:lnTo>
                              <a:lnTo>
                                <a:pt x="766005" y="1422396"/>
                              </a:lnTo>
                              <a:lnTo>
                                <a:pt x="753023" y="1423192"/>
                              </a:lnTo>
                              <a:lnTo>
                                <a:pt x="739775" y="1423988"/>
                              </a:lnTo>
                              <a:lnTo>
                                <a:pt x="739775" y="1133475"/>
                              </a:lnTo>
                              <a:close/>
                              <a:moveTo>
                                <a:pt x="303741" y="1133475"/>
                              </a:moveTo>
                              <a:lnTo>
                                <a:pt x="703263" y="1133475"/>
                              </a:lnTo>
                              <a:lnTo>
                                <a:pt x="703263" y="1423988"/>
                              </a:lnTo>
                              <a:lnTo>
                                <a:pt x="689532" y="1423723"/>
                              </a:lnTo>
                              <a:lnTo>
                                <a:pt x="675801" y="1423194"/>
                              </a:lnTo>
                              <a:lnTo>
                                <a:pt x="661806" y="1422134"/>
                              </a:lnTo>
                              <a:lnTo>
                                <a:pt x="648339" y="1421340"/>
                              </a:lnTo>
                              <a:lnTo>
                                <a:pt x="634608" y="1419751"/>
                              </a:lnTo>
                              <a:lnTo>
                                <a:pt x="621141" y="1418162"/>
                              </a:lnTo>
                              <a:lnTo>
                                <a:pt x="607674" y="1416308"/>
                              </a:lnTo>
                              <a:lnTo>
                                <a:pt x="594207" y="1414190"/>
                              </a:lnTo>
                              <a:lnTo>
                                <a:pt x="580740" y="1411806"/>
                              </a:lnTo>
                              <a:lnTo>
                                <a:pt x="567801" y="1409158"/>
                              </a:lnTo>
                              <a:lnTo>
                                <a:pt x="554334" y="1406510"/>
                              </a:lnTo>
                              <a:lnTo>
                                <a:pt x="541395" y="1403332"/>
                              </a:lnTo>
                              <a:lnTo>
                                <a:pt x="528456" y="1399889"/>
                              </a:lnTo>
                              <a:lnTo>
                                <a:pt x="515781" y="1396446"/>
                              </a:lnTo>
                              <a:lnTo>
                                <a:pt x="503106" y="1392739"/>
                              </a:lnTo>
                              <a:lnTo>
                                <a:pt x="490167" y="1388502"/>
                              </a:lnTo>
                              <a:lnTo>
                                <a:pt x="477492" y="1384264"/>
                              </a:lnTo>
                              <a:lnTo>
                                <a:pt x="465082" y="1379762"/>
                              </a:lnTo>
                              <a:lnTo>
                                <a:pt x="452671" y="1374995"/>
                              </a:lnTo>
                              <a:lnTo>
                                <a:pt x="440524" y="1370229"/>
                              </a:lnTo>
                              <a:lnTo>
                                <a:pt x="428641" y="1365197"/>
                              </a:lnTo>
                              <a:lnTo>
                                <a:pt x="416495" y="1359636"/>
                              </a:lnTo>
                              <a:lnTo>
                                <a:pt x="404612" y="1353809"/>
                              </a:lnTo>
                              <a:lnTo>
                                <a:pt x="392729" y="1347983"/>
                              </a:lnTo>
                              <a:lnTo>
                                <a:pt x="381375" y="1341892"/>
                              </a:lnTo>
                              <a:lnTo>
                                <a:pt x="369492" y="1336066"/>
                              </a:lnTo>
                              <a:lnTo>
                                <a:pt x="358402" y="1329446"/>
                              </a:lnTo>
                              <a:lnTo>
                                <a:pt x="347047" y="1322825"/>
                              </a:lnTo>
                              <a:lnTo>
                                <a:pt x="335957" y="1315939"/>
                              </a:lnTo>
                              <a:lnTo>
                                <a:pt x="324866" y="1309054"/>
                              </a:lnTo>
                              <a:lnTo>
                                <a:pt x="314040" y="1301639"/>
                              </a:lnTo>
                              <a:lnTo>
                                <a:pt x="303213" y="1294489"/>
                              </a:lnTo>
                              <a:lnTo>
                                <a:pt x="303741" y="1294489"/>
                              </a:lnTo>
                              <a:lnTo>
                                <a:pt x="303741" y="1133475"/>
                              </a:lnTo>
                              <a:close/>
                              <a:moveTo>
                                <a:pt x="147638" y="762000"/>
                              </a:moveTo>
                              <a:lnTo>
                                <a:pt x="1276351" y="762000"/>
                              </a:lnTo>
                              <a:lnTo>
                                <a:pt x="1275028" y="773916"/>
                              </a:lnTo>
                              <a:lnTo>
                                <a:pt x="1273969" y="785831"/>
                              </a:lnTo>
                              <a:lnTo>
                                <a:pt x="1272116" y="797217"/>
                              </a:lnTo>
                              <a:lnTo>
                                <a:pt x="1270263" y="808868"/>
                              </a:lnTo>
                              <a:lnTo>
                                <a:pt x="1268145" y="820519"/>
                              </a:lnTo>
                              <a:lnTo>
                                <a:pt x="1265763" y="831905"/>
                              </a:lnTo>
                              <a:lnTo>
                                <a:pt x="1263381" y="843556"/>
                              </a:lnTo>
                              <a:lnTo>
                                <a:pt x="1260469" y="854677"/>
                              </a:lnTo>
                              <a:lnTo>
                                <a:pt x="1257557" y="866063"/>
                              </a:lnTo>
                              <a:lnTo>
                                <a:pt x="1254116" y="877184"/>
                              </a:lnTo>
                              <a:lnTo>
                                <a:pt x="1250675" y="888306"/>
                              </a:lnTo>
                              <a:lnTo>
                                <a:pt x="1246969" y="899427"/>
                              </a:lnTo>
                              <a:lnTo>
                                <a:pt x="1242998" y="910283"/>
                              </a:lnTo>
                              <a:lnTo>
                                <a:pt x="1238763" y="921140"/>
                              </a:lnTo>
                              <a:lnTo>
                                <a:pt x="1234527" y="931731"/>
                              </a:lnTo>
                              <a:lnTo>
                                <a:pt x="1230027" y="942323"/>
                              </a:lnTo>
                              <a:lnTo>
                                <a:pt x="1224998" y="953180"/>
                              </a:lnTo>
                              <a:lnTo>
                                <a:pt x="1219968" y="963771"/>
                              </a:lnTo>
                              <a:lnTo>
                                <a:pt x="1214674" y="974098"/>
                              </a:lnTo>
                              <a:lnTo>
                                <a:pt x="1209115" y="984425"/>
                              </a:lnTo>
                              <a:lnTo>
                                <a:pt x="1203557" y="994222"/>
                              </a:lnTo>
                              <a:lnTo>
                                <a:pt x="1197468" y="1004549"/>
                              </a:lnTo>
                              <a:lnTo>
                                <a:pt x="1191380" y="1014346"/>
                              </a:lnTo>
                              <a:lnTo>
                                <a:pt x="1185027" y="1024408"/>
                              </a:lnTo>
                              <a:lnTo>
                                <a:pt x="1178409" y="1034206"/>
                              </a:lnTo>
                              <a:lnTo>
                                <a:pt x="1171792" y="1043473"/>
                              </a:lnTo>
                              <a:lnTo>
                                <a:pt x="1164645" y="1053006"/>
                              </a:lnTo>
                              <a:lnTo>
                                <a:pt x="1157498" y="1062274"/>
                              </a:lnTo>
                              <a:lnTo>
                                <a:pt x="1149821" y="1071806"/>
                              </a:lnTo>
                              <a:lnTo>
                                <a:pt x="1142144" y="1080544"/>
                              </a:lnTo>
                              <a:lnTo>
                                <a:pt x="1134733" y="1089547"/>
                              </a:lnTo>
                              <a:lnTo>
                                <a:pt x="1126527" y="1098550"/>
                              </a:lnTo>
                              <a:lnTo>
                                <a:pt x="297727" y="1098550"/>
                              </a:lnTo>
                              <a:lnTo>
                                <a:pt x="289521" y="1089547"/>
                              </a:lnTo>
                              <a:lnTo>
                                <a:pt x="281580" y="1080544"/>
                              </a:lnTo>
                              <a:lnTo>
                                <a:pt x="273904" y="1071806"/>
                              </a:lnTo>
                              <a:lnTo>
                                <a:pt x="266757" y="1062274"/>
                              </a:lnTo>
                              <a:lnTo>
                                <a:pt x="259345" y="1053006"/>
                              </a:lnTo>
                              <a:lnTo>
                                <a:pt x="252462" y="1043473"/>
                              </a:lnTo>
                              <a:lnTo>
                                <a:pt x="245845" y="1034206"/>
                              </a:lnTo>
                              <a:lnTo>
                                <a:pt x="238962" y="1024408"/>
                              </a:lnTo>
                              <a:lnTo>
                                <a:pt x="232609" y="1014346"/>
                              </a:lnTo>
                              <a:lnTo>
                                <a:pt x="226521" y="1004549"/>
                              </a:lnTo>
                              <a:lnTo>
                                <a:pt x="220698" y="994222"/>
                              </a:lnTo>
                              <a:lnTo>
                                <a:pt x="214874" y="984425"/>
                              </a:lnTo>
                              <a:lnTo>
                                <a:pt x="209315" y="974098"/>
                              </a:lnTo>
                              <a:lnTo>
                                <a:pt x="204286" y="963771"/>
                              </a:lnTo>
                              <a:lnTo>
                                <a:pt x="198992" y="953180"/>
                              </a:lnTo>
                              <a:lnTo>
                                <a:pt x="194227" y="942323"/>
                              </a:lnTo>
                              <a:lnTo>
                                <a:pt x="189727" y="931731"/>
                              </a:lnTo>
                              <a:lnTo>
                                <a:pt x="184962" y="921140"/>
                              </a:lnTo>
                              <a:lnTo>
                                <a:pt x="181256" y="910283"/>
                              </a:lnTo>
                              <a:lnTo>
                                <a:pt x="177285" y="899427"/>
                              </a:lnTo>
                              <a:lnTo>
                                <a:pt x="173315" y="888306"/>
                              </a:lnTo>
                              <a:lnTo>
                                <a:pt x="169874" y="877184"/>
                              </a:lnTo>
                              <a:lnTo>
                                <a:pt x="166697" y="866063"/>
                              </a:lnTo>
                              <a:lnTo>
                                <a:pt x="163521" y="854677"/>
                              </a:lnTo>
                              <a:lnTo>
                                <a:pt x="160874" y="843556"/>
                              </a:lnTo>
                              <a:lnTo>
                                <a:pt x="157962" y="831905"/>
                              </a:lnTo>
                              <a:lnTo>
                                <a:pt x="155844" y="820519"/>
                              </a:lnTo>
                              <a:lnTo>
                                <a:pt x="153726" y="808868"/>
                              </a:lnTo>
                              <a:lnTo>
                                <a:pt x="151609" y="797217"/>
                              </a:lnTo>
                              <a:lnTo>
                                <a:pt x="150285" y="785831"/>
                              </a:lnTo>
                              <a:lnTo>
                                <a:pt x="148697" y="773916"/>
                              </a:lnTo>
                              <a:lnTo>
                                <a:pt x="147638" y="762000"/>
                              </a:lnTo>
                              <a:close/>
                              <a:moveTo>
                                <a:pt x="298344" y="325438"/>
                              </a:moveTo>
                              <a:lnTo>
                                <a:pt x="1126174" y="325438"/>
                              </a:lnTo>
                              <a:lnTo>
                                <a:pt x="1135163" y="335492"/>
                              </a:lnTo>
                              <a:lnTo>
                                <a:pt x="1143888" y="345546"/>
                              </a:lnTo>
                              <a:lnTo>
                                <a:pt x="1152614" y="355865"/>
                              </a:lnTo>
                              <a:lnTo>
                                <a:pt x="1161074" y="366448"/>
                              </a:lnTo>
                              <a:lnTo>
                                <a:pt x="1168742" y="377032"/>
                              </a:lnTo>
                              <a:lnTo>
                                <a:pt x="1176674" y="387615"/>
                              </a:lnTo>
                              <a:lnTo>
                                <a:pt x="1184077" y="398728"/>
                              </a:lnTo>
                              <a:lnTo>
                                <a:pt x="1191216" y="409840"/>
                              </a:lnTo>
                              <a:lnTo>
                                <a:pt x="1198354" y="420953"/>
                              </a:lnTo>
                              <a:lnTo>
                                <a:pt x="1204964" y="432594"/>
                              </a:lnTo>
                              <a:lnTo>
                                <a:pt x="1211310" y="443971"/>
                              </a:lnTo>
                              <a:lnTo>
                                <a:pt x="1217391" y="455613"/>
                              </a:lnTo>
                              <a:lnTo>
                                <a:pt x="1223208" y="467519"/>
                              </a:lnTo>
                              <a:lnTo>
                                <a:pt x="1228496" y="479690"/>
                              </a:lnTo>
                              <a:lnTo>
                                <a:pt x="1234048" y="491332"/>
                              </a:lnTo>
                              <a:lnTo>
                                <a:pt x="1238807" y="503767"/>
                              </a:lnTo>
                              <a:lnTo>
                                <a:pt x="1243831" y="515938"/>
                              </a:lnTo>
                              <a:lnTo>
                                <a:pt x="1248061" y="528373"/>
                              </a:lnTo>
                              <a:lnTo>
                                <a:pt x="1252292" y="540809"/>
                              </a:lnTo>
                              <a:lnTo>
                                <a:pt x="1255729" y="553509"/>
                              </a:lnTo>
                              <a:lnTo>
                                <a:pt x="1259430" y="566209"/>
                              </a:lnTo>
                              <a:lnTo>
                                <a:pt x="1262603" y="579173"/>
                              </a:lnTo>
                              <a:lnTo>
                                <a:pt x="1265511" y="592138"/>
                              </a:lnTo>
                              <a:lnTo>
                                <a:pt x="1268155" y="604838"/>
                              </a:lnTo>
                              <a:lnTo>
                                <a:pt x="1270271" y="617803"/>
                              </a:lnTo>
                              <a:lnTo>
                                <a:pt x="1272386" y="631296"/>
                              </a:lnTo>
                              <a:lnTo>
                                <a:pt x="1273972" y="644261"/>
                              </a:lnTo>
                              <a:lnTo>
                                <a:pt x="1275559" y="657490"/>
                              </a:lnTo>
                              <a:lnTo>
                                <a:pt x="1276616" y="670984"/>
                              </a:lnTo>
                              <a:lnTo>
                                <a:pt x="1277409" y="684213"/>
                              </a:lnTo>
                              <a:lnTo>
                                <a:pt x="1277938" y="697971"/>
                              </a:lnTo>
                              <a:lnTo>
                                <a:pt x="1277938" y="711201"/>
                              </a:lnTo>
                              <a:lnTo>
                                <a:pt x="1277674" y="725488"/>
                              </a:lnTo>
                              <a:lnTo>
                                <a:pt x="146315" y="725488"/>
                              </a:lnTo>
                              <a:lnTo>
                                <a:pt x="146050" y="711201"/>
                              </a:lnTo>
                              <a:lnTo>
                                <a:pt x="146315" y="697971"/>
                              </a:lnTo>
                              <a:lnTo>
                                <a:pt x="146843" y="684478"/>
                              </a:lnTo>
                              <a:lnTo>
                                <a:pt x="147637" y="671248"/>
                              </a:lnTo>
                              <a:lnTo>
                                <a:pt x="148959" y="658019"/>
                              </a:lnTo>
                              <a:lnTo>
                                <a:pt x="150016" y="644526"/>
                              </a:lnTo>
                              <a:lnTo>
                                <a:pt x="151867" y="631296"/>
                              </a:lnTo>
                              <a:lnTo>
                                <a:pt x="153718" y="618067"/>
                              </a:lnTo>
                              <a:lnTo>
                                <a:pt x="156097" y="605103"/>
                              </a:lnTo>
                              <a:lnTo>
                                <a:pt x="158741" y="592138"/>
                              </a:lnTo>
                              <a:lnTo>
                                <a:pt x="161650" y="579438"/>
                              </a:lnTo>
                              <a:lnTo>
                                <a:pt x="164822" y="566209"/>
                              </a:lnTo>
                              <a:lnTo>
                                <a:pt x="168524" y="553509"/>
                              </a:lnTo>
                              <a:lnTo>
                                <a:pt x="172226" y="541073"/>
                              </a:lnTo>
                              <a:lnTo>
                                <a:pt x="176456" y="528638"/>
                              </a:lnTo>
                              <a:lnTo>
                                <a:pt x="180686" y="516203"/>
                              </a:lnTo>
                              <a:lnTo>
                                <a:pt x="185446" y="503767"/>
                              </a:lnTo>
                              <a:lnTo>
                                <a:pt x="190469" y="491596"/>
                              </a:lnTo>
                              <a:lnTo>
                                <a:pt x="195493" y="479690"/>
                              </a:lnTo>
                              <a:lnTo>
                                <a:pt x="201309" y="467784"/>
                              </a:lnTo>
                              <a:lnTo>
                                <a:pt x="207126" y="455878"/>
                              </a:lnTo>
                              <a:lnTo>
                                <a:pt x="213207" y="443971"/>
                              </a:lnTo>
                              <a:lnTo>
                                <a:pt x="219553" y="432594"/>
                              </a:lnTo>
                              <a:lnTo>
                                <a:pt x="226163" y="420953"/>
                              </a:lnTo>
                              <a:lnTo>
                                <a:pt x="233037" y="409840"/>
                              </a:lnTo>
                              <a:lnTo>
                                <a:pt x="240440" y="398992"/>
                              </a:lnTo>
                              <a:lnTo>
                                <a:pt x="247579" y="387615"/>
                              </a:lnTo>
                              <a:lnTo>
                                <a:pt x="255511" y="377032"/>
                              </a:lnTo>
                              <a:lnTo>
                                <a:pt x="263443" y="366448"/>
                              </a:lnTo>
                              <a:lnTo>
                                <a:pt x="271639" y="355865"/>
                              </a:lnTo>
                              <a:lnTo>
                                <a:pt x="280364" y="345546"/>
                              </a:lnTo>
                              <a:lnTo>
                                <a:pt x="289090" y="335492"/>
                              </a:lnTo>
                              <a:lnTo>
                                <a:pt x="298344" y="325438"/>
                              </a:lnTo>
                              <a:close/>
                              <a:moveTo>
                                <a:pt x="262747" y="158750"/>
                              </a:moveTo>
                              <a:lnTo>
                                <a:pt x="262747" y="309899"/>
                              </a:lnTo>
                              <a:lnTo>
                                <a:pt x="253523" y="320488"/>
                              </a:lnTo>
                              <a:lnTo>
                                <a:pt x="244563" y="331076"/>
                              </a:lnTo>
                              <a:lnTo>
                                <a:pt x="235866" y="341665"/>
                              </a:lnTo>
                              <a:lnTo>
                                <a:pt x="227697" y="352782"/>
                              </a:lnTo>
                              <a:lnTo>
                                <a:pt x="219527" y="363900"/>
                              </a:lnTo>
                              <a:lnTo>
                                <a:pt x="211621" y="375283"/>
                              </a:lnTo>
                              <a:lnTo>
                                <a:pt x="204242" y="386930"/>
                              </a:lnTo>
                              <a:lnTo>
                                <a:pt x="196863" y="398312"/>
                              </a:lnTo>
                              <a:lnTo>
                                <a:pt x="190011" y="410224"/>
                              </a:lnTo>
                              <a:lnTo>
                                <a:pt x="183422" y="422136"/>
                              </a:lnTo>
                              <a:lnTo>
                                <a:pt x="177097" y="434048"/>
                              </a:lnTo>
                              <a:lnTo>
                                <a:pt x="170773" y="446225"/>
                              </a:lnTo>
                              <a:lnTo>
                                <a:pt x="164975" y="458666"/>
                              </a:lnTo>
                              <a:lnTo>
                                <a:pt x="159177" y="471108"/>
                              </a:lnTo>
                              <a:lnTo>
                                <a:pt x="154170" y="483549"/>
                              </a:lnTo>
                              <a:lnTo>
                                <a:pt x="148899" y="496255"/>
                              </a:lnTo>
                              <a:lnTo>
                                <a:pt x="144419" y="509226"/>
                              </a:lnTo>
                              <a:lnTo>
                                <a:pt x="139939" y="522196"/>
                              </a:lnTo>
                              <a:lnTo>
                                <a:pt x="135722" y="535167"/>
                              </a:lnTo>
                              <a:lnTo>
                                <a:pt x="132032" y="548138"/>
                              </a:lnTo>
                              <a:lnTo>
                                <a:pt x="128343" y="561373"/>
                              </a:lnTo>
                              <a:lnTo>
                                <a:pt x="125180" y="574609"/>
                              </a:lnTo>
                              <a:lnTo>
                                <a:pt x="122018" y="588109"/>
                              </a:lnTo>
                              <a:lnTo>
                                <a:pt x="119646" y="601609"/>
                              </a:lnTo>
                              <a:lnTo>
                                <a:pt x="117274" y="615374"/>
                              </a:lnTo>
                              <a:lnTo>
                                <a:pt x="115166" y="628610"/>
                              </a:lnTo>
                              <a:lnTo>
                                <a:pt x="113321" y="642639"/>
                              </a:lnTo>
                              <a:lnTo>
                                <a:pt x="112004" y="656404"/>
                              </a:lnTo>
                              <a:lnTo>
                                <a:pt x="110949" y="670169"/>
                              </a:lnTo>
                              <a:lnTo>
                                <a:pt x="110159" y="683934"/>
                              </a:lnTo>
                              <a:lnTo>
                                <a:pt x="109632" y="697964"/>
                              </a:lnTo>
                              <a:lnTo>
                                <a:pt x="109368" y="711729"/>
                              </a:lnTo>
                              <a:lnTo>
                                <a:pt x="109632" y="726023"/>
                              </a:lnTo>
                              <a:lnTo>
                                <a:pt x="110159" y="740317"/>
                              </a:lnTo>
                              <a:lnTo>
                                <a:pt x="110949" y="754347"/>
                              </a:lnTo>
                              <a:lnTo>
                                <a:pt x="112004" y="768376"/>
                              </a:lnTo>
                              <a:lnTo>
                                <a:pt x="113585" y="782141"/>
                              </a:lnTo>
                              <a:lnTo>
                                <a:pt x="115430" y="796171"/>
                              </a:lnTo>
                              <a:lnTo>
                                <a:pt x="117538" y="810201"/>
                              </a:lnTo>
                              <a:lnTo>
                                <a:pt x="119910" y="823701"/>
                              </a:lnTo>
                              <a:lnTo>
                                <a:pt x="122282" y="837466"/>
                              </a:lnTo>
                              <a:lnTo>
                                <a:pt x="125444" y="851231"/>
                              </a:lnTo>
                              <a:lnTo>
                                <a:pt x="128606" y="864466"/>
                              </a:lnTo>
                              <a:lnTo>
                                <a:pt x="132560" y="877702"/>
                              </a:lnTo>
                              <a:lnTo>
                                <a:pt x="136513" y="891202"/>
                              </a:lnTo>
                              <a:lnTo>
                                <a:pt x="140729" y="904173"/>
                              </a:lnTo>
                              <a:lnTo>
                                <a:pt x="145209" y="917143"/>
                              </a:lnTo>
                              <a:lnTo>
                                <a:pt x="150217" y="930379"/>
                              </a:lnTo>
                              <a:lnTo>
                                <a:pt x="155224" y="943085"/>
                              </a:lnTo>
                              <a:lnTo>
                                <a:pt x="160758" y="955791"/>
                              </a:lnTo>
                              <a:lnTo>
                                <a:pt x="166556" y="968497"/>
                              </a:lnTo>
                              <a:lnTo>
                                <a:pt x="172354" y="980938"/>
                              </a:lnTo>
                              <a:lnTo>
                                <a:pt x="178942" y="993115"/>
                              </a:lnTo>
                              <a:lnTo>
                                <a:pt x="185267" y="1005292"/>
                              </a:lnTo>
                              <a:lnTo>
                                <a:pt x="192119" y="1017468"/>
                              </a:lnTo>
                              <a:lnTo>
                                <a:pt x="199235" y="1029115"/>
                              </a:lnTo>
                              <a:lnTo>
                                <a:pt x="206877" y="1041027"/>
                              </a:lnTo>
                              <a:lnTo>
                                <a:pt x="214520" y="1052675"/>
                              </a:lnTo>
                              <a:lnTo>
                                <a:pt x="222689" y="1064057"/>
                              </a:lnTo>
                              <a:lnTo>
                                <a:pt x="230859" y="1075440"/>
                              </a:lnTo>
                              <a:lnTo>
                                <a:pt x="239556" y="1086293"/>
                              </a:lnTo>
                              <a:lnTo>
                                <a:pt x="248253" y="1097146"/>
                              </a:lnTo>
                              <a:lnTo>
                                <a:pt x="257476" y="1107734"/>
                              </a:lnTo>
                              <a:lnTo>
                                <a:pt x="266700" y="1118323"/>
                              </a:lnTo>
                              <a:lnTo>
                                <a:pt x="266700" y="1268413"/>
                              </a:lnTo>
                              <a:lnTo>
                                <a:pt x="251679" y="1255972"/>
                              </a:lnTo>
                              <a:lnTo>
                                <a:pt x="237184" y="1242736"/>
                              </a:lnTo>
                              <a:lnTo>
                                <a:pt x="222689" y="1229765"/>
                              </a:lnTo>
                              <a:lnTo>
                                <a:pt x="208722" y="1216001"/>
                              </a:lnTo>
                              <a:lnTo>
                                <a:pt x="195018" y="1202236"/>
                              </a:lnTo>
                              <a:lnTo>
                                <a:pt x="181841" y="1187677"/>
                              </a:lnTo>
                              <a:lnTo>
                                <a:pt x="168928" y="1173118"/>
                              </a:lnTo>
                              <a:lnTo>
                                <a:pt x="156541" y="1157764"/>
                              </a:lnTo>
                              <a:lnTo>
                                <a:pt x="144419" y="1142411"/>
                              </a:lnTo>
                              <a:lnTo>
                                <a:pt x="132823" y="1126529"/>
                              </a:lnTo>
                              <a:lnTo>
                                <a:pt x="121754" y="1110646"/>
                              </a:lnTo>
                              <a:lnTo>
                                <a:pt x="110949" y="1094234"/>
                              </a:lnTo>
                              <a:lnTo>
                                <a:pt x="100671" y="1077557"/>
                              </a:lnTo>
                              <a:lnTo>
                                <a:pt x="90921" y="1060087"/>
                              </a:lnTo>
                              <a:lnTo>
                                <a:pt x="81170" y="1042880"/>
                              </a:lnTo>
                              <a:lnTo>
                                <a:pt x="72473" y="1025145"/>
                              </a:lnTo>
                              <a:lnTo>
                                <a:pt x="64040" y="1007409"/>
                              </a:lnTo>
                              <a:lnTo>
                                <a:pt x="55870" y="989409"/>
                              </a:lnTo>
                              <a:lnTo>
                                <a:pt x="48755" y="970879"/>
                              </a:lnTo>
                              <a:lnTo>
                                <a:pt x="41639" y="952350"/>
                              </a:lnTo>
                              <a:lnTo>
                                <a:pt x="35051" y="933291"/>
                              </a:lnTo>
                              <a:lnTo>
                                <a:pt x="28989" y="914231"/>
                              </a:lnTo>
                              <a:lnTo>
                                <a:pt x="23982" y="894908"/>
                              </a:lnTo>
                              <a:lnTo>
                                <a:pt x="18711" y="875319"/>
                              </a:lnTo>
                              <a:lnTo>
                                <a:pt x="14495" y="855731"/>
                              </a:lnTo>
                              <a:lnTo>
                                <a:pt x="10542" y="835613"/>
                              </a:lnTo>
                              <a:lnTo>
                                <a:pt x="7643" y="815230"/>
                              </a:lnTo>
                              <a:lnTo>
                                <a:pt x="4744" y="794847"/>
                              </a:lnTo>
                              <a:lnTo>
                                <a:pt x="2636" y="774729"/>
                              </a:lnTo>
                              <a:lnTo>
                                <a:pt x="1318" y="753817"/>
                              </a:lnTo>
                              <a:lnTo>
                                <a:pt x="264" y="733170"/>
                              </a:lnTo>
                              <a:lnTo>
                                <a:pt x="0" y="711729"/>
                              </a:lnTo>
                              <a:lnTo>
                                <a:pt x="264" y="691081"/>
                              </a:lnTo>
                              <a:lnTo>
                                <a:pt x="1318" y="670434"/>
                              </a:lnTo>
                              <a:lnTo>
                                <a:pt x="2636" y="650051"/>
                              </a:lnTo>
                              <a:lnTo>
                                <a:pt x="4744" y="629669"/>
                              </a:lnTo>
                              <a:lnTo>
                                <a:pt x="7379" y="609286"/>
                              </a:lnTo>
                              <a:lnTo>
                                <a:pt x="10542" y="589168"/>
                              </a:lnTo>
                              <a:lnTo>
                                <a:pt x="14231" y="569579"/>
                              </a:lnTo>
                              <a:lnTo>
                                <a:pt x="18448" y="549726"/>
                              </a:lnTo>
                              <a:lnTo>
                                <a:pt x="23191" y="530402"/>
                              </a:lnTo>
                              <a:lnTo>
                                <a:pt x="28726" y="511343"/>
                              </a:lnTo>
                              <a:lnTo>
                                <a:pt x="34524" y="492020"/>
                              </a:lnTo>
                              <a:lnTo>
                                <a:pt x="40848" y="473225"/>
                              </a:lnTo>
                              <a:lnTo>
                                <a:pt x="47700" y="454695"/>
                              </a:lnTo>
                              <a:lnTo>
                                <a:pt x="55079" y="436695"/>
                              </a:lnTo>
                              <a:lnTo>
                                <a:pt x="62722" y="418430"/>
                              </a:lnTo>
                              <a:lnTo>
                                <a:pt x="71155" y="400695"/>
                              </a:lnTo>
                              <a:lnTo>
                                <a:pt x="80116" y="383224"/>
                              </a:lnTo>
                              <a:lnTo>
                                <a:pt x="89339" y="366018"/>
                              </a:lnTo>
                              <a:lnTo>
                                <a:pt x="99090" y="349341"/>
                              </a:lnTo>
                              <a:lnTo>
                                <a:pt x="109368" y="332400"/>
                              </a:lnTo>
                              <a:lnTo>
                                <a:pt x="119910" y="316252"/>
                              </a:lnTo>
                              <a:lnTo>
                                <a:pt x="130715" y="300105"/>
                              </a:lnTo>
                              <a:lnTo>
                                <a:pt x="142310" y="284222"/>
                              </a:lnTo>
                              <a:lnTo>
                                <a:pt x="154170" y="269134"/>
                              </a:lnTo>
                              <a:lnTo>
                                <a:pt x="166556" y="254046"/>
                              </a:lnTo>
                              <a:lnTo>
                                <a:pt x="179206" y="239487"/>
                              </a:lnTo>
                              <a:lnTo>
                                <a:pt x="192119" y="224927"/>
                              </a:lnTo>
                              <a:lnTo>
                                <a:pt x="205296" y="210898"/>
                              </a:lnTo>
                              <a:lnTo>
                                <a:pt x="219263" y="197133"/>
                              </a:lnTo>
                              <a:lnTo>
                                <a:pt x="233495" y="184162"/>
                              </a:lnTo>
                              <a:lnTo>
                                <a:pt x="247989" y="171191"/>
                              </a:lnTo>
                              <a:lnTo>
                                <a:pt x="262747" y="158750"/>
                              </a:lnTo>
                              <a:close/>
                              <a:moveTo>
                                <a:pt x="1154113" y="153988"/>
                              </a:moveTo>
                              <a:lnTo>
                                <a:pt x="1169414" y="166423"/>
                              </a:lnTo>
                              <a:lnTo>
                                <a:pt x="1184451" y="179123"/>
                              </a:lnTo>
                              <a:lnTo>
                                <a:pt x="1198961" y="192617"/>
                              </a:lnTo>
                              <a:lnTo>
                                <a:pt x="1212942" y="206111"/>
                              </a:lnTo>
                              <a:lnTo>
                                <a:pt x="1226660" y="220134"/>
                              </a:lnTo>
                              <a:lnTo>
                                <a:pt x="1240114" y="234686"/>
                              </a:lnTo>
                              <a:lnTo>
                                <a:pt x="1253041" y="249238"/>
                              </a:lnTo>
                              <a:lnTo>
                                <a:pt x="1265704" y="264319"/>
                              </a:lnTo>
                              <a:lnTo>
                                <a:pt x="1277839" y="279930"/>
                              </a:lnTo>
                              <a:lnTo>
                                <a:pt x="1289446" y="295540"/>
                              </a:lnTo>
                              <a:lnTo>
                                <a:pt x="1300790" y="311944"/>
                              </a:lnTo>
                              <a:lnTo>
                                <a:pt x="1311606" y="328349"/>
                              </a:lnTo>
                              <a:lnTo>
                                <a:pt x="1322159" y="345017"/>
                              </a:lnTo>
                              <a:lnTo>
                                <a:pt x="1332183" y="362215"/>
                              </a:lnTo>
                              <a:lnTo>
                                <a:pt x="1341680" y="379678"/>
                              </a:lnTo>
                              <a:lnTo>
                                <a:pt x="1350650" y="397140"/>
                              </a:lnTo>
                              <a:lnTo>
                                <a:pt x="1359355" y="415132"/>
                              </a:lnTo>
                              <a:lnTo>
                                <a:pt x="1367270" y="433388"/>
                              </a:lnTo>
                              <a:lnTo>
                                <a:pt x="1374920" y="451909"/>
                              </a:lnTo>
                              <a:lnTo>
                                <a:pt x="1382043" y="470694"/>
                              </a:lnTo>
                              <a:lnTo>
                                <a:pt x="1388374" y="489744"/>
                              </a:lnTo>
                              <a:lnTo>
                                <a:pt x="1394442" y="508794"/>
                              </a:lnTo>
                              <a:lnTo>
                                <a:pt x="1399982" y="528373"/>
                              </a:lnTo>
                              <a:lnTo>
                                <a:pt x="1404994" y="547953"/>
                              </a:lnTo>
                              <a:lnTo>
                                <a:pt x="1409215" y="568061"/>
                              </a:lnTo>
                              <a:lnTo>
                                <a:pt x="1413172" y="588169"/>
                              </a:lnTo>
                              <a:lnTo>
                                <a:pt x="1416602" y="608278"/>
                              </a:lnTo>
                              <a:lnTo>
                                <a:pt x="1419240" y="628651"/>
                              </a:lnTo>
                              <a:lnTo>
                                <a:pt x="1421350" y="649288"/>
                              </a:lnTo>
                              <a:lnTo>
                                <a:pt x="1422933" y="670190"/>
                              </a:lnTo>
                              <a:lnTo>
                                <a:pt x="1423724" y="691092"/>
                              </a:lnTo>
                              <a:lnTo>
                                <a:pt x="1423988" y="711994"/>
                              </a:lnTo>
                              <a:lnTo>
                                <a:pt x="1423724" y="733426"/>
                              </a:lnTo>
                              <a:lnTo>
                                <a:pt x="1422933" y="754063"/>
                              </a:lnTo>
                              <a:lnTo>
                                <a:pt x="1421350" y="774965"/>
                              </a:lnTo>
                              <a:lnTo>
                                <a:pt x="1419240" y="795073"/>
                              </a:lnTo>
                              <a:lnTo>
                                <a:pt x="1416602" y="815446"/>
                              </a:lnTo>
                              <a:lnTo>
                                <a:pt x="1413172" y="835819"/>
                              </a:lnTo>
                              <a:lnTo>
                                <a:pt x="1409479" y="855928"/>
                              </a:lnTo>
                              <a:lnTo>
                                <a:pt x="1404994" y="875507"/>
                              </a:lnTo>
                              <a:lnTo>
                                <a:pt x="1400246" y="895086"/>
                              </a:lnTo>
                              <a:lnTo>
                                <a:pt x="1394706" y="914401"/>
                              </a:lnTo>
                              <a:lnTo>
                                <a:pt x="1389166" y="933451"/>
                              </a:lnTo>
                              <a:lnTo>
                                <a:pt x="1382307" y="952501"/>
                              </a:lnTo>
                              <a:lnTo>
                                <a:pt x="1375448" y="971021"/>
                              </a:lnTo>
                              <a:lnTo>
                                <a:pt x="1367797" y="989542"/>
                              </a:lnTo>
                              <a:lnTo>
                                <a:pt x="1360147" y="1007534"/>
                              </a:lnTo>
                              <a:lnTo>
                                <a:pt x="1351441" y="1025261"/>
                              </a:lnTo>
                              <a:lnTo>
                                <a:pt x="1342472" y="1042988"/>
                              </a:lnTo>
                              <a:lnTo>
                                <a:pt x="1333238" y="1060186"/>
                              </a:lnTo>
                              <a:lnTo>
                                <a:pt x="1323478" y="1077649"/>
                              </a:lnTo>
                              <a:lnTo>
                                <a:pt x="1312925" y="1094317"/>
                              </a:lnTo>
                              <a:lnTo>
                                <a:pt x="1302373" y="1110721"/>
                              </a:lnTo>
                              <a:lnTo>
                                <a:pt x="1291029" y="1126596"/>
                              </a:lnTo>
                              <a:lnTo>
                                <a:pt x="1279422" y="1142471"/>
                              </a:lnTo>
                              <a:lnTo>
                                <a:pt x="1267550" y="1157817"/>
                              </a:lnTo>
                              <a:lnTo>
                                <a:pt x="1254888" y="1173163"/>
                              </a:lnTo>
                              <a:lnTo>
                                <a:pt x="1242225" y="1187715"/>
                              </a:lnTo>
                              <a:lnTo>
                                <a:pt x="1228771" y="1202267"/>
                              </a:lnTo>
                              <a:lnTo>
                                <a:pt x="1215317" y="1216026"/>
                              </a:lnTo>
                              <a:lnTo>
                                <a:pt x="1201335" y="1229784"/>
                              </a:lnTo>
                              <a:lnTo>
                                <a:pt x="1186825" y="1242748"/>
                              </a:lnTo>
                              <a:lnTo>
                                <a:pt x="1172316" y="1255978"/>
                              </a:lnTo>
                              <a:lnTo>
                                <a:pt x="1157015" y="1268413"/>
                              </a:lnTo>
                              <a:lnTo>
                                <a:pt x="1157015" y="1118394"/>
                              </a:lnTo>
                              <a:lnTo>
                                <a:pt x="1166512" y="1107811"/>
                              </a:lnTo>
                              <a:lnTo>
                                <a:pt x="1175482" y="1097228"/>
                              </a:lnTo>
                              <a:lnTo>
                                <a:pt x="1184451" y="1086380"/>
                              </a:lnTo>
                              <a:lnTo>
                                <a:pt x="1193157" y="1075532"/>
                              </a:lnTo>
                              <a:lnTo>
                                <a:pt x="1201335" y="1064155"/>
                              </a:lnTo>
                              <a:lnTo>
                                <a:pt x="1209249" y="1052778"/>
                              </a:lnTo>
                              <a:lnTo>
                                <a:pt x="1216899" y="1041136"/>
                              </a:lnTo>
                              <a:lnTo>
                                <a:pt x="1224550" y="1029230"/>
                              </a:lnTo>
                              <a:lnTo>
                                <a:pt x="1231409" y="1017588"/>
                              </a:lnTo>
                              <a:lnTo>
                                <a:pt x="1238532" y="1005417"/>
                              </a:lnTo>
                              <a:lnTo>
                                <a:pt x="1245127" y="993246"/>
                              </a:lnTo>
                              <a:lnTo>
                                <a:pt x="1251458" y="981076"/>
                              </a:lnTo>
                              <a:lnTo>
                                <a:pt x="1257526" y="968640"/>
                              </a:lnTo>
                              <a:lnTo>
                                <a:pt x="1263330" y="955940"/>
                              </a:lnTo>
                              <a:lnTo>
                                <a:pt x="1268606" y="943240"/>
                              </a:lnTo>
                              <a:lnTo>
                                <a:pt x="1273882" y="930540"/>
                              </a:lnTo>
                              <a:lnTo>
                                <a:pt x="1278630" y="917311"/>
                              </a:lnTo>
                              <a:lnTo>
                                <a:pt x="1283115" y="904346"/>
                              </a:lnTo>
                              <a:lnTo>
                                <a:pt x="1287336" y="891382"/>
                              </a:lnTo>
                              <a:lnTo>
                                <a:pt x="1291293" y="877888"/>
                              </a:lnTo>
                              <a:lnTo>
                                <a:pt x="1294986" y="864659"/>
                              </a:lnTo>
                              <a:lnTo>
                                <a:pt x="1298416" y="851430"/>
                              </a:lnTo>
                              <a:lnTo>
                                <a:pt x="1301318" y="837671"/>
                              </a:lnTo>
                              <a:lnTo>
                                <a:pt x="1303956" y="823913"/>
                              </a:lnTo>
                              <a:lnTo>
                                <a:pt x="1306594" y="810419"/>
                              </a:lnTo>
                              <a:lnTo>
                                <a:pt x="1308704" y="796396"/>
                              </a:lnTo>
                              <a:lnTo>
                                <a:pt x="1310551" y="782373"/>
                              </a:lnTo>
                              <a:lnTo>
                                <a:pt x="1311870" y="768615"/>
                              </a:lnTo>
                              <a:lnTo>
                                <a:pt x="1312925" y="754592"/>
                              </a:lnTo>
                              <a:lnTo>
                                <a:pt x="1313717" y="740569"/>
                              </a:lnTo>
                              <a:lnTo>
                                <a:pt x="1314244" y="726282"/>
                              </a:lnTo>
                              <a:lnTo>
                                <a:pt x="1314244" y="711994"/>
                              </a:lnTo>
                              <a:lnTo>
                                <a:pt x="1314244" y="697707"/>
                              </a:lnTo>
                              <a:lnTo>
                                <a:pt x="1313717" y="683684"/>
                              </a:lnTo>
                              <a:lnTo>
                                <a:pt x="1312925" y="669396"/>
                              </a:lnTo>
                              <a:lnTo>
                                <a:pt x="1311606" y="655109"/>
                              </a:lnTo>
                              <a:lnTo>
                                <a:pt x="1310551" y="641086"/>
                              </a:lnTo>
                              <a:lnTo>
                                <a:pt x="1308704" y="627063"/>
                              </a:lnTo>
                              <a:lnTo>
                                <a:pt x="1306594" y="613305"/>
                              </a:lnTo>
                              <a:lnTo>
                                <a:pt x="1303692" y="599282"/>
                              </a:lnTo>
                              <a:lnTo>
                                <a:pt x="1301054" y="585523"/>
                              </a:lnTo>
                              <a:lnTo>
                                <a:pt x="1298152" y="572030"/>
                              </a:lnTo>
                              <a:lnTo>
                                <a:pt x="1294723" y="558271"/>
                              </a:lnTo>
                              <a:lnTo>
                                <a:pt x="1291029" y="544778"/>
                              </a:lnTo>
                              <a:lnTo>
                                <a:pt x="1286808" y="531284"/>
                              </a:lnTo>
                              <a:lnTo>
                                <a:pt x="1282587" y="518055"/>
                              </a:lnTo>
                              <a:lnTo>
                                <a:pt x="1278103" y="504826"/>
                              </a:lnTo>
                              <a:lnTo>
                                <a:pt x="1273354" y="491861"/>
                              </a:lnTo>
                              <a:lnTo>
                                <a:pt x="1267814" y="478896"/>
                              </a:lnTo>
                              <a:lnTo>
                                <a:pt x="1262274" y="466196"/>
                              </a:lnTo>
                              <a:lnTo>
                                <a:pt x="1256734" y="453761"/>
                              </a:lnTo>
                              <a:lnTo>
                                <a:pt x="1250139" y="441061"/>
                              </a:lnTo>
                              <a:lnTo>
                                <a:pt x="1243808" y="428626"/>
                              </a:lnTo>
                              <a:lnTo>
                                <a:pt x="1237213" y="416455"/>
                              </a:lnTo>
                              <a:lnTo>
                                <a:pt x="1230354" y="404284"/>
                              </a:lnTo>
                              <a:lnTo>
                                <a:pt x="1222703" y="392378"/>
                              </a:lnTo>
                              <a:lnTo>
                                <a:pt x="1215317" y="380471"/>
                              </a:lnTo>
                              <a:lnTo>
                                <a:pt x="1207402" y="369094"/>
                              </a:lnTo>
                              <a:lnTo>
                                <a:pt x="1199224" y="357453"/>
                              </a:lnTo>
                              <a:lnTo>
                                <a:pt x="1190782" y="346076"/>
                              </a:lnTo>
                              <a:lnTo>
                                <a:pt x="1182341" y="335228"/>
                              </a:lnTo>
                              <a:lnTo>
                                <a:pt x="1173107" y="324115"/>
                              </a:lnTo>
                              <a:lnTo>
                                <a:pt x="1163874" y="313267"/>
                              </a:lnTo>
                              <a:lnTo>
                                <a:pt x="1154113" y="302684"/>
                              </a:lnTo>
                              <a:lnTo>
                                <a:pt x="1154113" y="153988"/>
                              </a:lnTo>
                              <a:close/>
                              <a:moveTo>
                                <a:pt x="723900" y="0"/>
                              </a:moveTo>
                              <a:lnTo>
                                <a:pt x="737659" y="265"/>
                              </a:lnTo>
                              <a:lnTo>
                                <a:pt x="750888" y="795"/>
                              </a:lnTo>
                              <a:lnTo>
                                <a:pt x="764646" y="1855"/>
                              </a:lnTo>
                              <a:lnTo>
                                <a:pt x="777875" y="2651"/>
                              </a:lnTo>
                              <a:lnTo>
                                <a:pt x="791634" y="4241"/>
                              </a:lnTo>
                              <a:lnTo>
                                <a:pt x="804598" y="5831"/>
                              </a:lnTo>
                              <a:lnTo>
                                <a:pt x="817827" y="7687"/>
                              </a:lnTo>
                              <a:lnTo>
                                <a:pt x="831321" y="9807"/>
                              </a:lnTo>
                              <a:lnTo>
                                <a:pt x="844286" y="12193"/>
                              </a:lnTo>
                              <a:lnTo>
                                <a:pt x="857250" y="14579"/>
                              </a:lnTo>
                              <a:lnTo>
                                <a:pt x="870215" y="17494"/>
                              </a:lnTo>
                              <a:lnTo>
                                <a:pt x="882915" y="20675"/>
                              </a:lnTo>
                              <a:lnTo>
                                <a:pt x="895615" y="23591"/>
                              </a:lnTo>
                              <a:lnTo>
                                <a:pt x="908315" y="27302"/>
                              </a:lnTo>
                              <a:lnTo>
                                <a:pt x="920750" y="31013"/>
                              </a:lnTo>
                              <a:lnTo>
                                <a:pt x="933450" y="34989"/>
                              </a:lnTo>
                              <a:lnTo>
                                <a:pt x="945621" y="39230"/>
                              </a:lnTo>
                              <a:lnTo>
                                <a:pt x="958056" y="43736"/>
                              </a:lnTo>
                              <a:lnTo>
                                <a:pt x="970227" y="48242"/>
                              </a:lnTo>
                              <a:lnTo>
                                <a:pt x="981869" y="53278"/>
                              </a:lnTo>
                              <a:lnTo>
                                <a:pt x="994040" y="58050"/>
                              </a:lnTo>
                              <a:lnTo>
                                <a:pt x="1005946" y="63616"/>
                              </a:lnTo>
                              <a:lnTo>
                                <a:pt x="1017588" y="68917"/>
                              </a:lnTo>
                              <a:lnTo>
                                <a:pt x="1029229" y="74484"/>
                              </a:lnTo>
                              <a:lnTo>
                                <a:pt x="1040606" y="80580"/>
                              </a:lnTo>
                              <a:lnTo>
                                <a:pt x="1051984" y="86677"/>
                              </a:lnTo>
                              <a:lnTo>
                                <a:pt x="1063361" y="92773"/>
                              </a:lnTo>
                              <a:lnTo>
                                <a:pt x="1074209" y="99400"/>
                              </a:lnTo>
                              <a:lnTo>
                                <a:pt x="1085321" y="106027"/>
                              </a:lnTo>
                              <a:lnTo>
                                <a:pt x="1095904" y="112653"/>
                              </a:lnTo>
                              <a:lnTo>
                                <a:pt x="1107017" y="119810"/>
                              </a:lnTo>
                              <a:lnTo>
                                <a:pt x="1117600" y="126967"/>
                              </a:lnTo>
                              <a:lnTo>
                                <a:pt x="1117600" y="290513"/>
                              </a:lnTo>
                              <a:lnTo>
                                <a:pt x="723900" y="290513"/>
                              </a:lnTo>
                              <a:lnTo>
                                <a:pt x="723900" y="0"/>
                              </a:lnTo>
                              <a:close/>
                              <a:moveTo>
                                <a:pt x="687388" y="0"/>
                              </a:moveTo>
                              <a:lnTo>
                                <a:pt x="687388" y="290513"/>
                              </a:lnTo>
                              <a:lnTo>
                                <a:pt x="300038" y="290513"/>
                              </a:lnTo>
                              <a:lnTo>
                                <a:pt x="300038" y="131738"/>
                              </a:lnTo>
                              <a:lnTo>
                                <a:pt x="310065" y="124581"/>
                              </a:lnTo>
                              <a:lnTo>
                                <a:pt x="320883" y="117690"/>
                              </a:lnTo>
                              <a:lnTo>
                                <a:pt x="331438" y="110533"/>
                              </a:lnTo>
                              <a:lnTo>
                                <a:pt x="342256" y="103906"/>
                              </a:lnTo>
                              <a:lnTo>
                                <a:pt x="353075" y="97279"/>
                              </a:lnTo>
                              <a:lnTo>
                                <a:pt x="364157" y="90918"/>
                              </a:lnTo>
                              <a:lnTo>
                                <a:pt x="375239" y="84821"/>
                              </a:lnTo>
                              <a:lnTo>
                                <a:pt x="386321" y="78725"/>
                              </a:lnTo>
                              <a:lnTo>
                                <a:pt x="397931" y="72893"/>
                              </a:lnTo>
                              <a:lnTo>
                                <a:pt x="409277" y="67327"/>
                              </a:lnTo>
                              <a:lnTo>
                                <a:pt x="420887" y="62026"/>
                              </a:lnTo>
                              <a:lnTo>
                                <a:pt x="432761" y="56724"/>
                              </a:lnTo>
                              <a:lnTo>
                                <a:pt x="444371" y="51953"/>
                              </a:lnTo>
                              <a:lnTo>
                                <a:pt x="456509" y="47182"/>
                              </a:lnTo>
                              <a:lnTo>
                                <a:pt x="468646" y="42411"/>
                              </a:lnTo>
                              <a:lnTo>
                                <a:pt x="480784" y="38170"/>
                              </a:lnTo>
                              <a:lnTo>
                                <a:pt x="492922" y="33929"/>
                              </a:lnTo>
                              <a:lnTo>
                                <a:pt x="505323" y="30483"/>
                              </a:lnTo>
                              <a:lnTo>
                                <a:pt x="517725" y="26772"/>
                              </a:lnTo>
                              <a:lnTo>
                                <a:pt x="530390" y="23061"/>
                              </a:lnTo>
                              <a:lnTo>
                                <a:pt x="543056" y="20145"/>
                              </a:lnTo>
                              <a:lnTo>
                                <a:pt x="555721" y="16964"/>
                              </a:lnTo>
                              <a:lnTo>
                                <a:pt x="568386" y="14314"/>
                              </a:lnTo>
                              <a:lnTo>
                                <a:pt x="581579" y="11663"/>
                              </a:lnTo>
                              <a:lnTo>
                                <a:pt x="594509" y="9542"/>
                              </a:lnTo>
                              <a:lnTo>
                                <a:pt x="607438" y="7422"/>
                              </a:lnTo>
                              <a:lnTo>
                                <a:pt x="620367" y="5566"/>
                              </a:lnTo>
                              <a:lnTo>
                                <a:pt x="633824" y="3976"/>
                              </a:lnTo>
                              <a:lnTo>
                                <a:pt x="647017" y="2651"/>
                              </a:lnTo>
                              <a:lnTo>
                                <a:pt x="660474" y="1590"/>
                              </a:lnTo>
                              <a:lnTo>
                                <a:pt x="673667" y="530"/>
                              </a:lnTo>
                              <a:lnTo>
                                <a:pt x="687388"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353.4pt;margin-top:124.75pt;height:39.2pt;width:39.2pt;z-index:251695104;v-text-anchor:middle;mso-width-relative:page;mso-height-relative:page;" fillcolor="#262626 [3204]" filled="t" stroked="f" coordsize="1423988,1423988" o:gfxdata="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" path="m739775,1133475l1120775,1133475,1120775,1295048,1110442,1301946,1100109,1308844,1089511,1315742,1078913,1322375,1068315,1328742,1057452,1334844,1046324,1340946,1035196,1346783,1023803,1352089,1012675,1357661,1001282,1362702,989624,1368008,977966,1372783,966309,1377294,954386,1382069,942463,1386314,930275,1390029,918352,1393743,906165,1397457,893712,1400906,881524,1404090,868807,1407008,856354,1409661,843636,1412314,830919,1414437,817936,1416559,805218,1418417,792236,1420008,779253,1421070,766005,1422396,753023,1423192,739775,1423988,739775,1133475xm303741,1133475l703263,1133475,703263,1423988,689532,1423723,675801,1423194,661806,1422134,648339,1421340,634608,1419751,621141,1418162,607674,1416308,594207,1414190,580740,1411806,567801,1409158,554334,1406510,541395,1403332,528456,1399889,515781,1396446,503106,1392739,490167,1388502,477492,1384264,465082,1379762,452671,1374995,440524,1370229,428641,1365197,416495,1359636,404612,1353809,392729,1347983,381375,1341892,369492,1336066,358402,1329446,347047,1322825,335957,1315939,324866,1309054,314040,1301639,303213,1294489,303741,1294489,303741,1133475xm147638,762000l1276351,762000,1275028,773916,1273969,785831,1272116,797217,1270263,808868,1268145,820519,1265763,831905,1263381,843556,1260469,854677,1257557,866063,1254116,877184,1250675,888306,1246969,899427,1242998,910283,1238763,921140,1234527,931731,1230027,942323,1224998,953180,1219968,963771,1214674,974098,1209115,984425,1203557,994222,1197468,1004549,1191380,1014346,1185027,1024408,1178409,1034206,1171792,1043473,1164645,1053006,1157498,1062274,1149821,1071806,1142144,1080544,1134733,1089547,1126527,1098550,297727,1098550,289521,1089547,281580,1080544,273904,1071806,266757,1062274,259345,1053006,252462,1043473,245845,1034206,238962,1024408,232609,1014346,226521,1004549,220698,994222,214874,984425,209315,974098,204286,963771,198992,953180,194227,942323,189727,931731,184962,921140,181256,910283,177285,899427,173315,888306,169874,877184,166697,866063,163521,854677,160874,843556,157962,831905,155844,820519,153726,808868,151609,797217,150285,785831,148697,773916,147638,762000xm298344,325438l1126174,325438,1135163,335492,1143888,345546,1152614,355865,1161074,366448,1168742,377032,1176674,387615,1184077,398728,1191216,409840,1198354,420953,1204964,432594,1211310,443971,1217391,455613,1223208,467519,1228496,479690,1234048,491332,1238807,503767,1243831,515938,1248061,528373,1252292,540809,1255729,553509,1259430,566209,1262603,579173,1265511,592138,1268155,604838,1270271,617803,1272386,631296,1273972,644261,1275559,657490,1276616,670984,1277409,684213,1277938,697971,1277938,711201,1277674,725488,146315,725488,146050,711201,146315,697971,146843,684478,147637,671248,148959,658019,150016,644526,151867,631296,153718,618067,156097,605103,158741,592138,161650,579438,164822,566209,168524,553509,172226,541073,176456,528638,180686,516203,185446,503767,190469,491596,195493,479690,201309,467784,207126,455878,213207,443971,219553,432594,226163,420953,233037,409840,240440,398992,247579,387615,255511,377032,263443,366448,271639,355865,280364,345546,289090,335492,298344,325438xm262747,158750l262747,309899,253523,320488,244563,331076,235866,341665,227697,352782,219527,363900,211621,375283,204242,386930,196863,398312,190011,410224,183422,422136,177097,434048,170773,446225,164975,458666,159177,471108,154170,483549,148899,496255,144419,509226,139939,522196,135722,535167,132032,548138,128343,561373,125180,574609,122018,588109,119646,601609,117274,615374,115166,628610,113321,642639,112004,656404,110949,670169,110159,683934,109632,697964,109368,711729,109632,726023,110159,740317,110949,754347,112004,768376,113585,782141,115430,796171,117538,810201,119910,823701,122282,837466,125444,851231,128606,864466,132560,877702,136513,891202,140729,904173,145209,917143,150217,930379,155224,943085,160758,955791,166556,968497,172354,980938,178942,993115,185267,1005292,192119,1017468,199235,1029115,206877,1041027,214520,1052675,222689,1064057,230859,1075440,239556,1086293,248253,1097146,257476,1107734,266700,1118323,266700,1268413,251679,1255972,237184,1242736,222689,1229765,208722,1216001,195018,1202236,181841,1187677,168928,1173118,156541,1157764,144419,1142411,132823,1126529,121754,1110646,110949,1094234,100671,1077557,90921,1060087,81170,1042880,72473,1025145,64040,1007409,55870,989409,48755,970879,41639,952350,35051,933291,28989,914231,23982,894908,18711,875319,14495,855731,10542,835613,7643,815230,4744,794847,2636,774729,1318,753817,264,733170,0,711729,264,691081,1318,670434,2636,650051,4744,629669,7379,609286,10542,589168,14231,569579,18448,549726,23191,530402,28726,511343,34524,492020,40848,473225,47700,454695,55079,436695,62722,418430,71155,400695,80116,383224,89339,366018,99090,349341,109368,332400,119910,316252,130715,300105,142310,284222,154170,269134,166556,254046,179206,239487,192119,224927,205296,210898,219263,197133,233495,184162,247989,171191,262747,158750xm1154113,153988l1169414,166423,1184451,179123,1198961,192617,1212942,206111,1226660,220134,1240114,234686,1253041,249238,1265704,264319,1277839,279930,1289446,295540,1300790,311944,1311606,328349,1322159,345017,1332183,362215,1341680,379678,1350650,397140,1359355,415132,1367270,433388,1374920,451909,1382043,470694,1388374,489744,1394442,508794,1399982,528373,1404994,547953,1409215,568061,1413172,588169,1416602,608278,1419240,628651,1421350,649288,1422933,670190,1423724,691092,1423988,711994,1423724,733426,1422933,754063,1421350,774965,1419240,795073,1416602,815446,1413172,835819,1409479,855928,1404994,875507,1400246,895086,1394706,914401,1389166,933451,1382307,952501,1375448,971021,1367797,989542,1360147,1007534,1351441,1025261,1342472,1042988,1333238,1060186,1323478,1077649,1312925,1094317,1302373,1110721,1291029,1126596,1279422,1142471,1267550,1157817,1254888,1173163,1242225,1187715,1228771,1202267,1215317,1216026,1201335,1229784,1186825,1242748,1172316,1255978,1157015,1268413,1157015,1118394,1166512,1107811,1175482,1097228,1184451,1086380,1193157,1075532,1201335,1064155,1209249,1052778,1216899,1041136,1224550,1029230,1231409,1017588,1238532,1005417,1245127,993246,1251458,981076,1257526,968640,1263330,955940,1268606,943240,1273882,930540,1278630,917311,1283115,904346,1287336,891382,1291293,877888,1294986,864659,1298416,851430,1301318,837671,1303956,823913,1306594,810419,1308704,796396,1310551,782373,1311870,768615,1312925,754592,1313717,740569,1314244,726282,1314244,711994,1314244,697707,1313717,683684,1312925,669396,1311606,655109,1310551,641086,1308704,627063,1306594,613305,1303692,599282,1301054,585523,1298152,572030,1294723,558271,1291029,544778,1286808,531284,1282587,518055,1278103,504826,1273354,491861,1267814,478896,1262274,466196,1256734,453761,1250139,441061,1243808,428626,1237213,416455,1230354,404284,1222703,392378,1215317,380471,1207402,369094,1199224,357453,1190782,346076,1182341,335228,1173107,324115,1163874,313267,1154113,302684,1154113,153988xm723900,0l737659,265,750888,795,764646,1855,777875,2651,791634,4241,804598,5831,817827,7687,831321,9807,844286,12193,857250,14579,870215,17494,882915,20675,895615,23591,908315,27302,920750,31013,933450,34989,945621,39230,958056,43736,970227,48242,981869,53278,994040,58050,1005946,63616,1017588,68917,1029229,74484,1040606,80580,1051984,86677,1063361,92773,1074209,99400,1085321,106027,1095904,112653,1107017,119810,1117600,126967,1117600,290513,723900,290513,723900,0xm687388,0l687388,290513,300038,290513,300038,131738,310065,124581,320883,117690,331438,110533,342256,103906,353075,97279,364157,90918,375239,84821,386321,78725,397931,72893,409277,67327,420887,62026,432761,56724,444371,51953,456509,47182,468646,42411,480784,38170,492922,33929,505323,30483,517725,26772,530390,23061,543056,20145,555721,16964,568386,14314,581579,11663,594509,9542,607438,7422,620367,5566,633824,3976,647017,2651,660474,1590,673667,530,687388,0xe">
                <v:path o:connectlocs="369748,466755;333710,483268;294985,493843;258669,396342;217187,495888;175915,486999;137321,471349;106205,452644;442586,290892;431664,325798;414356,358204;104103,384130;81333,354686;64673,322095;54492,286910;399971,120827;423546,155243;439077,193545;446380,234623;51622,234715;58926,193545;74549,155243;98031,120827;76759,127244;55657,164732;42664,205644;38241,248870;42757,292836;56210,334211;77865,372068;77865,430012;38794,382620;12255,326343;460,263587;4976,199164;24880,140111;58237,88832;408896,58193;450867,103341;480753,158019;496250,219820;495328,285137;478263,346013;447362,399487;404561,443526;428175,359890;447085,320756;457600,278475;459076,234067;451420,190492;434909,149877;410188,113333;276802,1482;317601,9546;355809,24098;390779,44396;112199,41152;147167,21688;185455,8063;226235,926" o:connectangles="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665480</wp:posOffset>
                </wp:positionV>
                <wp:extent cx="497840" cy="592455"/>
                <wp:effectExtent l="0" t="0" r="0" b="0"/>
                <wp:wrapNone/>
                <wp:docPr id="39"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7911" cy="592769"/>
                        </a:xfrm>
                        <a:custGeom>
                          <a:avLst/>
                          <a:gdLst>
                            <a:gd name="T0" fmla="*/ 8084572 w 10244"/>
                            <a:gd name="T1" fmla="*/ 274823455 h 12184"/>
                            <a:gd name="T2" fmla="*/ 228197830 w 10244"/>
                            <a:gd name="T3" fmla="*/ 15181055 h 12184"/>
                            <a:gd name="T4" fmla="*/ 133430968 w 10244"/>
                            <a:gd name="T5" fmla="*/ 37744767 h 12184"/>
                            <a:gd name="T6" fmla="*/ 136777111 w 10244"/>
                            <a:gd name="T7" fmla="*/ 32757745 h 12184"/>
                            <a:gd name="T8" fmla="*/ 107834016 w 10244"/>
                            <a:gd name="T9" fmla="*/ 80770030 h 12184"/>
                            <a:gd name="T10" fmla="*/ 161592395 w 10244"/>
                            <a:gd name="T11" fmla="*/ 17234590 h 12184"/>
                            <a:gd name="T12" fmla="*/ 145130205 w 10244"/>
                            <a:gd name="T13" fmla="*/ 49650079 h 12184"/>
                            <a:gd name="T14" fmla="*/ 159907061 w 10244"/>
                            <a:gd name="T15" fmla="*/ 30948745 h 12184"/>
                            <a:gd name="T16" fmla="*/ 174073299 w 10244"/>
                            <a:gd name="T17" fmla="*/ 8678351 h 12184"/>
                            <a:gd name="T18" fmla="*/ 96720874 w 10244"/>
                            <a:gd name="T19" fmla="*/ 111963310 h 12184"/>
                            <a:gd name="T20" fmla="*/ 144715002 w 10244"/>
                            <a:gd name="T21" fmla="*/ 51581346 h 12184"/>
                            <a:gd name="T22" fmla="*/ 141002551 w 10244"/>
                            <a:gd name="T23" fmla="*/ 65564584 h 12184"/>
                            <a:gd name="T24" fmla="*/ 109885659 w 10244"/>
                            <a:gd name="T25" fmla="*/ 96464391 h 12184"/>
                            <a:gd name="T26" fmla="*/ 152213323 w 10244"/>
                            <a:gd name="T27" fmla="*/ 54099248 h 12184"/>
                            <a:gd name="T28" fmla="*/ 140660610 w 10244"/>
                            <a:gd name="T29" fmla="*/ 78203189 h 12184"/>
                            <a:gd name="T30" fmla="*/ 188459322 w 10244"/>
                            <a:gd name="T31" fmla="*/ 15963287 h 12184"/>
                            <a:gd name="T32" fmla="*/ 134749837 w 10244"/>
                            <a:gd name="T33" fmla="*/ 84241370 h 12184"/>
                            <a:gd name="T34" fmla="*/ 193979262 w 10244"/>
                            <a:gd name="T35" fmla="*/ 9925106 h 12184"/>
                            <a:gd name="T36" fmla="*/ 168235787 w 10244"/>
                            <a:gd name="T37" fmla="*/ 49772347 h 12184"/>
                            <a:gd name="T38" fmla="*/ 141661907 w 10244"/>
                            <a:gd name="T39" fmla="*/ 77249751 h 12184"/>
                            <a:gd name="T40" fmla="*/ 87195435 w 10244"/>
                            <a:gd name="T41" fmla="*/ 167700508 h 12184"/>
                            <a:gd name="T42" fmla="*/ 197496297 w 10244"/>
                            <a:gd name="T43" fmla="*/ 24103941 h 12184"/>
                            <a:gd name="T44" fmla="*/ 190120131 w 10244"/>
                            <a:gd name="T45" fmla="*/ 34566900 h 12184"/>
                            <a:gd name="T46" fmla="*/ 183525476 w 10244"/>
                            <a:gd name="T47" fmla="*/ 36351353 h 12184"/>
                            <a:gd name="T48" fmla="*/ 149233490 w 10244"/>
                            <a:gd name="T49" fmla="*/ 78716495 h 12184"/>
                            <a:gd name="T50" fmla="*/ 196323952 w 10244"/>
                            <a:gd name="T51" fmla="*/ 36498011 h 12184"/>
                            <a:gd name="T52" fmla="*/ 143860229 w 10244"/>
                            <a:gd name="T53" fmla="*/ 100864778 h 12184"/>
                            <a:gd name="T54" fmla="*/ 182328762 w 10244"/>
                            <a:gd name="T55" fmla="*/ 53537004 h 12184"/>
                            <a:gd name="T56" fmla="*/ 125077718 w 10244"/>
                            <a:gd name="T57" fmla="*/ 130102400 h 12184"/>
                            <a:gd name="T58" fmla="*/ 156170085 w 10244"/>
                            <a:gd name="T59" fmla="*/ 94044209 h 12184"/>
                            <a:gd name="T60" fmla="*/ 217206843 w 10244"/>
                            <a:gd name="T61" fmla="*/ 19263578 h 12184"/>
                            <a:gd name="T62" fmla="*/ 186676202 w 10244"/>
                            <a:gd name="T63" fmla="*/ 50138993 h 12184"/>
                            <a:gd name="T64" fmla="*/ 139317217 w 10244"/>
                            <a:gd name="T65" fmla="*/ 119345967 h 12184"/>
                            <a:gd name="T66" fmla="*/ 180521274 w 10244"/>
                            <a:gd name="T67" fmla="*/ 67055719 h 12184"/>
                            <a:gd name="T68" fmla="*/ 201550845 w 10244"/>
                            <a:gd name="T69" fmla="*/ 41827289 h 12184"/>
                            <a:gd name="T70" fmla="*/ 139878943 w 10244"/>
                            <a:gd name="T71" fmla="*/ 128342183 h 12184"/>
                            <a:gd name="T72" fmla="*/ 159662751 w 10244"/>
                            <a:gd name="T73" fmla="*/ 105362886 h 12184"/>
                            <a:gd name="T74" fmla="*/ 192440452 w 10244"/>
                            <a:gd name="T75" fmla="*/ 62166573 h 12184"/>
                            <a:gd name="T76" fmla="*/ 199670094 w 10244"/>
                            <a:gd name="T77" fmla="*/ 61090867 h 12184"/>
                            <a:gd name="T78" fmla="*/ 159027764 w 10244"/>
                            <a:gd name="T79" fmla="*/ 113234457 h 12184"/>
                            <a:gd name="T80" fmla="*/ 195053820 w 10244"/>
                            <a:gd name="T81" fmla="*/ 70673718 h 12184"/>
                            <a:gd name="T82" fmla="*/ 230786830 w 10244"/>
                            <a:gd name="T83" fmla="*/ 28015258 h 12184"/>
                            <a:gd name="T84" fmla="*/ 177419441 w 10244"/>
                            <a:gd name="T85" fmla="*/ 103651607 h 12184"/>
                            <a:gd name="T86" fmla="*/ 193515166 w 10244"/>
                            <a:gd name="T87" fmla="*/ 87101528 h 12184"/>
                            <a:gd name="T88" fmla="*/ 209635260 w 10244"/>
                            <a:gd name="T89" fmla="*/ 65417925 h 12184"/>
                            <a:gd name="T90" fmla="*/ 156121192 w 10244"/>
                            <a:gd name="T91" fmla="*/ 140760800 h 12184"/>
                            <a:gd name="T92" fmla="*/ 178323108 w 10244"/>
                            <a:gd name="T93" fmla="*/ 116681406 h 12184"/>
                            <a:gd name="T94" fmla="*/ 202259094 w 10244"/>
                            <a:gd name="T95" fmla="*/ 78374239 h 12184"/>
                            <a:gd name="T96" fmla="*/ 232179116 w 10244"/>
                            <a:gd name="T97" fmla="*/ 39578314 h 12184"/>
                            <a:gd name="T98" fmla="*/ 161714394 w 10244"/>
                            <a:gd name="T99" fmla="*/ 144941200 h 12184"/>
                            <a:gd name="T100" fmla="*/ 168480097 w 10244"/>
                            <a:gd name="T101" fmla="*/ 137729592 h 12184"/>
                            <a:gd name="T102" fmla="*/ 204848094 w 10244"/>
                            <a:gd name="T103" fmla="*/ 85414796 h 12184"/>
                            <a:gd name="T104" fmla="*/ 163570776 w 10244"/>
                            <a:gd name="T105" fmla="*/ 148485869 h 12184"/>
                            <a:gd name="T106" fmla="*/ 170971310 w 10244"/>
                            <a:gd name="T107" fmla="*/ 140345215 h 12184"/>
                            <a:gd name="T108" fmla="*/ 216376438 w 10244"/>
                            <a:gd name="T109" fmla="*/ 89986234 h 12184"/>
                            <a:gd name="T110" fmla="*/ 240312425 w 10244"/>
                            <a:gd name="T111" fmla="*/ 56837295 h 12184"/>
                            <a:gd name="T112" fmla="*/ 163179942 w 10244"/>
                            <a:gd name="T113" fmla="*/ 161980036 h 12184"/>
                            <a:gd name="T114" fmla="*/ 204677046 w 10244"/>
                            <a:gd name="T115" fmla="*/ 108980885 h 12184"/>
                            <a:gd name="T116" fmla="*/ 230713568 w 10244"/>
                            <a:gd name="T117" fmla="*/ 75147434 h 12184"/>
                            <a:gd name="T118" fmla="*/ 177419441 w 10244"/>
                            <a:gd name="T119" fmla="*/ 156015185 h 12184"/>
                            <a:gd name="T120" fmla="*/ 199450309 w 10244"/>
                            <a:gd name="T121" fmla="*/ 129100024 h 12184"/>
                            <a:gd name="T122" fmla="*/ 235427472 w 10244"/>
                            <a:gd name="T123" fmla="*/ 86710490 h 12184"/>
                            <a:gd name="T124" fmla="*/ 219527164 w 10244"/>
                            <a:gd name="T125" fmla="*/ 105925130 h 1218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244" h="12184">
                              <a:moveTo>
                                <a:pt x="9462" y="4793"/>
                              </a:moveTo>
                              <a:lnTo>
                                <a:pt x="9462" y="4793"/>
                              </a:lnTo>
                              <a:lnTo>
                                <a:pt x="9397" y="4875"/>
                              </a:lnTo>
                              <a:lnTo>
                                <a:pt x="9332" y="4957"/>
                              </a:lnTo>
                              <a:lnTo>
                                <a:pt x="9266" y="5038"/>
                              </a:lnTo>
                              <a:lnTo>
                                <a:pt x="9199" y="5117"/>
                              </a:lnTo>
                              <a:lnTo>
                                <a:pt x="9131" y="5195"/>
                              </a:lnTo>
                              <a:lnTo>
                                <a:pt x="9062" y="5272"/>
                              </a:lnTo>
                              <a:lnTo>
                                <a:pt x="8993" y="5347"/>
                              </a:lnTo>
                              <a:lnTo>
                                <a:pt x="8922" y="5422"/>
                              </a:lnTo>
                              <a:lnTo>
                                <a:pt x="8851" y="5495"/>
                              </a:lnTo>
                              <a:lnTo>
                                <a:pt x="8779" y="5567"/>
                              </a:lnTo>
                              <a:lnTo>
                                <a:pt x="8706" y="5638"/>
                              </a:lnTo>
                              <a:lnTo>
                                <a:pt x="8632" y="5708"/>
                              </a:lnTo>
                              <a:lnTo>
                                <a:pt x="8558" y="5776"/>
                              </a:lnTo>
                              <a:lnTo>
                                <a:pt x="8482" y="5843"/>
                              </a:lnTo>
                              <a:lnTo>
                                <a:pt x="8404" y="5909"/>
                              </a:lnTo>
                              <a:lnTo>
                                <a:pt x="8326" y="5973"/>
                              </a:lnTo>
                              <a:lnTo>
                                <a:pt x="8247" y="6036"/>
                              </a:lnTo>
                              <a:lnTo>
                                <a:pt x="8167" y="6097"/>
                              </a:lnTo>
                              <a:lnTo>
                                <a:pt x="8085" y="6157"/>
                              </a:lnTo>
                              <a:lnTo>
                                <a:pt x="8003" y="6216"/>
                              </a:lnTo>
                              <a:lnTo>
                                <a:pt x="7919" y="6273"/>
                              </a:lnTo>
                              <a:lnTo>
                                <a:pt x="7834" y="6328"/>
                              </a:lnTo>
                              <a:lnTo>
                                <a:pt x="7748" y="6382"/>
                              </a:lnTo>
                              <a:lnTo>
                                <a:pt x="7660" y="6434"/>
                              </a:lnTo>
                              <a:lnTo>
                                <a:pt x="7571" y="6485"/>
                              </a:lnTo>
                              <a:lnTo>
                                <a:pt x="7481" y="6533"/>
                              </a:lnTo>
                              <a:lnTo>
                                <a:pt x="7390" y="6581"/>
                              </a:lnTo>
                              <a:lnTo>
                                <a:pt x="7297" y="6627"/>
                              </a:lnTo>
                              <a:lnTo>
                                <a:pt x="7203" y="6670"/>
                              </a:lnTo>
                              <a:lnTo>
                                <a:pt x="7107" y="6713"/>
                              </a:lnTo>
                              <a:lnTo>
                                <a:pt x="7010" y="6754"/>
                              </a:lnTo>
                              <a:lnTo>
                                <a:pt x="6911" y="6792"/>
                              </a:lnTo>
                              <a:lnTo>
                                <a:pt x="6742" y="6856"/>
                              </a:lnTo>
                              <a:lnTo>
                                <a:pt x="6573" y="6919"/>
                              </a:lnTo>
                              <a:lnTo>
                                <a:pt x="6239" y="7043"/>
                              </a:lnTo>
                              <a:lnTo>
                                <a:pt x="6074" y="7104"/>
                              </a:lnTo>
                              <a:lnTo>
                                <a:pt x="5910" y="7167"/>
                              </a:lnTo>
                              <a:lnTo>
                                <a:pt x="5746" y="7230"/>
                              </a:lnTo>
                              <a:lnTo>
                                <a:pt x="5584" y="7295"/>
                              </a:lnTo>
                              <a:lnTo>
                                <a:pt x="5504" y="7328"/>
                              </a:lnTo>
                              <a:lnTo>
                                <a:pt x="5423" y="7361"/>
                              </a:lnTo>
                              <a:lnTo>
                                <a:pt x="5342" y="7396"/>
                              </a:lnTo>
                              <a:lnTo>
                                <a:pt x="5262" y="7430"/>
                              </a:lnTo>
                              <a:lnTo>
                                <a:pt x="5182" y="7466"/>
                              </a:lnTo>
                              <a:lnTo>
                                <a:pt x="5102" y="7503"/>
                              </a:lnTo>
                              <a:lnTo>
                                <a:pt x="5023" y="7540"/>
                              </a:lnTo>
                              <a:lnTo>
                                <a:pt x="4943" y="7579"/>
                              </a:lnTo>
                              <a:lnTo>
                                <a:pt x="4864" y="7618"/>
                              </a:lnTo>
                              <a:lnTo>
                                <a:pt x="4784" y="7659"/>
                              </a:lnTo>
                              <a:lnTo>
                                <a:pt x="4705" y="7699"/>
                              </a:lnTo>
                              <a:lnTo>
                                <a:pt x="4627" y="7742"/>
                              </a:lnTo>
                              <a:lnTo>
                                <a:pt x="4548" y="7787"/>
                              </a:lnTo>
                              <a:lnTo>
                                <a:pt x="4470" y="7831"/>
                              </a:lnTo>
                              <a:lnTo>
                                <a:pt x="4391" y="7878"/>
                              </a:lnTo>
                              <a:lnTo>
                                <a:pt x="4313" y="7926"/>
                              </a:lnTo>
                              <a:lnTo>
                                <a:pt x="4231" y="7977"/>
                              </a:lnTo>
                              <a:lnTo>
                                <a:pt x="4150" y="8031"/>
                              </a:lnTo>
                              <a:lnTo>
                                <a:pt x="4070" y="8085"/>
                              </a:lnTo>
                              <a:lnTo>
                                <a:pt x="3991" y="8142"/>
                              </a:lnTo>
                              <a:lnTo>
                                <a:pt x="3913" y="8199"/>
                              </a:lnTo>
                              <a:lnTo>
                                <a:pt x="3836" y="8257"/>
                              </a:lnTo>
                              <a:lnTo>
                                <a:pt x="3760" y="8316"/>
                              </a:lnTo>
                              <a:lnTo>
                                <a:pt x="3684" y="8377"/>
                              </a:lnTo>
                              <a:lnTo>
                                <a:pt x="3610" y="8438"/>
                              </a:lnTo>
                              <a:lnTo>
                                <a:pt x="3535" y="8501"/>
                              </a:lnTo>
                              <a:lnTo>
                                <a:pt x="3462" y="8564"/>
                              </a:lnTo>
                              <a:lnTo>
                                <a:pt x="3389" y="8628"/>
                              </a:lnTo>
                              <a:lnTo>
                                <a:pt x="3317" y="8694"/>
                              </a:lnTo>
                              <a:lnTo>
                                <a:pt x="3246" y="8759"/>
                              </a:lnTo>
                              <a:lnTo>
                                <a:pt x="3176" y="8826"/>
                              </a:lnTo>
                              <a:lnTo>
                                <a:pt x="3106" y="8893"/>
                              </a:lnTo>
                              <a:lnTo>
                                <a:pt x="3079" y="8923"/>
                              </a:lnTo>
                              <a:lnTo>
                                <a:pt x="3052" y="8956"/>
                              </a:lnTo>
                              <a:lnTo>
                                <a:pt x="3026" y="8989"/>
                              </a:lnTo>
                              <a:lnTo>
                                <a:pt x="3001" y="9025"/>
                              </a:lnTo>
                              <a:lnTo>
                                <a:pt x="2976" y="9061"/>
                              </a:lnTo>
                              <a:lnTo>
                                <a:pt x="2953" y="9099"/>
                              </a:lnTo>
                              <a:lnTo>
                                <a:pt x="2906" y="9176"/>
                              </a:lnTo>
                              <a:lnTo>
                                <a:pt x="2861" y="9254"/>
                              </a:lnTo>
                              <a:lnTo>
                                <a:pt x="2814" y="9332"/>
                              </a:lnTo>
                              <a:lnTo>
                                <a:pt x="2791" y="9370"/>
                              </a:lnTo>
                              <a:lnTo>
                                <a:pt x="2765" y="9407"/>
                              </a:lnTo>
                              <a:lnTo>
                                <a:pt x="2740" y="9444"/>
                              </a:lnTo>
                              <a:lnTo>
                                <a:pt x="2714" y="9479"/>
                              </a:lnTo>
                              <a:lnTo>
                                <a:pt x="2693" y="9490"/>
                              </a:lnTo>
                              <a:lnTo>
                                <a:pt x="2672" y="9504"/>
                              </a:lnTo>
                              <a:lnTo>
                                <a:pt x="2650" y="9519"/>
                              </a:lnTo>
                              <a:lnTo>
                                <a:pt x="2627" y="9537"/>
                              </a:lnTo>
                              <a:lnTo>
                                <a:pt x="2605" y="9556"/>
                              </a:lnTo>
                              <a:lnTo>
                                <a:pt x="2582" y="9579"/>
                              </a:lnTo>
                              <a:lnTo>
                                <a:pt x="2558" y="9602"/>
                              </a:lnTo>
                              <a:lnTo>
                                <a:pt x="2535" y="9627"/>
                              </a:lnTo>
                              <a:lnTo>
                                <a:pt x="2512" y="9654"/>
                              </a:lnTo>
                              <a:lnTo>
                                <a:pt x="2488" y="9682"/>
                              </a:lnTo>
                              <a:lnTo>
                                <a:pt x="2465" y="9712"/>
                              </a:lnTo>
                              <a:lnTo>
                                <a:pt x="2441" y="9741"/>
                              </a:lnTo>
                              <a:lnTo>
                                <a:pt x="2394" y="9804"/>
                              </a:lnTo>
                              <a:lnTo>
                                <a:pt x="2346" y="9870"/>
                              </a:lnTo>
                              <a:lnTo>
                                <a:pt x="2301" y="9936"/>
                              </a:lnTo>
                              <a:lnTo>
                                <a:pt x="2256" y="10002"/>
                              </a:lnTo>
                              <a:lnTo>
                                <a:pt x="2172" y="10129"/>
                              </a:lnTo>
                              <a:lnTo>
                                <a:pt x="2132" y="10187"/>
                              </a:lnTo>
                              <a:lnTo>
                                <a:pt x="2097" y="10240"/>
                              </a:lnTo>
                              <a:lnTo>
                                <a:pt x="2063" y="10287"/>
                              </a:lnTo>
                              <a:lnTo>
                                <a:pt x="2034" y="10327"/>
                              </a:lnTo>
                              <a:lnTo>
                                <a:pt x="1424" y="11113"/>
                              </a:lnTo>
                              <a:lnTo>
                                <a:pt x="1380" y="11168"/>
                              </a:lnTo>
                              <a:lnTo>
                                <a:pt x="1337" y="11223"/>
                              </a:lnTo>
                              <a:lnTo>
                                <a:pt x="1249" y="11331"/>
                              </a:lnTo>
                              <a:lnTo>
                                <a:pt x="1160" y="11441"/>
                              </a:lnTo>
                              <a:lnTo>
                                <a:pt x="1116" y="11497"/>
                              </a:lnTo>
                              <a:lnTo>
                                <a:pt x="1072" y="11552"/>
                              </a:lnTo>
                              <a:lnTo>
                                <a:pt x="1058" y="11572"/>
                              </a:lnTo>
                              <a:lnTo>
                                <a:pt x="1044" y="11593"/>
                              </a:lnTo>
                              <a:lnTo>
                                <a:pt x="1029" y="11616"/>
                              </a:lnTo>
                              <a:lnTo>
                                <a:pt x="1015" y="11641"/>
                              </a:lnTo>
                              <a:lnTo>
                                <a:pt x="986" y="11694"/>
                              </a:lnTo>
                              <a:lnTo>
                                <a:pt x="956" y="11751"/>
                              </a:lnTo>
                              <a:lnTo>
                                <a:pt x="925" y="11811"/>
                              </a:lnTo>
                              <a:lnTo>
                                <a:pt x="893" y="11871"/>
                              </a:lnTo>
                              <a:lnTo>
                                <a:pt x="860" y="11931"/>
                              </a:lnTo>
                              <a:lnTo>
                                <a:pt x="843" y="11959"/>
                              </a:lnTo>
                              <a:lnTo>
                                <a:pt x="826" y="11987"/>
                              </a:lnTo>
                              <a:lnTo>
                                <a:pt x="807" y="12014"/>
                              </a:lnTo>
                              <a:lnTo>
                                <a:pt x="789" y="12040"/>
                              </a:lnTo>
                              <a:lnTo>
                                <a:pt x="770" y="12064"/>
                              </a:lnTo>
                              <a:lnTo>
                                <a:pt x="750" y="12086"/>
                              </a:lnTo>
                              <a:lnTo>
                                <a:pt x="730" y="12108"/>
                              </a:lnTo>
                              <a:lnTo>
                                <a:pt x="709" y="12126"/>
                              </a:lnTo>
                              <a:lnTo>
                                <a:pt x="688" y="12142"/>
                              </a:lnTo>
                              <a:lnTo>
                                <a:pt x="676" y="12150"/>
                              </a:lnTo>
                              <a:lnTo>
                                <a:pt x="665" y="12156"/>
                              </a:lnTo>
                              <a:lnTo>
                                <a:pt x="654" y="12162"/>
                              </a:lnTo>
                              <a:lnTo>
                                <a:pt x="642" y="12167"/>
                              </a:lnTo>
                              <a:lnTo>
                                <a:pt x="631" y="12172"/>
                              </a:lnTo>
                              <a:lnTo>
                                <a:pt x="619" y="12176"/>
                              </a:lnTo>
                              <a:lnTo>
                                <a:pt x="606" y="12179"/>
                              </a:lnTo>
                              <a:lnTo>
                                <a:pt x="594" y="12182"/>
                              </a:lnTo>
                              <a:lnTo>
                                <a:pt x="582" y="12183"/>
                              </a:lnTo>
                              <a:lnTo>
                                <a:pt x="569" y="12184"/>
                              </a:lnTo>
                              <a:lnTo>
                                <a:pt x="557" y="12183"/>
                              </a:lnTo>
                              <a:lnTo>
                                <a:pt x="543" y="12182"/>
                              </a:lnTo>
                              <a:lnTo>
                                <a:pt x="530" y="12180"/>
                              </a:lnTo>
                              <a:lnTo>
                                <a:pt x="517" y="12177"/>
                              </a:lnTo>
                              <a:lnTo>
                                <a:pt x="503" y="12172"/>
                              </a:lnTo>
                              <a:lnTo>
                                <a:pt x="489" y="12167"/>
                              </a:lnTo>
                              <a:lnTo>
                                <a:pt x="474" y="12161"/>
                              </a:lnTo>
                              <a:lnTo>
                                <a:pt x="460" y="12154"/>
                              </a:lnTo>
                              <a:lnTo>
                                <a:pt x="415" y="12130"/>
                              </a:lnTo>
                              <a:lnTo>
                                <a:pt x="367" y="12100"/>
                              </a:lnTo>
                              <a:lnTo>
                                <a:pt x="316" y="12068"/>
                              </a:lnTo>
                              <a:lnTo>
                                <a:pt x="291" y="12051"/>
                              </a:lnTo>
                              <a:lnTo>
                                <a:pt x="265" y="12032"/>
                              </a:lnTo>
                              <a:lnTo>
                                <a:pt x="241" y="12013"/>
                              </a:lnTo>
                              <a:lnTo>
                                <a:pt x="216" y="11994"/>
                              </a:lnTo>
                              <a:lnTo>
                                <a:pt x="192" y="11974"/>
                              </a:lnTo>
                              <a:lnTo>
                                <a:pt x="169" y="11952"/>
                              </a:lnTo>
                              <a:lnTo>
                                <a:pt x="146" y="11930"/>
                              </a:lnTo>
                              <a:lnTo>
                                <a:pt x="124" y="11908"/>
                              </a:lnTo>
                              <a:lnTo>
                                <a:pt x="104" y="11885"/>
                              </a:lnTo>
                              <a:lnTo>
                                <a:pt x="85" y="11862"/>
                              </a:lnTo>
                              <a:lnTo>
                                <a:pt x="68" y="11839"/>
                              </a:lnTo>
                              <a:lnTo>
                                <a:pt x="51" y="11814"/>
                              </a:lnTo>
                              <a:lnTo>
                                <a:pt x="37" y="11790"/>
                              </a:lnTo>
                              <a:lnTo>
                                <a:pt x="26" y="11765"/>
                              </a:lnTo>
                              <a:lnTo>
                                <a:pt x="16" y="11739"/>
                              </a:lnTo>
                              <a:lnTo>
                                <a:pt x="8" y="11714"/>
                              </a:lnTo>
                              <a:lnTo>
                                <a:pt x="5" y="11702"/>
                              </a:lnTo>
                              <a:lnTo>
                                <a:pt x="3" y="11688"/>
                              </a:lnTo>
                              <a:lnTo>
                                <a:pt x="2" y="11675"/>
                              </a:lnTo>
                              <a:lnTo>
                                <a:pt x="1" y="11663"/>
                              </a:lnTo>
                              <a:lnTo>
                                <a:pt x="0" y="11650"/>
                              </a:lnTo>
                              <a:lnTo>
                                <a:pt x="1" y="11637"/>
                              </a:lnTo>
                              <a:lnTo>
                                <a:pt x="2" y="11624"/>
                              </a:lnTo>
                              <a:lnTo>
                                <a:pt x="4" y="11610"/>
                              </a:lnTo>
                              <a:lnTo>
                                <a:pt x="7" y="11597"/>
                              </a:lnTo>
                              <a:lnTo>
                                <a:pt x="10" y="11585"/>
                              </a:lnTo>
                              <a:lnTo>
                                <a:pt x="15" y="11572"/>
                              </a:lnTo>
                              <a:lnTo>
                                <a:pt x="20" y="11559"/>
                              </a:lnTo>
                              <a:lnTo>
                                <a:pt x="26" y="11545"/>
                              </a:lnTo>
                              <a:lnTo>
                                <a:pt x="32" y="11532"/>
                              </a:lnTo>
                              <a:lnTo>
                                <a:pt x="40" y="11519"/>
                              </a:lnTo>
                              <a:lnTo>
                                <a:pt x="49" y="11506"/>
                              </a:lnTo>
                              <a:lnTo>
                                <a:pt x="58" y="11493"/>
                              </a:lnTo>
                              <a:lnTo>
                                <a:pt x="70" y="11479"/>
                              </a:lnTo>
                              <a:lnTo>
                                <a:pt x="81" y="11466"/>
                              </a:lnTo>
                              <a:lnTo>
                                <a:pt x="94" y="11454"/>
                              </a:lnTo>
                              <a:lnTo>
                                <a:pt x="122" y="11426"/>
                              </a:lnTo>
                              <a:lnTo>
                                <a:pt x="152" y="11397"/>
                              </a:lnTo>
                              <a:lnTo>
                                <a:pt x="181" y="11371"/>
                              </a:lnTo>
                              <a:lnTo>
                                <a:pt x="212" y="11344"/>
                              </a:lnTo>
                              <a:lnTo>
                                <a:pt x="272" y="11293"/>
                              </a:lnTo>
                              <a:lnTo>
                                <a:pt x="331" y="11242"/>
                              </a:lnTo>
                              <a:lnTo>
                                <a:pt x="390" y="11190"/>
                              </a:lnTo>
                              <a:lnTo>
                                <a:pt x="420" y="11163"/>
                              </a:lnTo>
                              <a:lnTo>
                                <a:pt x="448" y="11135"/>
                              </a:lnTo>
                              <a:lnTo>
                                <a:pt x="475" y="11107"/>
                              </a:lnTo>
                              <a:lnTo>
                                <a:pt x="503" y="11078"/>
                              </a:lnTo>
                              <a:lnTo>
                                <a:pt x="529" y="11047"/>
                              </a:lnTo>
                              <a:lnTo>
                                <a:pt x="556" y="11015"/>
                              </a:lnTo>
                              <a:lnTo>
                                <a:pt x="669" y="10866"/>
                              </a:lnTo>
                              <a:lnTo>
                                <a:pt x="783" y="10718"/>
                              </a:lnTo>
                              <a:lnTo>
                                <a:pt x="1010" y="10420"/>
                              </a:lnTo>
                              <a:lnTo>
                                <a:pt x="1125" y="10272"/>
                              </a:lnTo>
                              <a:lnTo>
                                <a:pt x="1240" y="10125"/>
                              </a:lnTo>
                              <a:lnTo>
                                <a:pt x="1299" y="10052"/>
                              </a:lnTo>
                              <a:lnTo>
                                <a:pt x="1358" y="9980"/>
                              </a:lnTo>
                              <a:lnTo>
                                <a:pt x="1417" y="9908"/>
                              </a:lnTo>
                              <a:lnTo>
                                <a:pt x="1477" y="9835"/>
                              </a:lnTo>
                              <a:lnTo>
                                <a:pt x="1583" y="9709"/>
                              </a:lnTo>
                              <a:lnTo>
                                <a:pt x="1689" y="9581"/>
                              </a:lnTo>
                              <a:lnTo>
                                <a:pt x="1793" y="9452"/>
                              </a:lnTo>
                              <a:lnTo>
                                <a:pt x="1898" y="9322"/>
                              </a:lnTo>
                              <a:lnTo>
                                <a:pt x="2001" y="9191"/>
                              </a:lnTo>
                              <a:lnTo>
                                <a:pt x="2104" y="9061"/>
                              </a:lnTo>
                              <a:lnTo>
                                <a:pt x="2307" y="8801"/>
                              </a:lnTo>
                              <a:lnTo>
                                <a:pt x="2319" y="8786"/>
                              </a:lnTo>
                              <a:lnTo>
                                <a:pt x="2332" y="8772"/>
                              </a:lnTo>
                              <a:lnTo>
                                <a:pt x="2347" y="8757"/>
                              </a:lnTo>
                              <a:lnTo>
                                <a:pt x="2363" y="8743"/>
                              </a:lnTo>
                              <a:lnTo>
                                <a:pt x="2395" y="8715"/>
                              </a:lnTo>
                              <a:lnTo>
                                <a:pt x="2429" y="8688"/>
                              </a:lnTo>
                              <a:lnTo>
                                <a:pt x="2461" y="8660"/>
                              </a:lnTo>
                              <a:lnTo>
                                <a:pt x="2477" y="8647"/>
                              </a:lnTo>
                              <a:lnTo>
                                <a:pt x="2491" y="8633"/>
                              </a:lnTo>
                              <a:lnTo>
                                <a:pt x="2506" y="8619"/>
                              </a:lnTo>
                              <a:lnTo>
                                <a:pt x="2519" y="8605"/>
                              </a:lnTo>
                              <a:lnTo>
                                <a:pt x="2530" y="8590"/>
                              </a:lnTo>
                              <a:lnTo>
                                <a:pt x="2540" y="8575"/>
                              </a:lnTo>
                              <a:lnTo>
                                <a:pt x="2585" y="8501"/>
                              </a:lnTo>
                              <a:lnTo>
                                <a:pt x="2628" y="8427"/>
                              </a:lnTo>
                              <a:lnTo>
                                <a:pt x="2671" y="8353"/>
                              </a:lnTo>
                              <a:lnTo>
                                <a:pt x="2713" y="8278"/>
                              </a:lnTo>
                              <a:lnTo>
                                <a:pt x="2753" y="8203"/>
                              </a:lnTo>
                              <a:lnTo>
                                <a:pt x="2793" y="8128"/>
                              </a:lnTo>
                              <a:lnTo>
                                <a:pt x="2832" y="8052"/>
                              </a:lnTo>
                              <a:lnTo>
                                <a:pt x="2871" y="7975"/>
                              </a:lnTo>
                              <a:lnTo>
                                <a:pt x="2908" y="7899"/>
                              </a:lnTo>
                              <a:lnTo>
                                <a:pt x="2946" y="7822"/>
                              </a:lnTo>
                              <a:lnTo>
                                <a:pt x="2983" y="7745"/>
                              </a:lnTo>
                              <a:lnTo>
                                <a:pt x="3018" y="7668"/>
                              </a:lnTo>
                              <a:lnTo>
                                <a:pt x="3089" y="7511"/>
                              </a:lnTo>
                              <a:lnTo>
                                <a:pt x="3159" y="7352"/>
                              </a:lnTo>
                              <a:lnTo>
                                <a:pt x="3191" y="7277"/>
                              </a:lnTo>
                              <a:lnTo>
                                <a:pt x="3221" y="7201"/>
                              </a:lnTo>
                              <a:lnTo>
                                <a:pt x="3250" y="7125"/>
                              </a:lnTo>
                              <a:lnTo>
                                <a:pt x="3278" y="7048"/>
                              </a:lnTo>
                              <a:lnTo>
                                <a:pt x="3304" y="6972"/>
                              </a:lnTo>
                              <a:lnTo>
                                <a:pt x="3330" y="6895"/>
                              </a:lnTo>
                              <a:lnTo>
                                <a:pt x="3353" y="6817"/>
                              </a:lnTo>
                              <a:lnTo>
                                <a:pt x="3376" y="6739"/>
                              </a:lnTo>
                              <a:lnTo>
                                <a:pt x="3397" y="6662"/>
                              </a:lnTo>
                              <a:lnTo>
                                <a:pt x="3418" y="6584"/>
                              </a:lnTo>
                              <a:lnTo>
                                <a:pt x="3437" y="6506"/>
                              </a:lnTo>
                              <a:lnTo>
                                <a:pt x="3455" y="6428"/>
                              </a:lnTo>
                              <a:lnTo>
                                <a:pt x="3474" y="6349"/>
                              </a:lnTo>
                              <a:lnTo>
                                <a:pt x="3490" y="6271"/>
                              </a:lnTo>
                              <a:lnTo>
                                <a:pt x="3506" y="6191"/>
                              </a:lnTo>
                              <a:lnTo>
                                <a:pt x="3521" y="6113"/>
                              </a:lnTo>
                              <a:lnTo>
                                <a:pt x="3535" y="6034"/>
                              </a:lnTo>
                              <a:lnTo>
                                <a:pt x="3550" y="5955"/>
                              </a:lnTo>
                              <a:lnTo>
                                <a:pt x="3575" y="5797"/>
                              </a:lnTo>
                              <a:lnTo>
                                <a:pt x="3598" y="5637"/>
                              </a:lnTo>
                              <a:lnTo>
                                <a:pt x="3621" y="5478"/>
                              </a:lnTo>
                              <a:lnTo>
                                <a:pt x="3642" y="5319"/>
                              </a:lnTo>
                              <a:lnTo>
                                <a:pt x="3661" y="5159"/>
                              </a:lnTo>
                              <a:lnTo>
                                <a:pt x="3701" y="4840"/>
                              </a:lnTo>
                              <a:lnTo>
                                <a:pt x="3721" y="4680"/>
                              </a:lnTo>
                              <a:lnTo>
                                <a:pt x="3742" y="4521"/>
                              </a:lnTo>
                              <a:lnTo>
                                <a:pt x="3765" y="4362"/>
                              </a:lnTo>
                              <a:lnTo>
                                <a:pt x="3789" y="4204"/>
                              </a:lnTo>
                              <a:lnTo>
                                <a:pt x="3815" y="4045"/>
                              </a:lnTo>
                              <a:lnTo>
                                <a:pt x="3830" y="3966"/>
                              </a:lnTo>
                              <a:lnTo>
                                <a:pt x="3844" y="3888"/>
                              </a:lnTo>
                              <a:lnTo>
                                <a:pt x="3859" y="3809"/>
                              </a:lnTo>
                              <a:lnTo>
                                <a:pt x="3875" y="3731"/>
                              </a:lnTo>
                              <a:lnTo>
                                <a:pt x="3893" y="3653"/>
                              </a:lnTo>
                              <a:lnTo>
                                <a:pt x="3910" y="3574"/>
                              </a:lnTo>
                              <a:lnTo>
                                <a:pt x="3929" y="3496"/>
                              </a:lnTo>
                              <a:lnTo>
                                <a:pt x="3949" y="3418"/>
                              </a:lnTo>
                              <a:lnTo>
                                <a:pt x="3970" y="3341"/>
                              </a:lnTo>
                              <a:lnTo>
                                <a:pt x="3992" y="3264"/>
                              </a:lnTo>
                              <a:lnTo>
                                <a:pt x="4014" y="3187"/>
                              </a:lnTo>
                              <a:lnTo>
                                <a:pt x="4039" y="3110"/>
                              </a:lnTo>
                              <a:lnTo>
                                <a:pt x="4065" y="3034"/>
                              </a:lnTo>
                              <a:lnTo>
                                <a:pt x="4091" y="2956"/>
                              </a:lnTo>
                              <a:lnTo>
                                <a:pt x="4120" y="2880"/>
                              </a:lnTo>
                              <a:lnTo>
                                <a:pt x="4149" y="2805"/>
                              </a:lnTo>
                              <a:lnTo>
                                <a:pt x="4180" y="2729"/>
                              </a:lnTo>
                              <a:lnTo>
                                <a:pt x="4212" y="2654"/>
                              </a:lnTo>
                              <a:lnTo>
                                <a:pt x="4247" y="2579"/>
                              </a:lnTo>
                              <a:lnTo>
                                <a:pt x="4282" y="2505"/>
                              </a:lnTo>
                              <a:lnTo>
                                <a:pt x="4320" y="2431"/>
                              </a:lnTo>
                              <a:lnTo>
                                <a:pt x="4358" y="2357"/>
                              </a:lnTo>
                              <a:lnTo>
                                <a:pt x="4397" y="2288"/>
                              </a:lnTo>
                              <a:lnTo>
                                <a:pt x="4436" y="2219"/>
                              </a:lnTo>
                              <a:lnTo>
                                <a:pt x="4476" y="2150"/>
                              </a:lnTo>
                              <a:lnTo>
                                <a:pt x="4519" y="2082"/>
                              </a:lnTo>
                              <a:lnTo>
                                <a:pt x="4561" y="2014"/>
                              </a:lnTo>
                              <a:lnTo>
                                <a:pt x="4605" y="1946"/>
                              </a:lnTo>
                              <a:lnTo>
                                <a:pt x="4650" y="1879"/>
                              </a:lnTo>
                              <a:lnTo>
                                <a:pt x="4696" y="1812"/>
                              </a:lnTo>
                              <a:lnTo>
                                <a:pt x="4744" y="1746"/>
                              </a:lnTo>
                              <a:lnTo>
                                <a:pt x="4793" y="1680"/>
                              </a:lnTo>
                              <a:lnTo>
                                <a:pt x="4842" y="1615"/>
                              </a:lnTo>
                              <a:lnTo>
                                <a:pt x="4893" y="1551"/>
                              </a:lnTo>
                              <a:lnTo>
                                <a:pt x="4945" y="1487"/>
                              </a:lnTo>
                              <a:lnTo>
                                <a:pt x="4997" y="1424"/>
                              </a:lnTo>
                              <a:lnTo>
                                <a:pt x="5050" y="1362"/>
                              </a:lnTo>
                              <a:lnTo>
                                <a:pt x="5105" y="1301"/>
                              </a:lnTo>
                              <a:lnTo>
                                <a:pt x="5161" y="1240"/>
                              </a:lnTo>
                              <a:lnTo>
                                <a:pt x="5218" y="1181"/>
                              </a:lnTo>
                              <a:lnTo>
                                <a:pt x="5275" y="1123"/>
                              </a:lnTo>
                              <a:lnTo>
                                <a:pt x="5334" y="1065"/>
                              </a:lnTo>
                              <a:lnTo>
                                <a:pt x="5393" y="1008"/>
                              </a:lnTo>
                              <a:lnTo>
                                <a:pt x="5454" y="952"/>
                              </a:lnTo>
                              <a:lnTo>
                                <a:pt x="5515" y="898"/>
                              </a:lnTo>
                              <a:lnTo>
                                <a:pt x="5577" y="845"/>
                              </a:lnTo>
                              <a:lnTo>
                                <a:pt x="5640" y="793"/>
                              </a:lnTo>
                              <a:lnTo>
                                <a:pt x="5704" y="742"/>
                              </a:lnTo>
                              <a:lnTo>
                                <a:pt x="5769" y="692"/>
                              </a:lnTo>
                              <a:lnTo>
                                <a:pt x="5834" y="645"/>
                              </a:lnTo>
                              <a:lnTo>
                                <a:pt x="5899" y="598"/>
                              </a:lnTo>
                              <a:lnTo>
                                <a:pt x="5966" y="552"/>
                              </a:lnTo>
                              <a:lnTo>
                                <a:pt x="6034" y="509"/>
                              </a:lnTo>
                              <a:lnTo>
                                <a:pt x="6102" y="466"/>
                              </a:lnTo>
                              <a:lnTo>
                                <a:pt x="6171" y="426"/>
                              </a:lnTo>
                              <a:lnTo>
                                <a:pt x="6241" y="386"/>
                              </a:lnTo>
                              <a:lnTo>
                                <a:pt x="6311" y="348"/>
                              </a:lnTo>
                              <a:lnTo>
                                <a:pt x="6382" y="313"/>
                              </a:lnTo>
                              <a:lnTo>
                                <a:pt x="6454" y="278"/>
                              </a:lnTo>
                              <a:lnTo>
                                <a:pt x="6526" y="246"/>
                              </a:lnTo>
                              <a:lnTo>
                                <a:pt x="6600" y="216"/>
                              </a:lnTo>
                              <a:lnTo>
                                <a:pt x="6674" y="187"/>
                              </a:lnTo>
                              <a:lnTo>
                                <a:pt x="6748" y="160"/>
                              </a:lnTo>
                              <a:lnTo>
                                <a:pt x="6822" y="135"/>
                              </a:lnTo>
                              <a:lnTo>
                                <a:pt x="6897" y="112"/>
                              </a:lnTo>
                              <a:lnTo>
                                <a:pt x="6973" y="91"/>
                              </a:lnTo>
                              <a:lnTo>
                                <a:pt x="7049" y="72"/>
                              </a:lnTo>
                              <a:lnTo>
                                <a:pt x="7125" y="55"/>
                              </a:lnTo>
                              <a:lnTo>
                                <a:pt x="7202" y="41"/>
                              </a:lnTo>
                              <a:lnTo>
                                <a:pt x="7280" y="29"/>
                              </a:lnTo>
                              <a:lnTo>
                                <a:pt x="7358" y="19"/>
                              </a:lnTo>
                              <a:lnTo>
                                <a:pt x="7437" y="11"/>
                              </a:lnTo>
                              <a:lnTo>
                                <a:pt x="7516" y="4"/>
                              </a:lnTo>
                              <a:lnTo>
                                <a:pt x="7595" y="1"/>
                              </a:lnTo>
                              <a:lnTo>
                                <a:pt x="7634" y="0"/>
                              </a:lnTo>
                              <a:lnTo>
                                <a:pt x="7674" y="0"/>
                              </a:lnTo>
                              <a:lnTo>
                                <a:pt x="7715" y="1"/>
                              </a:lnTo>
                              <a:lnTo>
                                <a:pt x="7754" y="2"/>
                              </a:lnTo>
                              <a:lnTo>
                                <a:pt x="7795" y="4"/>
                              </a:lnTo>
                              <a:lnTo>
                                <a:pt x="7834" y="6"/>
                              </a:lnTo>
                              <a:lnTo>
                                <a:pt x="7875" y="10"/>
                              </a:lnTo>
                              <a:lnTo>
                                <a:pt x="7915" y="14"/>
                              </a:lnTo>
                              <a:lnTo>
                                <a:pt x="7956" y="18"/>
                              </a:lnTo>
                              <a:lnTo>
                                <a:pt x="7997" y="23"/>
                              </a:lnTo>
                              <a:lnTo>
                                <a:pt x="8036" y="28"/>
                              </a:lnTo>
                              <a:lnTo>
                                <a:pt x="8078" y="34"/>
                              </a:lnTo>
                              <a:lnTo>
                                <a:pt x="8118" y="41"/>
                              </a:lnTo>
                              <a:lnTo>
                                <a:pt x="8159" y="49"/>
                              </a:lnTo>
                              <a:lnTo>
                                <a:pt x="8200" y="57"/>
                              </a:lnTo>
                              <a:lnTo>
                                <a:pt x="8240" y="66"/>
                              </a:lnTo>
                              <a:lnTo>
                                <a:pt x="8282" y="75"/>
                              </a:lnTo>
                              <a:lnTo>
                                <a:pt x="8322" y="86"/>
                              </a:lnTo>
                              <a:lnTo>
                                <a:pt x="8364" y="97"/>
                              </a:lnTo>
                              <a:lnTo>
                                <a:pt x="8404" y="109"/>
                              </a:lnTo>
                              <a:lnTo>
                                <a:pt x="8446" y="121"/>
                              </a:lnTo>
                              <a:lnTo>
                                <a:pt x="8487" y="134"/>
                              </a:lnTo>
                              <a:lnTo>
                                <a:pt x="8528" y="149"/>
                              </a:lnTo>
                              <a:lnTo>
                                <a:pt x="8569" y="163"/>
                              </a:lnTo>
                              <a:lnTo>
                                <a:pt x="8612" y="179"/>
                              </a:lnTo>
                              <a:lnTo>
                                <a:pt x="8654" y="195"/>
                              </a:lnTo>
                              <a:lnTo>
                                <a:pt x="8697" y="213"/>
                              </a:lnTo>
                              <a:lnTo>
                                <a:pt x="8738" y="232"/>
                              </a:lnTo>
                              <a:lnTo>
                                <a:pt x="8779" y="250"/>
                              </a:lnTo>
                              <a:lnTo>
                                <a:pt x="8819" y="270"/>
                              </a:lnTo>
                              <a:lnTo>
                                <a:pt x="8860" y="291"/>
                              </a:lnTo>
                              <a:lnTo>
                                <a:pt x="8900" y="312"/>
                              </a:lnTo>
                              <a:lnTo>
                                <a:pt x="8939" y="334"/>
                              </a:lnTo>
                              <a:lnTo>
                                <a:pt x="8979" y="357"/>
                              </a:lnTo>
                              <a:lnTo>
                                <a:pt x="9017" y="381"/>
                              </a:lnTo>
                              <a:lnTo>
                                <a:pt x="9055" y="404"/>
                              </a:lnTo>
                              <a:lnTo>
                                <a:pt x="9092" y="430"/>
                              </a:lnTo>
                              <a:lnTo>
                                <a:pt x="9130" y="455"/>
                              </a:lnTo>
                              <a:lnTo>
                                <a:pt x="9166" y="481"/>
                              </a:lnTo>
                              <a:lnTo>
                                <a:pt x="9203" y="508"/>
                              </a:lnTo>
                              <a:lnTo>
                                <a:pt x="9238" y="535"/>
                              </a:lnTo>
                              <a:lnTo>
                                <a:pt x="9274" y="564"/>
                              </a:lnTo>
                              <a:lnTo>
                                <a:pt x="9308" y="592"/>
                              </a:lnTo>
                              <a:lnTo>
                                <a:pt x="9343" y="621"/>
                              </a:lnTo>
                              <a:lnTo>
                                <a:pt x="9376" y="651"/>
                              </a:lnTo>
                              <a:lnTo>
                                <a:pt x="9410" y="681"/>
                              </a:lnTo>
                              <a:lnTo>
                                <a:pt x="9442" y="713"/>
                              </a:lnTo>
                              <a:lnTo>
                                <a:pt x="9475" y="744"/>
                              </a:lnTo>
                              <a:lnTo>
                                <a:pt x="9506" y="777"/>
                              </a:lnTo>
                              <a:lnTo>
                                <a:pt x="9538" y="809"/>
                              </a:lnTo>
                              <a:lnTo>
                                <a:pt x="9568" y="843"/>
                              </a:lnTo>
                              <a:lnTo>
                                <a:pt x="9598" y="876"/>
                              </a:lnTo>
                              <a:lnTo>
                                <a:pt x="9627" y="911"/>
                              </a:lnTo>
                              <a:lnTo>
                                <a:pt x="9656" y="945"/>
                              </a:lnTo>
                              <a:lnTo>
                                <a:pt x="9684" y="981"/>
                              </a:lnTo>
                              <a:lnTo>
                                <a:pt x="9711" y="1016"/>
                              </a:lnTo>
                              <a:lnTo>
                                <a:pt x="9739" y="1053"/>
                              </a:lnTo>
                              <a:lnTo>
                                <a:pt x="9765" y="1089"/>
                              </a:lnTo>
                              <a:lnTo>
                                <a:pt x="9790" y="1126"/>
                              </a:lnTo>
                              <a:lnTo>
                                <a:pt x="9816" y="1163"/>
                              </a:lnTo>
                              <a:lnTo>
                                <a:pt x="9840" y="1202"/>
                              </a:lnTo>
                              <a:lnTo>
                                <a:pt x="9864" y="1240"/>
                              </a:lnTo>
                              <a:lnTo>
                                <a:pt x="9887" y="1279"/>
                              </a:lnTo>
                              <a:lnTo>
                                <a:pt x="9910" y="1318"/>
                              </a:lnTo>
                              <a:lnTo>
                                <a:pt x="9931" y="1357"/>
                              </a:lnTo>
                              <a:lnTo>
                                <a:pt x="9953" y="1397"/>
                              </a:lnTo>
                              <a:lnTo>
                                <a:pt x="9973" y="1437"/>
                              </a:lnTo>
                              <a:lnTo>
                                <a:pt x="9993" y="1478"/>
                              </a:lnTo>
                              <a:lnTo>
                                <a:pt x="10012" y="1518"/>
                              </a:lnTo>
                              <a:lnTo>
                                <a:pt x="10030" y="1560"/>
                              </a:lnTo>
                              <a:lnTo>
                                <a:pt x="10048" y="1602"/>
                              </a:lnTo>
                              <a:lnTo>
                                <a:pt x="10065" y="1643"/>
                              </a:lnTo>
                              <a:lnTo>
                                <a:pt x="10082" y="1686"/>
                              </a:lnTo>
                              <a:lnTo>
                                <a:pt x="10097" y="1729"/>
                              </a:lnTo>
                              <a:lnTo>
                                <a:pt x="10111" y="1771"/>
                              </a:lnTo>
                              <a:lnTo>
                                <a:pt x="10125" y="1814"/>
                              </a:lnTo>
                              <a:lnTo>
                                <a:pt x="10138" y="1857"/>
                              </a:lnTo>
                              <a:lnTo>
                                <a:pt x="10152" y="1900"/>
                              </a:lnTo>
                              <a:lnTo>
                                <a:pt x="10163" y="1944"/>
                              </a:lnTo>
                              <a:lnTo>
                                <a:pt x="10174" y="1988"/>
                              </a:lnTo>
                              <a:lnTo>
                                <a:pt x="10184" y="2032"/>
                              </a:lnTo>
                              <a:lnTo>
                                <a:pt x="10193" y="2077"/>
                              </a:lnTo>
                              <a:lnTo>
                                <a:pt x="10201" y="2120"/>
                              </a:lnTo>
                              <a:lnTo>
                                <a:pt x="10209" y="2165"/>
                              </a:lnTo>
                              <a:lnTo>
                                <a:pt x="10217" y="2211"/>
                              </a:lnTo>
                              <a:lnTo>
                                <a:pt x="10223" y="2255"/>
                              </a:lnTo>
                              <a:lnTo>
                                <a:pt x="10228" y="2300"/>
                              </a:lnTo>
                              <a:lnTo>
                                <a:pt x="10233" y="2346"/>
                              </a:lnTo>
                              <a:lnTo>
                                <a:pt x="10239" y="2430"/>
                              </a:lnTo>
                              <a:lnTo>
                                <a:pt x="10242" y="2513"/>
                              </a:lnTo>
                              <a:lnTo>
                                <a:pt x="10244" y="2596"/>
                              </a:lnTo>
                              <a:lnTo>
                                <a:pt x="10243" y="2678"/>
                              </a:lnTo>
                              <a:lnTo>
                                <a:pt x="10240" y="2761"/>
                              </a:lnTo>
                              <a:lnTo>
                                <a:pt x="10235" y="2843"/>
                              </a:lnTo>
                              <a:lnTo>
                                <a:pt x="10227" y="2924"/>
                              </a:lnTo>
                              <a:lnTo>
                                <a:pt x="10217" y="3004"/>
                              </a:lnTo>
                              <a:lnTo>
                                <a:pt x="10205" y="3085"/>
                              </a:lnTo>
                              <a:lnTo>
                                <a:pt x="10191" y="3164"/>
                              </a:lnTo>
                              <a:lnTo>
                                <a:pt x="10175" y="3244"/>
                              </a:lnTo>
                              <a:lnTo>
                                <a:pt x="10158" y="3323"/>
                              </a:lnTo>
                              <a:lnTo>
                                <a:pt x="10137" y="3402"/>
                              </a:lnTo>
                              <a:lnTo>
                                <a:pt x="10116" y="3479"/>
                              </a:lnTo>
                              <a:lnTo>
                                <a:pt x="10093" y="3557"/>
                              </a:lnTo>
                              <a:lnTo>
                                <a:pt x="10067" y="3633"/>
                              </a:lnTo>
                              <a:lnTo>
                                <a:pt x="10040" y="3710"/>
                              </a:lnTo>
                              <a:lnTo>
                                <a:pt x="10012" y="3786"/>
                              </a:lnTo>
                              <a:lnTo>
                                <a:pt x="9981" y="3862"/>
                              </a:lnTo>
                              <a:lnTo>
                                <a:pt x="9950" y="3937"/>
                              </a:lnTo>
                              <a:lnTo>
                                <a:pt x="9916" y="4011"/>
                              </a:lnTo>
                              <a:lnTo>
                                <a:pt x="9882" y="4085"/>
                              </a:lnTo>
                              <a:lnTo>
                                <a:pt x="9845" y="4158"/>
                              </a:lnTo>
                              <a:lnTo>
                                <a:pt x="9808" y="4231"/>
                              </a:lnTo>
                              <a:lnTo>
                                <a:pt x="9768" y="4303"/>
                              </a:lnTo>
                              <a:lnTo>
                                <a:pt x="9728" y="4375"/>
                              </a:lnTo>
                              <a:lnTo>
                                <a:pt x="9687" y="4446"/>
                              </a:lnTo>
                              <a:lnTo>
                                <a:pt x="9644" y="4516"/>
                              </a:lnTo>
                              <a:lnTo>
                                <a:pt x="9600" y="4586"/>
                              </a:lnTo>
                              <a:lnTo>
                                <a:pt x="9555" y="4656"/>
                              </a:lnTo>
                              <a:lnTo>
                                <a:pt x="9509" y="4725"/>
                              </a:lnTo>
                              <a:lnTo>
                                <a:pt x="9462" y="4793"/>
                              </a:lnTo>
                              <a:close/>
                              <a:moveTo>
                                <a:pt x="5021" y="1782"/>
                              </a:moveTo>
                              <a:lnTo>
                                <a:pt x="5021" y="1782"/>
                              </a:lnTo>
                              <a:lnTo>
                                <a:pt x="5019" y="1784"/>
                              </a:lnTo>
                              <a:lnTo>
                                <a:pt x="5019" y="1786"/>
                              </a:lnTo>
                              <a:lnTo>
                                <a:pt x="5020" y="1792"/>
                              </a:lnTo>
                              <a:lnTo>
                                <a:pt x="5023" y="1801"/>
                              </a:lnTo>
                              <a:lnTo>
                                <a:pt x="5028" y="1809"/>
                              </a:lnTo>
                              <a:lnTo>
                                <a:pt x="5036" y="1819"/>
                              </a:lnTo>
                              <a:lnTo>
                                <a:pt x="5046" y="1830"/>
                              </a:lnTo>
                              <a:lnTo>
                                <a:pt x="5071" y="1854"/>
                              </a:lnTo>
                              <a:lnTo>
                                <a:pt x="5101" y="1882"/>
                              </a:lnTo>
                              <a:lnTo>
                                <a:pt x="5136" y="1911"/>
                              </a:lnTo>
                              <a:lnTo>
                                <a:pt x="5175" y="1943"/>
                              </a:lnTo>
                              <a:lnTo>
                                <a:pt x="5216" y="1975"/>
                              </a:lnTo>
                              <a:lnTo>
                                <a:pt x="5299" y="2038"/>
                              </a:lnTo>
                              <a:lnTo>
                                <a:pt x="5376" y="2094"/>
                              </a:lnTo>
                              <a:lnTo>
                                <a:pt x="5436" y="2138"/>
                              </a:lnTo>
                              <a:lnTo>
                                <a:pt x="5470" y="2163"/>
                              </a:lnTo>
                              <a:lnTo>
                                <a:pt x="5602" y="1993"/>
                              </a:lnTo>
                              <a:lnTo>
                                <a:pt x="5572" y="1968"/>
                              </a:lnTo>
                              <a:lnTo>
                                <a:pt x="5539" y="1938"/>
                              </a:lnTo>
                              <a:lnTo>
                                <a:pt x="5465" y="1869"/>
                              </a:lnTo>
                              <a:lnTo>
                                <a:pt x="5426" y="1832"/>
                              </a:lnTo>
                              <a:lnTo>
                                <a:pt x="5384" y="1796"/>
                              </a:lnTo>
                              <a:lnTo>
                                <a:pt x="5364" y="1778"/>
                              </a:lnTo>
                              <a:lnTo>
                                <a:pt x="5342" y="1761"/>
                              </a:lnTo>
                              <a:lnTo>
                                <a:pt x="5321" y="1746"/>
                              </a:lnTo>
                              <a:lnTo>
                                <a:pt x="5301" y="1731"/>
                              </a:lnTo>
                              <a:lnTo>
                                <a:pt x="5280" y="1717"/>
                              </a:lnTo>
                              <a:lnTo>
                                <a:pt x="5259" y="1705"/>
                              </a:lnTo>
                              <a:lnTo>
                                <a:pt x="5238" y="1694"/>
                              </a:lnTo>
                              <a:lnTo>
                                <a:pt x="5218" y="1685"/>
                              </a:lnTo>
                              <a:lnTo>
                                <a:pt x="5198" y="1679"/>
                              </a:lnTo>
                              <a:lnTo>
                                <a:pt x="5179" y="1674"/>
                              </a:lnTo>
                              <a:lnTo>
                                <a:pt x="5160" y="1671"/>
                              </a:lnTo>
                              <a:lnTo>
                                <a:pt x="5151" y="1671"/>
                              </a:lnTo>
                              <a:lnTo>
                                <a:pt x="5142" y="1671"/>
                              </a:lnTo>
                              <a:lnTo>
                                <a:pt x="5132" y="1672"/>
                              </a:lnTo>
                              <a:lnTo>
                                <a:pt x="5123" y="1674"/>
                              </a:lnTo>
                              <a:lnTo>
                                <a:pt x="5114" y="1676"/>
                              </a:lnTo>
                              <a:lnTo>
                                <a:pt x="5106" y="1680"/>
                              </a:lnTo>
                              <a:lnTo>
                                <a:pt x="5098" y="1683"/>
                              </a:lnTo>
                              <a:lnTo>
                                <a:pt x="5090" y="1688"/>
                              </a:lnTo>
                              <a:lnTo>
                                <a:pt x="5082" y="1693"/>
                              </a:lnTo>
                              <a:lnTo>
                                <a:pt x="5074" y="1699"/>
                              </a:lnTo>
                              <a:lnTo>
                                <a:pt x="5066" y="1706"/>
                              </a:lnTo>
                              <a:lnTo>
                                <a:pt x="5059" y="1714"/>
                              </a:lnTo>
                              <a:lnTo>
                                <a:pt x="5052" y="1723"/>
                              </a:lnTo>
                              <a:lnTo>
                                <a:pt x="5045" y="1734"/>
                              </a:lnTo>
                              <a:lnTo>
                                <a:pt x="5038" y="1744"/>
                              </a:lnTo>
                              <a:lnTo>
                                <a:pt x="5032" y="1756"/>
                              </a:lnTo>
                              <a:lnTo>
                                <a:pt x="5026" y="1768"/>
                              </a:lnTo>
                              <a:lnTo>
                                <a:pt x="5021" y="1782"/>
                              </a:lnTo>
                              <a:close/>
                              <a:moveTo>
                                <a:pt x="4923" y="1907"/>
                              </a:moveTo>
                              <a:lnTo>
                                <a:pt x="4923" y="1907"/>
                              </a:lnTo>
                              <a:lnTo>
                                <a:pt x="4909" y="1923"/>
                              </a:lnTo>
                              <a:lnTo>
                                <a:pt x="4897" y="1941"/>
                              </a:lnTo>
                              <a:lnTo>
                                <a:pt x="4893" y="1949"/>
                              </a:lnTo>
                              <a:lnTo>
                                <a:pt x="4889" y="1957"/>
                              </a:lnTo>
                              <a:lnTo>
                                <a:pt x="4886" y="1964"/>
                              </a:lnTo>
                              <a:lnTo>
                                <a:pt x="4883" y="1972"/>
                              </a:lnTo>
                              <a:lnTo>
                                <a:pt x="4882" y="1980"/>
                              </a:lnTo>
                              <a:lnTo>
                                <a:pt x="4880" y="1988"/>
                              </a:lnTo>
                              <a:lnTo>
                                <a:pt x="4880" y="1995"/>
                              </a:lnTo>
                              <a:lnTo>
                                <a:pt x="4880" y="2004"/>
                              </a:lnTo>
                              <a:lnTo>
                                <a:pt x="4882" y="2020"/>
                              </a:lnTo>
                              <a:lnTo>
                                <a:pt x="4887" y="2036"/>
                              </a:lnTo>
                              <a:lnTo>
                                <a:pt x="5312" y="2367"/>
                              </a:lnTo>
                              <a:lnTo>
                                <a:pt x="5450" y="2189"/>
                              </a:lnTo>
                              <a:lnTo>
                                <a:pt x="5426" y="2169"/>
                              </a:lnTo>
                              <a:lnTo>
                                <a:pt x="5398" y="2145"/>
                              </a:lnTo>
                              <a:lnTo>
                                <a:pt x="5334" y="2085"/>
                              </a:lnTo>
                              <a:lnTo>
                                <a:pt x="5299" y="2052"/>
                              </a:lnTo>
                              <a:lnTo>
                                <a:pt x="5262" y="2020"/>
                              </a:lnTo>
                              <a:lnTo>
                                <a:pt x="5224" y="1987"/>
                              </a:lnTo>
                              <a:lnTo>
                                <a:pt x="5185" y="1956"/>
                              </a:lnTo>
                              <a:lnTo>
                                <a:pt x="5166" y="1942"/>
                              </a:lnTo>
                              <a:lnTo>
                                <a:pt x="5147" y="1928"/>
                              </a:lnTo>
                              <a:lnTo>
                                <a:pt x="5128" y="1916"/>
                              </a:lnTo>
                              <a:lnTo>
                                <a:pt x="5109" y="1904"/>
                              </a:lnTo>
                              <a:lnTo>
                                <a:pt x="5091" y="1895"/>
                              </a:lnTo>
                              <a:lnTo>
                                <a:pt x="5073" y="1886"/>
                              </a:lnTo>
                              <a:lnTo>
                                <a:pt x="5054" y="1879"/>
                              </a:lnTo>
                              <a:lnTo>
                                <a:pt x="5037" y="1874"/>
                              </a:lnTo>
                              <a:lnTo>
                                <a:pt x="5021" y="1870"/>
                              </a:lnTo>
                              <a:lnTo>
                                <a:pt x="5005" y="1868"/>
                              </a:lnTo>
                              <a:lnTo>
                                <a:pt x="4988" y="1869"/>
                              </a:lnTo>
                              <a:lnTo>
                                <a:pt x="4974" y="1871"/>
                              </a:lnTo>
                              <a:lnTo>
                                <a:pt x="4967" y="1874"/>
                              </a:lnTo>
                              <a:lnTo>
                                <a:pt x="4960" y="1876"/>
                              </a:lnTo>
                              <a:lnTo>
                                <a:pt x="4954" y="1880"/>
                              </a:lnTo>
                              <a:lnTo>
                                <a:pt x="4947" y="1884"/>
                              </a:lnTo>
                              <a:lnTo>
                                <a:pt x="4941" y="1888"/>
                              </a:lnTo>
                              <a:lnTo>
                                <a:pt x="4935" y="1894"/>
                              </a:lnTo>
                              <a:lnTo>
                                <a:pt x="4930" y="1900"/>
                              </a:lnTo>
                              <a:lnTo>
                                <a:pt x="4923" y="1907"/>
                              </a:lnTo>
                              <a:close/>
                              <a:moveTo>
                                <a:pt x="5242" y="1524"/>
                              </a:moveTo>
                              <a:lnTo>
                                <a:pt x="5242" y="1524"/>
                              </a:lnTo>
                              <a:lnTo>
                                <a:pt x="5234" y="1534"/>
                              </a:lnTo>
                              <a:lnTo>
                                <a:pt x="5226" y="1543"/>
                              </a:lnTo>
                              <a:lnTo>
                                <a:pt x="5209" y="1560"/>
                              </a:lnTo>
                              <a:lnTo>
                                <a:pt x="5191" y="1578"/>
                              </a:lnTo>
                              <a:lnTo>
                                <a:pt x="5182" y="1587"/>
                              </a:lnTo>
                              <a:lnTo>
                                <a:pt x="5175" y="1597"/>
                              </a:lnTo>
                              <a:lnTo>
                                <a:pt x="5182" y="1601"/>
                              </a:lnTo>
                              <a:lnTo>
                                <a:pt x="5189" y="1606"/>
                              </a:lnTo>
                              <a:lnTo>
                                <a:pt x="5194" y="1611"/>
                              </a:lnTo>
                              <a:lnTo>
                                <a:pt x="5197" y="1616"/>
                              </a:lnTo>
                              <a:lnTo>
                                <a:pt x="5198" y="1622"/>
                              </a:lnTo>
                              <a:lnTo>
                                <a:pt x="5198" y="1628"/>
                              </a:lnTo>
                              <a:lnTo>
                                <a:pt x="5196" y="1635"/>
                              </a:lnTo>
                              <a:lnTo>
                                <a:pt x="5192" y="1642"/>
                              </a:lnTo>
                              <a:lnTo>
                                <a:pt x="5617" y="1973"/>
                              </a:lnTo>
                              <a:lnTo>
                                <a:pt x="5754" y="1797"/>
                              </a:lnTo>
                              <a:lnTo>
                                <a:pt x="5731" y="1777"/>
                              </a:lnTo>
                              <a:lnTo>
                                <a:pt x="5704" y="1753"/>
                              </a:lnTo>
                              <a:lnTo>
                                <a:pt x="5643" y="1695"/>
                              </a:lnTo>
                              <a:lnTo>
                                <a:pt x="5608" y="1664"/>
                              </a:lnTo>
                              <a:lnTo>
                                <a:pt x="5573" y="1631"/>
                              </a:lnTo>
                              <a:lnTo>
                                <a:pt x="5537" y="1600"/>
                              </a:lnTo>
                              <a:lnTo>
                                <a:pt x="5500" y="1570"/>
                              </a:lnTo>
                              <a:lnTo>
                                <a:pt x="5481" y="1557"/>
                              </a:lnTo>
                              <a:lnTo>
                                <a:pt x="5463" y="1544"/>
                              </a:lnTo>
                              <a:lnTo>
                                <a:pt x="5445" y="1532"/>
                              </a:lnTo>
                              <a:lnTo>
                                <a:pt x="5427" y="1522"/>
                              </a:lnTo>
                              <a:lnTo>
                                <a:pt x="5409" y="1511"/>
                              </a:lnTo>
                              <a:lnTo>
                                <a:pt x="5391" y="1503"/>
                              </a:lnTo>
                              <a:lnTo>
                                <a:pt x="5374" y="1496"/>
                              </a:lnTo>
                              <a:lnTo>
                                <a:pt x="5357" y="1491"/>
                              </a:lnTo>
                              <a:lnTo>
                                <a:pt x="5340" y="1488"/>
                              </a:lnTo>
                              <a:lnTo>
                                <a:pt x="5324" y="1486"/>
                              </a:lnTo>
                              <a:lnTo>
                                <a:pt x="5309" y="1487"/>
                              </a:lnTo>
                              <a:lnTo>
                                <a:pt x="5294" y="1489"/>
                              </a:lnTo>
                              <a:lnTo>
                                <a:pt x="5287" y="1491"/>
                              </a:lnTo>
                              <a:lnTo>
                                <a:pt x="5280" y="1494"/>
                              </a:lnTo>
                              <a:lnTo>
                                <a:pt x="5273" y="1497"/>
                              </a:lnTo>
                              <a:lnTo>
                                <a:pt x="5266" y="1501"/>
                              </a:lnTo>
                              <a:lnTo>
                                <a:pt x="5260" y="1506"/>
                              </a:lnTo>
                              <a:lnTo>
                                <a:pt x="5254" y="1511"/>
                              </a:lnTo>
                              <a:lnTo>
                                <a:pt x="5248" y="1517"/>
                              </a:lnTo>
                              <a:lnTo>
                                <a:pt x="5242" y="1524"/>
                              </a:lnTo>
                              <a:close/>
                              <a:moveTo>
                                <a:pt x="4783" y="2102"/>
                              </a:moveTo>
                              <a:lnTo>
                                <a:pt x="4783" y="2102"/>
                              </a:lnTo>
                              <a:lnTo>
                                <a:pt x="4775" y="2111"/>
                              </a:lnTo>
                              <a:lnTo>
                                <a:pt x="4769" y="2122"/>
                              </a:lnTo>
                              <a:lnTo>
                                <a:pt x="4756" y="2144"/>
                              </a:lnTo>
                              <a:lnTo>
                                <a:pt x="4743" y="2165"/>
                              </a:lnTo>
                              <a:lnTo>
                                <a:pt x="4736" y="2175"/>
                              </a:lnTo>
                              <a:lnTo>
                                <a:pt x="4729" y="2185"/>
                              </a:lnTo>
                              <a:lnTo>
                                <a:pt x="4736" y="2190"/>
                              </a:lnTo>
                              <a:lnTo>
                                <a:pt x="4743" y="2196"/>
                              </a:lnTo>
                              <a:lnTo>
                                <a:pt x="4749" y="2202"/>
                              </a:lnTo>
                              <a:lnTo>
                                <a:pt x="4753" y="2210"/>
                              </a:lnTo>
                              <a:lnTo>
                                <a:pt x="4756" y="2217"/>
                              </a:lnTo>
                              <a:lnTo>
                                <a:pt x="4759" y="2225"/>
                              </a:lnTo>
                              <a:lnTo>
                                <a:pt x="4759" y="2233"/>
                              </a:lnTo>
                              <a:lnTo>
                                <a:pt x="4759" y="2240"/>
                              </a:lnTo>
                              <a:lnTo>
                                <a:pt x="5165" y="2556"/>
                              </a:lnTo>
                              <a:lnTo>
                                <a:pt x="5297" y="2385"/>
                              </a:lnTo>
                              <a:lnTo>
                                <a:pt x="5274" y="2368"/>
                              </a:lnTo>
                              <a:lnTo>
                                <a:pt x="5248" y="2344"/>
                              </a:lnTo>
                              <a:lnTo>
                                <a:pt x="5185" y="2289"/>
                              </a:lnTo>
                              <a:lnTo>
                                <a:pt x="5150" y="2258"/>
                              </a:lnTo>
                              <a:lnTo>
                                <a:pt x="5113" y="2226"/>
                              </a:lnTo>
                              <a:lnTo>
                                <a:pt x="5076" y="2195"/>
                              </a:lnTo>
                              <a:lnTo>
                                <a:pt x="5038" y="2166"/>
                              </a:lnTo>
                              <a:lnTo>
                                <a:pt x="5000" y="2138"/>
                              </a:lnTo>
                              <a:lnTo>
                                <a:pt x="4980" y="2125"/>
                              </a:lnTo>
                              <a:lnTo>
                                <a:pt x="4962" y="2114"/>
                              </a:lnTo>
                              <a:lnTo>
                                <a:pt x="4944" y="2104"/>
                              </a:lnTo>
                              <a:lnTo>
                                <a:pt x="4925" y="2095"/>
                              </a:lnTo>
                              <a:lnTo>
                                <a:pt x="4908" y="2088"/>
                              </a:lnTo>
                              <a:lnTo>
                                <a:pt x="4891" y="2082"/>
                              </a:lnTo>
                              <a:lnTo>
                                <a:pt x="4875" y="2077"/>
                              </a:lnTo>
                              <a:lnTo>
                                <a:pt x="4859" y="2074"/>
                              </a:lnTo>
                              <a:lnTo>
                                <a:pt x="4844" y="2074"/>
                              </a:lnTo>
                              <a:lnTo>
                                <a:pt x="4830" y="2075"/>
                              </a:lnTo>
                              <a:lnTo>
                                <a:pt x="4817" y="2078"/>
                              </a:lnTo>
                              <a:lnTo>
                                <a:pt x="4811" y="2080"/>
                              </a:lnTo>
                              <a:lnTo>
                                <a:pt x="4805" y="2083"/>
                              </a:lnTo>
                              <a:lnTo>
                                <a:pt x="4799" y="2087"/>
                              </a:lnTo>
                              <a:lnTo>
                                <a:pt x="4794" y="2091"/>
                              </a:lnTo>
                              <a:lnTo>
                                <a:pt x="4787" y="2096"/>
                              </a:lnTo>
                              <a:lnTo>
                                <a:pt x="4783" y="2102"/>
                              </a:lnTo>
                              <a:close/>
                              <a:moveTo>
                                <a:pt x="5420" y="1336"/>
                              </a:moveTo>
                              <a:lnTo>
                                <a:pt x="5420" y="1336"/>
                              </a:lnTo>
                              <a:lnTo>
                                <a:pt x="5408" y="1342"/>
                              </a:lnTo>
                              <a:lnTo>
                                <a:pt x="5399" y="1347"/>
                              </a:lnTo>
                              <a:lnTo>
                                <a:pt x="5391" y="1353"/>
                              </a:lnTo>
                              <a:lnTo>
                                <a:pt x="5383" y="1359"/>
                              </a:lnTo>
                              <a:lnTo>
                                <a:pt x="5377" y="1365"/>
                              </a:lnTo>
                              <a:lnTo>
                                <a:pt x="5372" y="1371"/>
                              </a:lnTo>
                              <a:lnTo>
                                <a:pt x="5367" y="1378"/>
                              </a:lnTo>
                              <a:lnTo>
                                <a:pt x="5363" y="1386"/>
                              </a:lnTo>
                              <a:lnTo>
                                <a:pt x="5361" y="1392"/>
                              </a:lnTo>
                              <a:lnTo>
                                <a:pt x="5359" y="1399"/>
                              </a:lnTo>
                              <a:lnTo>
                                <a:pt x="5358" y="1406"/>
                              </a:lnTo>
                              <a:lnTo>
                                <a:pt x="5357" y="1414"/>
                              </a:lnTo>
                              <a:lnTo>
                                <a:pt x="5358" y="1421"/>
                              </a:lnTo>
                              <a:lnTo>
                                <a:pt x="5359" y="1428"/>
                              </a:lnTo>
                              <a:lnTo>
                                <a:pt x="5361" y="1436"/>
                              </a:lnTo>
                              <a:lnTo>
                                <a:pt x="5363" y="1444"/>
                              </a:lnTo>
                              <a:lnTo>
                                <a:pt x="5370" y="1460"/>
                              </a:lnTo>
                              <a:lnTo>
                                <a:pt x="5379" y="1476"/>
                              </a:lnTo>
                              <a:lnTo>
                                <a:pt x="5391" y="1492"/>
                              </a:lnTo>
                              <a:lnTo>
                                <a:pt x="5405" y="1509"/>
                              </a:lnTo>
                              <a:lnTo>
                                <a:pt x="5421" y="1526"/>
                              </a:lnTo>
                              <a:lnTo>
                                <a:pt x="5438" y="1542"/>
                              </a:lnTo>
                              <a:lnTo>
                                <a:pt x="5456" y="1559"/>
                              </a:lnTo>
                              <a:lnTo>
                                <a:pt x="5475" y="1575"/>
                              </a:lnTo>
                              <a:lnTo>
                                <a:pt x="5496" y="1592"/>
                              </a:lnTo>
                              <a:lnTo>
                                <a:pt x="5517" y="1608"/>
                              </a:lnTo>
                              <a:lnTo>
                                <a:pt x="5561" y="1639"/>
                              </a:lnTo>
                              <a:lnTo>
                                <a:pt x="5605" y="1670"/>
                              </a:lnTo>
                              <a:lnTo>
                                <a:pt x="5648" y="1697"/>
                              </a:lnTo>
                              <a:lnTo>
                                <a:pt x="5722" y="1745"/>
                              </a:lnTo>
                              <a:lnTo>
                                <a:pt x="5750" y="1763"/>
                              </a:lnTo>
                              <a:lnTo>
                                <a:pt x="5771" y="1776"/>
                              </a:lnTo>
                              <a:lnTo>
                                <a:pt x="5908" y="1600"/>
                              </a:lnTo>
                              <a:lnTo>
                                <a:pt x="5884" y="1581"/>
                              </a:lnTo>
                              <a:lnTo>
                                <a:pt x="5859" y="1558"/>
                              </a:lnTo>
                              <a:lnTo>
                                <a:pt x="5801" y="1503"/>
                              </a:lnTo>
                              <a:lnTo>
                                <a:pt x="5769" y="1474"/>
                              </a:lnTo>
                              <a:lnTo>
                                <a:pt x="5735" y="1444"/>
                              </a:lnTo>
                              <a:lnTo>
                                <a:pt x="5702" y="1415"/>
                              </a:lnTo>
                              <a:lnTo>
                                <a:pt x="5667" y="1388"/>
                              </a:lnTo>
                              <a:lnTo>
                                <a:pt x="5650" y="1374"/>
                              </a:lnTo>
                              <a:lnTo>
                                <a:pt x="5633" y="1362"/>
                              </a:lnTo>
                              <a:lnTo>
                                <a:pt x="5615" y="1351"/>
                              </a:lnTo>
                              <a:lnTo>
                                <a:pt x="5598" y="1341"/>
                              </a:lnTo>
                              <a:lnTo>
                                <a:pt x="5581" y="1331"/>
                              </a:lnTo>
                              <a:lnTo>
                                <a:pt x="5565" y="1324"/>
                              </a:lnTo>
                              <a:lnTo>
                                <a:pt x="5547" y="1317"/>
                              </a:lnTo>
                              <a:lnTo>
                                <a:pt x="5531" y="1311"/>
                              </a:lnTo>
                              <a:lnTo>
                                <a:pt x="5516" y="1307"/>
                              </a:lnTo>
                              <a:lnTo>
                                <a:pt x="5501" y="1305"/>
                              </a:lnTo>
                              <a:lnTo>
                                <a:pt x="5485" y="1305"/>
                              </a:lnTo>
                              <a:lnTo>
                                <a:pt x="5471" y="1307"/>
                              </a:lnTo>
                              <a:lnTo>
                                <a:pt x="5457" y="1311"/>
                              </a:lnTo>
                              <a:lnTo>
                                <a:pt x="5444" y="1318"/>
                              </a:lnTo>
                              <a:lnTo>
                                <a:pt x="5432" y="1326"/>
                              </a:lnTo>
                              <a:lnTo>
                                <a:pt x="5420" y="1336"/>
                              </a:lnTo>
                              <a:close/>
                              <a:moveTo>
                                <a:pt x="4655" y="2307"/>
                              </a:moveTo>
                              <a:lnTo>
                                <a:pt x="4655" y="2307"/>
                              </a:lnTo>
                              <a:lnTo>
                                <a:pt x="4640" y="2326"/>
                              </a:lnTo>
                              <a:lnTo>
                                <a:pt x="4630" y="2344"/>
                              </a:lnTo>
                              <a:lnTo>
                                <a:pt x="4622" y="2362"/>
                              </a:lnTo>
                              <a:lnTo>
                                <a:pt x="4617" y="2377"/>
                              </a:lnTo>
                              <a:lnTo>
                                <a:pt x="4616" y="2385"/>
                              </a:lnTo>
                              <a:lnTo>
                                <a:pt x="4615" y="2392"/>
                              </a:lnTo>
                              <a:lnTo>
                                <a:pt x="4615" y="2398"/>
                              </a:lnTo>
                              <a:lnTo>
                                <a:pt x="4615" y="2405"/>
                              </a:lnTo>
                              <a:lnTo>
                                <a:pt x="4616" y="2412"/>
                              </a:lnTo>
                              <a:lnTo>
                                <a:pt x="4618" y="2419"/>
                              </a:lnTo>
                              <a:lnTo>
                                <a:pt x="4623" y="2431"/>
                              </a:lnTo>
                              <a:lnTo>
                                <a:pt x="4630" y="2443"/>
                              </a:lnTo>
                              <a:lnTo>
                                <a:pt x="4640" y="2455"/>
                              </a:lnTo>
                              <a:lnTo>
                                <a:pt x="4650" y="2466"/>
                              </a:lnTo>
                              <a:lnTo>
                                <a:pt x="4664" y="2478"/>
                              </a:lnTo>
                              <a:lnTo>
                                <a:pt x="4678" y="2490"/>
                              </a:lnTo>
                              <a:lnTo>
                                <a:pt x="4693" y="2502"/>
                              </a:lnTo>
                              <a:lnTo>
                                <a:pt x="4728" y="2528"/>
                              </a:lnTo>
                              <a:lnTo>
                                <a:pt x="4768" y="2559"/>
                              </a:lnTo>
                              <a:lnTo>
                                <a:pt x="4804" y="2588"/>
                              </a:lnTo>
                              <a:lnTo>
                                <a:pt x="4864" y="2639"/>
                              </a:lnTo>
                              <a:lnTo>
                                <a:pt x="4889" y="2660"/>
                              </a:lnTo>
                              <a:lnTo>
                                <a:pt x="4913" y="2678"/>
                              </a:lnTo>
                              <a:lnTo>
                                <a:pt x="4924" y="2685"/>
                              </a:lnTo>
                              <a:lnTo>
                                <a:pt x="4935" y="2692"/>
                              </a:lnTo>
                              <a:lnTo>
                                <a:pt x="4946" y="2698"/>
                              </a:lnTo>
                              <a:lnTo>
                                <a:pt x="4956" y="2702"/>
                              </a:lnTo>
                              <a:lnTo>
                                <a:pt x="4966" y="2705"/>
                              </a:lnTo>
                              <a:lnTo>
                                <a:pt x="4976" y="2707"/>
                              </a:lnTo>
                              <a:lnTo>
                                <a:pt x="4986" y="2707"/>
                              </a:lnTo>
                              <a:lnTo>
                                <a:pt x="4996" y="2707"/>
                              </a:lnTo>
                              <a:lnTo>
                                <a:pt x="5007" y="2705"/>
                              </a:lnTo>
                              <a:lnTo>
                                <a:pt x="5018" y="2701"/>
                              </a:lnTo>
                              <a:lnTo>
                                <a:pt x="5028" y="2696"/>
                              </a:lnTo>
                              <a:lnTo>
                                <a:pt x="5039" y="2690"/>
                              </a:lnTo>
                              <a:lnTo>
                                <a:pt x="5051" y="2681"/>
                              </a:lnTo>
                              <a:lnTo>
                                <a:pt x="5063" y="2671"/>
                              </a:lnTo>
                              <a:lnTo>
                                <a:pt x="5076" y="2660"/>
                              </a:lnTo>
                              <a:lnTo>
                                <a:pt x="5089" y="2647"/>
                              </a:lnTo>
                              <a:lnTo>
                                <a:pt x="5103" y="2632"/>
                              </a:lnTo>
                              <a:lnTo>
                                <a:pt x="5117" y="2614"/>
                              </a:lnTo>
                              <a:lnTo>
                                <a:pt x="5150" y="2575"/>
                              </a:lnTo>
                              <a:lnTo>
                                <a:pt x="4737" y="2255"/>
                              </a:lnTo>
                              <a:lnTo>
                                <a:pt x="4732" y="2258"/>
                              </a:lnTo>
                              <a:lnTo>
                                <a:pt x="4726" y="2260"/>
                              </a:lnTo>
                              <a:lnTo>
                                <a:pt x="4719" y="2261"/>
                              </a:lnTo>
                              <a:lnTo>
                                <a:pt x="4713" y="2261"/>
                              </a:lnTo>
                              <a:lnTo>
                                <a:pt x="4707" y="2259"/>
                              </a:lnTo>
                              <a:lnTo>
                                <a:pt x="4701" y="2257"/>
                              </a:lnTo>
                              <a:lnTo>
                                <a:pt x="4695" y="2253"/>
                              </a:lnTo>
                              <a:lnTo>
                                <a:pt x="4689" y="2249"/>
                              </a:lnTo>
                              <a:lnTo>
                                <a:pt x="4679" y="2262"/>
                              </a:lnTo>
                              <a:lnTo>
                                <a:pt x="4670" y="2277"/>
                              </a:lnTo>
                              <a:lnTo>
                                <a:pt x="4662" y="2292"/>
                              </a:lnTo>
                              <a:lnTo>
                                <a:pt x="4655" y="2307"/>
                              </a:lnTo>
                              <a:close/>
                              <a:moveTo>
                                <a:pt x="5593" y="1166"/>
                              </a:moveTo>
                              <a:lnTo>
                                <a:pt x="5593" y="1166"/>
                              </a:lnTo>
                              <a:lnTo>
                                <a:pt x="5584" y="1171"/>
                              </a:lnTo>
                              <a:lnTo>
                                <a:pt x="5576" y="1177"/>
                              </a:lnTo>
                              <a:lnTo>
                                <a:pt x="5569" y="1182"/>
                              </a:lnTo>
                              <a:lnTo>
                                <a:pt x="5562" y="1187"/>
                              </a:lnTo>
                              <a:lnTo>
                                <a:pt x="5557" y="1193"/>
                              </a:lnTo>
                              <a:lnTo>
                                <a:pt x="5551" y="1199"/>
                              </a:lnTo>
                              <a:lnTo>
                                <a:pt x="5547" y="1204"/>
                              </a:lnTo>
                              <a:lnTo>
                                <a:pt x="5544" y="1210"/>
                              </a:lnTo>
                              <a:lnTo>
                                <a:pt x="5542" y="1217"/>
                              </a:lnTo>
                              <a:lnTo>
                                <a:pt x="5540" y="1223"/>
                              </a:lnTo>
                              <a:lnTo>
                                <a:pt x="5540" y="1229"/>
                              </a:lnTo>
                              <a:lnTo>
                                <a:pt x="5539" y="1236"/>
                              </a:lnTo>
                              <a:lnTo>
                                <a:pt x="5540" y="1243"/>
                              </a:lnTo>
                              <a:lnTo>
                                <a:pt x="5541" y="1251"/>
                              </a:lnTo>
                              <a:lnTo>
                                <a:pt x="5546" y="1265"/>
                              </a:lnTo>
                              <a:lnTo>
                                <a:pt x="5552" y="1279"/>
                              </a:lnTo>
                              <a:lnTo>
                                <a:pt x="5562" y="1294"/>
                              </a:lnTo>
                              <a:lnTo>
                                <a:pt x="5573" y="1309"/>
                              </a:lnTo>
                              <a:lnTo>
                                <a:pt x="5585" y="1325"/>
                              </a:lnTo>
                              <a:lnTo>
                                <a:pt x="5600" y="1340"/>
                              </a:lnTo>
                              <a:lnTo>
                                <a:pt x="5615" y="1356"/>
                              </a:lnTo>
                              <a:lnTo>
                                <a:pt x="5633" y="1371"/>
                              </a:lnTo>
                              <a:lnTo>
                                <a:pt x="5651" y="1388"/>
                              </a:lnTo>
                              <a:lnTo>
                                <a:pt x="5688" y="1418"/>
                              </a:lnTo>
                              <a:lnTo>
                                <a:pt x="5729" y="1448"/>
                              </a:lnTo>
                              <a:lnTo>
                                <a:pt x="5770" y="1477"/>
                              </a:lnTo>
                              <a:lnTo>
                                <a:pt x="5809" y="1503"/>
                              </a:lnTo>
                              <a:lnTo>
                                <a:pt x="5877" y="1549"/>
                              </a:lnTo>
                              <a:lnTo>
                                <a:pt x="5904" y="1566"/>
                              </a:lnTo>
                              <a:lnTo>
                                <a:pt x="5923" y="1580"/>
                              </a:lnTo>
                              <a:lnTo>
                                <a:pt x="6065" y="1397"/>
                              </a:lnTo>
                              <a:lnTo>
                                <a:pt x="6040" y="1377"/>
                              </a:lnTo>
                              <a:lnTo>
                                <a:pt x="6015" y="1355"/>
                              </a:lnTo>
                              <a:lnTo>
                                <a:pt x="5958" y="1305"/>
                              </a:lnTo>
                              <a:lnTo>
                                <a:pt x="5929" y="1279"/>
                              </a:lnTo>
                              <a:lnTo>
                                <a:pt x="5898" y="1253"/>
                              </a:lnTo>
                              <a:lnTo>
                                <a:pt x="5867" y="1227"/>
                              </a:lnTo>
                              <a:lnTo>
                                <a:pt x="5836" y="1203"/>
                              </a:lnTo>
                              <a:lnTo>
                                <a:pt x="5819" y="1192"/>
                              </a:lnTo>
                              <a:lnTo>
                                <a:pt x="5804" y="1182"/>
                              </a:lnTo>
                              <a:lnTo>
                                <a:pt x="5788" y="1172"/>
                              </a:lnTo>
                              <a:lnTo>
                                <a:pt x="5772" y="1164"/>
                              </a:lnTo>
                              <a:lnTo>
                                <a:pt x="5756" y="1156"/>
                              </a:lnTo>
                              <a:lnTo>
                                <a:pt x="5740" y="1150"/>
                              </a:lnTo>
                              <a:lnTo>
                                <a:pt x="5725" y="1144"/>
                              </a:lnTo>
                              <a:lnTo>
                                <a:pt x="5709" y="1140"/>
                              </a:lnTo>
                              <a:lnTo>
                                <a:pt x="5693" y="1138"/>
                              </a:lnTo>
                              <a:lnTo>
                                <a:pt x="5678" y="1137"/>
                              </a:lnTo>
                              <a:lnTo>
                                <a:pt x="5664" y="1137"/>
                              </a:lnTo>
                              <a:lnTo>
                                <a:pt x="5649" y="1139"/>
                              </a:lnTo>
                              <a:lnTo>
                                <a:pt x="5635" y="1143"/>
                              </a:lnTo>
                              <a:lnTo>
                                <a:pt x="5620" y="1149"/>
                              </a:lnTo>
                              <a:lnTo>
                                <a:pt x="5606" y="1157"/>
                              </a:lnTo>
                              <a:lnTo>
                                <a:pt x="5593" y="1166"/>
                              </a:lnTo>
                              <a:close/>
                              <a:moveTo>
                                <a:pt x="4482" y="2624"/>
                              </a:moveTo>
                              <a:lnTo>
                                <a:pt x="4482" y="2624"/>
                              </a:lnTo>
                              <a:lnTo>
                                <a:pt x="4499" y="2648"/>
                              </a:lnTo>
                              <a:lnTo>
                                <a:pt x="4518" y="2671"/>
                              </a:lnTo>
                              <a:lnTo>
                                <a:pt x="4539" y="2694"/>
                              </a:lnTo>
                              <a:lnTo>
                                <a:pt x="4560" y="2716"/>
                              </a:lnTo>
                              <a:lnTo>
                                <a:pt x="4584" y="2737"/>
                              </a:lnTo>
                              <a:lnTo>
                                <a:pt x="4607" y="2759"/>
                              </a:lnTo>
                              <a:lnTo>
                                <a:pt x="4632" y="2779"/>
                              </a:lnTo>
                              <a:lnTo>
                                <a:pt x="4658" y="2799"/>
                              </a:lnTo>
                              <a:lnTo>
                                <a:pt x="4710" y="2839"/>
                              </a:lnTo>
                              <a:lnTo>
                                <a:pt x="4763" y="2877"/>
                              </a:lnTo>
                              <a:lnTo>
                                <a:pt x="4816" y="2916"/>
                              </a:lnTo>
                              <a:lnTo>
                                <a:pt x="4867" y="2953"/>
                              </a:lnTo>
                              <a:lnTo>
                                <a:pt x="5004" y="2777"/>
                              </a:lnTo>
                              <a:lnTo>
                                <a:pt x="4951" y="2736"/>
                              </a:lnTo>
                              <a:lnTo>
                                <a:pt x="4898" y="2694"/>
                              </a:lnTo>
                              <a:lnTo>
                                <a:pt x="4843" y="2650"/>
                              </a:lnTo>
                              <a:lnTo>
                                <a:pt x="4788" y="2606"/>
                              </a:lnTo>
                              <a:lnTo>
                                <a:pt x="4761" y="2585"/>
                              </a:lnTo>
                              <a:lnTo>
                                <a:pt x="4733" y="2565"/>
                              </a:lnTo>
                              <a:lnTo>
                                <a:pt x="4705" y="2545"/>
                              </a:lnTo>
                              <a:lnTo>
                                <a:pt x="4677" y="2527"/>
                              </a:lnTo>
                              <a:lnTo>
                                <a:pt x="4648" y="2510"/>
                              </a:lnTo>
                              <a:lnTo>
                                <a:pt x="4620" y="2494"/>
                              </a:lnTo>
                              <a:lnTo>
                                <a:pt x="4592" y="2478"/>
                              </a:lnTo>
                              <a:lnTo>
                                <a:pt x="4563" y="2466"/>
                              </a:lnTo>
                              <a:lnTo>
                                <a:pt x="4560" y="2475"/>
                              </a:lnTo>
                              <a:lnTo>
                                <a:pt x="4557" y="2486"/>
                              </a:lnTo>
                              <a:lnTo>
                                <a:pt x="4549" y="2506"/>
                              </a:lnTo>
                              <a:lnTo>
                                <a:pt x="4539" y="2526"/>
                              </a:lnTo>
                              <a:lnTo>
                                <a:pt x="4528" y="2546"/>
                              </a:lnTo>
                              <a:lnTo>
                                <a:pt x="4503" y="2587"/>
                              </a:lnTo>
                              <a:lnTo>
                                <a:pt x="4492" y="2605"/>
                              </a:lnTo>
                              <a:lnTo>
                                <a:pt x="4482" y="2624"/>
                              </a:lnTo>
                              <a:close/>
                              <a:moveTo>
                                <a:pt x="5705" y="1065"/>
                              </a:moveTo>
                              <a:lnTo>
                                <a:pt x="5705" y="1065"/>
                              </a:lnTo>
                              <a:lnTo>
                                <a:pt x="5717" y="1080"/>
                              </a:lnTo>
                              <a:lnTo>
                                <a:pt x="5731" y="1095"/>
                              </a:lnTo>
                              <a:lnTo>
                                <a:pt x="5745" y="1111"/>
                              </a:lnTo>
                              <a:lnTo>
                                <a:pt x="5760" y="1126"/>
                              </a:lnTo>
                              <a:lnTo>
                                <a:pt x="5793" y="1154"/>
                              </a:lnTo>
                              <a:lnTo>
                                <a:pt x="5827" y="1183"/>
                              </a:lnTo>
                              <a:lnTo>
                                <a:pt x="5862" y="1210"/>
                              </a:lnTo>
                              <a:lnTo>
                                <a:pt x="5898" y="1236"/>
                              </a:lnTo>
                              <a:lnTo>
                                <a:pt x="5968" y="1290"/>
                              </a:lnTo>
                              <a:lnTo>
                                <a:pt x="5994" y="1309"/>
                              </a:lnTo>
                              <a:lnTo>
                                <a:pt x="6016" y="1325"/>
                              </a:lnTo>
                              <a:lnTo>
                                <a:pt x="6035" y="1337"/>
                              </a:lnTo>
                              <a:lnTo>
                                <a:pt x="6053" y="1346"/>
                              </a:lnTo>
                              <a:lnTo>
                                <a:pt x="6061" y="1348"/>
                              </a:lnTo>
                              <a:lnTo>
                                <a:pt x="6068" y="1350"/>
                              </a:lnTo>
                              <a:lnTo>
                                <a:pt x="6074" y="1352"/>
                              </a:lnTo>
                              <a:lnTo>
                                <a:pt x="6081" y="1352"/>
                              </a:lnTo>
                              <a:lnTo>
                                <a:pt x="6087" y="1352"/>
                              </a:lnTo>
                              <a:lnTo>
                                <a:pt x="6093" y="1351"/>
                              </a:lnTo>
                              <a:lnTo>
                                <a:pt x="6098" y="1349"/>
                              </a:lnTo>
                              <a:lnTo>
                                <a:pt x="6104" y="1346"/>
                              </a:lnTo>
                              <a:lnTo>
                                <a:pt x="6109" y="1343"/>
                              </a:lnTo>
                              <a:lnTo>
                                <a:pt x="6116" y="1339"/>
                              </a:lnTo>
                              <a:lnTo>
                                <a:pt x="6127" y="1328"/>
                              </a:lnTo>
                              <a:lnTo>
                                <a:pt x="6138" y="1315"/>
                              </a:lnTo>
                              <a:lnTo>
                                <a:pt x="6151" y="1299"/>
                              </a:lnTo>
                              <a:lnTo>
                                <a:pt x="6180" y="1260"/>
                              </a:lnTo>
                              <a:lnTo>
                                <a:pt x="6199" y="1237"/>
                              </a:lnTo>
                              <a:lnTo>
                                <a:pt x="6219" y="1212"/>
                              </a:lnTo>
                              <a:lnTo>
                                <a:pt x="6187" y="1186"/>
                              </a:lnTo>
                              <a:lnTo>
                                <a:pt x="6154" y="1158"/>
                              </a:lnTo>
                              <a:lnTo>
                                <a:pt x="6090" y="1101"/>
                              </a:lnTo>
                              <a:lnTo>
                                <a:pt x="6059" y="1075"/>
                              </a:lnTo>
                              <a:lnTo>
                                <a:pt x="6027" y="1050"/>
                              </a:lnTo>
                              <a:lnTo>
                                <a:pt x="6012" y="1038"/>
                              </a:lnTo>
                              <a:lnTo>
                                <a:pt x="5997" y="1027"/>
                              </a:lnTo>
                              <a:lnTo>
                                <a:pt x="5981" y="1017"/>
                              </a:lnTo>
                              <a:lnTo>
                                <a:pt x="5965" y="1008"/>
                              </a:lnTo>
                              <a:lnTo>
                                <a:pt x="5949" y="1000"/>
                              </a:lnTo>
                              <a:lnTo>
                                <a:pt x="5934" y="993"/>
                              </a:lnTo>
                              <a:lnTo>
                                <a:pt x="5918" y="987"/>
                              </a:lnTo>
                              <a:lnTo>
                                <a:pt x="5901" y="983"/>
                              </a:lnTo>
                              <a:lnTo>
                                <a:pt x="5886" y="980"/>
                              </a:lnTo>
                              <a:lnTo>
                                <a:pt x="5870" y="978"/>
                              </a:lnTo>
                              <a:lnTo>
                                <a:pt x="5854" y="978"/>
                              </a:lnTo>
                              <a:lnTo>
                                <a:pt x="5838" y="980"/>
                              </a:lnTo>
                              <a:lnTo>
                                <a:pt x="5821" y="983"/>
                              </a:lnTo>
                              <a:lnTo>
                                <a:pt x="5805" y="988"/>
                              </a:lnTo>
                              <a:lnTo>
                                <a:pt x="5789" y="996"/>
                              </a:lnTo>
                              <a:lnTo>
                                <a:pt x="5773" y="1005"/>
                              </a:lnTo>
                              <a:lnTo>
                                <a:pt x="5755" y="1016"/>
                              </a:lnTo>
                              <a:lnTo>
                                <a:pt x="5738" y="1030"/>
                              </a:lnTo>
                              <a:lnTo>
                                <a:pt x="5722" y="1046"/>
                              </a:lnTo>
                              <a:lnTo>
                                <a:pt x="5705" y="1065"/>
                              </a:lnTo>
                              <a:close/>
                              <a:moveTo>
                                <a:pt x="4377" y="2867"/>
                              </a:moveTo>
                              <a:lnTo>
                                <a:pt x="4377" y="2867"/>
                              </a:lnTo>
                              <a:lnTo>
                                <a:pt x="4385" y="2871"/>
                              </a:lnTo>
                              <a:lnTo>
                                <a:pt x="4392" y="2875"/>
                              </a:lnTo>
                              <a:lnTo>
                                <a:pt x="4396" y="2880"/>
                              </a:lnTo>
                              <a:lnTo>
                                <a:pt x="4400" y="2886"/>
                              </a:lnTo>
                              <a:lnTo>
                                <a:pt x="4401" y="2891"/>
                              </a:lnTo>
                              <a:lnTo>
                                <a:pt x="4401" y="2898"/>
                              </a:lnTo>
                              <a:lnTo>
                                <a:pt x="4399" y="2905"/>
                              </a:lnTo>
                              <a:lnTo>
                                <a:pt x="4395" y="2912"/>
                              </a:lnTo>
                              <a:lnTo>
                                <a:pt x="4708" y="3156"/>
                              </a:lnTo>
                              <a:lnTo>
                                <a:pt x="4850" y="2973"/>
                              </a:lnTo>
                              <a:lnTo>
                                <a:pt x="4803" y="2936"/>
                              </a:lnTo>
                              <a:lnTo>
                                <a:pt x="4754" y="2899"/>
                              </a:lnTo>
                              <a:lnTo>
                                <a:pt x="4655" y="2823"/>
                              </a:lnTo>
                              <a:lnTo>
                                <a:pt x="4606" y="2786"/>
                              </a:lnTo>
                              <a:lnTo>
                                <a:pt x="4555" y="2750"/>
                              </a:lnTo>
                              <a:lnTo>
                                <a:pt x="4505" y="2717"/>
                              </a:lnTo>
                              <a:lnTo>
                                <a:pt x="4480" y="2702"/>
                              </a:lnTo>
                              <a:lnTo>
                                <a:pt x="4455" y="2686"/>
                              </a:lnTo>
                              <a:lnTo>
                                <a:pt x="4433" y="2730"/>
                              </a:lnTo>
                              <a:lnTo>
                                <a:pt x="4412" y="2776"/>
                              </a:lnTo>
                              <a:lnTo>
                                <a:pt x="4394" y="2822"/>
                              </a:lnTo>
                              <a:lnTo>
                                <a:pt x="4377" y="2867"/>
                              </a:lnTo>
                              <a:close/>
                              <a:moveTo>
                                <a:pt x="5910" y="909"/>
                              </a:moveTo>
                              <a:lnTo>
                                <a:pt x="5910" y="909"/>
                              </a:lnTo>
                              <a:lnTo>
                                <a:pt x="5913" y="913"/>
                              </a:lnTo>
                              <a:lnTo>
                                <a:pt x="5915" y="918"/>
                              </a:lnTo>
                              <a:lnTo>
                                <a:pt x="5917" y="922"/>
                              </a:lnTo>
                              <a:lnTo>
                                <a:pt x="5918" y="926"/>
                              </a:lnTo>
                              <a:lnTo>
                                <a:pt x="5919" y="931"/>
                              </a:lnTo>
                              <a:lnTo>
                                <a:pt x="5918" y="935"/>
                              </a:lnTo>
                              <a:lnTo>
                                <a:pt x="5916" y="939"/>
                              </a:lnTo>
                              <a:lnTo>
                                <a:pt x="5914" y="944"/>
                              </a:lnTo>
                              <a:lnTo>
                                <a:pt x="6234" y="1193"/>
                              </a:lnTo>
                              <a:lnTo>
                                <a:pt x="6382" y="1003"/>
                              </a:lnTo>
                              <a:lnTo>
                                <a:pt x="6304" y="941"/>
                              </a:lnTo>
                              <a:lnTo>
                                <a:pt x="6265" y="911"/>
                              </a:lnTo>
                              <a:lnTo>
                                <a:pt x="6224" y="880"/>
                              </a:lnTo>
                              <a:lnTo>
                                <a:pt x="6185" y="853"/>
                              </a:lnTo>
                              <a:lnTo>
                                <a:pt x="6165" y="840"/>
                              </a:lnTo>
                              <a:lnTo>
                                <a:pt x="6146" y="828"/>
                              </a:lnTo>
                              <a:lnTo>
                                <a:pt x="6127" y="817"/>
                              </a:lnTo>
                              <a:lnTo>
                                <a:pt x="6107" y="808"/>
                              </a:lnTo>
                              <a:lnTo>
                                <a:pt x="6090" y="800"/>
                              </a:lnTo>
                              <a:lnTo>
                                <a:pt x="6072" y="794"/>
                              </a:lnTo>
                              <a:lnTo>
                                <a:pt x="6065" y="802"/>
                              </a:lnTo>
                              <a:lnTo>
                                <a:pt x="6057" y="810"/>
                              </a:lnTo>
                              <a:lnTo>
                                <a:pt x="6048" y="817"/>
                              </a:lnTo>
                              <a:lnTo>
                                <a:pt x="6038" y="825"/>
                              </a:lnTo>
                              <a:lnTo>
                                <a:pt x="6017" y="841"/>
                              </a:lnTo>
                              <a:lnTo>
                                <a:pt x="5994" y="855"/>
                              </a:lnTo>
                              <a:lnTo>
                                <a:pt x="5948" y="882"/>
                              </a:lnTo>
                              <a:lnTo>
                                <a:pt x="5928" y="895"/>
                              </a:lnTo>
                              <a:lnTo>
                                <a:pt x="5910" y="909"/>
                              </a:lnTo>
                              <a:close/>
                              <a:moveTo>
                                <a:pt x="4265" y="3147"/>
                              </a:moveTo>
                              <a:lnTo>
                                <a:pt x="4265" y="3147"/>
                              </a:lnTo>
                              <a:lnTo>
                                <a:pt x="4270" y="3152"/>
                              </a:lnTo>
                              <a:lnTo>
                                <a:pt x="4274" y="3157"/>
                              </a:lnTo>
                              <a:lnTo>
                                <a:pt x="4276" y="3163"/>
                              </a:lnTo>
                              <a:lnTo>
                                <a:pt x="4278" y="3169"/>
                              </a:lnTo>
                              <a:lnTo>
                                <a:pt x="4278" y="3175"/>
                              </a:lnTo>
                              <a:lnTo>
                                <a:pt x="4276" y="3181"/>
                              </a:lnTo>
                              <a:lnTo>
                                <a:pt x="4274" y="3188"/>
                              </a:lnTo>
                              <a:lnTo>
                                <a:pt x="4270" y="3194"/>
                              </a:lnTo>
                              <a:lnTo>
                                <a:pt x="4314" y="3226"/>
                              </a:lnTo>
                              <a:lnTo>
                                <a:pt x="4352" y="3257"/>
                              </a:lnTo>
                              <a:lnTo>
                                <a:pt x="4386" y="3282"/>
                              </a:lnTo>
                              <a:lnTo>
                                <a:pt x="4415" y="3304"/>
                              </a:lnTo>
                              <a:lnTo>
                                <a:pt x="4441" y="3323"/>
                              </a:lnTo>
                              <a:lnTo>
                                <a:pt x="4454" y="3330"/>
                              </a:lnTo>
                              <a:lnTo>
                                <a:pt x="4465" y="3336"/>
                              </a:lnTo>
                              <a:lnTo>
                                <a:pt x="4476" y="3342"/>
                              </a:lnTo>
                              <a:lnTo>
                                <a:pt x="4486" y="3345"/>
                              </a:lnTo>
                              <a:lnTo>
                                <a:pt x="4496" y="3348"/>
                              </a:lnTo>
                              <a:lnTo>
                                <a:pt x="4506" y="3350"/>
                              </a:lnTo>
                              <a:lnTo>
                                <a:pt x="4516" y="3350"/>
                              </a:lnTo>
                              <a:lnTo>
                                <a:pt x="4526" y="3349"/>
                              </a:lnTo>
                              <a:lnTo>
                                <a:pt x="4535" y="3347"/>
                              </a:lnTo>
                              <a:lnTo>
                                <a:pt x="4545" y="3343"/>
                              </a:lnTo>
                              <a:lnTo>
                                <a:pt x="4555" y="3338"/>
                              </a:lnTo>
                              <a:lnTo>
                                <a:pt x="4565" y="3331"/>
                              </a:lnTo>
                              <a:lnTo>
                                <a:pt x="4575" y="3324"/>
                              </a:lnTo>
                              <a:lnTo>
                                <a:pt x="4587" y="3314"/>
                              </a:lnTo>
                              <a:lnTo>
                                <a:pt x="4598" y="3302"/>
                              </a:lnTo>
                              <a:lnTo>
                                <a:pt x="4610" y="3290"/>
                              </a:lnTo>
                              <a:lnTo>
                                <a:pt x="4636" y="3261"/>
                              </a:lnTo>
                              <a:lnTo>
                                <a:pt x="4666" y="3224"/>
                              </a:lnTo>
                              <a:lnTo>
                                <a:pt x="4700" y="3181"/>
                              </a:lnTo>
                              <a:lnTo>
                                <a:pt x="4657" y="3147"/>
                              </a:lnTo>
                              <a:lnTo>
                                <a:pt x="4613" y="3112"/>
                              </a:lnTo>
                              <a:lnTo>
                                <a:pt x="4568" y="3075"/>
                              </a:lnTo>
                              <a:lnTo>
                                <a:pt x="4524" y="3040"/>
                              </a:lnTo>
                              <a:lnTo>
                                <a:pt x="4478" y="3005"/>
                              </a:lnTo>
                              <a:lnTo>
                                <a:pt x="4456" y="2990"/>
                              </a:lnTo>
                              <a:lnTo>
                                <a:pt x="4432" y="2975"/>
                              </a:lnTo>
                              <a:lnTo>
                                <a:pt x="4410" y="2960"/>
                              </a:lnTo>
                              <a:lnTo>
                                <a:pt x="4388" y="2947"/>
                              </a:lnTo>
                              <a:lnTo>
                                <a:pt x="4365" y="2935"/>
                              </a:lnTo>
                              <a:lnTo>
                                <a:pt x="4343" y="2925"/>
                              </a:lnTo>
                              <a:lnTo>
                                <a:pt x="4335" y="2936"/>
                              </a:lnTo>
                              <a:lnTo>
                                <a:pt x="4328" y="2947"/>
                              </a:lnTo>
                              <a:lnTo>
                                <a:pt x="4322" y="2959"/>
                              </a:lnTo>
                              <a:lnTo>
                                <a:pt x="4316" y="2974"/>
                              </a:lnTo>
                              <a:lnTo>
                                <a:pt x="4305" y="3002"/>
                              </a:lnTo>
                              <a:lnTo>
                                <a:pt x="4294" y="3033"/>
                              </a:lnTo>
                              <a:lnTo>
                                <a:pt x="4286" y="3063"/>
                              </a:lnTo>
                              <a:lnTo>
                                <a:pt x="4278" y="3093"/>
                              </a:lnTo>
                              <a:lnTo>
                                <a:pt x="4265" y="3147"/>
                              </a:lnTo>
                              <a:close/>
                              <a:moveTo>
                                <a:pt x="6242" y="696"/>
                              </a:moveTo>
                              <a:lnTo>
                                <a:pt x="6242" y="696"/>
                              </a:lnTo>
                              <a:lnTo>
                                <a:pt x="6222" y="703"/>
                              </a:lnTo>
                              <a:lnTo>
                                <a:pt x="6203" y="710"/>
                              </a:lnTo>
                              <a:lnTo>
                                <a:pt x="6186" y="717"/>
                              </a:lnTo>
                              <a:lnTo>
                                <a:pt x="6171" y="726"/>
                              </a:lnTo>
                              <a:lnTo>
                                <a:pt x="6165" y="730"/>
                              </a:lnTo>
                              <a:lnTo>
                                <a:pt x="6160" y="735"/>
                              </a:lnTo>
                              <a:lnTo>
                                <a:pt x="6156" y="740"/>
                              </a:lnTo>
                              <a:lnTo>
                                <a:pt x="6153" y="746"/>
                              </a:lnTo>
                              <a:lnTo>
                                <a:pt x="6151" y="751"/>
                              </a:lnTo>
                              <a:lnTo>
                                <a:pt x="6150" y="758"/>
                              </a:lnTo>
                              <a:lnTo>
                                <a:pt x="6150" y="765"/>
                              </a:lnTo>
                              <a:lnTo>
                                <a:pt x="6152" y="772"/>
                              </a:lnTo>
                              <a:lnTo>
                                <a:pt x="6142" y="785"/>
                              </a:lnTo>
                              <a:lnTo>
                                <a:pt x="6184" y="816"/>
                              </a:lnTo>
                              <a:lnTo>
                                <a:pt x="6220" y="845"/>
                              </a:lnTo>
                              <a:lnTo>
                                <a:pt x="6253" y="870"/>
                              </a:lnTo>
                              <a:lnTo>
                                <a:pt x="6281" y="892"/>
                              </a:lnTo>
                              <a:lnTo>
                                <a:pt x="6306" y="910"/>
                              </a:lnTo>
                              <a:lnTo>
                                <a:pt x="6317" y="917"/>
                              </a:lnTo>
                              <a:lnTo>
                                <a:pt x="6329" y="924"/>
                              </a:lnTo>
                              <a:lnTo>
                                <a:pt x="6339" y="929"/>
                              </a:lnTo>
                              <a:lnTo>
                                <a:pt x="6349" y="933"/>
                              </a:lnTo>
                              <a:lnTo>
                                <a:pt x="6359" y="936"/>
                              </a:lnTo>
                              <a:lnTo>
                                <a:pt x="6368" y="938"/>
                              </a:lnTo>
                              <a:lnTo>
                                <a:pt x="6377" y="938"/>
                              </a:lnTo>
                              <a:lnTo>
                                <a:pt x="6387" y="938"/>
                              </a:lnTo>
                              <a:lnTo>
                                <a:pt x="6397" y="936"/>
                              </a:lnTo>
                              <a:lnTo>
                                <a:pt x="6406" y="933"/>
                              </a:lnTo>
                              <a:lnTo>
                                <a:pt x="6415" y="928"/>
                              </a:lnTo>
                              <a:lnTo>
                                <a:pt x="6425" y="923"/>
                              </a:lnTo>
                              <a:lnTo>
                                <a:pt x="6435" y="915"/>
                              </a:lnTo>
                              <a:lnTo>
                                <a:pt x="6445" y="907"/>
                              </a:lnTo>
                              <a:lnTo>
                                <a:pt x="6456" y="896"/>
                              </a:lnTo>
                              <a:lnTo>
                                <a:pt x="6469" y="884"/>
                              </a:lnTo>
                              <a:lnTo>
                                <a:pt x="6494" y="856"/>
                              </a:lnTo>
                              <a:lnTo>
                                <a:pt x="6522" y="821"/>
                              </a:lnTo>
                              <a:lnTo>
                                <a:pt x="6554" y="781"/>
                              </a:lnTo>
                              <a:lnTo>
                                <a:pt x="6535" y="766"/>
                              </a:lnTo>
                              <a:lnTo>
                                <a:pt x="6514" y="750"/>
                              </a:lnTo>
                              <a:lnTo>
                                <a:pt x="6477" y="720"/>
                              </a:lnTo>
                              <a:lnTo>
                                <a:pt x="6458" y="706"/>
                              </a:lnTo>
                              <a:lnTo>
                                <a:pt x="6440" y="692"/>
                              </a:lnTo>
                              <a:lnTo>
                                <a:pt x="6422" y="681"/>
                              </a:lnTo>
                              <a:lnTo>
                                <a:pt x="6403" y="671"/>
                              </a:lnTo>
                              <a:lnTo>
                                <a:pt x="6384" y="663"/>
                              </a:lnTo>
                              <a:lnTo>
                                <a:pt x="6375" y="660"/>
                              </a:lnTo>
                              <a:lnTo>
                                <a:pt x="6366" y="658"/>
                              </a:lnTo>
                              <a:lnTo>
                                <a:pt x="6356" y="656"/>
                              </a:lnTo>
                              <a:lnTo>
                                <a:pt x="6347" y="655"/>
                              </a:lnTo>
                              <a:lnTo>
                                <a:pt x="6337" y="655"/>
                              </a:lnTo>
                              <a:lnTo>
                                <a:pt x="6328" y="656"/>
                              </a:lnTo>
                              <a:lnTo>
                                <a:pt x="6317" y="657"/>
                              </a:lnTo>
                              <a:lnTo>
                                <a:pt x="6307" y="660"/>
                              </a:lnTo>
                              <a:lnTo>
                                <a:pt x="6297" y="663"/>
                              </a:lnTo>
                              <a:lnTo>
                                <a:pt x="6286" y="667"/>
                              </a:lnTo>
                              <a:lnTo>
                                <a:pt x="6276" y="673"/>
                              </a:lnTo>
                              <a:lnTo>
                                <a:pt x="6265" y="679"/>
                              </a:lnTo>
                              <a:lnTo>
                                <a:pt x="6254" y="687"/>
                              </a:lnTo>
                              <a:lnTo>
                                <a:pt x="6242" y="696"/>
                              </a:lnTo>
                              <a:close/>
                              <a:moveTo>
                                <a:pt x="4193" y="3334"/>
                              </a:moveTo>
                              <a:lnTo>
                                <a:pt x="4193" y="3334"/>
                              </a:lnTo>
                              <a:lnTo>
                                <a:pt x="4183" y="3348"/>
                              </a:lnTo>
                              <a:lnTo>
                                <a:pt x="4175" y="3363"/>
                              </a:lnTo>
                              <a:lnTo>
                                <a:pt x="4169" y="3378"/>
                              </a:lnTo>
                              <a:lnTo>
                                <a:pt x="4165" y="3393"/>
                              </a:lnTo>
                              <a:lnTo>
                                <a:pt x="4161" y="3408"/>
                              </a:lnTo>
                              <a:lnTo>
                                <a:pt x="4160" y="3423"/>
                              </a:lnTo>
                              <a:lnTo>
                                <a:pt x="4161" y="3438"/>
                              </a:lnTo>
                              <a:lnTo>
                                <a:pt x="4162" y="3454"/>
                              </a:lnTo>
                              <a:lnTo>
                                <a:pt x="4166" y="3468"/>
                              </a:lnTo>
                              <a:lnTo>
                                <a:pt x="4171" y="3483"/>
                              </a:lnTo>
                              <a:lnTo>
                                <a:pt x="4176" y="3497"/>
                              </a:lnTo>
                              <a:lnTo>
                                <a:pt x="4182" y="3511"/>
                              </a:lnTo>
                              <a:lnTo>
                                <a:pt x="4189" y="3525"/>
                              </a:lnTo>
                              <a:lnTo>
                                <a:pt x="4197" y="3538"/>
                              </a:lnTo>
                              <a:lnTo>
                                <a:pt x="4206" y="3551"/>
                              </a:lnTo>
                              <a:lnTo>
                                <a:pt x="4215" y="3563"/>
                              </a:lnTo>
                              <a:lnTo>
                                <a:pt x="4224" y="3574"/>
                              </a:lnTo>
                              <a:lnTo>
                                <a:pt x="4235" y="3586"/>
                              </a:lnTo>
                              <a:lnTo>
                                <a:pt x="4245" y="3596"/>
                              </a:lnTo>
                              <a:lnTo>
                                <a:pt x="4255" y="3605"/>
                              </a:lnTo>
                              <a:lnTo>
                                <a:pt x="4266" y="3614"/>
                              </a:lnTo>
                              <a:lnTo>
                                <a:pt x="4276" y="3622"/>
                              </a:lnTo>
                              <a:lnTo>
                                <a:pt x="4286" y="3628"/>
                              </a:lnTo>
                              <a:lnTo>
                                <a:pt x="4296" y="3634"/>
                              </a:lnTo>
                              <a:lnTo>
                                <a:pt x="4306" y="3639"/>
                              </a:lnTo>
                              <a:lnTo>
                                <a:pt x="4315" y="3643"/>
                              </a:lnTo>
                              <a:lnTo>
                                <a:pt x="4324" y="3645"/>
                              </a:lnTo>
                              <a:lnTo>
                                <a:pt x="4331" y="3647"/>
                              </a:lnTo>
                              <a:lnTo>
                                <a:pt x="4338" y="3647"/>
                              </a:lnTo>
                              <a:lnTo>
                                <a:pt x="4344" y="3646"/>
                              </a:lnTo>
                              <a:lnTo>
                                <a:pt x="4349" y="3643"/>
                              </a:lnTo>
                              <a:lnTo>
                                <a:pt x="4353" y="3639"/>
                              </a:lnTo>
                              <a:lnTo>
                                <a:pt x="4385" y="3597"/>
                              </a:lnTo>
                              <a:lnTo>
                                <a:pt x="4411" y="3557"/>
                              </a:lnTo>
                              <a:lnTo>
                                <a:pt x="4433" y="3522"/>
                              </a:lnTo>
                              <a:lnTo>
                                <a:pt x="4443" y="3504"/>
                              </a:lnTo>
                              <a:lnTo>
                                <a:pt x="4451" y="3488"/>
                              </a:lnTo>
                              <a:lnTo>
                                <a:pt x="4458" y="3473"/>
                              </a:lnTo>
                              <a:lnTo>
                                <a:pt x="4464" y="3459"/>
                              </a:lnTo>
                              <a:lnTo>
                                <a:pt x="4468" y="3445"/>
                              </a:lnTo>
                              <a:lnTo>
                                <a:pt x="4471" y="3430"/>
                              </a:lnTo>
                              <a:lnTo>
                                <a:pt x="4473" y="3418"/>
                              </a:lnTo>
                              <a:lnTo>
                                <a:pt x="4473" y="3405"/>
                              </a:lnTo>
                              <a:lnTo>
                                <a:pt x="4472" y="3393"/>
                              </a:lnTo>
                              <a:lnTo>
                                <a:pt x="4470" y="3382"/>
                              </a:lnTo>
                              <a:lnTo>
                                <a:pt x="4466" y="3369"/>
                              </a:lnTo>
                              <a:lnTo>
                                <a:pt x="4462" y="3358"/>
                              </a:lnTo>
                              <a:lnTo>
                                <a:pt x="4455" y="3347"/>
                              </a:lnTo>
                              <a:lnTo>
                                <a:pt x="4447" y="3337"/>
                              </a:lnTo>
                              <a:lnTo>
                                <a:pt x="4437" y="3326"/>
                              </a:lnTo>
                              <a:lnTo>
                                <a:pt x="4426" y="3316"/>
                              </a:lnTo>
                              <a:lnTo>
                                <a:pt x="4414" y="3304"/>
                              </a:lnTo>
                              <a:lnTo>
                                <a:pt x="4400" y="3294"/>
                              </a:lnTo>
                              <a:lnTo>
                                <a:pt x="4385" y="3283"/>
                              </a:lnTo>
                              <a:lnTo>
                                <a:pt x="4367" y="3273"/>
                              </a:lnTo>
                              <a:lnTo>
                                <a:pt x="4349" y="3262"/>
                              </a:lnTo>
                              <a:lnTo>
                                <a:pt x="4329" y="3251"/>
                              </a:lnTo>
                              <a:lnTo>
                                <a:pt x="4282" y="3228"/>
                              </a:lnTo>
                              <a:lnTo>
                                <a:pt x="4230" y="3205"/>
                              </a:lnTo>
                              <a:lnTo>
                                <a:pt x="4225" y="3220"/>
                              </a:lnTo>
                              <a:lnTo>
                                <a:pt x="4220" y="3236"/>
                              </a:lnTo>
                              <a:lnTo>
                                <a:pt x="4208" y="3269"/>
                              </a:lnTo>
                              <a:lnTo>
                                <a:pt x="4203" y="3285"/>
                              </a:lnTo>
                              <a:lnTo>
                                <a:pt x="4199" y="3301"/>
                              </a:lnTo>
                              <a:lnTo>
                                <a:pt x="4195" y="3318"/>
                              </a:lnTo>
                              <a:lnTo>
                                <a:pt x="4193" y="3334"/>
                              </a:lnTo>
                              <a:close/>
                              <a:moveTo>
                                <a:pt x="6538" y="546"/>
                              </a:moveTo>
                              <a:lnTo>
                                <a:pt x="6538" y="546"/>
                              </a:lnTo>
                              <a:lnTo>
                                <a:pt x="6527" y="548"/>
                              </a:lnTo>
                              <a:lnTo>
                                <a:pt x="6518" y="550"/>
                              </a:lnTo>
                              <a:lnTo>
                                <a:pt x="6509" y="553"/>
                              </a:lnTo>
                              <a:lnTo>
                                <a:pt x="6499" y="557"/>
                              </a:lnTo>
                              <a:lnTo>
                                <a:pt x="6481" y="567"/>
                              </a:lnTo>
                              <a:lnTo>
                                <a:pt x="6463" y="578"/>
                              </a:lnTo>
                              <a:lnTo>
                                <a:pt x="6447" y="590"/>
                              </a:lnTo>
                              <a:lnTo>
                                <a:pt x="6433" y="601"/>
                              </a:lnTo>
                              <a:lnTo>
                                <a:pt x="6423" y="611"/>
                              </a:lnTo>
                              <a:lnTo>
                                <a:pt x="6416" y="620"/>
                              </a:lnTo>
                              <a:lnTo>
                                <a:pt x="6400" y="629"/>
                              </a:lnTo>
                              <a:lnTo>
                                <a:pt x="6437" y="657"/>
                              </a:lnTo>
                              <a:lnTo>
                                <a:pt x="6471" y="680"/>
                              </a:lnTo>
                              <a:lnTo>
                                <a:pt x="6499" y="699"/>
                              </a:lnTo>
                              <a:lnTo>
                                <a:pt x="6512" y="706"/>
                              </a:lnTo>
                              <a:lnTo>
                                <a:pt x="6523" y="711"/>
                              </a:lnTo>
                              <a:lnTo>
                                <a:pt x="6536" y="716"/>
                              </a:lnTo>
                              <a:lnTo>
                                <a:pt x="6546" y="719"/>
                              </a:lnTo>
                              <a:lnTo>
                                <a:pt x="6556" y="721"/>
                              </a:lnTo>
                              <a:lnTo>
                                <a:pt x="6566" y="722"/>
                              </a:lnTo>
                              <a:lnTo>
                                <a:pt x="6575" y="722"/>
                              </a:lnTo>
                              <a:lnTo>
                                <a:pt x="6583" y="721"/>
                              </a:lnTo>
                              <a:lnTo>
                                <a:pt x="6591" y="718"/>
                              </a:lnTo>
                              <a:lnTo>
                                <a:pt x="6601" y="715"/>
                              </a:lnTo>
                              <a:lnTo>
                                <a:pt x="6609" y="710"/>
                              </a:lnTo>
                              <a:lnTo>
                                <a:pt x="6616" y="705"/>
                              </a:lnTo>
                              <a:lnTo>
                                <a:pt x="6624" y="698"/>
                              </a:lnTo>
                              <a:lnTo>
                                <a:pt x="6632" y="690"/>
                              </a:lnTo>
                              <a:lnTo>
                                <a:pt x="6649" y="671"/>
                              </a:lnTo>
                              <a:lnTo>
                                <a:pt x="6667" y="649"/>
                              </a:lnTo>
                              <a:lnTo>
                                <a:pt x="6710" y="593"/>
                              </a:lnTo>
                              <a:lnTo>
                                <a:pt x="6735" y="561"/>
                              </a:lnTo>
                              <a:lnTo>
                                <a:pt x="6765" y="524"/>
                              </a:lnTo>
                              <a:lnTo>
                                <a:pt x="6749" y="513"/>
                              </a:lnTo>
                              <a:lnTo>
                                <a:pt x="6733" y="505"/>
                              </a:lnTo>
                              <a:lnTo>
                                <a:pt x="6719" y="498"/>
                              </a:lnTo>
                              <a:lnTo>
                                <a:pt x="6706" y="494"/>
                              </a:lnTo>
                              <a:lnTo>
                                <a:pt x="6693" y="491"/>
                              </a:lnTo>
                              <a:lnTo>
                                <a:pt x="6680" y="491"/>
                              </a:lnTo>
                              <a:lnTo>
                                <a:pt x="6667" y="491"/>
                              </a:lnTo>
                              <a:lnTo>
                                <a:pt x="6655" y="494"/>
                              </a:lnTo>
                              <a:lnTo>
                                <a:pt x="6642" y="497"/>
                              </a:lnTo>
                              <a:lnTo>
                                <a:pt x="6629" y="502"/>
                              </a:lnTo>
                              <a:lnTo>
                                <a:pt x="6616" y="507"/>
                              </a:lnTo>
                              <a:lnTo>
                                <a:pt x="6602" y="514"/>
                              </a:lnTo>
                              <a:lnTo>
                                <a:pt x="6572" y="529"/>
                              </a:lnTo>
                              <a:lnTo>
                                <a:pt x="6538" y="546"/>
                              </a:lnTo>
                              <a:close/>
                              <a:moveTo>
                                <a:pt x="4103" y="3976"/>
                              </a:moveTo>
                              <a:lnTo>
                                <a:pt x="4103" y="3976"/>
                              </a:lnTo>
                              <a:lnTo>
                                <a:pt x="4130" y="3941"/>
                              </a:lnTo>
                              <a:lnTo>
                                <a:pt x="4157" y="3907"/>
                              </a:lnTo>
                              <a:lnTo>
                                <a:pt x="4208" y="3843"/>
                              </a:lnTo>
                              <a:lnTo>
                                <a:pt x="4231" y="3814"/>
                              </a:lnTo>
                              <a:lnTo>
                                <a:pt x="4251" y="3785"/>
                              </a:lnTo>
                              <a:lnTo>
                                <a:pt x="4259" y="3771"/>
                              </a:lnTo>
                              <a:lnTo>
                                <a:pt x="4267" y="3758"/>
                              </a:lnTo>
                              <a:lnTo>
                                <a:pt x="4273" y="3745"/>
                              </a:lnTo>
                              <a:lnTo>
                                <a:pt x="4278" y="3732"/>
                              </a:lnTo>
                              <a:lnTo>
                                <a:pt x="4281" y="3718"/>
                              </a:lnTo>
                              <a:lnTo>
                                <a:pt x="4284" y="3706"/>
                              </a:lnTo>
                              <a:lnTo>
                                <a:pt x="4285" y="3694"/>
                              </a:lnTo>
                              <a:lnTo>
                                <a:pt x="4284" y="3682"/>
                              </a:lnTo>
                              <a:lnTo>
                                <a:pt x="4282" y="3670"/>
                              </a:lnTo>
                              <a:lnTo>
                                <a:pt x="4278" y="3659"/>
                              </a:lnTo>
                              <a:lnTo>
                                <a:pt x="4272" y="3646"/>
                              </a:lnTo>
                              <a:lnTo>
                                <a:pt x="4264" y="3635"/>
                              </a:lnTo>
                              <a:lnTo>
                                <a:pt x="4254" y="3624"/>
                              </a:lnTo>
                              <a:lnTo>
                                <a:pt x="4242" y="3613"/>
                              </a:lnTo>
                              <a:lnTo>
                                <a:pt x="4227" y="3603"/>
                              </a:lnTo>
                              <a:lnTo>
                                <a:pt x="4211" y="3592"/>
                              </a:lnTo>
                              <a:lnTo>
                                <a:pt x="4192" y="3580"/>
                              </a:lnTo>
                              <a:lnTo>
                                <a:pt x="4171" y="3570"/>
                              </a:lnTo>
                              <a:lnTo>
                                <a:pt x="4146" y="3560"/>
                              </a:lnTo>
                              <a:lnTo>
                                <a:pt x="4120" y="3550"/>
                              </a:lnTo>
                              <a:lnTo>
                                <a:pt x="4114" y="3577"/>
                              </a:lnTo>
                              <a:lnTo>
                                <a:pt x="4106" y="3605"/>
                              </a:lnTo>
                              <a:lnTo>
                                <a:pt x="4088" y="3662"/>
                              </a:lnTo>
                              <a:lnTo>
                                <a:pt x="4071" y="3717"/>
                              </a:lnTo>
                              <a:lnTo>
                                <a:pt x="4063" y="3746"/>
                              </a:lnTo>
                              <a:lnTo>
                                <a:pt x="4057" y="3773"/>
                              </a:lnTo>
                              <a:lnTo>
                                <a:pt x="4052" y="3801"/>
                              </a:lnTo>
                              <a:lnTo>
                                <a:pt x="4050" y="3828"/>
                              </a:lnTo>
                              <a:lnTo>
                                <a:pt x="4049" y="3841"/>
                              </a:lnTo>
                              <a:lnTo>
                                <a:pt x="4050" y="3854"/>
                              </a:lnTo>
                              <a:lnTo>
                                <a:pt x="4051" y="3868"/>
                              </a:lnTo>
                              <a:lnTo>
                                <a:pt x="4053" y="3881"/>
                              </a:lnTo>
                              <a:lnTo>
                                <a:pt x="4055" y="3893"/>
                              </a:lnTo>
                              <a:lnTo>
                                <a:pt x="4059" y="3906"/>
                              </a:lnTo>
                              <a:lnTo>
                                <a:pt x="4063" y="3918"/>
                              </a:lnTo>
                              <a:lnTo>
                                <a:pt x="4069" y="3931"/>
                              </a:lnTo>
                              <a:lnTo>
                                <a:pt x="4076" y="3942"/>
                              </a:lnTo>
                              <a:lnTo>
                                <a:pt x="4083" y="3954"/>
                              </a:lnTo>
                              <a:lnTo>
                                <a:pt x="4092" y="3965"/>
                              </a:lnTo>
                              <a:lnTo>
                                <a:pt x="4103" y="3976"/>
                              </a:lnTo>
                              <a:close/>
                              <a:moveTo>
                                <a:pt x="4087" y="3997"/>
                              </a:moveTo>
                              <a:lnTo>
                                <a:pt x="4053" y="3960"/>
                              </a:lnTo>
                              <a:lnTo>
                                <a:pt x="4048" y="3963"/>
                              </a:lnTo>
                              <a:lnTo>
                                <a:pt x="4044" y="3965"/>
                              </a:lnTo>
                              <a:lnTo>
                                <a:pt x="4038" y="3967"/>
                              </a:lnTo>
                              <a:lnTo>
                                <a:pt x="4033" y="3967"/>
                              </a:lnTo>
                              <a:lnTo>
                                <a:pt x="4028" y="3966"/>
                              </a:lnTo>
                              <a:lnTo>
                                <a:pt x="4022" y="3965"/>
                              </a:lnTo>
                              <a:lnTo>
                                <a:pt x="4016" y="3962"/>
                              </a:lnTo>
                              <a:lnTo>
                                <a:pt x="4011" y="3959"/>
                              </a:lnTo>
                              <a:lnTo>
                                <a:pt x="3992" y="4080"/>
                              </a:lnTo>
                              <a:lnTo>
                                <a:pt x="4006" y="4073"/>
                              </a:lnTo>
                              <a:lnTo>
                                <a:pt x="4019" y="4065"/>
                              </a:lnTo>
                              <a:lnTo>
                                <a:pt x="4033" y="4056"/>
                              </a:lnTo>
                              <a:lnTo>
                                <a:pt x="4045" y="4046"/>
                              </a:lnTo>
                              <a:lnTo>
                                <a:pt x="4057" y="4035"/>
                              </a:lnTo>
                              <a:lnTo>
                                <a:pt x="4067" y="4023"/>
                              </a:lnTo>
                              <a:lnTo>
                                <a:pt x="4077" y="4010"/>
                              </a:lnTo>
                              <a:lnTo>
                                <a:pt x="4087" y="3997"/>
                              </a:lnTo>
                              <a:close/>
                              <a:moveTo>
                                <a:pt x="6750" y="449"/>
                              </a:moveTo>
                              <a:lnTo>
                                <a:pt x="6750" y="449"/>
                              </a:lnTo>
                              <a:lnTo>
                                <a:pt x="6750" y="457"/>
                              </a:lnTo>
                              <a:lnTo>
                                <a:pt x="6752" y="465"/>
                              </a:lnTo>
                              <a:lnTo>
                                <a:pt x="6755" y="472"/>
                              </a:lnTo>
                              <a:lnTo>
                                <a:pt x="6759" y="478"/>
                              </a:lnTo>
                              <a:lnTo>
                                <a:pt x="6764" y="484"/>
                              </a:lnTo>
                              <a:lnTo>
                                <a:pt x="6770" y="490"/>
                              </a:lnTo>
                              <a:lnTo>
                                <a:pt x="6777" y="494"/>
                              </a:lnTo>
                              <a:lnTo>
                                <a:pt x="6785" y="498"/>
                              </a:lnTo>
                              <a:lnTo>
                                <a:pt x="6836" y="432"/>
                              </a:lnTo>
                              <a:lnTo>
                                <a:pt x="6792" y="442"/>
                              </a:lnTo>
                              <a:lnTo>
                                <a:pt x="6750" y="449"/>
                              </a:lnTo>
                              <a:close/>
                              <a:moveTo>
                                <a:pt x="6164" y="1768"/>
                              </a:moveTo>
                              <a:lnTo>
                                <a:pt x="6164" y="1768"/>
                              </a:lnTo>
                              <a:lnTo>
                                <a:pt x="6179" y="1749"/>
                              </a:lnTo>
                              <a:lnTo>
                                <a:pt x="6195" y="1730"/>
                              </a:lnTo>
                              <a:lnTo>
                                <a:pt x="6224" y="1696"/>
                              </a:lnTo>
                              <a:lnTo>
                                <a:pt x="6237" y="1681"/>
                              </a:lnTo>
                              <a:lnTo>
                                <a:pt x="6249" y="1667"/>
                              </a:lnTo>
                              <a:lnTo>
                                <a:pt x="6261" y="1652"/>
                              </a:lnTo>
                              <a:lnTo>
                                <a:pt x="6269" y="1638"/>
                              </a:lnTo>
                              <a:lnTo>
                                <a:pt x="6276" y="1625"/>
                              </a:lnTo>
                              <a:lnTo>
                                <a:pt x="6278" y="1618"/>
                              </a:lnTo>
                              <a:lnTo>
                                <a:pt x="6279" y="1612"/>
                              </a:lnTo>
                              <a:lnTo>
                                <a:pt x="6280" y="1605"/>
                              </a:lnTo>
                              <a:lnTo>
                                <a:pt x="6280" y="1598"/>
                              </a:lnTo>
                              <a:lnTo>
                                <a:pt x="6279" y="1591"/>
                              </a:lnTo>
                              <a:lnTo>
                                <a:pt x="6277" y="1584"/>
                              </a:lnTo>
                              <a:lnTo>
                                <a:pt x="6275" y="1577"/>
                              </a:lnTo>
                              <a:lnTo>
                                <a:pt x="6271" y="1570"/>
                              </a:lnTo>
                              <a:lnTo>
                                <a:pt x="6267" y="1562"/>
                              </a:lnTo>
                              <a:lnTo>
                                <a:pt x="6261" y="1555"/>
                              </a:lnTo>
                              <a:lnTo>
                                <a:pt x="6255" y="1547"/>
                              </a:lnTo>
                              <a:lnTo>
                                <a:pt x="6246" y="1540"/>
                              </a:lnTo>
                              <a:lnTo>
                                <a:pt x="6227" y="1523"/>
                              </a:lnTo>
                              <a:lnTo>
                                <a:pt x="6198" y="1500"/>
                              </a:lnTo>
                              <a:lnTo>
                                <a:pt x="6172" y="1482"/>
                              </a:lnTo>
                              <a:lnTo>
                                <a:pt x="6150" y="1468"/>
                              </a:lnTo>
                              <a:lnTo>
                                <a:pt x="6131" y="1457"/>
                              </a:lnTo>
                              <a:lnTo>
                                <a:pt x="6122" y="1453"/>
                              </a:lnTo>
                              <a:lnTo>
                                <a:pt x="6114" y="1449"/>
                              </a:lnTo>
                              <a:lnTo>
                                <a:pt x="6105" y="1447"/>
                              </a:lnTo>
                              <a:lnTo>
                                <a:pt x="6098" y="1446"/>
                              </a:lnTo>
                              <a:lnTo>
                                <a:pt x="6091" y="1445"/>
                              </a:lnTo>
                              <a:lnTo>
                                <a:pt x="6085" y="1446"/>
                              </a:lnTo>
                              <a:lnTo>
                                <a:pt x="6078" y="1447"/>
                              </a:lnTo>
                              <a:lnTo>
                                <a:pt x="6072" y="1449"/>
                              </a:lnTo>
                              <a:lnTo>
                                <a:pt x="6066" y="1454"/>
                              </a:lnTo>
                              <a:lnTo>
                                <a:pt x="6060" y="1457"/>
                              </a:lnTo>
                              <a:lnTo>
                                <a:pt x="6048" y="1468"/>
                              </a:lnTo>
                              <a:lnTo>
                                <a:pt x="6034" y="1481"/>
                              </a:lnTo>
                              <a:lnTo>
                                <a:pt x="6020" y="1498"/>
                              </a:lnTo>
                              <a:lnTo>
                                <a:pt x="5987" y="1541"/>
                              </a:lnTo>
                              <a:lnTo>
                                <a:pt x="5965" y="1566"/>
                              </a:lnTo>
                              <a:lnTo>
                                <a:pt x="5942" y="1596"/>
                              </a:lnTo>
                              <a:lnTo>
                                <a:pt x="6164" y="1768"/>
                              </a:lnTo>
                              <a:close/>
                              <a:moveTo>
                                <a:pt x="6149" y="1788"/>
                              </a:moveTo>
                              <a:lnTo>
                                <a:pt x="5927" y="1615"/>
                              </a:lnTo>
                              <a:lnTo>
                                <a:pt x="5912" y="1635"/>
                              </a:lnTo>
                              <a:lnTo>
                                <a:pt x="5895" y="1652"/>
                              </a:lnTo>
                              <a:lnTo>
                                <a:pt x="5866" y="1685"/>
                              </a:lnTo>
                              <a:lnTo>
                                <a:pt x="5852" y="1699"/>
                              </a:lnTo>
                              <a:lnTo>
                                <a:pt x="5840" y="1713"/>
                              </a:lnTo>
                              <a:lnTo>
                                <a:pt x="5829" y="1727"/>
                              </a:lnTo>
                              <a:lnTo>
                                <a:pt x="5821" y="1740"/>
                              </a:lnTo>
                              <a:lnTo>
                                <a:pt x="5814" y="1752"/>
                              </a:lnTo>
                              <a:lnTo>
                                <a:pt x="5812" y="1759"/>
                              </a:lnTo>
                              <a:lnTo>
                                <a:pt x="5811" y="1765"/>
                              </a:lnTo>
                              <a:lnTo>
                                <a:pt x="5810" y="1771"/>
                              </a:lnTo>
                              <a:lnTo>
                                <a:pt x="5811" y="1778"/>
                              </a:lnTo>
                              <a:lnTo>
                                <a:pt x="5811" y="1784"/>
                              </a:lnTo>
                              <a:lnTo>
                                <a:pt x="5813" y="1791"/>
                              </a:lnTo>
                              <a:lnTo>
                                <a:pt x="5816" y="1799"/>
                              </a:lnTo>
                              <a:lnTo>
                                <a:pt x="5820" y="1806"/>
                              </a:lnTo>
                              <a:lnTo>
                                <a:pt x="5824" y="1813"/>
                              </a:lnTo>
                              <a:lnTo>
                                <a:pt x="5830" y="1820"/>
                              </a:lnTo>
                              <a:lnTo>
                                <a:pt x="5837" y="1828"/>
                              </a:lnTo>
                              <a:lnTo>
                                <a:pt x="5845" y="1836"/>
                              </a:lnTo>
                              <a:lnTo>
                                <a:pt x="5864" y="1853"/>
                              </a:lnTo>
                              <a:lnTo>
                                <a:pt x="5893" y="1878"/>
                              </a:lnTo>
                              <a:lnTo>
                                <a:pt x="5919" y="1897"/>
                              </a:lnTo>
                              <a:lnTo>
                                <a:pt x="5941" y="1913"/>
                              </a:lnTo>
                              <a:lnTo>
                                <a:pt x="5959" y="1924"/>
                              </a:lnTo>
                              <a:lnTo>
                                <a:pt x="5968" y="1929"/>
                              </a:lnTo>
                              <a:lnTo>
                                <a:pt x="5977" y="1933"/>
                              </a:lnTo>
                              <a:lnTo>
                                <a:pt x="5985" y="1936"/>
                              </a:lnTo>
                              <a:lnTo>
                                <a:pt x="5992" y="1937"/>
                              </a:lnTo>
                              <a:lnTo>
                                <a:pt x="5999" y="1938"/>
                              </a:lnTo>
                              <a:lnTo>
                                <a:pt x="6005" y="1938"/>
                              </a:lnTo>
                              <a:lnTo>
                                <a:pt x="6012" y="1937"/>
                              </a:lnTo>
                              <a:lnTo>
                                <a:pt x="6018" y="1935"/>
                              </a:lnTo>
                              <a:lnTo>
                                <a:pt x="6024" y="1931"/>
                              </a:lnTo>
                              <a:lnTo>
                                <a:pt x="6030" y="1927"/>
                              </a:lnTo>
                              <a:lnTo>
                                <a:pt x="6036" y="1923"/>
                              </a:lnTo>
                              <a:lnTo>
                                <a:pt x="6043" y="1917"/>
                              </a:lnTo>
                              <a:lnTo>
                                <a:pt x="6056" y="1904"/>
                              </a:lnTo>
                              <a:lnTo>
                                <a:pt x="6071" y="1887"/>
                              </a:lnTo>
                              <a:lnTo>
                                <a:pt x="6104" y="1844"/>
                              </a:lnTo>
                              <a:lnTo>
                                <a:pt x="6126" y="1818"/>
                              </a:lnTo>
                              <a:lnTo>
                                <a:pt x="6149" y="1788"/>
                              </a:lnTo>
                              <a:close/>
                              <a:moveTo>
                                <a:pt x="5860" y="2162"/>
                              </a:moveTo>
                              <a:lnTo>
                                <a:pt x="5860" y="2162"/>
                              </a:lnTo>
                              <a:lnTo>
                                <a:pt x="5885" y="2125"/>
                              </a:lnTo>
                              <a:lnTo>
                                <a:pt x="5907" y="2093"/>
                              </a:lnTo>
                              <a:lnTo>
                                <a:pt x="5924" y="2065"/>
                              </a:lnTo>
                              <a:lnTo>
                                <a:pt x="5937" y="2041"/>
                              </a:lnTo>
                              <a:lnTo>
                                <a:pt x="5942" y="2031"/>
                              </a:lnTo>
                              <a:lnTo>
                                <a:pt x="5945" y="2021"/>
                              </a:lnTo>
                              <a:lnTo>
                                <a:pt x="5948" y="2011"/>
                              </a:lnTo>
                              <a:lnTo>
                                <a:pt x="5950" y="2002"/>
                              </a:lnTo>
                              <a:lnTo>
                                <a:pt x="5950" y="1993"/>
                              </a:lnTo>
                              <a:lnTo>
                                <a:pt x="5950" y="1984"/>
                              </a:lnTo>
                              <a:lnTo>
                                <a:pt x="5949" y="1976"/>
                              </a:lnTo>
                              <a:lnTo>
                                <a:pt x="5946" y="1969"/>
                              </a:lnTo>
                              <a:lnTo>
                                <a:pt x="5943" y="1961"/>
                              </a:lnTo>
                              <a:lnTo>
                                <a:pt x="5938" y="1954"/>
                              </a:lnTo>
                              <a:lnTo>
                                <a:pt x="5933" y="1946"/>
                              </a:lnTo>
                              <a:lnTo>
                                <a:pt x="5927" y="1939"/>
                              </a:lnTo>
                              <a:lnTo>
                                <a:pt x="5911" y="1922"/>
                              </a:lnTo>
                              <a:lnTo>
                                <a:pt x="5891" y="1905"/>
                              </a:lnTo>
                              <a:lnTo>
                                <a:pt x="5867" y="1886"/>
                              </a:lnTo>
                              <a:lnTo>
                                <a:pt x="5840" y="1865"/>
                              </a:lnTo>
                              <a:lnTo>
                                <a:pt x="5809" y="1840"/>
                              </a:lnTo>
                              <a:lnTo>
                                <a:pt x="5775" y="1812"/>
                              </a:lnTo>
                              <a:lnTo>
                                <a:pt x="5746" y="1849"/>
                              </a:lnTo>
                              <a:lnTo>
                                <a:pt x="5722" y="1881"/>
                              </a:lnTo>
                              <a:lnTo>
                                <a:pt x="5704" y="1909"/>
                              </a:lnTo>
                              <a:lnTo>
                                <a:pt x="5689" y="1934"/>
                              </a:lnTo>
                              <a:lnTo>
                                <a:pt x="5683" y="1944"/>
                              </a:lnTo>
                              <a:lnTo>
                                <a:pt x="5679" y="1954"/>
                              </a:lnTo>
                              <a:lnTo>
                                <a:pt x="5676" y="1964"/>
                              </a:lnTo>
                              <a:lnTo>
                                <a:pt x="5674" y="1973"/>
                              </a:lnTo>
                              <a:lnTo>
                                <a:pt x="5673" y="1981"/>
                              </a:lnTo>
                              <a:lnTo>
                                <a:pt x="5673" y="1990"/>
                              </a:lnTo>
                              <a:lnTo>
                                <a:pt x="5675" y="1997"/>
                              </a:lnTo>
                              <a:lnTo>
                                <a:pt x="5677" y="2006"/>
                              </a:lnTo>
                              <a:lnTo>
                                <a:pt x="5681" y="2013"/>
                              </a:lnTo>
                              <a:lnTo>
                                <a:pt x="5685" y="2021"/>
                              </a:lnTo>
                              <a:lnTo>
                                <a:pt x="5691" y="2028"/>
                              </a:lnTo>
                              <a:lnTo>
                                <a:pt x="5699" y="2036"/>
                              </a:lnTo>
                              <a:lnTo>
                                <a:pt x="5715" y="2051"/>
                              </a:lnTo>
                              <a:lnTo>
                                <a:pt x="5736" y="2068"/>
                              </a:lnTo>
                              <a:lnTo>
                                <a:pt x="5790" y="2109"/>
                              </a:lnTo>
                              <a:lnTo>
                                <a:pt x="5822" y="2133"/>
                              </a:lnTo>
                              <a:lnTo>
                                <a:pt x="5860" y="2162"/>
                              </a:lnTo>
                              <a:close/>
                              <a:moveTo>
                                <a:pt x="5844" y="2181"/>
                              </a:moveTo>
                              <a:lnTo>
                                <a:pt x="5621" y="2008"/>
                              </a:lnTo>
                              <a:lnTo>
                                <a:pt x="5606" y="2027"/>
                              </a:lnTo>
                              <a:lnTo>
                                <a:pt x="5591" y="2045"/>
                              </a:lnTo>
                              <a:lnTo>
                                <a:pt x="5562" y="2077"/>
                              </a:lnTo>
                              <a:lnTo>
                                <a:pt x="5548" y="2091"/>
                              </a:lnTo>
                              <a:lnTo>
                                <a:pt x="5537" y="2104"/>
                              </a:lnTo>
                              <a:lnTo>
                                <a:pt x="5527" y="2117"/>
                              </a:lnTo>
                              <a:lnTo>
                                <a:pt x="5519" y="2129"/>
                              </a:lnTo>
                              <a:lnTo>
                                <a:pt x="5514" y="2142"/>
                              </a:lnTo>
                              <a:lnTo>
                                <a:pt x="5512" y="2148"/>
                              </a:lnTo>
                              <a:lnTo>
                                <a:pt x="5511" y="2154"/>
                              </a:lnTo>
                              <a:lnTo>
                                <a:pt x="5510" y="2160"/>
                              </a:lnTo>
                              <a:lnTo>
                                <a:pt x="5510" y="2166"/>
                              </a:lnTo>
                              <a:lnTo>
                                <a:pt x="5512" y="2173"/>
                              </a:lnTo>
                              <a:lnTo>
                                <a:pt x="5513" y="2179"/>
                              </a:lnTo>
                              <a:lnTo>
                                <a:pt x="5516" y="2186"/>
                              </a:lnTo>
                              <a:lnTo>
                                <a:pt x="5520" y="2193"/>
                              </a:lnTo>
                              <a:lnTo>
                                <a:pt x="5525" y="2200"/>
                              </a:lnTo>
                              <a:lnTo>
                                <a:pt x="5530" y="2208"/>
                              </a:lnTo>
                              <a:lnTo>
                                <a:pt x="5544" y="2223"/>
                              </a:lnTo>
                              <a:lnTo>
                                <a:pt x="5564" y="2240"/>
                              </a:lnTo>
                              <a:lnTo>
                                <a:pt x="5592" y="2263"/>
                              </a:lnTo>
                              <a:lnTo>
                                <a:pt x="5617" y="2283"/>
                              </a:lnTo>
                              <a:lnTo>
                                <a:pt x="5639" y="2299"/>
                              </a:lnTo>
                              <a:lnTo>
                                <a:pt x="5658" y="2311"/>
                              </a:lnTo>
                              <a:lnTo>
                                <a:pt x="5674" y="2319"/>
                              </a:lnTo>
                              <a:lnTo>
                                <a:pt x="5682" y="2322"/>
                              </a:lnTo>
                              <a:lnTo>
                                <a:pt x="5689" y="2323"/>
                              </a:lnTo>
                              <a:lnTo>
                                <a:pt x="5697" y="2324"/>
                              </a:lnTo>
                              <a:lnTo>
                                <a:pt x="5703" y="2324"/>
                              </a:lnTo>
                              <a:lnTo>
                                <a:pt x="5709" y="2324"/>
                              </a:lnTo>
                              <a:lnTo>
                                <a:pt x="5715" y="2322"/>
                              </a:lnTo>
                              <a:lnTo>
                                <a:pt x="5721" y="2319"/>
                              </a:lnTo>
                              <a:lnTo>
                                <a:pt x="5727" y="2316"/>
                              </a:lnTo>
                              <a:lnTo>
                                <a:pt x="5733" y="2312"/>
                              </a:lnTo>
                              <a:lnTo>
                                <a:pt x="5739" y="2307"/>
                              </a:lnTo>
                              <a:lnTo>
                                <a:pt x="5752" y="2294"/>
                              </a:lnTo>
                              <a:lnTo>
                                <a:pt x="5767" y="2278"/>
                              </a:lnTo>
                              <a:lnTo>
                                <a:pt x="5800" y="2235"/>
                              </a:lnTo>
                              <a:lnTo>
                                <a:pt x="5820" y="2210"/>
                              </a:lnTo>
                              <a:lnTo>
                                <a:pt x="5844" y="2181"/>
                              </a:lnTo>
                              <a:close/>
                              <a:moveTo>
                                <a:pt x="5686" y="2384"/>
                              </a:moveTo>
                              <a:lnTo>
                                <a:pt x="5469" y="2204"/>
                              </a:lnTo>
                              <a:lnTo>
                                <a:pt x="5332" y="2381"/>
                              </a:lnTo>
                              <a:lnTo>
                                <a:pt x="5363" y="2404"/>
                              </a:lnTo>
                              <a:lnTo>
                                <a:pt x="5390" y="2426"/>
                              </a:lnTo>
                              <a:lnTo>
                                <a:pt x="5442" y="2466"/>
                              </a:lnTo>
                              <a:lnTo>
                                <a:pt x="5465" y="2484"/>
                              </a:lnTo>
                              <a:lnTo>
                                <a:pt x="5487" y="2498"/>
                              </a:lnTo>
                              <a:lnTo>
                                <a:pt x="5498" y="2504"/>
                              </a:lnTo>
                              <a:lnTo>
                                <a:pt x="5508" y="2509"/>
                              </a:lnTo>
                              <a:lnTo>
                                <a:pt x="5518" y="2513"/>
                              </a:lnTo>
                              <a:lnTo>
                                <a:pt x="5528" y="2516"/>
                              </a:lnTo>
                              <a:lnTo>
                                <a:pt x="5538" y="2518"/>
                              </a:lnTo>
                              <a:lnTo>
                                <a:pt x="5547" y="2519"/>
                              </a:lnTo>
                              <a:lnTo>
                                <a:pt x="5558" y="2519"/>
                              </a:lnTo>
                              <a:lnTo>
                                <a:pt x="5567" y="2518"/>
                              </a:lnTo>
                              <a:lnTo>
                                <a:pt x="5577" y="2515"/>
                              </a:lnTo>
                              <a:lnTo>
                                <a:pt x="5586" y="2511"/>
                              </a:lnTo>
                              <a:lnTo>
                                <a:pt x="5595" y="2506"/>
                              </a:lnTo>
                              <a:lnTo>
                                <a:pt x="5605" y="2499"/>
                              </a:lnTo>
                              <a:lnTo>
                                <a:pt x="5614" y="2491"/>
                              </a:lnTo>
                              <a:lnTo>
                                <a:pt x="5624" y="2480"/>
                              </a:lnTo>
                              <a:lnTo>
                                <a:pt x="5635" y="2469"/>
                              </a:lnTo>
                              <a:lnTo>
                                <a:pt x="5645" y="2456"/>
                              </a:lnTo>
                              <a:lnTo>
                                <a:pt x="5655" y="2441"/>
                              </a:lnTo>
                              <a:lnTo>
                                <a:pt x="5665" y="2424"/>
                              </a:lnTo>
                              <a:lnTo>
                                <a:pt x="5676" y="2404"/>
                              </a:lnTo>
                              <a:lnTo>
                                <a:pt x="5686" y="2384"/>
                              </a:lnTo>
                              <a:close/>
                              <a:moveTo>
                                <a:pt x="5539" y="2574"/>
                              </a:moveTo>
                              <a:lnTo>
                                <a:pt x="5317" y="2401"/>
                              </a:lnTo>
                              <a:lnTo>
                                <a:pt x="5302" y="2421"/>
                              </a:lnTo>
                              <a:lnTo>
                                <a:pt x="5288" y="2438"/>
                              </a:lnTo>
                              <a:lnTo>
                                <a:pt x="5260" y="2470"/>
                              </a:lnTo>
                              <a:lnTo>
                                <a:pt x="5248" y="2485"/>
                              </a:lnTo>
                              <a:lnTo>
                                <a:pt x="5237" y="2499"/>
                              </a:lnTo>
                              <a:lnTo>
                                <a:pt x="5227" y="2512"/>
                              </a:lnTo>
                              <a:lnTo>
                                <a:pt x="5220" y="2524"/>
                              </a:lnTo>
                              <a:lnTo>
                                <a:pt x="5214" y="2537"/>
                              </a:lnTo>
                              <a:lnTo>
                                <a:pt x="5213" y="2543"/>
                              </a:lnTo>
                              <a:lnTo>
                                <a:pt x="5212" y="2549"/>
                              </a:lnTo>
                              <a:lnTo>
                                <a:pt x="5211" y="2557"/>
                              </a:lnTo>
                              <a:lnTo>
                                <a:pt x="5211" y="2563"/>
                              </a:lnTo>
                              <a:lnTo>
                                <a:pt x="5213" y="2569"/>
                              </a:lnTo>
                              <a:lnTo>
                                <a:pt x="5214" y="2576"/>
                              </a:lnTo>
                              <a:lnTo>
                                <a:pt x="5217" y="2582"/>
                              </a:lnTo>
                              <a:lnTo>
                                <a:pt x="5221" y="2589"/>
                              </a:lnTo>
                              <a:lnTo>
                                <a:pt x="5225" y="2596"/>
                              </a:lnTo>
                              <a:lnTo>
                                <a:pt x="5231" y="2604"/>
                              </a:lnTo>
                              <a:lnTo>
                                <a:pt x="5244" y="2619"/>
                              </a:lnTo>
                              <a:lnTo>
                                <a:pt x="5262" y="2636"/>
                              </a:lnTo>
                              <a:lnTo>
                                <a:pt x="5291" y="2659"/>
                              </a:lnTo>
                              <a:lnTo>
                                <a:pt x="5316" y="2678"/>
                              </a:lnTo>
                              <a:lnTo>
                                <a:pt x="5337" y="2694"/>
                              </a:lnTo>
                              <a:lnTo>
                                <a:pt x="5356" y="2705"/>
                              </a:lnTo>
                              <a:lnTo>
                                <a:pt x="5364" y="2710"/>
                              </a:lnTo>
                              <a:lnTo>
                                <a:pt x="5372" y="2713"/>
                              </a:lnTo>
                              <a:lnTo>
                                <a:pt x="5379" y="2716"/>
                              </a:lnTo>
                              <a:lnTo>
                                <a:pt x="5386" y="2717"/>
                              </a:lnTo>
                              <a:lnTo>
                                <a:pt x="5393" y="2718"/>
                              </a:lnTo>
                              <a:lnTo>
                                <a:pt x="5399" y="2718"/>
                              </a:lnTo>
                              <a:lnTo>
                                <a:pt x="5405" y="2717"/>
                              </a:lnTo>
                              <a:lnTo>
                                <a:pt x="5411" y="2715"/>
                              </a:lnTo>
                              <a:lnTo>
                                <a:pt x="5418" y="2712"/>
                              </a:lnTo>
                              <a:lnTo>
                                <a:pt x="5424" y="2709"/>
                              </a:lnTo>
                              <a:lnTo>
                                <a:pt x="5436" y="2699"/>
                              </a:lnTo>
                              <a:lnTo>
                                <a:pt x="5449" y="2685"/>
                              </a:lnTo>
                              <a:lnTo>
                                <a:pt x="5462" y="2669"/>
                              </a:lnTo>
                              <a:lnTo>
                                <a:pt x="5496" y="2628"/>
                              </a:lnTo>
                              <a:lnTo>
                                <a:pt x="5516" y="2602"/>
                              </a:lnTo>
                              <a:lnTo>
                                <a:pt x="5539" y="2574"/>
                              </a:lnTo>
                              <a:close/>
                              <a:moveTo>
                                <a:pt x="6800" y="950"/>
                              </a:moveTo>
                              <a:lnTo>
                                <a:pt x="6800" y="950"/>
                              </a:lnTo>
                              <a:lnTo>
                                <a:pt x="6726" y="899"/>
                              </a:lnTo>
                              <a:lnTo>
                                <a:pt x="6697" y="880"/>
                              </a:lnTo>
                              <a:lnTo>
                                <a:pt x="6671" y="863"/>
                              </a:lnTo>
                              <a:lnTo>
                                <a:pt x="6648" y="851"/>
                              </a:lnTo>
                              <a:lnTo>
                                <a:pt x="6637" y="846"/>
                              </a:lnTo>
                              <a:lnTo>
                                <a:pt x="6628" y="842"/>
                              </a:lnTo>
                              <a:lnTo>
                                <a:pt x="6618" y="839"/>
                              </a:lnTo>
                              <a:lnTo>
                                <a:pt x="6609" y="837"/>
                              </a:lnTo>
                              <a:lnTo>
                                <a:pt x="6601" y="836"/>
                              </a:lnTo>
                              <a:lnTo>
                                <a:pt x="6591" y="836"/>
                              </a:lnTo>
                              <a:lnTo>
                                <a:pt x="6583" y="837"/>
                              </a:lnTo>
                              <a:lnTo>
                                <a:pt x="6575" y="839"/>
                              </a:lnTo>
                              <a:lnTo>
                                <a:pt x="6567" y="843"/>
                              </a:lnTo>
                              <a:lnTo>
                                <a:pt x="6559" y="847"/>
                              </a:lnTo>
                              <a:lnTo>
                                <a:pt x="6550" y="853"/>
                              </a:lnTo>
                              <a:lnTo>
                                <a:pt x="6541" y="859"/>
                              </a:lnTo>
                              <a:lnTo>
                                <a:pt x="6522" y="876"/>
                              </a:lnTo>
                              <a:lnTo>
                                <a:pt x="6502" y="897"/>
                              </a:lnTo>
                              <a:lnTo>
                                <a:pt x="6479" y="924"/>
                              </a:lnTo>
                              <a:lnTo>
                                <a:pt x="6422" y="992"/>
                              </a:lnTo>
                              <a:lnTo>
                                <a:pt x="6494" y="1049"/>
                              </a:lnTo>
                              <a:lnTo>
                                <a:pt x="6523" y="1071"/>
                              </a:lnTo>
                              <a:lnTo>
                                <a:pt x="6550" y="1089"/>
                              </a:lnTo>
                              <a:lnTo>
                                <a:pt x="6572" y="1102"/>
                              </a:lnTo>
                              <a:lnTo>
                                <a:pt x="6582" y="1109"/>
                              </a:lnTo>
                              <a:lnTo>
                                <a:pt x="6592" y="1113"/>
                              </a:lnTo>
                              <a:lnTo>
                                <a:pt x="6602" y="1116"/>
                              </a:lnTo>
                              <a:lnTo>
                                <a:pt x="6610" y="1118"/>
                              </a:lnTo>
                              <a:lnTo>
                                <a:pt x="6619" y="1118"/>
                              </a:lnTo>
                              <a:lnTo>
                                <a:pt x="6627" y="1118"/>
                              </a:lnTo>
                              <a:lnTo>
                                <a:pt x="6635" y="1117"/>
                              </a:lnTo>
                              <a:lnTo>
                                <a:pt x="6643" y="1114"/>
                              </a:lnTo>
                              <a:lnTo>
                                <a:pt x="6652" y="1110"/>
                              </a:lnTo>
                              <a:lnTo>
                                <a:pt x="6660" y="1105"/>
                              </a:lnTo>
                              <a:lnTo>
                                <a:pt x="6669" y="1098"/>
                              </a:lnTo>
                              <a:lnTo>
                                <a:pt x="6678" y="1091"/>
                              </a:lnTo>
                              <a:lnTo>
                                <a:pt x="6697" y="1073"/>
                              </a:lnTo>
                              <a:lnTo>
                                <a:pt x="6718" y="1050"/>
                              </a:lnTo>
                              <a:lnTo>
                                <a:pt x="6742" y="1022"/>
                              </a:lnTo>
                              <a:lnTo>
                                <a:pt x="6800" y="950"/>
                              </a:lnTo>
                              <a:close/>
                              <a:moveTo>
                                <a:pt x="6481" y="1363"/>
                              </a:moveTo>
                              <a:lnTo>
                                <a:pt x="6481" y="1363"/>
                              </a:lnTo>
                              <a:lnTo>
                                <a:pt x="6506" y="1326"/>
                              </a:lnTo>
                              <a:lnTo>
                                <a:pt x="6528" y="1294"/>
                              </a:lnTo>
                              <a:lnTo>
                                <a:pt x="6547" y="1266"/>
                              </a:lnTo>
                              <a:lnTo>
                                <a:pt x="6560" y="1241"/>
                              </a:lnTo>
                              <a:lnTo>
                                <a:pt x="6565" y="1231"/>
                              </a:lnTo>
                              <a:lnTo>
                                <a:pt x="6570" y="1221"/>
                              </a:lnTo>
                              <a:lnTo>
                                <a:pt x="6573" y="1211"/>
                              </a:lnTo>
                              <a:lnTo>
                                <a:pt x="6575" y="1202"/>
                              </a:lnTo>
                              <a:lnTo>
                                <a:pt x="6576" y="1194"/>
                              </a:lnTo>
                              <a:lnTo>
                                <a:pt x="6576" y="1185"/>
                              </a:lnTo>
                              <a:lnTo>
                                <a:pt x="6575" y="1177"/>
                              </a:lnTo>
                              <a:lnTo>
                                <a:pt x="6574" y="1169"/>
                              </a:lnTo>
                              <a:lnTo>
                                <a:pt x="6571" y="1161"/>
                              </a:lnTo>
                              <a:lnTo>
                                <a:pt x="6567" y="1154"/>
                              </a:lnTo>
                              <a:lnTo>
                                <a:pt x="6562" y="1146"/>
                              </a:lnTo>
                              <a:lnTo>
                                <a:pt x="6556" y="1139"/>
                              </a:lnTo>
                              <a:lnTo>
                                <a:pt x="6541" y="1123"/>
                              </a:lnTo>
                              <a:lnTo>
                                <a:pt x="6522" y="1105"/>
                              </a:lnTo>
                              <a:lnTo>
                                <a:pt x="6499" y="1086"/>
                              </a:lnTo>
                              <a:lnTo>
                                <a:pt x="6473" y="1065"/>
                              </a:lnTo>
                              <a:lnTo>
                                <a:pt x="6407" y="1011"/>
                              </a:lnTo>
                              <a:lnTo>
                                <a:pt x="6259" y="1202"/>
                              </a:lnTo>
                              <a:lnTo>
                                <a:pt x="6481" y="1363"/>
                              </a:lnTo>
                              <a:close/>
                              <a:moveTo>
                                <a:pt x="6460" y="1389"/>
                              </a:moveTo>
                              <a:lnTo>
                                <a:pt x="6460" y="1389"/>
                              </a:lnTo>
                              <a:lnTo>
                                <a:pt x="6424" y="1362"/>
                              </a:lnTo>
                              <a:lnTo>
                                <a:pt x="6393" y="1338"/>
                              </a:lnTo>
                              <a:lnTo>
                                <a:pt x="6341" y="1298"/>
                              </a:lnTo>
                              <a:lnTo>
                                <a:pt x="6318" y="1283"/>
                              </a:lnTo>
                              <a:lnTo>
                                <a:pt x="6300" y="1272"/>
                              </a:lnTo>
                              <a:lnTo>
                                <a:pt x="6291" y="1268"/>
                              </a:lnTo>
                              <a:lnTo>
                                <a:pt x="6282" y="1264"/>
                              </a:lnTo>
                              <a:lnTo>
                                <a:pt x="6274" y="1262"/>
                              </a:lnTo>
                              <a:lnTo>
                                <a:pt x="6266" y="1261"/>
                              </a:lnTo>
                              <a:lnTo>
                                <a:pt x="6258" y="1260"/>
                              </a:lnTo>
                              <a:lnTo>
                                <a:pt x="6249" y="1261"/>
                              </a:lnTo>
                              <a:lnTo>
                                <a:pt x="6242" y="1263"/>
                              </a:lnTo>
                              <a:lnTo>
                                <a:pt x="6234" y="1266"/>
                              </a:lnTo>
                              <a:lnTo>
                                <a:pt x="6226" y="1270"/>
                              </a:lnTo>
                              <a:lnTo>
                                <a:pt x="6217" y="1275"/>
                              </a:lnTo>
                              <a:lnTo>
                                <a:pt x="6209" y="1281"/>
                              </a:lnTo>
                              <a:lnTo>
                                <a:pt x="6200" y="1289"/>
                              </a:lnTo>
                              <a:lnTo>
                                <a:pt x="6180" y="1308"/>
                              </a:lnTo>
                              <a:lnTo>
                                <a:pt x="6159" y="1333"/>
                              </a:lnTo>
                              <a:lnTo>
                                <a:pt x="6135" y="1362"/>
                              </a:lnTo>
                              <a:lnTo>
                                <a:pt x="6106" y="1398"/>
                              </a:lnTo>
                              <a:lnTo>
                                <a:pt x="6143" y="1426"/>
                              </a:lnTo>
                              <a:lnTo>
                                <a:pt x="6173" y="1452"/>
                              </a:lnTo>
                              <a:lnTo>
                                <a:pt x="6201" y="1474"/>
                              </a:lnTo>
                              <a:lnTo>
                                <a:pt x="6225" y="1493"/>
                              </a:lnTo>
                              <a:lnTo>
                                <a:pt x="6246" y="1508"/>
                              </a:lnTo>
                              <a:lnTo>
                                <a:pt x="6266" y="1519"/>
                              </a:lnTo>
                              <a:lnTo>
                                <a:pt x="6274" y="1525"/>
                              </a:lnTo>
                              <a:lnTo>
                                <a:pt x="6283" y="1528"/>
                              </a:lnTo>
                              <a:lnTo>
                                <a:pt x="6291" y="1530"/>
                              </a:lnTo>
                              <a:lnTo>
                                <a:pt x="6299" y="1532"/>
                              </a:lnTo>
                              <a:lnTo>
                                <a:pt x="6306" y="1532"/>
                              </a:lnTo>
                              <a:lnTo>
                                <a:pt x="6314" y="1531"/>
                              </a:lnTo>
                              <a:lnTo>
                                <a:pt x="6323" y="1529"/>
                              </a:lnTo>
                              <a:lnTo>
                                <a:pt x="6331" y="1526"/>
                              </a:lnTo>
                              <a:lnTo>
                                <a:pt x="6339" y="1522"/>
                              </a:lnTo>
                              <a:lnTo>
                                <a:pt x="6347" y="1515"/>
                              </a:lnTo>
                              <a:lnTo>
                                <a:pt x="6356" y="1509"/>
                              </a:lnTo>
                              <a:lnTo>
                                <a:pt x="6364" y="1501"/>
                              </a:lnTo>
                              <a:lnTo>
                                <a:pt x="6384" y="1481"/>
                              </a:lnTo>
                              <a:lnTo>
                                <a:pt x="6406" y="1456"/>
                              </a:lnTo>
                              <a:lnTo>
                                <a:pt x="6431" y="1425"/>
                              </a:lnTo>
                              <a:lnTo>
                                <a:pt x="6460" y="1389"/>
                              </a:lnTo>
                              <a:close/>
                              <a:moveTo>
                                <a:pt x="5259" y="2934"/>
                              </a:moveTo>
                              <a:lnTo>
                                <a:pt x="5259" y="2934"/>
                              </a:lnTo>
                              <a:lnTo>
                                <a:pt x="5276" y="2918"/>
                              </a:lnTo>
                              <a:lnTo>
                                <a:pt x="5291" y="2903"/>
                              </a:lnTo>
                              <a:lnTo>
                                <a:pt x="5304" y="2887"/>
                              </a:lnTo>
                              <a:lnTo>
                                <a:pt x="5315" y="2874"/>
                              </a:lnTo>
                              <a:lnTo>
                                <a:pt x="5325" y="2861"/>
                              </a:lnTo>
                              <a:lnTo>
                                <a:pt x="5333" y="2849"/>
                              </a:lnTo>
                              <a:lnTo>
                                <a:pt x="5340" y="2837"/>
                              </a:lnTo>
                              <a:lnTo>
                                <a:pt x="5345" y="2825"/>
                              </a:lnTo>
                              <a:lnTo>
                                <a:pt x="5350" y="2814"/>
                              </a:lnTo>
                              <a:lnTo>
                                <a:pt x="5353" y="2804"/>
                              </a:lnTo>
                              <a:lnTo>
                                <a:pt x="5355" y="2794"/>
                              </a:lnTo>
                              <a:lnTo>
                                <a:pt x="5355" y="2785"/>
                              </a:lnTo>
                              <a:lnTo>
                                <a:pt x="5354" y="2775"/>
                              </a:lnTo>
                              <a:lnTo>
                                <a:pt x="5352" y="2767"/>
                              </a:lnTo>
                              <a:lnTo>
                                <a:pt x="5349" y="2758"/>
                              </a:lnTo>
                              <a:lnTo>
                                <a:pt x="5344" y="2749"/>
                              </a:lnTo>
                              <a:lnTo>
                                <a:pt x="5339" y="2740"/>
                              </a:lnTo>
                              <a:lnTo>
                                <a:pt x="5333" y="2732"/>
                              </a:lnTo>
                              <a:lnTo>
                                <a:pt x="5326" y="2724"/>
                              </a:lnTo>
                              <a:lnTo>
                                <a:pt x="5318" y="2716"/>
                              </a:lnTo>
                              <a:lnTo>
                                <a:pt x="5300" y="2699"/>
                              </a:lnTo>
                              <a:lnTo>
                                <a:pt x="5279" y="2682"/>
                              </a:lnTo>
                              <a:lnTo>
                                <a:pt x="5229" y="2645"/>
                              </a:lnTo>
                              <a:lnTo>
                                <a:pt x="5200" y="2625"/>
                              </a:lnTo>
                              <a:lnTo>
                                <a:pt x="5171" y="2602"/>
                              </a:lnTo>
                              <a:lnTo>
                                <a:pt x="5154" y="2617"/>
                              </a:lnTo>
                              <a:lnTo>
                                <a:pt x="5137" y="2633"/>
                              </a:lnTo>
                              <a:lnTo>
                                <a:pt x="5124" y="2647"/>
                              </a:lnTo>
                              <a:lnTo>
                                <a:pt x="5112" y="2660"/>
                              </a:lnTo>
                              <a:lnTo>
                                <a:pt x="5101" y="2673"/>
                              </a:lnTo>
                              <a:lnTo>
                                <a:pt x="5093" y="2685"/>
                              </a:lnTo>
                              <a:lnTo>
                                <a:pt x="5086" y="2697"/>
                              </a:lnTo>
                              <a:lnTo>
                                <a:pt x="5080" y="2708"/>
                              </a:lnTo>
                              <a:lnTo>
                                <a:pt x="5075" y="2719"/>
                              </a:lnTo>
                              <a:lnTo>
                                <a:pt x="5073" y="2729"/>
                              </a:lnTo>
                              <a:lnTo>
                                <a:pt x="5071" y="2739"/>
                              </a:lnTo>
                              <a:lnTo>
                                <a:pt x="5071" y="2748"/>
                              </a:lnTo>
                              <a:lnTo>
                                <a:pt x="5072" y="2759"/>
                              </a:lnTo>
                              <a:lnTo>
                                <a:pt x="5074" y="2767"/>
                              </a:lnTo>
                              <a:lnTo>
                                <a:pt x="5077" y="2776"/>
                              </a:lnTo>
                              <a:lnTo>
                                <a:pt x="5081" y="2785"/>
                              </a:lnTo>
                              <a:lnTo>
                                <a:pt x="5087" y="2793"/>
                              </a:lnTo>
                              <a:lnTo>
                                <a:pt x="5093" y="2801"/>
                              </a:lnTo>
                              <a:lnTo>
                                <a:pt x="5100" y="2809"/>
                              </a:lnTo>
                              <a:lnTo>
                                <a:pt x="5108" y="2818"/>
                              </a:lnTo>
                              <a:lnTo>
                                <a:pt x="5127" y="2835"/>
                              </a:lnTo>
                              <a:lnTo>
                                <a:pt x="5150" y="2852"/>
                              </a:lnTo>
                              <a:lnTo>
                                <a:pt x="5201" y="2889"/>
                              </a:lnTo>
                              <a:lnTo>
                                <a:pt x="5230" y="2911"/>
                              </a:lnTo>
                              <a:lnTo>
                                <a:pt x="5259" y="2934"/>
                              </a:lnTo>
                              <a:close/>
                              <a:moveTo>
                                <a:pt x="5244" y="2952"/>
                              </a:moveTo>
                              <a:lnTo>
                                <a:pt x="5244" y="2952"/>
                              </a:lnTo>
                              <a:lnTo>
                                <a:pt x="5208" y="2926"/>
                              </a:lnTo>
                              <a:lnTo>
                                <a:pt x="5175" y="2902"/>
                              </a:lnTo>
                              <a:lnTo>
                                <a:pt x="5148" y="2880"/>
                              </a:lnTo>
                              <a:lnTo>
                                <a:pt x="5122" y="2862"/>
                              </a:lnTo>
                              <a:lnTo>
                                <a:pt x="5101" y="2847"/>
                              </a:lnTo>
                              <a:lnTo>
                                <a:pt x="5082" y="2837"/>
                              </a:lnTo>
                              <a:lnTo>
                                <a:pt x="5073" y="2832"/>
                              </a:lnTo>
                              <a:lnTo>
                                <a:pt x="5063" y="2829"/>
                              </a:lnTo>
                              <a:lnTo>
                                <a:pt x="5055" y="2827"/>
                              </a:lnTo>
                              <a:lnTo>
                                <a:pt x="5047" y="2825"/>
                              </a:lnTo>
                              <a:lnTo>
                                <a:pt x="5039" y="2825"/>
                              </a:lnTo>
                              <a:lnTo>
                                <a:pt x="5031" y="2827"/>
                              </a:lnTo>
                              <a:lnTo>
                                <a:pt x="5023" y="2829"/>
                              </a:lnTo>
                              <a:lnTo>
                                <a:pt x="5015" y="2833"/>
                              </a:lnTo>
                              <a:lnTo>
                                <a:pt x="5007" y="2837"/>
                              </a:lnTo>
                              <a:lnTo>
                                <a:pt x="4998" y="2842"/>
                              </a:lnTo>
                              <a:lnTo>
                                <a:pt x="4989" y="2849"/>
                              </a:lnTo>
                              <a:lnTo>
                                <a:pt x="4980" y="2857"/>
                              </a:lnTo>
                              <a:lnTo>
                                <a:pt x="4961" y="2877"/>
                              </a:lnTo>
                              <a:lnTo>
                                <a:pt x="4939" y="2902"/>
                              </a:lnTo>
                              <a:lnTo>
                                <a:pt x="4914" y="2932"/>
                              </a:lnTo>
                              <a:lnTo>
                                <a:pt x="4886" y="2969"/>
                              </a:lnTo>
                              <a:lnTo>
                                <a:pt x="4922" y="2997"/>
                              </a:lnTo>
                              <a:lnTo>
                                <a:pt x="4955" y="3023"/>
                              </a:lnTo>
                              <a:lnTo>
                                <a:pt x="4982" y="3046"/>
                              </a:lnTo>
                              <a:lnTo>
                                <a:pt x="5007" y="3065"/>
                              </a:lnTo>
                              <a:lnTo>
                                <a:pt x="5028" y="3080"/>
                              </a:lnTo>
                              <a:lnTo>
                                <a:pt x="5038" y="3086"/>
                              </a:lnTo>
                              <a:lnTo>
                                <a:pt x="5047" y="3091"/>
                              </a:lnTo>
                              <a:lnTo>
                                <a:pt x="5056" y="3095"/>
                              </a:lnTo>
                              <a:lnTo>
                                <a:pt x="5065" y="3098"/>
                              </a:lnTo>
                              <a:lnTo>
                                <a:pt x="5074" y="3100"/>
                              </a:lnTo>
                              <a:lnTo>
                                <a:pt x="5082" y="3102"/>
                              </a:lnTo>
                              <a:lnTo>
                                <a:pt x="5090" y="3102"/>
                              </a:lnTo>
                              <a:lnTo>
                                <a:pt x="5097" y="3100"/>
                              </a:lnTo>
                              <a:lnTo>
                                <a:pt x="5105" y="3097"/>
                              </a:lnTo>
                              <a:lnTo>
                                <a:pt x="5113" y="3094"/>
                              </a:lnTo>
                              <a:lnTo>
                                <a:pt x="5121" y="3089"/>
                              </a:lnTo>
                              <a:lnTo>
                                <a:pt x="5129" y="3083"/>
                              </a:lnTo>
                              <a:lnTo>
                                <a:pt x="5139" y="3076"/>
                              </a:lnTo>
                              <a:lnTo>
                                <a:pt x="5148" y="3068"/>
                              </a:lnTo>
                              <a:lnTo>
                                <a:pt x="5168" y="3048"/>
                              </a:lnTo>
                              <a:lnTo>
                                <a:pt x="5190" y="3021"/>
                              </a:lnTo>
                              <a:lnTo>
                                <a:pt x="5216" y="2990"/>
                              </a:lnTo>
                              <a:lnTo>
                                <a:pt x="5244" y="2952"/>
                              </a:lnTo>
                              <a:close/>
                              <a:moveTo>
                                <a:pt x="5082" y="3162"/>
                              </a:moveTo>
                              <a:lnTo>
                                <a:pt x="4871" y="2989"/>
                              </a:lnTo>
                              <a:lnTo>
                                <a:pt x="4843" y="3026"/>
                              </a:lnTo>
                              <a:lnTo>
                                <a:pt x="4821" y="3059"/>
                              </a:lnTo>
                              <a:lnTo>
                                <a:pt x="4803" y="3087"/>
                              </a:lnTo>
                              <a:lnTo>
                                <a:pt x="4787" y="3112"/>
                              </a:lnTo>
                              <a:lnTo>
                                <a:pt x="4782" y="3123"/>
                              </a:lnTo>
                              <a:lnTo>
                                <a:pt x="4777" y="3133"/>
                              </a:lnTo>
                              <a:lnTo>
                                <a:pt x="4774" y="3143"/>
                              </a:lnTo>
                              <a:lnTo>
                                <a:pt x="4771" y="3152"/>
                              </a:lnTo>
                              <a:lnTo>
                                <a:pt x="4770" y="3161"/>
                              </a:lnTo>
                              <a:lnTo>
                                <a:pt x="4769" y="3169"/>
                              </a:lnTo>
                              <a:lnTo>
                                <a:pt x="4770" y="3178"/>
                              </a:lnTo>
                              <a:lnTo>
                                <a:pt x="4771" y="3186"/>
                              </a:lnTo>
                              <a:lnTo>
                                <a:pt x="4774" y="3194"/>
                              </a:lnTo>
                              <a:lnTo>
                                <a:pt x="4778" y="3201"/>
                              </a:lnTo>
                              <a:lnTo>
                                <a:pt x="4782" y="3209"/>
                              </a:lnTo>
                              <a:lnTo>
                                <a:pt x="4788" y="3217"/>
                              </a:lnTo>
                              <a:lnTo>
                                <a:pt x="4796" y="3225"/>
                              </a:lnTo>
                              <a:lnTo>
                                <a:pt x="4804" y="3233"/>
                              </a:lnTo>
                              <a:lnTo>
                                <a:pt x="4822" y="3251"/>
                              </a:lnTo>
                              <a:lnTo>
                                <a:pt x="4845" y="3270"/>
                              </a:lnTo>
                              <a:lnTo>
                                <a:pt x="4873" y="3292"/>
                              </a:lnTo>
                              <a:lnTo>
                                <a:pt x="4939" y="3346"/>
                              </a:lnTo>
                              <a:lnTo>
                                <a:pt x="5082" y="3162"/>
                              </a:lnTo>
                              <a:close/>
                              <a:moveTo>
                                <a:pt x="6804" y="513"/>
                              </a:moveTo>
                              <a:lnTo>
                                <a:pt x="7002" y="677"/>
                              </a:lnTo>
                              <a:lnTo>
                                <a:pt x="7214" y="390"/>
                              </a:lnTo>
                              <a:lnTo>
                                <a:pt x="7191" y="383"/>
                              </a:lnTo>
                              <a:lnTo>
                                <a:pt x="7167" y="373"/>
                              </a:lnTo>
                              <a:lnTo>
                                <a:pt x="7144" y="364"/>
                              </a:lnTo>
                              <a:lnTo>
                                <a:pt x="7127" y="355"/>
                              </a:lnTo>
                              <a:lnTo>
                                <a:pt x="7100" y="358"/>
                              </a:lnTo>
                              <a:lnTo>
                                <a:pt x="7074" y="362"/>
                              </a:lnTo>
                              <a:lnTo>
                                <a:pt x="7050" y="366"/>
                              </a:lnTo>
                              <a:lnTo>
                                <a:pt x="7028" y="372"/>
                              </a:lnTo>
                              <a:lnTo>
                                <a:pt x="7006" y="379"/>
                              </a:lnTo>
                              <a:lnTo>
                                <a:pt x="6986" y="387"/>
                              </a:lnTo>
                              <a:lnTo>
                                <a:pt x="6967" y="395"/>
                              </a:lnTo>
                              <a:lnTo>
                                <a:pt x="6948" y="405"/>
                              </a:lnTo>
                              <a:lnTo>
                                <a:pt x="6929" y="415"/>
                              </a:lnTo>
                              <a:lnTo>
                                <a:pt x="6912" y="427"/>
                              </a:lnTo>
                              <a:lnTo>
                                <a:pt x="6895" y="439"/>
                              </a:lnTo>
                              <a:lnTo>
                                <a:pt x="6878" y="452"/>
                              </a:lnTo>
                              <a:lnTo>
                                <a:pt x="6842" y="480"/>
                              </a:lnTo>
                              <a:lnTo>
                                <a:pt x="6804" y="513"/>
                              </a:lnTo>
                              <a:close/>
                              <a:moveTo>
                                <a:pt x="6602" y="775"/>
                              </a:moveTo>
                              <a:lnTo>
                                <a:pt x="6602" y="775"/>
                              </a:lnTo>
                              <a:lnTo>
                                <a:pt x="6622" y="791"/>
                              </a:lnTo>
                              <a:lnTo>
                                <a:pt x="6642" y="807"/>
                              </a:lnTo>
                              <a:lnTo>
                                <a:pt x="6679" y="839"/>
                              </a:lnTo>
                              <a:lnTo>
                                <a:pt x="6695" y="854"/>
                              </a:lnTo>
                              <a:lnTo>
                                <a:pt x="6711" y="868"/>
                              </a:lnTo>
                              <a:lnTo>
                                <a:pt x="6727" y="879"/>
                              </a:lnTo>
                              <a:lnTo>
                                <a:pt x="6743" y="889"/>
                              </a:lnTo>
                              <a:lnTo>
                                <a:pt x="6758" y="897"/>
                              </a:lnTo>
                              <a:lnTo>
                                <a:pt x="6765" y="899"/>
                              </a:lnTo>
                              <a:lnTo>
                                <a:pt x="6773" y="901"/>
                              </a:lnTo>
                              <a:lnTo>
                                <a:pt x="6780" y="903"/>
                              </a:lnTo>
                              <a:lnTo>
                                <a:pt x="6788" y="904"/>
                              </a:lnTo>
                              <a:lnTo>
                                <a:pt x="6795" y="903"/>
                              </a:lnTo>
                              <a:lnTo>
                                <a:pt x="6803" y="900"/>
                              </a:lnTo>
                              <a:lnTo>
                                <a:pt x="6812" y="898"/>
                              </a:lnTo>
                              <a:lnTo>
                                <a:pt x="6819" y="894"/>
                              </a:lnTo>
                              <a:lnTo>
                                <a:pt x="6827" y="889"/>
                              </a:lnTo>
                              <a:lnTo>
                                <a:pt x="6835" y="884"/>
                              </a:lnTo>
                              <a:lnTo>
                                <a:pt x="6844" y="877"/>
                              </a:lnTo>
                              <a:lnTo>
                                <a:pt x="6852" y="868"/>
                              </a:lnTo>
                              <a:lnTo>
                                <a:pt x="6861" y="859"/>
                              </a:lnTo>
                              <a:lnTo>
                                <a:pt x="6869" y="848"/>
                              </a:lnTo>
                              <a:lnTo>
                                <a:pt x="6894" y="816"/>
                              </a:lnTo>
                              <a:lnTo>
                                <a:pt x="6914" y="789"/>
                              </a:lnTo>
                              <a:lnTo>
                                <a:pt x="6929" y="765"/>
                              </a:lnTo>
                              <a:lnTo>
                                <a:pt x="6940" y="744"/>
                              </a:lnTo>
                              <a:lnTo>
                                <a:pt x="6944" y="735"/>
                              </a:lnTo>
                              <a:lnTo>
                                <a:pt x="6948" y="726"/>
                              </a:lnTo>
                              <a:lnTo>
                                <a:pt x="6950" y="718"/>
                              </a:lnTo>
                              <a:lnTo>
                                <a:pt x="6952" y="710"/>
                              </a:lnTo>
                              <a:lnTo>
                                <a:pt x="6952" y="703"/>
                              </a:lnTo>
                              <a:lnTo>
                                <a:pt x="6951" y="696"/>
                              </a:lnTo>
                              <a:lnTo>
                                <a:pt x="6950" y="688"/>
                              </a:lnTo>
                              <a:lnTo>
                                <a:pt x="6947" y="681"/>
                              </a:lnTo>
                              <a:lnTo>
                                <a:pt x="6943" y="675"/>
                              </a:lnTo>
                              <a:lnTo>
                                <a:pt x="6938" y="668"/>
                              </a:lnTo>
                              <a:lnTo>
                                <a:pt x="6933" y="662"/>
                              </a:lnTo>
                              <a:lnTo>
                                <a:pt x="6927" y="655"/>
                              </a:lnTo>
                              <a:lnTo>
                                <a:pt x="6913" y="641"/>
                              </a:lnTo>
                              <a:lnTo>
                                <a:pt x="6895" y="626"/>
                              </a:lnTo>
                              <a:lnTo>
                                <a:pt x="6849" y="591"/>
                              </a:lnTo>
                              <a:lnTo>
                                <a:pt x="6821" y="569"/>
                              </a:lnTo>
                              <a:lnTo>
                                <a:pt x="6790" y="544"/>
                              </a:lnTo>
                              <a:lnTo>
                                <a:pt x="6696" y="660"/>
                              </a:lnTo>
                              <a:lnTo>
                                <a:pt x="6602" y="775"/>
                              </a:lnTo>
                              <a:close/>
                              <a:moveTo>
                                <a:pt x="4923" y="3366"/>
                              </a:moveTo>
                              <a:lnTo>
                                <a:pt x="4714" y="3203"/>
                              </a:lnTo>
                              <a:lnTo>
                                <a:pt x="4659" y="3274"/>
                              </a:lnTo>
                              <a:lnTo>
                                <a:pt x="4637" y="3303"/>
                              </a:lnTo>
                              <a:lnTo>
                                <a:pt x="4620" y="3329"/>
                              </a:lnTo>
                              <a:lnTo>
                                <a:pt x="4607" y="3351"/>
                              </a:lnTo>
                              <a:lnTo>
                                <a:pt x="4602" y="3361"/>
                              </a:lnTo>
                              <a:lnTo>
                                <a:pt x="4598" y="3370"/>
                              </a:lnTo>
                              <a:lnTo>
                                <a:pt x="4595" y="3380"/>
                              </a:lnTo>
                              <a:lnTo>
                                <a:pt x="4594" y="3389"/>
                              </a:lnTo>
                              <a:lnTo>
                                <a:pt x="4593" y="3397"/>
                              </a:lnTo>
                              <a:lnTo>
                                <a:pt x="4594" y="3405"/>
                              </a:lnTo>
                              <a:lnTo>
                                <a:pt x="4596" y="3413"/>
                              </a:lnTo>
                              <a:lnTo>
                                <a:pt x="4598" y="3421"/>
                              </a:lnTo>
                              <a:lnTo>
                                <a:pt x="4602" y="3429"/>
                              </a:lnTo>
                              <a:lnTo>
                                <a:pt x="4607" y="3437"/>
                              </a:lnTo>
                              <a:lnTo>
                                <a:pt x="4614" y="3447"/>
                              </a:lnTo>
                              <a:lnTo>
                                <a:pt x="4621" y="3455"/>
                              </a:lnTo>
                              <a:lnTo>
                                <a:pt x="4639" y="3473"/>
                              </a:lnTo>
                              <a:lnTo>
                                <a:pt x="4663" y="3494"/>
                              </a:lnTo>
                              <a:lnTo>
                                <a:pt x="4690" y="3518"/>
                              </a:lnTo>
                              <a:lnTo>
                                <a:pt x="4761" y="3575"/>
                              </a:lnTo>
                              <a:lnTo>
                                <a:pt x="4923" y="3366"/>
                              </a:lnTo>
                              <a:close/>
                              <a:moveTo>
                                <a:pt x="4746" y="3595"/>
                              </a:moveTo>
                              <a:lnTo>
                                <a:pt x="4543" y="3437"/>
                              </a:lnTo>
                              <a:lnTo>
                                <a:pt x="4365" y="3666"/>
                              </a:lnTo>
                              <a:lnTo>
                                <a:pt x="4439" y="3724"/>
                              </a:lnTo>
                              <a:lnTo>
                                <a:pt x="4470" y="3745"/>
                              </a:lnTo>
                              <a:lnTo>
                                <a:pt x="4496" y="3762"/>
                              </a:lnTo>
                              <a:lnTo>
                                <a:pt x="4507" y="3769"/>
                              </a:lnTo>
                              <a:lnTo>
                                <a:pt x="4519" y="3774"/>
                              </a:lnTo>
                              <a:lnTo>
                                <a:pt x="4529" y="3779"/>
                              </a:lnTo>
                              <a:lnTo>
                                <a:pt x="4539" y="3782"/>
                              </a:lnTo>
                              <a:lnTo>
                                <a:pt x="4548" y="3784"/>
                              </a:lnTo>
                              <a:lnTo>
                                <a:pt x="4557" y="3785"/>
                              </a:lnTo>
                              <a:lnTo>
                                <a:pt x="4566" y="3784"/>
                              </a:lnTo>
                              <a:lnTo>
                                <a:pt x="4574" y="3783"/>
                              </a:lnTo>
                              <a:lnTo>
                                <a:pt x="4583" y="3780"/>
                              </a:lnTo>
                              <a:lnTo>
                                <a:pt x="4591" y="3776"/>
                              </a:lnTo>
                              <a:lnTo>
                                <a:pt x="4599" y="3771"/>
                              </a:lnTo>
                              <a:lnTo>
                                <a:pt x="4607" y="3765"/>
                              </a:lnTo>
                              <a:lnTo>
                                <a:pt x="4616" y="3757"/>
                              </a:lnTo>
                              <a:lnTo>
                                <a:pt x="4624" y="3749"/>
                              </a:lnTo>
                              <a:lnTo>
                                <a:pt x="4643" y="3728"/>
                              </a:lnTo>
                              <a:lnTo>
                                <a:pt x="4664" y="3701"/>
                              </a:lnTo>
                              <a:lnTo>
                                <a:pt x="4688" y="3671"/>
                              </a:lnTo>
                              <a:lnTo>
                                <a:pt x="4746" y="3595"/>
                              </a:lnTo>
                              <a:close/>
                              <a:moveTo>
                                <a:pt x="4548" y="3850"/>
                              </a:moveTo>
                              <a:lnTo>
                                <a:pt x="4345" y="3692"/>
                              </a:lnTo>
                              <a:lnTo>
                                <a:pt x="4312" y="3736"/>
                              </a:lnTo>
                              <a:lnTo>
                                <a:pt x="4281" y="3774"/>
                              </a:lnTo>
                              <a:lnTo>
                                <a:pt x="4228" y="3839"/>
                              </a:lnTo>
                              <a:lnTo>
                                <a:pt x="4208" y="3867"/>
                              </a:lnTo>
                              <a:lnTo>
                                <a:pt x="4192" y="3891"/>
                              </a:lnTo>
                              <a:lnTo>
                                <a:pt x="4185" y="3902"/>
                              </a:lnTo>
                              <a:lnTo>
                                <a:pt x="4179" y="3913"/>
                              </a:lnTo>
                              <a:lnTo>
                                <a:pt x="4175" y="3924"/>
                              </a:lnTo>
                              <a:lnTo>
                                <a:pt x="4172" y="3936"/>
                              </a:lnTo>
                              <a:lnTo>
                                <a:pt x="4170" y="3946"/>
                              </a:lnTo>
                              <a:lnTo>
                                <a:pt x="4169" y="3957"/>
                              </a:lnTo>
                              <a:lnTo>
                                <a:pt x="4170" y="3967"/>
                              </a:lnTo>
                              <a:lnTo>
                                <a:pt x="4172" y="3978"/>
                              </a:lnTo>
                              <a:lnTo>
                                <a:pt x="4175" y="3988"/>
                              </a:lnTo>
                              <a:lnTo>
                                <a:pt x="4180" y="4000"/>
                              </a:lnTo>
                              <a:lnTo>
                                <a:pt x="4186" y="4012"/>
                              </a:lnTo>
                              <a:lnTo>
                                <a:pt x="4194" y="4024"/>
                              </a:lnTo>
                              <a:lnTo>
                                <a:pt x="4204" y="4036"/>
                              </a:lnTo>
                              <a:lnTo>
                                <a:pt x="4215" y="4049"/>
                              </a:lnTo>
                              <a:lnTo>
                                <a:pt x="4227" y="4062"/>
                              </a:lnTo>
                              <a:lnTo>
                                <a:pt x="4243" y="4078"/>
                              </a:lnTo>
                              <a:lnTo>
                                <a:pt x="4276" y="4109"/>
                              </a:lnTo>
                              <a:lnTo>
                                <a:pt x="4319" y="4145"/>
                              </a:lnTo>
                              <a:lnTo>
                                <a:pt x="4548" y="3850"/>
                              </a:lnTo>
                              <a:close/>
                              <a:moveTo>
                                <a:pt x="4304" y="4165"/>
                              </a:moveTo>
                              <a:lnTo>
                                <a:pt x="4107" y="4012"/>
                              </a:lnTo>
                              <a:lnTo>
                                <a:pt x="4095" y="4026"/>
                              </a:lnTo>
                              <a:lnTo>
                                <a:pt x="4083" y="4040"/>
                              </a:lnTo>
                              <a:lnTo>
                                <a:pt x="4074" y="4054"/>
                              </a:lnTo>
                              <a:lnTo>
                                <a:pt x="4066" y="4068"/>
                              </a:lnTo>
                              <a:lnTo>
                                <a:pt x="4059" y="4081"/>
                              </a:lnTo>
                              <a:lnTo>
                                <a:pt x="4053" y="4093"/>
                              </a:lnTo>
                              <a:lnTo>
                                <a:pt x="4043" y="4116"/>
                              </a:lnTo>
                              <a:lnTo>
                                <a:pt x="4033" y="4138"/>
                              </a:lnTo>
                              <a:lnTo>
                                <a:pt x="4027" y="4147"/>
                              </a:lnTo>
                              <a:lnTo>
                                <a:pt x="4021" y="4155"/>
                              </a:lnTo>
                              <a:lnTo>
                                <a:pt x="4014" y="4163"/>
                              </a:lnTo>
                              <a:lnTo>
                                <a:pt x="4006" y="4170"/>
                              </a:lnTo>
                              <a:lnTo>
                                <a:pt x="3997" y="4175"/>
                              </a:lnTo>
                              <a:lnTo>
                                <a:pt x="3987" y="4180"/>
                              </a:lnTo>
                              <a:lnTo>
                                <a:pt x="3981" y="4212"/>
                              </a:lnTo>
                              <a:lnTo>
                                <a:pt x="3975" y="4245"/>
                              </a:lnTo>
                              <a:lnTo>
                                <a:pt x="3972" y="4279"/>
                              </a:lnTo>
                              <a:lnTo>
                                <a:pt x="3971" y="4296"/>
                              </a:lnTo>
                              <a:lnTo>
                                <a:pt x="3970" y="4313"/>
                              </a:lnTo>
                              <a:lnTo>
                                <a:pt x="3971" y="4329"/>
                              </a:lnTo>
                              <a:lnTo>
                                <a:pt x="3972" y="4345"/>
                              </a:lnTo>
                              <a:lnTo>
                                <a:pt x="3973" y="4360"/>
                              </a:lnTo>
                              <a:lnTo>
                                <a:pt x="3976" y="4375"/>
                              </a:lnTo>
                              <a:lnTo>
                                <a:pt x="3980" y="4388"/>
                              </a:lnTo>
                              <a:lnTo>
                                <a:pt x="3985" y="4400"/>
                              </a:lnTo>
                              <a:lnTo>
                                <a:pt x="3991" y="4412"/>
                              </a:lnTo>
                              <a:lnTo>
                                <a:pt x="3998" y="4422"/>
                              </a:lnTo>
                              <a:lnTo>
                                <a:pt x="3994" y="4428"/>
                              </a:lnTo>
                              <a:lnTo>
                                <a:pt x="3993" y="4435"/>
                              </a:lnTo>
                              <a:lnTo>
                                <a:pt x="3993" y="4441"/>
                              </a:lnTo>
                              <a:lnTo>
                                <a:pt x="3996" y="4446"/>
                              </a:lnTo>
                              <a:lnTo>
                                <a:pt x="4001" y="4450"/>
                              </a:lnTo>
                              <a:lnTo>
                                <a:pt x="4007" y="4454"/>
                              </a:lnTo>
                              <a:lnTo>
                                <a:pt x="4014" y="4456"/>
                              </a:lnTo>
                              <a:lnTo>
                                <a:pt x="4022" y="4458"/>
                              </a:lnTo>
                              <a:lnTo>
                                <a:pt x="4033" y="4458"/>
                              </a:lnTo>
                              <a:lnTo>
                                <a:pt x="4043" y="4457"/>
                              </a:lnTo>
                              <a:lnTo>
                                <a:pt x="4053" y="4455"/>
                              </a:lnTo>
                              <a:lnTo>
                                <a:pt x="4064" y="4452"/>
                              </a:lnTo>
                              <a:lnTo>
                                <a:pt x="4074" y="4447"/>
                              </a:lnTo>
                              <a:lnTo>
                                <a:pt x="4084" y="4440"/>
                              </a:lnTo>
                              <a:lnTo>
                                <a:pt x="4095" y="4432"/>
                              </a:lnTo>
                              <a:lnTo>
                                <a:pt x="4104" y="4422"/>
                              </a:lnTo>
                              <a:lnTo>
                                <a:pt x="4304" y="4165"/>
                              </a:lnTo>
                              <a:close/>
                              <a:moveTo>
                                <a:pt x="4039" y="4505"/>
                              </a:moveTo>
                              <a:lnTo>
                                <a:pt x="4039" y="4505"/>
                              </a:lnTo>
                              <a:lnTo>
                                <a:pt x="4030" y="4498"/>
                              </a:lnTo>
                              <a:lnTo>
                                <a:pt x="4019" y="4492"/>
                              </a:lnTo>
                              <a:lnTo>
                                <a:pt x="4009" y="4488"/>
                              </a:lnTo>
                              <a:lnTo>
                                <a:pt x="3999" y="4484"/>
                              </a:lnTo>
                              <a:lnTo>
                                <a:pt x="3980" y="4477"/>
                              </a:lnTo>
                              <a:lnTo>
                                <a:pt x="3971" y="4472"/>
                              </a:lnTo>
                              <a:lnTo>
                                <a:pt x="3964" y="4467"/>
                              </a:lnTo>
                              <a:lnTo>
                                <a:pt x="3960" y="4580"/>
                              </a:lnTo>
                              <a:lnTo>
                                <a:pt x="3973" y="4574"/>
                              </a:lnTo>
                              <a:lnTo>
                                <a:pt x="3984" y="4567"/>
                              </a:lnTo>
                              <a:lnTo>
                                <a:pt x="3996" y="4560"/>
                              </a:lnTo>
                              <a:lnTo>
                                <a:pt x="4006" y="4551"/>
                              </a:lnTo>
                              <a:lnTo>
                                <a:pt x="4015" y="4540"/>
                              </a:lnTo>
                              <a:lnTo>
                                <a:pt x="4024" y="4529"/>
                              </a:lnTo>
                              <a:lnTo>
                                <a:pt x="4032" y="4517"/>
                              </a:lnTo>
                              <a:lnTo>
                                <a:pt x="4039" y="4505"/>
                              </a:lnTo>
                              <a:close/>
                              <a:moveTo>
                                <a:pt x="7207" y="332"/>
                              </a:moveTo>
                              <a:lnTo>
                                <a:pt x="7207" y="332"/>
                              </a:lnTo>
                              <a:lnTo>
                                <a:pt x="7210" y="334"/>
                              </a:lnTo>
                              <a:lnTo>
                                <a:pt x="7212" y="337"/>
                              </a:lnTo>
                              <a:lnTo>
                                <a:pt x="7216" y="344"/>
                              </a:lnTo>
                              <a:lnTo>
                                <a:pt x="7219" y="353"/>
                              </a:lnTo>
                              <a:lnTo>
                                <a:pt x="7222" y="359"/>
                              </a:lnTo>
                              <a:lnTo>
                                <a:pt x="7224" y="362"/>
                              </a:lnTo>
                              <a:lnTo>
                                <a:pt x="7228" y="364"/>
                              </a:lnTo>
                              <a:lnTo>
                                <a:pt x="7230" y="365"/>
                              </a:lnTo>
                              <a:lnTo>
                                <a:pt x="7234" y="365"/>
                              </a:lnTo>
                              <a:lnTo>
                                <a:pt x="7238" y="364"/>
                              </a:lnTo>
                              <a:lnTo>
                                <a:pt x="7243" y="361"/>
                              </a:lnTo>
                              <a:lnTo>
                                <a:pt x="7249" y="356"/>
                              </a:lnTo>
                              <a:lnTo>
                                <a:pt x="7257" y="349"/>
                              </a:lnTo>
                              <a:lnTo>
                                <a:pt x="7256" y="341"/>
                              </a:lnTo>
                              <a:lnTo>
                                <a:pt x="7255" y="334"/>
                              </a:lnTo>
                              <a:lnTo>
                                <a:pt x="7254" y="330"/>
                              </a:lnTo>
                              <a:lnTo>
                                <a:pt x="7252" y="327"/>
                              </a:lnTo>
                              <a:lnTo>
                                <a:pt x="7250" y="325"/>
                              </a:lnTo>
                              <a:lnTo>
                                <a:pt x="7248" y="325"/>
                              </a:lnTo>
                              <a:lnTo>
                                <a:pt x="7245" y="326"/>
                              </a:lnTo>
                              <a:lnTo>
                                <a:pt x="7242" y="327"/>
                              </a:lnTo>
                              <a:lnTo>
                                <a:pt x="7235" y="330"/>
                              </a:lnTo>
                              <a:lnTo>
                                <a:pt x="7227" y="334"/>
                              </a:lnTo>
                              <a:lnTo>
                                <a:pt x="7221" y="335"/>
                              </a:lnTo>
                              <a:lnTo>
                                <a:pt x="7217" y="335"/>
                              </a:lnTo>
                              <a:lnTo>
                                <a:pt x="7212" y="334"/>
                              </a:lnTo>
                              <a:lnTo>
                                <a:pt x="7207" y="332"/>
                              </a:lnTo>
                              <a:close/>
                              <a:moveTo>
                                <a:pt x="7638" y="331"/>
                              </a:moveTo>
                              <a:lnTo>
                                <a:pt x="7638" y="331"/>
                              </a:lnTo>
                              <a:lnTo>
                                <a:pt x="7637" y="330"/>
                              </a:lnTo>
                              <a:lnTo>
                                <a:pt x="7635" y="330"/>
                              </a:lnTo>
                              <a:lnTo>
                                <a:pt x="7626" y="329"/>
                              </a:lnTo>
                              <a:lnTo>
                                <a:pt x="7592" y="331"/>
                              </a:lnTo>
                              <a:lnTo>
                                <a:pt x="7540" y="334"/>
                              </a:lnTo>
                              <a:lnTo>
                                <a:pt x="7479" y="339"/>
                              </a:lnTo>
                              <a:lnTo>
                                <a:pt x="7357" y="350"/>
                              </a:lnTo>
                              <a:lnTo>
                                <a:pt x="7281" y="359"/>
                              </a:lnTo>
                              <a:lnTo>
                                <a:pt x="7283" y="372"/>
                              </a:lnTo>
                              <a:lnTo>
                                <a:pt x="7287" y="384"/>
                              </a:lnTo>
                              <a:lnTo>
                                <a:pt x="7293" y="397"/>
                              </a:lnTo>
                              <a:lnTo>
                                <a:pt x="7301" y="409"/>
                              </a:lnTo>
                              <a:lnTo>
                                <a:pt x="7310" y="422"/>
                              </a:lnTo>
                              <a:lnTo>
                                <a:pt x="7320" y="434"/>
                              </a:lnTo>
                              <a:lnTo>
                                <a:pt x="7331" y="445"/>
                              </a:lnTo>
                              <a:lnTo>
                                <a:pt x="7344" y="457"/>
                              </a:lnTo>
                              <a:lnTo>
                                <a:pt x="7371" y="479"/>
                              </a:lnTo>
                              <a:lnTo>
                                <a:pt x="7400" y="503"/>
                              </a:lnTo>
                              <a:lnTo>
                                <a:pt x="7429" y="525"/>
                              </a:lnTo>
                              <a:lnTo>
                                <a:pt x="7459" y="548"/>
                              </a:lnTo>
                              <a:lnTo>
                                <a:pt x="7638" y="331"/>
                              </a:lnTo>
                              <a:close/>
                              <a:moveTo>
                                <a:pt x="7232" y="855"/>
                              </a:moveTo>
                              <a:lnTo>
                                <a:pt x="7232" y="855"/>
                              </a:lnTo>
                              <a:lnTo>
                                <a:pt x="7265" y="811"/>
                              </a:lnTo>
                              <a:lnTo>
                                <a:pt x="7296" y="772"/>
                              </a:lnTo>
                              <a:lnTo>
                                <a:pt x="7347" y="708"/>
                              </a:lnTo>
                              <a:lnTo>
                                <a:pt x="7368" y="680"/>
                              </a:lnTo>
                              <a:lnTo>
                                <a:pt x="7376" y="668"/>
                              </a:lnTo>
                              <a:lnTo>
                                <a:pt x="7383" y="656"/>
                              </a:lnTo>
                              <a:lnTo>
                                <a:pt x="7389" y="645"/>
                              </a:lnTo>
                              <a:lnTo>
                                <a:pt x="7394" y="634"/>
                              </a:lnTo>
                              <a:lnTo>
                                <a:pt x="7398" y="623"/>
                              </a:lnTo>
                              <a:lnTo>
                                <a:pt x="7401" y="612"/>
                              </a:lnTo>
                              <a:lnTo>
                                <a:pt x="7402" y="602"/>
                              </a:lnTo>
                              <a:lnTo>
                                <a:pt x="7402" y="592"/>
                              </a:lnTo>
                              <a:lnTo>
                                <a:pt x="7401" y="582"/>
                              </a:lnTo>
                              <a:lnTo>
                                <a:pt x="7398" y="572"/>
                              </a:lnTo>
                              <a:lnTo>
                                <a:pt x="7394" y="562"/>
                              </a:lnTo>
                              <a:lnTo>
                                <a:pt x="7389" y="550"/>
                              </a:lnTo>
                              <a:lnTo>
                                <a:pt x="7381" y="539"/>
                              </a:lnTo>
                              <a:lnTo>
                                <a:pt x="7373" y="528"/>
                              </a:lnTo>
                              <a:lnTo>
                                <a:pt x="7362" y="516"/>
                              </a:lnTo>
                              <a:lnTo>
                                <a:pt x="7350" y="504"/>
                              </a:lnTo>
                              <a:lnTo>
                                <a:pt x="7336" y="491"/>
                              </a:lnTo>
                              <a:lnTo>
                                <a:pt x="7321" y="476"/>
                              </a:lnTo>
                              <a:lnTo>
                                <a:pt x="7284" y="446"/>
                              </a:lnTo>
                              <a:lnTo>
                                <a:pt x="7241" y="411"/>
                              </a:lnTo>
                              <a:lnTo>
                                <a:pt x="7206" y="455"/>
                              </a:lnTo>
                              <a:lnTo>
                                <a:pt x="7174" y="494"/>
                              </a:lnTo>
                              <a:lnTo>
                                <a:pt x="7121" y="557"/>
                              </a:lnTo>
                              <a:lnTo>
                                <a:pt x="7100" y="584"/>
                              </a:lnTo>
                              <a:lnTo>
                                <a:pt x="7092" y="597"/>
                              </a:lnTo>
                              <a:lnTo>
                                <a:pt x="7083" y="608"/>
                              </a:lnTo>
                              <a:lnTo>
                                <a:pt x="7077" y="619"/>
                              </a:lnTo>
                              <a:lnTo>
                                <a:pt x="7072" y="631"/>
                              </a:lnTo>
                              <a:lnTo>
                                <a:pt x="7068" y="641"/>
                              </a:lnTo>
                              <a:lnTo>
                                <a:pt x="7066" y="651"/>
                              </a:lnTo>
                              <a:lnTo>
                                <a:pt x="7064" y="661"/>
                              </a:lnTo>
                              <a:lnTo>
                                <a:pt x="7065" y="671"/>
                              </a:lnTo>
                              <a:lnTo>
                                <a:pt x="7066" y="681"/>
                              </a:lnTo>
                              <a:lnTo>
                                <a:pt x="7069" y="691"/>
                              </a:lnTo>
                              <a:lnTo>
                                <a:pt x="7073" y="703"/>
                              </a:lnTo>
                              <a:lnTo>
                                <a:pt x="7079" y="713"/>
                              </a:lnTo>
                              <a:lnTo>
                                <a:pt x="7088" y="724"/>
                              </a:lnTo>
                              <a:lnTo>
                                <a:pt x="7097" y="736"/>
                              </a:lnTo>
                              <a:lnTo>
                                <a:pt x="7107" y="748"/>
                              </a:lnTo>
                              <a:lnTo>
                                <a:pt x="7119" y="760"/>
                              </a:lnTo>
                              <a:lnTo>
                                <a:pt x="7133" y="774"/>
                              </a:lnTo>
                              <a:lnTo>
                                <a:pt x="7149" y="788"/>
                              </a:lnTo>
                              <a:lnTo>
                                <a:pt x="7187" y="819"/>
                              </a:lnTo>
                              <a:lnTo>
                                <a:pt x="7232" y="855"/>
                              </a:lnTo>
                              <a:close/>
                              <a:moveTo>
                                <a:pt x="7216" y="874"/>
                              </a:moveTo>
                              <a:lnTo>
                                <a:pt x="7216" y="874"/>
                              </a:lnTo>
                              <a:lnTo>
                                <a:pt x="7139" y="818"/>
                              </a:lnTo>
                              <a:lnTo>
                                <a:pt x="7109" y="797"/>
                              </a:lnTo>
                              <a:lnTo>
                                <a:pt x="7081" y="781"/>
                              </a:lnTo>
                              <a:lnTo>
                                <a:pt x="7069" y="774"/>
                              </a:lnTo>
                              <a:lnTo>
                                <a:pt x="7058" y="768"/>
                              </a:lnTo>
                              <a:lnTo>
                                <a:pt x="7047" y="763"/>
                              </a:lnTo>
                              <a:lnTo>
                                <a:pt x="7038" y="759"/>
                              </a:lnTo>
                              <a:lnTo>
                                <a:pt x="7028" y="757"/>
                              </a:lnTo>
                              <a:lnTo>
                                <a:pt x="7019" y="756"/>
                              </a:lnTo>
                              <a:lnTo>
                                <a:pt x="7009" y="756"/>
                              </a:lnTo>
                              <a:lnTo>
                                <a:pt x="7001" y="757"/>
                              </a:lnTo>
                              <a:lnTo>
                                <a:pt x="6993" y="759"/>
                              </a:lnTo>
                              <a:lnTo>
                                <a:pt x="6984" y="763"/>
                              </a:lnTo>
                              <a:lnTo>
                                <a:pt x="6976" y="768"/>
                              </a:lnTo>
                              <a:lnTo>
                                <a:pt x="6968" y="774"/>
                              </a:lnTo>
                              <a:lnTo>
                                <a:pt x="6959" y="781"/>
                              </a:lnTo>
                              <a:lnTo>
                                <a:pt x="6951" y="789"/>
                              </a:lnTo>
                              <a:lnTo>
                                <a:pt x="6931" y="810"/>
                              </a:lnTo>
                              <a:lnTo>
                                <a:pt x="6911" y="835"/>
                              </a:lnTo>
                              <a:lnTo>
                                <a:pt x="6887" y="865"/>
                              </a:lnTo>
                              <a:lnTo>
                                <a:pt x="6829" y="941"/>
                              </a:lnTo>
                              <a:lnTo>
                                <a:pt x="6905" y="1000"/>
                              </a:lnTo>
                              <a:lnTo>
                                <a:pt x="6935" y="1022"/>
                              </a:lnTo>
                              <a:lnTo>
                                <a:pt x="6962" y="1041"/>
                              </a:lnTo>
                              <a:lnTo>
                                <a:pt x="6974" y="1048"/>
                              </a:lnTo>
                              <a:lnTo>
                                <a:pt x="6985" y="1053"/>
                              </a:lnTo>
                              <a:lnTo>
                                <a:pt x="6996" y="1058"/>
                              </a:lnTo>
                              <a:lnTo>
                                <a:pt x="7005" y="1061"/>
                              </a:lnTo>
                              <a:lnTo>
                                <a:pt x="7015" y="1064"/>
                              </a:lnTo>
                              <a:lnTo>
                                <a:pt x="7025" y="1065"/>
                              </a:lnTo>
                              <a:lnTo>
                                <a:pt x="7033" y="1065"/>
                              </a:lnTo>
                              <a:lnTo>
                                <a:pt x="7042" y="1064"/>
                              </a:lnTo>
                              <a:lnTo>
                                <a:pt x="7050" y="1061"/>
                              </a:lnTo>
                              <a:lnTo>
                                <a:pt x="7058" y="1057"/>
                              </a:lnTo>
                              <a:lnTo>
                                <a:pt x="7066" y="1052"/>
                              </a:lnTo>
                              <a:lnTo>
                                <a:pt x="7075" y="1046"/>
                              </a:lnTo>
                              <a:lnTo>
                                <a:pt x="7083" y="1038"/>
                              </a:lnTo>
                              <a:lnTo>
                                <a:pt x="7093" y="1030"/>
                              </a:lnTo>
                              <a:lnTo>
                                <a:pt x="7112" y="1009"/>
                              </a:lnTo>
                              <a:lnTo>
                                <a:pt x="7133" y="983"/>
                              </a:lnTo>
                              <a:lnTo>
                                <a:pt x="7157" y="951"/>
                              </a:lnTo>
                              <a:lnTo>
                                <a:pt x="7216" y="874"/>
                              </a:lnTo>
                              <a:close/>
                              <a:moveTo>
                                <a:pt x="7023" y="1124"/>
                              </a:moveTo>
                              <a:lnTo>
                                <a:pt x="6814" y="960"/>
                              </a:lnTo>
                              <a:lnTo>
                                <a:pt x="6657" y="1175"/>
                              </a:lnTo>
                              <a:lnTo>
                                <a:pt x="6729" y="1228"/>
                              </a:lnTo>
                              <a:lnTo>
                                <a:pt x="6759" y="1249"/>
                              </a:lnTo>
                              <a:lnTo>
                                <a:pt x="6784" y="1265"/>
                              </a:lnTo>
                              <a:lnTo>
                                <a:pt x="6806" y="1278"/>
                              </a:lnTo>
                              <a:lnTo>
                                <a:pt x="6817" y="1282"/>
                              </a:lnTo>
                              <a:lnTo>
                                <a:pt x="6826" y="1286"/>
                              </a:lnTo>
                              <a:lnTo>
                                <a:pt x="6835" y="1289"/>
                              </a:lnTo>
                              <a:lnTo>
                                <a:pt x="6844" y="1290"/>
                              </a:lnTo>
                              <a:lnTo>
                                <a:pt x="6852" y="1291"/>
                              </a:lnTo>
                              <a:lnTo>
                                <a:pt x="6860" y="1290"/>
                              </a:lnTo>
                              <a:lnTo>
                                <a:pt x="6868" y="1288"/>
                              </a:lnTo>
                              <a:lnTo>
                                <a:pt x="6875" y="1286"/>
                              </a:lnTo>
                              <a:lnTo>
                                <a:pt x="6884" y="1282"/>
                              </a:lnTo>
                              <a:lnTo>
                                <a:pt x="6892" y="1277"/>
                              </a:lnTo>
                              <a:lnTo>
                                <a:pt x="6900" y="1271"/>
                              </a:lnTo>
                              <a:lnTo>
                                <a:pt x="6908" y="1263"/>
                              </a:lnTo>
                              <a:lnTo>
                                <a:pt x="6926" y="1244"/>
                              </a:lnTo>
                              <a:lnTo>
                                <a:pt x="6945" y="1222"/>
                              </a:lnTo>
                              <a:lnTo>
                                <a:pt x="6968" y="1194"/>
                              </a:lnTo>
                              <a:lnTo>
                                <a:pt x="7023" y="1124"/>
                              </a:lnTo>
                              <a:close/>
                              <a:moveTo>
                                <a:pt x="6208" y="2159"/>
                              </a:moveTo>
                              <a:lnTo>
                                <a:pt x="6208" y="2159"/>
                              </a:lnTo>
                              <a:lnTo>
                                <a:pt x="6145" y="2109"/>
                              </a:lnTo>
                              <a:lnTo>
                                <a:pt x="6120" y="2089"/>
                              </a:lnTo>
                              <a:lnTo>
                                <a:pt x="6097" y="2072"/>
                              </a:lnTo>
                              <a:lnTo>
                                <a:pt x="6077" y="2057"/>
                              </a:lnTo>
                              <a:lnTo>
                                <a:pt x="6060" y="2047"/>
                              </a:lnTo>
                              <a:lnTo>
                                <a:pt x="6052" y="2044"/>
                              </a:lnTo>
                              <a:lnTo>
                                <a:pt x="6044" y="2041"/>
                              </a:lnTo>
                              <a:lnTo>
                                <a:pt x="6035" y="2039"/>
                              </a:lnTo>
                              <a:lnTo>
                                <a:pt x="6028" y="2038"/>
                              </a:lnTo>
                              <a:lnTo>
                                <a:pt x="6020" y="2038"/>
                              </a:lnTo>
                              <a:lnTo>
                                <a:pt x="6013" y="2040"/>
                              </a:lnTo>
                              <a:lnTo>
                                <a:pt x="6006" y="2042"/>
                              </a:lnTo>
                              <a:lnTo>
                                <a:pt x="5998" y="2045"/>
                              </a:lnTo>
                              <a:lnTo>
                                <a:pt x="5991" y="2049"/>
                              </a:lnTo>
                              <a:lnTo>
                                <a:pt x="5983" y="2054"/>
                              </a:lnTo>
                              <a:lnTo>
                                <a:pt x="5974" y="2061"/>
                              </a:lnTo>
                              <a:lnTo>
                                <a:pt x="5965" y="2068"/>
                              </a:lnTo>
                              <a:lnTo>
                                <a:pt x="5946" y="2087"/>
                              </a:lnTo>
                              <a:lnTo>
                                <a:pt x="5925" y="2110"/>
                              </a:lnTo>
                              <a:lnTo>
                                <a:pt x="5900" y="2138"/>
                              </a:lnTo>
                              <a:lnTo>
                                <a:pt x="5873" y="2172"/>
                              </a:lnTo>
                              <a:lnTo>
                                <a:pt x="5907" y="2198"/>
                              </a:lnTo>
                              <a:lnTo>
                                <a:pt x="5937" y="2223"/>
                              </a:lnTo>
                              <a:lnTo>
                                <a:pt x="5962" y="2244"/>
                              </a:lnTo>
                              <a:lnTo>
                                <a:pt x="5986" y="2261"/>
                              </a:lnTo>
                              <a:lnTo>
                                <a:pt x="6006" y="2275"/>
                              </a:lnTo>
                              <a:lnTo>
                                <a:pt x="6023" y="2287"/>
                              </a:lnTo>
                              <a:lnTo>
                                <a:pt x="6032" y="2291"/>
                              </a:lnTo>
                              <a:lnTo>
                                <a:pt x="6039" y="2294"/>
                              </a:lnTo>
                              <a:lnTo>
                                <a:pt x="6048" y="2296"/>
                              </a:lnTo>
                              <a:lnTo>
                                <a:pt x="6056" y="2297"/>
                              </a:lnTo>
                              <a:lnTo>
                                <a:pt x="6063" y="2297"/>
                              </a:lnTo>
                              <a:lnTo>
                                <a:pt x="6070" y="2296"/>
                              </a:lnTo>
                              <a:lnTo>
                                <a:pt x="6078" y="2294"/>
                              </a:lnTo>
                              <a:lnTo>
                                <a:pt x="6085" y="2291"/>
                              </a:lnTo>
                              <a:lnTo>
                                <a:pt x="6093" y="2286"/>
                              </a:lnTo>
                              <a:lnTo>
                                <a:pt x="6101" y="2281"/>
                              </a:lnTo>
                              <a:lnTo>
                                <a:pt x="6109" y="2274"/>
                              </a:lnTo>
                              <a:lnTo>
                                <a:pt x="6118" y="2266"/>
                              </a:lnTo>
                              <a:lnTo>
                                <a:pt x="6136" y="2247"/>
                              </a:lnTo>
                              <a:lnTo>
                                <a:pt x="6157" y="2223"/>
                              </a:lnTo>
                              <a:lnTo>
                                <a:pt x="6180" y="2193"/>
                              </a:lnTo>
                              <a:lnTo>
                                <a:pt x="6208" y="2159"/>
                              </a:lnTo>
                              <a:close/>
                              <a:moveTo>
                                <a:pt x="6061" y="2349"/>
                              </a:moveTo>
                              <a:lnTo>
                                <a:pt x="6061" y="2349"/>
                              </a:lnTo>
                              <a:lnTo>
                                <a:pt x="5997" y="2298"/>
                              </a:lnTo>
                              <a:lnTo>
                                <a:pt x="5970" y="2278"/>
                              </a:lnTo>
                              <a:lnTo>
                                <a:pt x="5948" y="2260"/>
                              </a:lnTo>
                              <a:lnTo>
                                <a:pt x="5928" y="2247"/>
                              </a:lnTo>
                              <a:lnTo>
                                <a:pt x="5919" y="2242"/>
                              </a:lnTo>
                              <a:lnTo>
                                <a:pt x="5910" y="2237"/>
                              </a:lnTo>
                              <a:lnTo>
                                <a:pt x="5901" y="2234"/>
                              </a:lnTo>
                              <a:lnTo>
                                <a:pt x="5893" y="2231"/>
                              </a:lnTo>
                              <a:lnTo>
                                <a:pt x="5885" y="2230"/>
                              </a:lnTo>
                              <a:lnTo>
                                <a:pt x="5878" y="2229"/>
                              </a:lnTo>
                              <a:lnTo>
                                <a:pt x="5870" y="2229"/>
                              </a:lnTo>
                              <a:lnTo>
                                <a:pt x="5863" y="2231"/>
                              </a:lnTo>
                              <a:lnTo>
                                <a:pt x="5856" y="2233"/>
                              </a:lnTo>
                              <a:lnTo>
                                <a:pt x="5848" y="2237"/>
                              </a:lnTo>
                              <a:lnTo>
                                <a:pt x="5840" y="2241"/>
                              </a:lnTo>
                              <a:lnTo>
                                <a:pt x="5831" y="2247"/>
                              </a:lnTo>
                              <a:lnTo>
                                <a:pt x="5814" y="2262"/>
                              </a:lnTo>
                              <a:lnTo>
                                <a:pt x="5795" y="2282"/>
                              </a:lnTo>
                              <a:lnTo>
                                <a:pt x="5774" y="2305"/>
                              </a:lnTo>
                              <a:lnTo>
                                <a:pt x="5720" y="2368"/>
                              </a:lnTo>
                              <a:lnTo>
                                <a:pt x="5786" y="2417"/>
                              </a:lnTo>
                              <a:lnTo>
                                <a:pt x="5812" y="2437"/>
                              </a:lnTo>
                              <a:lnTo>
                                <a:pt x="5836" y="2454"/>
                              </a:lnTo>
                              <a:lnTo>
                                <a:pt x="5857" y="2467"/>
                              </a:lnTo>
                              <a:lnTo>
                                <a:pt x="5875" y="2477"/>
                              </a:lnTo>
                              <a:lnTo>
                                <a:pt x="5883" y="2481"/>
                              </a:lnTo>
                              <a:lnTo>
                                <a:pt x="5891" y="2485"/>
                              </a:lnTo>
                              <a:lnTo>
                                <a:pt x="5899" y="2487"/>
                              </a:lnTo>
                              <a:lnTo>
                                <a:pt x="5908" y="2488"/>
                              </a:lnTo>
                              <a:lnTo>
                                <a:pt x="5915" y="2487"/>
                              </a:lnTo>
                              <a:lnTo>
                                <a:pt x="5923" y="2486"/>
                              </a:lnTo>
                              <a:lnTo>
                                <a:pt x="5930" y="2484"/>
                              </a:lnTo>
                              <a:lnTo>
                                <a:pt x="5938" y="2480"/>
                              </a:lnTo>
                              <a:lnTo>
                                <a:pt x="5945" y="2475"/>
                              </a:lnTo>
                              <a:lnTo>
                                <a:pt x="5953" y="2470"/>
                              </a:lnTo>
                              <a:lnTo>
                                <a:pt x="5961" y="2463"/>
                              </a:lnTo>
                              <a:lnTo>
                                <a:pt x="5970" y="2456"/>
                              </a:lnTo>
                              <a:lnTo>
                                <a:pt x="5989" y="2437"/>
                              </a:lnTo>
                              <a:lnTo>
                                <a:pt x="6010" y="2412"/>
                              </a:lnTo>
                              <a:lnTo>
                                <a:pt x="6033" y="2383"/>
                              </a:lnTo>
                              <a:lnTo>
                                <a:pt x="6061" y="2349"/>
                              </a:lnTo>
                              <a:close/>
                              <a:moveTo>
                                <a:pt x="6845" y="1352"/>
                              </a:moveTo>
                              <a:lnTo>
                                <a:pt x="6845" y="1352"/>
                              </a:lnTo>
                              <a:lnTo>
                                <a:pt x="6778" y="1302"/>
                              </a:lnTo>
                              <a:lnTo>
                                <a:pt x="6751" y="1282"/>
                              </a:lnTo>
                              <a:lnTo>
                                <a:pt x="6727" y="1266"/>
                              </a:lnTo>
                              <a:lnTo>
                                <a:pt x="6706" y="1252"/>
                              </a:lnTo>
                              <a:lnTo>
                                <a:pt x="6688" y="1242"/>
                              </a:lnTo>
                              <a:lnTo>
                                <a:pt x="6679" y="1238"/>
                              </a:lnTo>
                              <a:lnTo>
                                <a:pt x="6671" y="1236"/>
                              </a:lnTo>
                              <a:lnTo>
                                <a:pt x="6662" y="1234"/>
                              </a:lnTo>
                              <a:lnTo>
                                <a:pt x="6655" y="1233"/>
                              </a:lnTo>
                              <a:lnTo>
                                <a:pt x="6647" y="1234"/>
                              </a:lnTo>
                              <a:lnTo>
                                <a:pt x="6640" y="1235"/>
                              </a:lnTo>
                              <a:lnTo>
                                <a:pt x="6632" y="1238"/>
                              </a:lnTo>
                              <a:lnTo>
                                <a:pt x="6625" y="1241"/>
                              </a:lnTo>
                              <a:lnTo>
                                <a:pt x="6617" y="1247"/>
                              </a:lnTo>
                              <a:lnTo>
                                <a:pt x="6609" y="1253"/>
                              </a:lnTo>
                              <a:lnTo>
                                <a:pt x="6601" y="1260"/>
                              </a:lnTo>
                              <a:lnTo>
                                <a:pt x="6591" y="1268"/>
                              </a:lnTo>
                              <a:lnTo>
                                <a:pt x="6572" y="1288"/>
                              </a:lnTo>
                              <a:lnTo>
                                <a:pt x="6552" y="1312"/>
                              </a:lnTo>
                              <a:lnTo>
                                <a:pt x="6527" y="1343"/>
                              </a:lnTo>
                              <a:lnTo>
                                <a:pt x="6500" y="1377"/>
                              </a:lnTo>
                              <a:lnTo>
                                <a:pt x="6566" y="1430"/>
                              </a:lnTo>
                              <a:lnTo>
                                <a:pt x="6593" y="1452"/>
                              </a:lnTo>
                              <a:lnTo>
                                <a:pt x="6617" y="1470"/>
                              </a:lnTo>
                              <a:lnTo>
                                <a:pt x="6637" y="1484"/>
                              </a:lnTo>
                              <a:lnTo>
                                <a:pt x="6647" y="1489"/>
                              </a:lnTo>
                              <a:lnTo>
                                <a:pt x="6655" y="1494"/>
                              </a:lnTo>
                              <a:lnTo>
                                <a:pt x="6664" y="1497"/>
                              </a:lnTo>
                              <a:lnTo>
                                <a:pt x="6673" y="1500"/>
                              </a:lnTo>
                              <a:lnTo>
                                <a:pt x="6681" y="1501"/>
                              </a:lnTo>
                              <a:lnTo>
                                <a:pt x="6688" y="1502"/>
                              </a:lnTo>
                              <a:lnTo>
                                <a:pt x="6696" y="1501"/>
                              </a:lnTo>
                              <a:lnTo>
                                <a:pt x="6703" y="1500"/>
                              </a:lnTo>
                              <a:lnTo>
                                <a:pt x="6711" y="1497"/>
                              </a:lnTo>
                              <a:lnTo>
                                <a:pt x="6718" y="1493"/>
                              </a:lnTo>
                              <a:lnTo>
                                <a:pt x="6726" y="1488"/>
                              </a:lnTo>
                              <a:lnTo>
                                <a:pt x="6734" y="1482"/>
                              </a:lnTo>
                              <a:lnTo>
                                <a:pt x="6743" y="1475"/>
                              </a:lnTo>
                              <a:lnTo>
                                <a:pt x="6752" y="1466"/>
                              </a:lnTo>
                              <a:lnTo>
                                <a:pt x="6771" y="1445"/>
                              </a:lnTo>
                              <a:lnTo>
                                <a:pt x="6792" y="1419"/>
                              </a:lnTo>
                              <a:lnTo>
                                <a:pt x="6845" y="1352"/>
                              </a:lnTo>
                              <a:close/>
                              <a:moveTo>
                                <a:pt x="6682" y="1562"/>
                              </a:moveTo>
                              <a:lnTo>
                                <a:pt x="6485" y="1398"/>
                              </a:lnTo>
                              <a:lnTo>
                                <a:pt x="6342" y="1581"/>
                              </a:lnTo>
                              <a:lnTo>
                                <a:pt x="6408" y="1633"/>
                              </a:lnTo>
                              <a:lnTo>
                                <a:pt x="6434" y="1654"/>
                              </a:lnTo>
                              <a:lnTo>
                                <a:pt x="6456" y="1672"/>
                              </a:lnTo>
                              <a:lnTo>
                                <a:pt x="6477" y="1686"/>
                              </a:lnTo>
                              <a:lnTo>
                                <a:pt x="6495" y="1696"/>
                              </a:lnTo>
                              <a:lnTo>
                                <a:pt x="6504" y="1700"/>
                              </a:lnTo>
                              <a:lnTo>
                                <a:pt x="6512" y="1703"/>
                              </a:lnTo>
                              <a:lnTo>
                                <a:pt x="6519" y="1705"/>
                              </a:lnTo>
                              <a:lnTo>
                                <a:pt x="6527" y="1705"/>
                              </a:lnTo>
                              <a:lnTo>
                                <a:pt x="6535" y="1705"/>
                              </a:lnTo>
                              <a:lnTo>
                                <a:pt x="6543" y="1704"/>
                              </a:lnTo>
                              <a:lnTo>
                                <a:pt x="6550" y="1701"/>
                              </a:lnTo>
                              <a:lnTo>
                                <a:pt x="6558" y="1698"/>
                              </a:lnTo>
                              <a:lnTo>
                                <a:pt x="6565" y="1693"/>
                              </a:lnTo>
                              <a:lnTo>
                                <a:pt x="6573" y="1687"/>
                              </a:lnTo>
                              <a:lnTo>
                                <a:pt x="6581" y="1681"/>
                              </a:lnTo>
                              <a:lnTo>
                                <a:pt x="6590" y="1672"/>
                              </a:lnTo>
                              <a:lnTo>
                                <a:pt x="6609" y="1652"/>
                              </a:lnTo>
                              <a:lnTo>
                                <a:pt x="6630" y="1627"/>
                              </a:lnTo>
                              <a:lnTo>
                                <a:pt x="6654" y="1598"/>
                              </a:lnTo>
                              <a:lnTo>
                                <a:pt x="6682" y="1562"/>
                              </a:lnTo>
                              <a:close/>
                              <a:moveTo>
                                <a:pt x="6530" y="1759"/>
                              </a:moveTo>
                              <a:lnTo>
                                <a:pt x="6327" y="1601"/>
                              </a:lnTo>
                              <a:lnTo>
                                <a:pt x="6185" y="1784"/>
                              </a:lnTo>
                              <a:lnTo>
                                <a:pt x="6249" y="1835"/>
                              </a:lnTo>
                              <a:lnTo>
                                <a:pt x="6276" y="1856"/>
                              </a:lnTo>
                              <a:lnTo>
                                <a:pt x="6299" y="1874"/>
                              </a:lnTo>
                              <a:lnTo>
                                <a:pt x="6319" y="1887"/>
                              </a:lnTo>
                              <a:lnTo>
                                <a:pt x="6329" y="1892"/>
                              </a:lnTo>
                              <a:lnTo>
                                <a:pt x="6338" y="1896"/>
                              </a:lnTo>
                              <a:lnTo>
                                <a:pt x="6346" y="1900"/>
                              </a:lnTo>
                              <a:lnTo>
                                <a:pt x="6354" y="1902"/>
                              </a:lnTo>
                              <a:lnTo>
                                <a:pt x="6362" y="1903"/>
                              </a:lnTo>
                              <a:lnTo>
                                <a:pt x="6369" y="1903"/>
                              </a:lnTo>
                              <a:lnTo>
                                <a:pt x="6377" y="1903"/>
                              </a:lnTo>
                              <a:lnTo>
                                <a:pt x="6384" y="1901"/>
                              </a:lnTo>
                              <a:lnTo>
                                <a:pt x="6393" y="1898"/>
                              </a:lnTo>
                              <a:lnTo>
                                <a:pt x="6401" y="1894"/>
                              </a:lnTo>
                              <a:lnTo>
                                <a:pt x="6408" y="1890"/>
                              </a:lnTo>
                              <a:lnTo>
                                <a:pt x="6416" y="1884"/>
                              </a:lnTo>
                              <a:lnTo>
                                <a:pt x="6434" y="1868"/>
                              </a:lnTo>
                              <a:lnTo>
                                <a:pt x="6453" y="1847"/>
                              </a:lnTo>
                              <a:lnTo>
                                <a:pt x="6476" y="1823"/>
                              </a:lnTo>
                              <a:lnTo>
                                <a:pt x="6530" y="1759"/>
                              </a:lnTo>
                              <a:close/>
                              <a:moveTo>
                                <a:pt x="6234" y="2138"/>
                              </a:moveTo>
                              <a:lnTo>
                                <a:pt x="6234" y="2138"/>
                              </a:lnTo>
                              <a:lnTo>
                                <a:pt x="6282" y="2072"/>
                              </a:lnTo>
                              <a:lnTo>
                                <a:pt x="6300" y="2044"/>
                              </a:lnTo>
                              <a:lnTo>
                                <a:pt x="6314" y="2021"/>
                              </a:lnTo>
                              <a:lnTo>
                                <a:pt x="6325" y="2000"/>
                              </a:lnTo>
                              <a:lnTo>
                                <a:pt x="6328" y="1991"/>
                              </a:lnTo>
                              <a:lnTo>
                                <a:pt x="6331" y="1982"/>
                              </a:lnTo>
                              <a:lnTo>
                                <a:pt x="6332" y="1974"/>
                              </a:lnTo>
                              <a:lnTo>
                                <a:pt x="6333" y="1966"/>
                              </a:lnTo>
                              <a:lnTo>
                                <a:pt x="6332" y="1958"/>
                              </a:lnTo>
                              <a:lnTo>
                                <a:pt x="6331" y="1951"/>
                              </a:lnTo>
                              <a:lnTo>
                                <a:pt x="6328" y="1944"/>
                              </a:lnTo>
                              <a:lnTo>
                                <a:pt x="6325" y="1937"/>
                              </a:lnTo>
                              <a:lnTo>
                                <a:pt x="6321" y="1929"/>
                              </a:lnTo>
                              <a:lnTo>
                                <a:pt x="6314" y="1922"/>
                              </a:lnTo>
                              <a:lnTo>
                                <a:pt x="6308" y="1915"/>
                              </a:lnTo>
                              <a:lnTo>
                                <a:pt x="6300" y="1907"/>
                              </a:lnTo>
                              <a:lnTo>
                                <a:pt x="6283" y="1891"/>
                              </a:lnTo>
                              <a:lnTo>
                                <a:pt x="6261" y="1874"/>
                              </a:lnTo>
                              <a:lnTo>
                                <a:pt x="6234" y="1853"/>
                              </a:lnTo>
                              <a:lnTo>
                                <a:pt x="6169" y="1804"/>
                              </a:lnTo>
                              <a:lnTo>
                                <a:pt x="6026" y="1986"/>
                              </a:lnTo>
                              <a:lnTo>
                                <a:pt x="6234" y="2138"/>
                              </a:lnTo>
                              <a:close/>
                              <a:moveTo>
                                <a:pt x="5908" y="2545"/>
                              </a:moveTo>
                              <a:lnTo>
                                <a:pt x="5712" y="2393"/>
                              </a:lnTo>
                              <a:lnTo>
                                <a:pt x="5579" y="2563"/>
                              </a:lnTo>
                              <a:lnTo>
                                <a:pt x="5643" y="2612"/>
                              </a:lnTo>
                              <a:lnTo>
                                <a:pt x="5668" y="2634"/>
                              </a:lnTo>
                              <a:lnTo>
                                <a:pt x="5690" y="2651"/>
                              </a:lnTo>
                              <a:lnTo>
                                <a:pt x="5710" y="2664"/>
                              </a:lnTo>
                              <a:lnTo>
                                <a:pt x="5727" y="2674"/>
                              </a:lnTo>
                              <a:lnTo>
                                <a:pt x="5735" y="2678"/>
                              </a:lnTo>
                              <a:lnTo>
                                <a:pt x="5743" y="2681"/>
                              </a:lnTo>
                              <a:lnTo>
                                <a:pt x="5751" y="2682"/>
                              </a:lnTo>
                              <a:lnTo>
                                <a:pt x="5758" y="2683"/>
                              </a:lnTo>
                              <a:lnTo>
                                <a:pt x="5766" y="2683"/>
                              </a:lnTo>
                              <a:lnTo>
                                <a:pt x="5773" y="2682"/>
                              </a:lnTo>
                              <a:lnTo>
                                <a:pt x="5780" y="2679"/>
                              </a:lnTo>
                              <a:lnTo>
                                <a:pt x="5788" y="2676"/>
                              </a:lnTo>
                              <a:lnTo>
                                <a:pt x="5795" y="2672"/>
                              </a:lnTo>
                              <a:lnTo>
                                <a:pt x="5803" y="2666"/>
                              </a:lnTo>
                              <a:lnTo>
                                <a:pt x="5810" y="2660"/>
                              </a:lnTo>
                              <a:lnTo>
                                <a:pt x="5819" y="2652"/>
                              </a:lnTo>
                              <a:lnTo>
                                <a:pt x="5838" y="2633"/>
                              </a:lnTo>
                              <a:lnTo>
                                <a:pt x="5858" y="2608"/>
                              </a:lnTo>
                              <a:lnTo>
                                <a:pt x="5881" y="2580"/>
                              </a:lnTo>
                              <a:lnTo>
                                <a:pt x="5908" y="2545"/>
                              </a:lnTo>
                              <a:close/>
                              <a:moveTo>
                                <a:pt x="5755" y="2741"/>
                              </a:moveTo>
                              <a:lnTo>
                                <a:pt x="5559" y="2589"/>
                              </a:lnTo>
                              <a:lnTo>
                                <a:pt x="5427" y="2760"/>
                              </a:lnTo>
                              <a:lnTo>
                                <a:pt x="5490" y="2809"/>
                              </a:lnTo>
                              <a:lnTo>
                                <a:pt x="5515" y="2830"/>
                              </a:lnTo>
                              <a:lnTo>
                                <a:pt x="5537" y="2847"/>
                              </a:lnTo>
                              <a:lnTo>
                                <a:pt x="5558" y="2861"/>
                              </a:lnTo>
                              <a:lnTo>
                                <a:pt x="5575" y="2871"/>
                              </a:lnTo>
                              <a:lnTo>
                                <a:pt x="5583" y="2874"/>
                              </a:lnTo>
                              <a:lnTo>
                                <a:pt x="5591" y="2877"/>
                              </a:lnTo>
                              <a:lnTo>
                                <a:pt x="5598" y="2879"/>
                              </a:lnTo>
                              <a:lnTo>
                                <a:pt x="5606" y="2879"/>
                              </a:lnTo>
                              <a:lnTo>
                                <a:pt x="5613" y="2879"/>
                              </a:lnTo>
                              <a:lnTo>
                                <a:pt x="5620" y="2878"/>
                              </a:lnTo>
                              <a:lnTo>
                                <a:pt x="5628" y="2876"/>
                              </a:lnTo>
                              <a:lnTo>
                                <a:pt x="5635" y="2872"/>
                              </a:lnTo>
                              <a:lnTo>
                                <a:pt x="5643" y="2868"/>
                              </a:lnTo>
                              <a:lnTo>
                                <a:pt x="5650" y="2862"/>
                              </a:lnTo>
                              <a:lnTo>
                                <a:pt x="5658" y="2856"/>
                              </a:lnTo>
                              <a:lnTo>
                                <a:pt x="5666" y="2848"/>
                              </a:lnTo>
                              <a:lnTo>
                                <a:pt x="5684" y="2829"/>
                              </a:lnTo>
                              <a:lnTo>
                                <a:pt x="5706" y="2804"/>
                              </a:lnTo>
                              <a:lnTo>
                                <a:pt x="5729" y="2776"/>
                              </a:lnTo>
                              <a:lnTo>
                                <a:pt x="5755" y="2741"/>
                              </a:lnTo>
                              <a:close/>
                              <a:moveTo>
                                <a:pt x="5608" y="2932"/>
                              </a:moveTo>
                              <a:lnTo>
                                <a:pt x="5608" y="2932"/>
                              </a:lnTo>
                              <a:lnTo>
                                <a:pt x="5587" y="2916"/>
                              </a:lnTo>
                              <a:lnTo>
                                <a:pt x="5568" y="2900"/>
                              </a:lnTo>
                              <a:lnTo>
                                <a:pt x="5531" y="2869"/>
                              </a:lnTo>
                              <a:lnTo>
                                <a:pt x="5515" y="2854"/>
                              </a:lnTo>
                              <a:lnTo>
                                <a:pt x="5500" y="2841"/>
                              </a:lnTo>
                              <a:lnTo>
                                <a:pt x="5484" y="2830"/>
                              </a:lnTo>
                              <a:lnTo>
                                <a:pt x="5469" y="2820"/>
                              </a:lnTo>
                              <a:lnTo>
                                <a:pt x="5455" y="2813"/>
                              </a:lnTo>
                              <a:lnTo>
                                <a:pt x="5447" y="2811"/>
                              </a:lnTo>
                              <a:lnTo>
                                <a:pt x="5440" y="2809"/>
                              </a:lnTo>
                              <a:lnTo>
                                <a:pt x="5433" y="2808"/>
                              </a:lnTo>
                              <a:lnTo>
                                <a:pt x="5426" y="2808"/>
                              </a:lnTo>
                              <a:lnTo>
                                <a:pt x="5419" y="2809"/>
                              </a:lnTo>
                              <a:lnTo>
                                <a:pt x="5410" y="2810"/>
                              </a:lnTo>
                              <a:lnTo>
                                <a:pt x="5403" y="2813"/>
                              </a:lnTo>
                              <a:lnTo>
                                <a:pt x="5395" y="2817"/>
                              </a:lnTo>
                              <a:lnTo>
                                <a:pt x="5387" y="2822"/>
                              </a:lnTo>
                              <a:lnTo>
                                <a:pt x="5379" y="2829"/>
                              </a:lnTo>
                              <a:lnTo>
                                <a:pt x="5371" y="2836"/>
                              </a:lnTo>
                              <a:lnTo>
                                <a:pt x="5363" y="2844"/>
                              </a:lnTo>
                              <a:lnTo>
                                <a:pt x="5354" y="2853"/>
                              </a:lnTo>
                              <a:lnTo>
                                <a:pt x="5345" y="2864"/>
                              </a:lnTo>
                              <a:lnTo>
                                <a:pt x="5336" y="2875"/>
                              </a:lnTo>
                              <a:lnTo>
                                <a:pt x="5329" y="2886"/>
                              </a:lnTo>
                              <a:lnTo>
                                <a:pt x="5323" y="2897"/>
                              </a:lnTo>
                              <a:lnTo>
                                <a:pt x="5318" y="2906"/>
                              </a:lnTo>
                              <a:lnTo>
                                <a:pt x="5315" y="2916"/>
                              </a:lnTo>
                              <a:lnTo>
                                <a:pt x="5312" y="2924"/>
                              </a:lnTo>
                              <a:lnTo>
                                <a:pt x="5310" y="2933"/>
                              </a:lnTo>
                              <a:lnTo>
                                <a:pt x="5309" y="2940"/>
                              </a:lnTo>
                              <a:lnTo>
                                <a:pt x="5310" y="2948"/>
                              </a:lnTo>
                              <a:lnTo>
                                <a:pt x="5311" y="2955"/>
                              </a:lnTo>
                              <a:lnTo>
                                <a:pt x="5312" y="2962"/>
                              </a:lnTo>
                              <a:lnTo>
                                <a:pt x="5315" y="2970"/>
                              </a:lnTo>
                              <a:lnTo>
                                <a:pt x="5319" y="2977"/>
                              </a:lnTo>
                              <a:lnTo>
                                <a:pt x="5323" y="2983"/>
                              </a:lnTo>
                              <a:lnTo>
                                <a:pt x="5333" y="2995"/>
                              </a:lnTo>
                              <a:lnTo>
                                <a:pt x="5345" y="3007"/>
                              </a:lnTo>
                              <a:lnTo>
                                <a:pt x="5361" y="3019"/>
                              </a:lnTo>
                              <a:lnTo>
                                <a:pt x="5377" y="3031"/>
                              </a:lnTo>
                              <a:lnTo>
                                <a:pt x="5395" y="3044"/>
                              </a:lnTo>
                              <a:lnTo>
                                <a:pt x="5435" y="3070"/>
                              </a:lnTo>
                              <a:lnTo>
                                <a:pt x="5455" y="3085"/>
                              </a:lnTo>
                              <a:lnTo>
                                <a:pt x="5475" y="3102"/>
                              </a:lnTo>
                              <a:lnTo>
                                <a:pt x="5541" y="3016"/>
                              </a:lnTo>
                              <a:lnTo>
                                <a:pt x="5608" y="2932"/>
                              </a:lnTo>
                              <a:close/>
                              <a:moveTo>
                                <a:pt x="5460" y="3121"/>
                              </a:moveTo>
                              <a:lnTo>
                                <a:pt x="5264" y="2969"/>
                              </a:lnTo>
                              <a:lnTo>
                                <a:pt x="5121" y="3152"/>
                              </a:lnTo>
                              <a:lnTo>
                                <a:pt x="5187" y="3204"/>
                              </a:lnTo>
                              <a:lnTo>
                                <a:pt x="5214" y="3224"/>
                              </a:lnTo>
                              <a:lnTo>
                                <a:pt x="5236" y="3242"/>
                              </a:lnTo>
                              <a:lnTo>
                                <a:pt x="5256" y="3255"/>
                              </a:lnTo>
                              <a:lnTo>
                                <a:pt x="5266" y="3260"/>
                              </a:lnTo>
                              <a:lnTo>
                                <a:pt x="5274" y="3264"/>
                              </a:lnTo>
                              <a:lnTo>
                                <a:pt x="5283" y="3267"/>
                              </a:lnTo>
                              <a:lnTo>
                                <a:pt x="5291" y="3270"/>
                              </a:lnTo>
                              <a:lnTo>
                                <a:pt x="5299" y="3271"/>
                              </a:lnTo>
                              <a:lnTo>
                                <a:pt x="5306" y="3271"/>
                              </a:lnTo>
                              <a:lnTo>
                                <a:pt x="5314" y="3270"/>
                              </a:lnTo>
                              <a:lnTo>
                                <a:pt x="5321" y="3268"/>
                              </a:lnTo>
                              <a:lnTo>
                                <a:pt x="5328" y="3266"/>
                              </a:lnTo>
                              <a:lnTo>
                                <a:pt x="5336" y="3262"/>
                              </a:lnTo>
                              <a:lnTo>
                                <a:pt x="5343" y="3256"/>
                              </a:lnTo>
                              <a:lnTo>
                                <a:pt x="5352" y="3250"/>
                              </a:lnTo>
                              <a:lnTo>
                                <a:pt x="5369" y="3233"/>
                              </a:lnTo>
                              <a:lnTo>
                                <a:pt x="5387" y="3213"/>
                              </a:lnTo>
                              <a:lnTo>
                                <a:pt x="5408" y="3187"/>
                              </a:lnTo>
                              <a:lnTo>
                                <a:pt x="5460" y="3121"/>
                              </a:lnTo>
                              <a:close/>
                              <a:moveTo>
                                <a:pt x="5298" y="3331"/>
                              </a:moveTo>
                              <a:lnTo>
                                <a:pt x="5102" y="3178"/>
                              </a:lnTo>
                              <a:lnTo>
                                <a:pt x="5050" y="3245"/>
                              </a:lnTo>
                              <a:lnTo>
                                <a:pt x="5031" y="3271"/>
                              </a:lnTo>
                              <a:lnTo>
                                <a:pt x="5015" y="3294"/>
                              </a:lnTo>
                              <a:lnTo>
                                <a:pt x="5004" y="3315"/>
                              </a:lnTo>
                              <a:lnTo>
                                <a:pt x="5000" y="3325"/>
                              </a:lnTo>
                              <a:lnTo>
                                <a:pt x="4996" y="3333"/>
                              </a:lnTo>
                              <a:lnTo>
                                <a:pt x="4994" y="3342"/>
                              </a:lnTo>
                              <a:lnTo>
                                <a:pt x="4993" y="3349"/>
                              </a:lnTo>
                              <a:lnTo>
                                <a:pt x="4993" y="3357"/>
                              </a:lnTo>
                              <a:lnTo>
                                <a:pt x="4993" y="3365"/>
                              </a:lnTo>
                              <a:lnTo>
                                <a:pt x="4995" y="3372"/>
                              </a:lnTo>
                              <a:lnTo>
                                <a:pt x="4998" y="3380"/>
                              </a:lnTo>
                              <a:lnTo>
                                <a:pt x="5003" y="3388"/>
                              </a:lnTo>
                              <a:lnTo>
                                <a:pt x="5008" y="3395"/>
                              </a:lnTo>
                              <a:lnTo>
                                <a:pt x="5014" y="3403"/>
                              </a:lnTo>
                              <a:lnTo>
                                <a:pt x="5021" y="3410"/>
                              </a:lnTo>
                              <a:lnTo>
                                <a:pt x="5038" y="3427"/>
                              </a:lnTo>
                              <a:lnTo>
                                <a:pt x="5060" y="3447"/>
                              </a:lnTo>
                              <a:lnTo>
                                <a:pt x="5086" y="3468"/>
                              </a:lnTo>
                              <a:lnTo>
                                <a:pt x="5150" y="3521"/>
                              </a:lnTo>
                              <a:lnTo>
                                <a:pt x="5298" y="3331"/>
                              </a:lnTo>
                              <a:close/>
                              <a:moveTo>
                                <a:pt x="5140" y="3533"/>
                              </a:moveTo>
                              <a:lnTo>
                                <a:pt x="4944" y="3381"/>
                              </a:lnTo>
                              <a:lnTo>
                                <a:pt x="4780" y="3591"/>
                              </a:lnTo>
                              <a:lnTo>
                                <a:pt x="4851" y="3645"/>
                              </a:lnTo>
                              <a:lnTo>
                                <a:pt x="4880" y="3666"/>
                              </a:lnTo>
                              <a:lnTo>
                                <a:pt x="4904" y="3683"/>
                              </a:lnTo>
                              <a:lnTo>
                                <a:pt x="4915" y="3690"/>
                              </a:lnTo>
                              <a:lnTo>
                                <a:pt x="4925" y="3695"/>
                              </a:lnTo>
                              <a:lnTo>
                                <a:pt x="4936" y="3700"/>
                              </a:lnTo>
                              <a:lnTo>
                                <a:pt x="4945" y="3703"/>
                              </a:lnTo>
                              <a:lnTo>
                                <a:pt x="4954" y="3705"/>
                              </a:lnTo>
                              <a:lnTo>
                                <a:pt x="4962" y="3707"/>
                              </a:lnTo>
                              <a:lnTo>
                                <a:pt x="4970" y="3707"/>
                              </a:lnTo>
                              <a:lnTo>
                                <a:pt x="4978" y="3706"/>
                              </a:lnTo>
                              <a:lnTo>
                                <a:pt x="4986" y="3704"/>
                              </a:lnTo>
                              <a:lnTo>
                                <a:pt x="4993" y="3700"/>
                              </a:lnTo>
                              <a:lnTo>
                                <a:pt x="5002" y="3696"/>
                              </a:lnTo>
                              <a:lnTo>
                                <a:pt x="5010" y="3691"/>
                              </a:lnTo>
                              <a:lnTo>
                                <a:pt x="5018" y="3684"/>
                              </a:lnTo>
                              <a:lnTo>
                                <a:pt x="5026" y="3676"/>
                              </a:lnTo>
                              <a:lnTo>
                                <a:pt x="5043" y="3658"/>
                              </a:lnTo>
                              <a:lnTo>
                                <a:pt x="5062" y="3633"/>
                              </a:lnTo>
                              <a:lnTo>
                                <a:pt x="5085" y="3605"/>
                              </a:lnTo>
                              <a:lnTo>
                                <a:pt x="5140" y="3533"/>
                              </a:lnTo>
                              <a:close/>
                              <a:moveTo>
                                <a:pt x="4962" y="3763"/>
                              </a:moveTo>
                              <a:lnTo>
                                <a:pt x="4765" y="3611"/>
                              </a:lnTo>
                              <a:lnTo>
                                <a:pt x="4583" y="3846"/>
                              </a:lnTo>
                              <a:lnTo>
                                <a:pt x="4623" y="3875"/>
                              </a:lnTo>
                              <a:lnTo>
                                <a:pt x="4658" y="3899"/>
                              </a:lnTo>
                              <a:lnTo>
                                <a:pt x="4688" y="3919"/>
                              </a:lnTo>
                              <a:lnTo>
                                <a:pt x="4714" y="3935"/>
                              </a:lnTo>
                              <a:lnTo>
                                <a:pt x="4727" y="3941"/>
                              </a:lnTo>
                              <a:lnTo>
                                <a:pt x="4738" y="3946"/>
                              </a:lnTo>
                              <a:lnTo>
                                <a:pt x="4748" y="3950"/>
                              </a:lnTo>
                              <a:lnTo>
                                <a:pt x="4758" y="3952"/>
                              </a:lnTo>
                              <a:lnTo>
                                <a:pt x="4767" y="3954"/>
                              </a:lnTo>
                              <a:lnTo>
                                <a:pt x="4776" y="3954"/>
                              </a:lnTo>
                              <a:lnTo>
                                <a:pt x="4784" y="3953"/>
                              </a:lnTo>
                              <a:lnTo>
                                <a:pt x="4793" y="3952"/>
                              </a:lnTo>
                              <a:lnTo>
                                <a:pt x="4801" y="3948"/>
                              </a:lnTo>
                              <a:lnTo>
                                <a:pt x="4809" y="3944"/>
                              </a:lnTo>
                              <a:lnTo>
                                <a:pt x="4817" y="3939"/>
                              </a:lnTo>
                              <a:lnTo>
                                <a:pt x="4826" y="3932"/>
                              </a:lnTo>
                              <a:lnTo>
                                <a:pt x="4834" y="3924"/>
                              </a:lnTo>
                              <a:lnTo>
                                <a:pt x="4842" y="3915"/>
                              </a:lnTo>
                              <a:lnTo>
                                <a:pt x="4862" y="3894"/>
                              </a:lnTo>
                              <a:lnTo>
                                <a:pt x="4882" y="3869"/>
                              </a:lnTo>
                              <a:lnTo>
                                <a:pt x="4905" y="3838"/>
                              </a:lnTo>
                              <a:lnTo>
                                <a:pt x="4962" y="3763"/>
                              </a:lnTo>
                              <a:close/>
                              <a:moveTo>
                                <a:pt x="4768" y="4012"/>
                              </a:moveTo>
                              <a:lnTo>
                                <a:pt x="4768" y="4012"/>
                              </a:lnTo>
                              <a:lnTo>
                                <a:pt x="4724" y="3979"/>
                              </a:lnTo>
                              <a:lnTo>
                                <a:pt x="4684" y="3954"/>
                              </a:lnTo>
                              <a:lnTo>
                                <a:pt x="4666" y="3943"/>
                              </a:lnTo>
                              <a:lnTo>
                                <a:pt x="4648" y="3934"/>
                              </a:lnTo>
                              <a:lnTo>
                                <a:pt x="4633" y="3927"/>
                              </a:lnTo>
                              <a:lnTo>
                                <a:pt x="4619" y="3920"/>
                              </a:lnTo>
                              <a:lnTo>
                                <a:pt x="4605" y="3916"/>
                              </a:lnTo>
                              <a:lnTo>
                                <a:pt x="4593" y="3913"/>
                              </a:lnTo>
                              <a:lnTo>
                                <a:pt x="4580" y="3911"/>
                              </a:lnTo>
                              <a:lnTo>
                                <a:pt x="4568" y="3911"/>
                              </a:lnTo>
                              <a:lnTo>
                                <a:pt x="4558" y="3912"/>
                              </a:lnTo>
                              <a:lnTo>
                                <a:pt x="4547" y="3914"/>
                              </a:lnTo>
                              <a:lnTo>
                                <a:pt x="4538" y="3918"/>
                              </a:lnTo>
                              <a:lnTo>
                                <a:pt x="4528" y="3923"/>
                              </a:lnTo>
                              <a:lnTo>
                                <a:pt x="4519" y="3930"/>
                              </a:lnTo>
                              <a:lnTo>
                                <a:pt x="4508" y="3937"/>
                              </a:lnTo>
                              <a:lnTo>
                                <a:pt x="4499" y="3946"/>
                              </a:lnTo>
                              <a:lnTo>
                                <a:pt x="4490" y="3956"/>
                              </a:lnTo>
                              <a:lnTo>
                                <a:pt x="4470" y="3979"/>
                              </a:lnTo>
                              <a:lnTo>
                                <a:pt x="4450" y="4007"/>
                              </a:lnTo>
                              <a:lnTo>
                                <a:pt x="4401" y="4076"/>
                              </a:lnTo>
                              <a:lnTo>
                                <a:pt x="4371" y="4116"/>
                              </a:lnTo>
                              <a:lnTo>
                                <a:pt x="4338" y="4160"/>
                              </a:lnTo>
                              <a:lnTo>
                                <a:pt x="4383" y="4194"/>
                              </a:lnTo>
                              <a:lnTo>
                                <a:pt x="4403" y="4209"/>
                              </a:lnTo>
                              <a:lnTo>
                                <a:pt x="4422" y="4221"/>
                              </a:lnTo>
                              <a:lnTo>
                                <a:pt x="4440" y="4232"/>
                              </a:lnTo>
                              <a:lnTo>
                                <a:pt x="4457" y="4242"/>
                              </a:lnTo>
                              <a:lnTo>
                                <a:pt x="4472" y="4249"/>
                              </a:lnTo>
                              <a:lnTo>
                                <a:pt x="4486" y="4256"/>
                              </a:lnTo>
                              <a:lnTo>
                                <a:pt x="4500" y="4260"/>
                              </a:lnTo>
                              <a:lnTo>
                                <a:pt x="4513" y="4264"/>
                              </a:lnTo>
                              <a:lnTo>
                                <a:pt x="4525" y="4265"/>
                              </a:lnTo>
                              <a:lnTo>
                                <a:pt x="4536" y="4266"/>
                              </a:lnTo>
                              <a:lnTo>
                                <a:pt x="4547" y="4265"/>
                              </a:lnTo>
                              <a:lnTo>
                                <a:pt x="4557" y="4262"/>
                              </a:lnTo>
                              <a:lnTo>
                                <a:pt x="4567" y="4258"/>
                              </a:lnTo>
                              <a:lnTo>
                                <a:pt x="4577" y="4253"/>
                              </a:lnTo>
                              <a:lnTo>
                                <a:pt x="4587" y="4247"/>
                              </a:lnTo>
                              <a:lnTo>
                                <a:pt x="4597" y="4239"/>
                              </a:lnTo>
                              <a:lnTo>
                                <a:pt x="4606" y="4230"/>
                              </a:lnTo>
                              <a:lnTo>
                                <a:pt x="4615" y="4220"/>
                              </a:lnTo>
                              <a:lnTo>
                                <a:pt x="4635" y="4196"/>
                              </a:lnTo>
                              <a:lnTo>
                                <a:pt x="4657" y="4167"/>
                              </a:lnTo>
                              <a:lnTo>
                                <a:pt x="4705" y="4097"/>
                              </a:lnTo>
                              <a:lnTo>
                                <a:pt x="4735" y="4056"/>
                              </a:lnTo>
                              <a:lnTo>
                                <a:pt x="4768" y="4012"/>
                              </a:lnTo>
                              <a:close/>
                              <a:moveTo>
                                <a:pt x="4520" y="4332"/>
                              </a:moveTo>
                              <a:lnTo>
                                <a:pt x="4323" y="4179"/>
                              </a:lnTo>
                              <a:lnTo>
                                <a:pt x="4287" y="4224"/>
                              </a:lnTo>
                              <a:lnTo>
                                <a:pt x="4255" y="4263"/>
                              </a:lnTo>
                              <a:lnTo>
                                <a:pt x="4197" y="4330"/>
                              </a:lnTo>
                              <a:lnTo>
                                <a:pt x="4174" y="4359"/>
                              </a:lnTo>
                              <a:lnTo>
                                <a:pt x="4154" y="4384"/>
                              </a:lnTo>
                              <a:lnTo>
                                <a:pt x="4146" y="4397"/>
                              </a:lnTo>
                              <a:lnTo>
                                <a:pt x="4139" y="4409"/>
                              </a:lnTo>
                              <a:lnTo>
                                <a:pt x="4133" y="4421"/>
                              </a:lnTo>
                              <a:lnTo>
                                <a:pt x="4129" y="4432"/>
                              </a:lnTo>
                              <a:lnTo>
                                <a:pt x="4126" y="4443"/>
                              </a:lnTo>
                              <a:lnTo>
                                <a:pt x="4124" y="4454"/>
                              </a:lnTo>
                              <a:lnTo>
                                <a:pt x="4123" y="4465"/>
                              </a:lnTo>
                              <a:lnTo>
                                <a:pt x="4124" y="4478"/>
                              </a:lnTo>
                              <a:lnTo>
                                <a:pt x="4127" y="4489"/>
                              </a:lnTo>
                              <a:lnTo>
                                <a:pt x="4131" y="4501"/>
                              </a:lnTo>
                              <a:lnTo>
                                <a:pt x="4137" y="4513"/>
                              </a:lnTo>
                              <a:lnTo>
                                <a:pt x="4144" y="4525"/>
                              </a:lnTo>
                              <a:lnTo>
                                <a:pt x="4153" y="4538"/>
                              </a:lnTo>
                              <a:lnTo>
                                <a:pt x="4165" y="4553"/>
                              </a:lnTo>
                              <a:lnTo>
                                <a:pt x="4177" y="4567"/>
                              </a:lnTo>
                              <a:lnTo>
                                <a:pt x="4192" y="4582"/>
                              </a:lnTo>
                              <a:lnTo>
                                <a:pt x="4208" y="4598"/>
                              </a:lnTo>
                              <a:lnTo>
                                <a:pt x="4226" y="4616"/>
                              </a:lnTo>
                              <a:lnTo>
                                <a:pt x="4270" y="4653"/>
                              </a:lnTo>
                              <a:lnTo>
                                <a:pt x="4520" y="4332"/>
                              </a:lnTo>
                              <a:close/>
                              <a:moveTo>
                                <a:pt x="4249" y="4667"/>
                              </a:moveTo>
                              <a:lnTo>
                                <a:pt x="4058" y="4520"/>
                              </a:lnTo>
                              <a:lnTo>
                                <a:pt x="4048" y="4548"/>
                              </a:lnTo>
                              <a:lnTo>
                                <a:pt x="4036" y="4574"/>
                              </a:lnTo>
                              <a:lnTo>
                                <a:pt x="4023" y="4597"/>
                              </a:lnTo>
                              <a:lnTo>
                                <a:pt x="4010" y="4619"/>
                              </a:lnTo>
                              <a:lnTo>
                                <a:pt x="3996" y="4638"/>
                              </a:lnTo>
                              <a:lnTo>
                                <a:pt x="3988" y="4646"/>
                              </a:lnTo>
                              <a:lnTo>
                                <a:pt x="3981" y="4653"/>
                              </a:lnTo>
                              <a:lnTo>
                                <a:pt x="3973" y="4660"/>
                              </a:lnTo>
                              <a:lnTo>
                                <a:pt x="3965" y="4666"/>
                              </a:lnTo>
                              <a:lnTo>
                                <a:pt x="3957" y="4671"/>
                              </a:lnTo>
                              <a:lnTo>
                                <a:pt x="3948" y="4675"/>
                              </a:lnTo>
                              <a:lnTo>
                                <a:pt x="3947" y="4696"/>
                              </a:lnTo>
                              <a:lnTo>
                                <a:pt x="3946" y="4716"/>
                              </a:lnTo>
                              <a:lnTo>
                                <a:pt x="3948" y="4757"/>
                              </a:lnTo>
                              <a:lnTo>
                                <a:pt x="3951" y="4798"/>
                              </a:lnTo>
                              <a:lnTo>
                                <a:pt x="3956" y="4839"/>
                              </a:lnTo>
                              <a:lnTo>
                                <a:pt x="3967" y="4922"/>
                              </a:lnTo>
                              <a:lnTo>
                                <a:pt x="3972" y="4963"/>
                              </a:lnTo>
                              <a:lnTo>
                                <a:pt x="3977" y="5002"/>
                              </a:lnTo>
                              <a:lnTo>
                                <a:pt x="4013" y="4965"/>
                              </a:lnTo>
                              <a:lnTo>
                                <a:pt x="4048" y="4925"/>
                              </a:lnTo>
                              <a:lnTo>
                                <a:pt x="4082" y="4883"/>
                              </a:lnTo>
                              <a:lnTo>
                                <a:pt x="4117" y="4841"/>
                              </a:lnTo>
                              <a:lnTo>
                                <a:pt x="4183" y="4754"/>
                              </a:lnTo>
                              <a:lnTo>
                                <a:pt x="4249" y="4667"/>
                              </a:lnTo>
                              <a:close/>
                              <a:moveTo>
                                <a:pt x="4729" y="4496"/>
                              </a:moveTo>
                              <a:lnTo>
                                <a:pt x="4729" y="4496"/>
                              </a:lnTo>
                              <a:lnTo>
                                <a:pt x="4705" y="4478"/>
                              </a:lnTo>
                              <a:lnTo>
                                <a:pt x="4683" y="4461"/>
                              </a:lnTo>
                              <a:lnTo>
                                <a:pt x="4663" y="4447"/>
                              </a:lnTo>
                              <a:lnTo>
                                <a:pt x="4643" y="4435"/>
                              </a:lnTo>
                              <a:lnTo>
                                <a:pt x="4626" y="4425"/>
                              </a:lnTo>
                              <a:lnTo>
                                <a:pt x="4609" y="4416"/>
                              </a:lnTo>
                              <a:lnTo>
                                <a:pt x="4594" y="4409"/>
                              </a:lnTo>
                              <a:lnTo>
                                <a:pt x="4578" y="4402"/>
                              </a:lnTo>
                              <a:lnTo>
                                <a:pt x="4564" y="4398"/>
                              </a:lnTo>
                              <a:lnTo>
                                <a:pt x="4551" y="4396"/>
                              </a:lnTo>
                              <a:lnTo>
                                <a:pt x="4539" y="4395"/>
                              </a:lnTo>
                              <a:lnTo>
                                <a:pt x="4527" y="4396"/>
                              </a:lnTo>
                              <a:lnTo>
                                <a:pt x="4516" y="4398"/>
                              </a:lnTo>
                              <a:lnTo>
                                <a:pt x="4504" y="4401"/>
                              </a:lnTo>
                              <a:lnTo>
                                <a:pt x="4494" y="4406"/>
                              </a:lnTo>
                              <a:lnTo>
                                <a:pt x="4484" y="4413"/>
                              </a:lnTo>
                              <a:lnTo>
                                <a:pt x="4474" y="4420"/>
                              </a:lnTo>
                              <a:lnTo>
                                <a:pt x="4464" y="4429"/>
                              </a:lnTo>
                              <a:lnTo>
                                <a:pt x="4454" y="4439"/>
                              </a:lnTo>
                              <a:lnTo>
                                <a:pt x="4444" y="4450"/>
                              </a:lnTo>
                              <a:lnTo>
                                <a:pt x="4422" y="4476"/>
                              </a:lnTo>
                              <a:lnTo>
                                <a:pt x="4400" y="4506"/>
                              </a:lnTo>
                              <a:lnTo>
                                <a:pt x="4348" y="4578"/>
                              </a:lnTo>
                              <a:lnTo>
                                <a:pt x="4318" y="4619"/>
                              </a:lnTo>
                              <a:lnTo>
                                <a:pt x="4283" y="4663"/>
                              </a:lnTo>
                              <a:lnTo>
                                <a:pt x="4329" y="4698"/>
                              </a:lnTo>
                              <a:lnTo>
                                <a:pt x="4350" y="4712"/>
                              </a:lnTo>
                              <a:lnTo>
                                <a:pt x="4369" y="4725"/>
                              </a:lnTo>
                              <a:lnTo>
                                <a:pt x="4388" y="4736"/>
                              </a:lnTo>
                              <a:lnTo>
                                <a:pt x="4405" y="4745"/>
                              </a:lnTo>
                              <a:lnTo>
                                <a:pt x="4421" y="4753"/>
                              </a:lnTo>
                              <a:lnTo>
                                <a:pt x="4435" y="4759"/>
                              </a:lnTo>
                              <a:lnTo>
                                <a:pt x="4450" y="4763"/>
                              </a:lnTo>
                              <a:lnTo>
                                <a:pt x="4463" y="4766"/>
                              </a:lnTo>
                              <a:lnTo>
                                <a:pt x="4476" y="4767"/>
                              </a:lnTo>
                              <a:lnTo>
                                <a:pt x="4488" y="4767"/>
                              </a:lnTo>
                              <a:lnTo>
                                <a:pt x="4499" y="4765"/>
                              </a:lnTo>
                              <a:lnTo>
                                <a:pt x="4509" y="4762"/>
                              </a:lnTo>
                              <a:lnTo>
                                <a:pt x="4521" y="4757"/>
                              </a:lnTo>
                              <a:lnTo>
                                <a:pt x="4531" y="4751"/>
                              </a:lnTo>
                              <a:lnTo>
                                <a:pt x="4541" y="4743"/>
                              </a:lnTo>
                              <a:lnTo>
                                <a:pt x="4550" y="4734"/>
                              </a:lnTo>
                              <a:lnTo>
                                <a:pt x="4560" y="4724"/>
                              </a:lnTo>
                              <a:lnTo>
                                <a:pt x="4570" y="4713"/>
                              </a:lnTo>
                              <a:lnTo>
                                <a:pt x="4591" y="4688"/>
                              </a:lnTo>
                              <a:lnTo>
                                <a:pt x="4613" y="4657"/>
                              </a:lnTo>
                              <a:lnTo>
                                <a:pt x="4664" y="4583"/>
                              </a:lnTo>
                              <a:lnTo>
                                <a:pt x="4694" y="4541"/>
                              </a:lnTo>
                              <a:lnTo>
                                <a:pt x="4729" y="4496"/>
                              </a:lnTo>
                              <a:close/>
                              <a:moveTo>
                                <a:pt x="7665" y="730"/>
                              </a:moveTo>
                              <a:lnTo>
                                <a:pt x="7665" y="730"/>
                              </a:lnTo>
                              <a:lnTo>
                                <a:pt x="7621" y="699"/>
                              </a:lnTo>
                              <a:lnTo>
                                <a:pt x="7583" y="674"/>
                              </a:lnTo>
                              <a:lnTo>
                                <a:pt x="7565" y="664"/>
                              </a:lnTo>
                              <a:lnTo>
                                <a:pt x="7549" y="655"/>
                              </a:lnTo>
                              <a:lnTo>
                                <a:pt x="7535" y="648"/>
                              </a:lnTo>
                              <a:lnTo>
                                <a:pt x="7521" y="642"/>
                              </a:lnTo>
                              <a:lnTo>
                                <a:pt x="7508" y="638"/>
                              </a:lnTo>
                              <a:lnTo>
                                <a:pt x="7495" y="635"/>
                              </a:lnTo>
                              <a:lnTo>
                                <a:pt x="7483" y="633"/>
                              </a:lnTo>
                              <a:lnTo>
                                <a:pt x="7472" y="632"/>
                              </a:lnTo>
                              <a:lnTo>
                                <a:pt x="7462" y="633"/>
                              </a:lnTo>
                              <a:lnTo>
                                <a:pt x="7452" y="635"/>
                              </a:lnTo>
                              <a:lnTo>
                                <a:pt x="7442" y="638"/>
                              </a:lnTo>
                              <a:lnTo>
                                <a:pt x="7432" y="643"/>
                              </a:lnTo>
                              <a:lnTo>
                                <a:pt x="7423" y="649"/>
                              </a:lnTo>
                              <a:lnTo>
                                <a:pt x="7413" y="655"/>
                              </a:lnTo>
                              <a:lnTo>
                                <a:pt x="7404" y="663"/>
                              </a:lnTo>
                              <a:lnTo>
                                <a:pt x="7395" y="672"/>
                              </a:lnTo>
                              <a:lnTo>
                                <a:pt x="7376" y="694"/>
                              </a:lnTo>
                              <a:lnTo>
                                <a:pt x="7355" y="721"/>
                              </a:lnTo>
                              <a:lnTo>
                                <a:pt x="7307" y="785"/>
                              </a:lnTo>
                              <a:lnTo>
                                <a:pt x="7278" y="823"/>
                              </a:lnTo>
                              <a:lnTo>
                                <a:pt x="7245" y="865"/>
                              </a:lnTo>
                              <a:lnTo>
                                <a:pt x="7288" y="898"/>
                              </a:lnTo>
                              <a:lnTo>
                                <a:pt x="7327" y="925"/>
                              </a:lnTo>
                              <a:lnTo>
                                <a:pt x="7344" y="936"/>
                              </a:lnTo>
                              <a:lnTo>
                                <a:pt x="7360" y="946"/>
                              </a:lnTo>
                              <a:lnTo>
                                <a:pt x="7376" y="954"/>
                              </a:lnTo>
                              <a:lnTo>
                                <a:pt x="7390" y="960"/>
                              </a:lnTo>
                              <a:lnTo>
                                <a:pt x="7403" y="965"/>
                              </a:lnTo>
                              <a:lnTo>
                                <a:pt x="7415" y="969"/>
                              </a:lnTo>
                              <a:lnTo>
                                <a:pt x="7427" y="972"/>
                              </a:lnTo>
                              <a:lnTo>
                                <a:pt x="7439" y="973"/>
                              </a:lnTo>
                              <a:lnTo>
                                <a:pt x="7449" y="972"/>
                              </a:lnTo>
                              <a:lnTo>
                                <a:pt x="7459" y="969"/>
                              </a:lnTo>
                              <a:lnTo>
                                <a:pt x="7468" y="966"/>
                              </a:lnTo>
                              <a:lnTo>
                                <a:pt x="7478" y="961"/>
                              </a:lnTo>
                              <a:lnTo>
                                <a:pt x="7487" y="956"/>
                              </a:lnTo>
                              <a:lnTo>
                                <a:pt x="7496" y="949"/>
                              </a:lnTo>
                              <a:lnTo>
                                <a:pt x="7506" y="940"/>
                              </a:lnTo>
                              <a:lnTo>
                                <a:pt x="7515" y="931"/>
                              </a:lnTo>
                              <a:lnTo>
                                <a:pt x="7534" y="909"/>
                              </a:lnTo>
                              <a:lnTo>
                                <a:pt x="7554" y="881"/>
                              </a:lnTo>
                              <a:lnTo>
                                <a:pt x="7603" y="813"/>
                              </a:lnTo>
                              <a:lnTo>
                                <a:pt x="7631" y="774"/>
                              </a:lnTo>
                              <a:lnTo>
                                <a:pt x="7665" y="730"/>
                              </a:lnTo>
                              <a:close/>
                              <a:moveTo>
                                <a:pt x="6419" y="2333"/>
                              </a:moveTo>
                              <a:lnTo>
                                <a:pt x="6419" y="2333"/>
                              </a:lnTo>
                              <a:lnTo>
                                <a:pt x="6358" y="2283"/>
                              </a:lnTo>
                              <a:lnTo>
                                <a:pt x="6334" y="2261"/>
                              </a:lnTo>
                              <a:lnTo>
                                <a:pt x="6312" y="2244"/>
                              </a:lnTo>
                              <a:lnTo>
                                <a:pt x="6294" y="2231"/>
                              </a:lnTo>
                              <a:lnTo>
                                <a:pt x="6277" y="2221"/>
                              </a:lnTo>
                              <a:lnTo>
                                <a:pt x="6269" y="2217"/>
                              </a:lnTo>
                              <a:lnTo>
                                <a:pt x="6262" y="2214"/>
                              </a:lnTo>
                              <a:lnTo>
                                <a:pt x="6255" y="2213"/>
                              </a:lnTo>
                              <a:lnTo>
                                <a:pt x="6246" y="2212"/>
                              </a:lnTo>
                              <a:lnTo>
                                <a:pt x="6239" y="2212"/>
                              </a:lnTo>
                              <a:lnTo>
                                <a:pt x="6232" y="2213"/>
                              </a:lnTo>
                              <a:lnTo>
                                <a:pt x="6225" y="2215"/>
                              </a:lnTo>
                              <a:lnTo>
                                <a:pt x="6218" y="2219"/>
                              </a:lnTo>
                              <a:lnTo>
                                <a:pt x="6211" y="2223"/>
                              </a:lnTo>
                              <a:lnTo>
                                <a:pt x="6203" y="2228"/>
                              </a:lnTo>
                              <a:lnTo>
                                <a:pt x="6187" y="2242"/>
                              </a:lnTo>
                              <a:lnTo>
                                <a:pt x="6167" y="2260"/>
                              </a:lnTo>
                              <a:lnTo>
                                <a:pt x="6147" y="2284"/>
                              </a:lnTo>
                              <a:lnTo>
                                <a:pt x="6095" y="2344"/>
                              </a:lnTo>
                              <a:lnTo>
                                <a:pt x="6124" y="2367"/>
                              </a:lnTo>
                              <a:lnTo>
                                <a:pt x="6150" y="2388"/>
                              </a:lnTo>
                              <a:lnTo>
                                <a:pt x="6174" y="2408"/>
                              </a:lnTo>
                              <a:lnTo>
                                <a:pt x="6197" y="2426"/>
                              </a:lnTo>
                              <a:lnTo>
                                <a:pt x="6217" y="2441"/>
                              </a:lnTo>
                              <a:lnTo>
                                <a:pt x="6237" y="2453"/>
                              </a:lnTo>
                              <a:lnTo>
                                <a:pt x="6246" y="2458"/>
                              </a:lnTo>
                              <a:lnTo>
                                <a:pt x="6256" y="2462"/>
                              </a:lnTo>
                              <a:lnTo>
                                <a:pt x="6265" y="2465"/>
                              </a:lnTo>
                              <a:lnTo>
                                <a:pt x="6273" y="2467"/>
                              </a:lnTo>
                              <a:lnTo>
                                <a:pt x="6282" y="2469"/>
                              </a:lnTo>
                              <a:lnTo>
                                <a:pt x="6290" y="2469"/>
                              </a:lnTo>
                              <a:lnTo>
                                <a:pt x="6299" y="2468"/>
                              </a:lnTo>
                              <a:lnTo>
                                <a:pt x="6307" y="2466"/>
                              </a:lnTo>
                              <a:lnTo>
                                <a:pt x="6315" y="2463"/>
                              </a:lnTo>
                              <a:lnTo>
                                <a:pt x="6325" y="2458"/>
                              </a:lnTo>
                              <a:lnTo>
                                <a:pt x="6333" y="2453"/>
                              </a:lnTo>
                              <a:lnTo>
                                <a:pt x="6342" y="2445"/>
                              </a:lnTo>
                              <a:lnTo>
                                <a:pt x="6351" y="2437"/>
                              </a:lnTo>
                              <a:lnTo>
                                <a:pt x="6359" y="2427"/>
                              </a:lnTo>
                              <a:lnTo>
                                <a:pt x="6368" y="2416"/>
                              </a:lnTo>
                              <a:lnTo>
                                <a:pt x="6378" y="2402"/>
                              </a:lnTo>
                              <a:lnTo>
                                <a:pt x="6387" y="2387"/>
                              </a:lnTo>
                              <a:lnTo>
                                <a:pt x="6398" y="2371"/>
                              </a:lnTo>
                              <a:lnTo>
                                <a:pt x="6419" y="2333"/>
                              </a:lnTo>
                              <a:close/>
                              <a:moveTo>
                                <a:pt x="6139" y="2694"/>
                              </a:moveTo>
                              <a:lnTo>
                                <a:pt x="6139" y="2694"/>
                              </a:lnTo>
                              <a:lnTo>
                                <a:pt x="6185" y="2629"/>
                              </a:lnTo>
                              <a:lnTo>
                                <a:pt x="6202" y="2603"/>
                              </a:lnTo>
                              <a:lnTo>
                                <a:pt x="6215" y="2580"/>
                              </a:lnTo>
                              <a:lnTo>
                                <a:pt x="6225" y="2561"/>
                              </a:lnTo>
                              <a:lnTo>
                                <a:pt x="6228" y="2552"/>
                              </a:lnTo>
                              <a:lnTo>
                                <a:pt x="6230" y="2542"/>
                              </a:lnTo>
                              <a:lnTo>
                                <a:pt x="6232" y="2534"/>
                              </a:lnTo>
                              <a:lnTo>
                                <a:pt x="6233" y="2527"/>
                              </a:lnTo>
                              <a:lnTo>
                                <a:pt x="6232" y="2519"/>
                              </a:lnTo>
                              <a:lnTo>
                                <a:pt x="6231" y="2512"/>
                              </a:lnTo>
                              <a:lnTo>
                                <a:pt x="6229" y="2505"/>
                              </a:lnTo>
                              <a:lnTo>
                                <a:pt x="6225" y="2498"/>
                              </a:lnTo>
                              <a:lnTo>
                                <a:pt x="6221" y="2491"/>
                              </a:lnTo>
                              <a:lnTo>
                                <a:pt x="6216" y="2484"/>
                              </a:lnTo>
                              <a:lnTo>
                                <a:pt x="6203" y="2468"/>
                              </a:lnTo>
                              <a:lnTo>
                                <a:pt x="6187" y="2452"/>
                              </a:lnTo>
                              <a:lnTo>
                                <a:pt x="6165" y="2434"/>
                              </a:lnTo>
                              <a:lnTo>
                                <a:pt x="6141" y="2413"/>
                              </a:lnTo>
                              <a:lnTo>
                                <a:pt x="6080" y="2364"/>
                              </a:lnTo>
                              <a:lnTo>
                                <a:pt x="6029" y="2429"/>
                              </a:lnTo>
                              <a:lnTo>
                                <a:pt x="6011" y="2455"/>
                              </a:lnTo>
                              <a:lnTo>
                                <a:pt x="5996" y="2478"/>
                              </a:lnTo>
                              <a:lnTo>
                                <a:pt x="5985" y="2499"/>
                              </a:lnTo>
                              <a:lnTo>
                                <a:pt x="5982" y="2508"/>
                              </a:lnTo>
                              <a:lnTo>
                                <a:pt x="5979" y="2516"/>
                              </a:lnTo>
                              <a:lnTo>
                                <a:pt x="5977" y="2524"/>
                              </a:lnTo>
                              <a:lnTo>
                                <a:pt x="5976" y="2532"/>
                              </a:lnTo>
                              <a:lnTo>
                                <a:pt x="5977" y="2539"/>
                              </a:lnTo>
                              <a:lnTo>
                                <a:pt x="5978" y="2546"/>
                              </a:lnTo>
                              <a:lnTo>
                                <a:pt x="5980" y="2554"/>
                              </a:lnTo>
                              <a:lnTo>
                                <a:pt x="5983" y="2561"/>
                              </a:lnTo>
                              <a:lnTo>
                                <a:pt x="5988" y="2568"/>
                              </a:lnTo>
                              <a:lnTo>
                                <a:pt x="5993" y="2575"/>
                              </a:lnTo>
                              <a:lnTo>
                                <a:pt x="6000" y="2582"/>
                              </a:lnTo>
                              <a:lnTo>
                                <a:pt x="6007" y="2590"/>
                              </a:lnTo>
                              <a:lnTo>
                                <a:pt x="6025" y="2606"/>
                              </a:lnTo>
                              <a:lnTo>
                                <a:pt x="6048" y="2624"/>
                              </a:lnTo>
                              <a:lnTo>
                                <a:pt x="6074" y="2644"/>
                              </a:lnTo>
                              <a:lnTo>
                                <a:pt x="6139" y="2694"/>
                              </a:lnTo>
                              <a:close/>
                              <a:moveTo>
                                <a:pt x="6124" y="2713"/>
                              </a:moveTo>
                              <a:lnTo>
                                <a:pt x="6124" y="2713"/>
                              </a:lnTo>
                              <a:lnTo>
                                <a:pt x="6062" y="2664"/>
                              </a:lnTo>
                              <a:lnTo>
                                <a:pt x="6036" y="2644"/>
                              </a:lnTo>
                              <a:lnTo>
                                <a:pt x="6015" y="2628"/>
                              </a:lnTo>
                              <a:lnTo>
                                <a:pt x="5996" y="2614"/>
                              </a:lnTo>
                              <a:lnTo>
                                <a:pt x="5979" y="2605"/>
                              </a:lnTo>
                              <a:lnTo>
                                <a:pt x="5970" y="2601"/>
                              </a:lnTo>
                              <a:lnTo>
                                <a:pt x="5962" y="2599"/>
                              </a:lnTo>
                              <a:lnTo>
                                <a:pt x="5955" y="2597"/>
                              </a:lnTo>
                              <a:lnTo>
                                <a:pt x="5947" y="2597"/>
                              </a:lnTo>
                              <a:lnTo>
                                <a:pt x="5940" y="2597"/>
                              </a:lnTo>
                              <a:lnTo>
                                <a:pt x="5933" y="2598"/>
                              </a:lnTo>
                              <a:lnTo>
                                <a:pt x="5926" y="2601"/>
                              </a:lnTo>
                              <a:lnTo>
                                <a:pt x="5919" y="2604"/>
                              </a:lnTo>
                              <a:lnTo>
                                <a:pt x="5911" y="2608"/>
                              </a:lnTo>
                              <a:lnTo>
                                <a:pt x="5902" y="2614"/>
                              </a:lnTo>
                              <a:lnTo>
                                <a:pt x="5886" y="2629"/>
                              </a:lnTo>
                              <a:lnTo>
                                <a:pt x="5868" y="2647"/>
                              </a:lnTo>
                              <a:lnTo>
                                <a:pt x="5847" y="2670"/>
                              </a:lnTo>
                              <a:lnTo>
                                <a:pt x="5795" y="2730"/>
                              </a:lnTo>
                              <a:lnTo>
                                <a:pt x="5858" y="2781"/>
                              </a:lnTo>
                              <a:lnTo>
                                <a:pt x="5883" y="2801"/>
                              </a:lnTo>
                              <a:lnTo>
                                <a:pt x="5906" y="2818"/>
                              </a:lnTo>
                              <a:lnTo>
                                <a:pt x="5926" y="2832"/>
                              </a:lnTo>
                              <a:lnTo>
                                <a:pt x="5943" y="2842"/>
                              </a:lnTo>
                              <a:lnTo>
                                <a:pt x="5951" y="2846"/>
                              </a:lnTo>
                              <a:lnTo>
                                <a:pt x="5959" y="2849"/>
                              </a:lnTo>
                              <a:lnTo>
                                <a:pt x="5967" y="2850"/>
                              </a:lnTo>
                              <a:lnTo>
                                <a:pt x="5975" y="2851"/>
                              </a:lnTo>
                              <a:lnTo>
                                <a:pt x="5982" y="2851"/>
                              </a:lnTo>
                              <a:lnTo>
                                <a:pt x="5989" y="2850"/>
                              </a:lnTo>
                              <a:lnTo>
                                <a:pt x="5996" y="2847"/>
                              </a:lnTo>
                              <a:lnTo>
                                <a:pt x="6004" y="2844"/>
                              </a:lnTo>
                              <a:lnTo>
                                <a:pt x="6011" y="2840"/>
                              </a:lnTo>
                              <a:lnTo>
                                <a:pt x="6019" y="2834"/>
                              </a:lnTo>
                              <a:lnTo>
                                <a:pt x="6027" y="2828"/>
                              </a:lnTo>
                              <a:lnTo>
                                <a:pt x="6035" y="2819"/>
                              </a:lnTo>
                              <a:lnTo>
                                <a:pt x="6054" y="2800"/>
                              </a:lnTo>
                              <a:lnTo>
                                <a:pt x="6074" y="2776"/>
                              </a:lnTo>
                              <a:lnTo>
                                <a:pt x="6097" y="2747"/>
                              </a:lnTo>
                              <a:lnTo>
                                <a:pt x="6124" y="2713"/>
                              </a:lnTo>
                              <a:close/>
                              <a:moveTo>
                                <a:pt x="5977" y="2904"/>
                              </a:moveTo>
                              <a:lnTo>
                                <a:pt x="5775" y="2758"/>
                              </a:lnTo>
                              <a:lnTo>
                                <a:pt x="5761" y="2775"/>
                              </a:lnTo>
                              <a:lnTo>
                                <a:pt x="5747" y="2792"/>
                              </a:lnTo>
                              <a:lnTo>
                                <a:pt x="5721" y="2823"/>
                              </a:lnTo>
                              <a:lnTo>
                                <a:pt x="5697" y="2851"/>
                              </a:lnTo>
                              <a:lnTo>
                                <a:pt x="5686" y="2864"/>
                              </a:lnTo>
                              <a:lnTo>
                                <a:pt x="5678" y="2877"/>
                              </a:lnTo>
                              <a:lnTo>
                                <a:pt x="5672" y="2889"/>
                              </a:lnTo>
                              <a:lnTo>
                                <a:pt x="5670" y="2897"/>
                              </a:lnTo>
                              <a:lnTo>
                                <a:pt x="5669" y="2903"/>
                              </a:lnTo>
                              <a:lnTo>
                                <a:pt x="5668" y="2909"/>
                              </a:lnTo>
                              <a:lnTo>
                                <a:pt x="5668" y="2915"/>
                              </a:lnTo>
                              <a:lnTo>
                                <a:pt x="5669" y="2921"/>
                              </a:lnTo>
                              <a:lnTo>
                                <a:pt x="5670" y="2928"/>
                              </a:lnTo>
                              <a:lnTo>
                                <a:pt x="5672" y="2934"/>
                              </a:lnTo>
                              <a:lnTo>
                                <a:pt x="5675" y="2941"/>
                              </a:lnTo>
                              <a:lnTo>
                                <a:pt x="5679" y="2947"/>
                              </a:lnTo>
                              <a:lnTo>
                                <a:pt x="5684" y="2954"/>
                              </a:lnTo>
                              <a:lnTo>
                                <a:pt x="5690" y="2961"/>
                              </a:lnTo>
                              <a:lnTo>
                                <a:pt x="5699" y="2969"/>
                              </a:lnTo>
                              <a:lnTo>
                                <a:pt x="5716" y="2984"/>
                              </a:lnTo>
                              <a:lnTo>
                                <a:pt x="5743" y="3005"/>
                              </a:lnTo>
                              <a:lnTo>
                                <a:pt x="5767" y="3021"/>
                              </a:lnTo>
                              <a:lnTo>
                                <a:pt x="5788" y="3035"/>
                              </a:lnTo>
                              <a:lnTo>
                                <a:pt x="5806" y="3045"/>
                              </a:lnTo>
                              <a:lnTo>
                                <a:pt x="5814" y="3048"/>
                              </a:lnTo>
                              <a:lnTo>
                                <a:pt x="5821" y="3050"/>
                              </a:lnTo>
                              <a:lnTo>
                                <a:pt x="5828" y="3052"/>
                              </a:lnTo>
                              <a:lnTo>
                                <a:pt x="5836" y="3053"/>
                              </a:lnTo>
                              <a:lnTo>
                                <a:pt x="5842" y="3053"/>
                              </a:lnTo>
                              <a:lnTo>
                                <a:pt x="5848" y="3052"/>
                              </a:lnTo>
                              <a:lnTo>
                                <a:pt x="5854" y="3050"/>
                              </a:lnTo>
                              <a:lnTo>
                                <a:pt x="5860" y="3047"/>
                              </a:lnTo>
                              <a:lnTo>
                                <a:pt x="5865" y="3044"/>
                              </a:lnTo>
                              <a:lnTo>
                                <a:pt x="5871" y="3040"/>
                              </a:lnTo>
                              <a:lnTo>
                                <a:pt x="5882" y="3028"/>
                              </a:lnTo>
                              <a:lnTo>
                                <a:pt x="5894" y="3015"/>
                              </a:lnTo>
                              <a:lnTo>
                                <a:pt x="5907" y="2998"/>
                              </a:lnTo>
                              <a:lnTo>
                                <a:pt x="5937" y="2956"/>
                              </a:lnTo>
                              <a:lnTo>
                                <a:pt x="5955" y="2931"/>
                              </a:lnTo>
                              <a:lnTo>
                                <a:pt x="5977" y="2904"/>
                              </a:lnTo>
                              <a:close/>
                              <a:moveTo>
                                <a:pt x="5818" y="3106"/>
                              </a:moveTo>
                              <a:lnTo>
                                <a:pt x="5818" y="3106"/>
                              </a:lnTo>
                              <a:lnTo>
                                <a:pt x="5758" y="3054"/>
                              </a:lnTo>
                              <a:lnTo>
                                <a:pt x="5734" y="3034"/>
                              </a:lnTo>
                              <a:lnTo>
                                <a:pt x="5713" y="3016"/>
                              </a:lnTo>
                              <a:lnTo>
                                <a:pt x="5693" y="3002"/>
                              </a:lnTo>
                              <a:lnTo>
                                <a:pt x="5677" y="2992"/>
                              </a:lnTo>
                              <a:lnTo>
                                <a:pt x="5669" y="2989"/>
                              </a:lnTo>
                              <a:lnTo>
                                <a:pt x="5661" y="2986"/>
                              </a:lnTo>
                              <a:lnTo>
                                <a:pt x="5654" y="2984"/>
                              </a:lnTo>
                              <a:lnTo>
                                <a:pt x="5647" y="2984"/>
                              </a:lnTo>
                              <a:lnTo>
                                <a:pt x="5640" y="2984"/>
                              </a:lnTo>
                              <a:lnTo>
                                <a:pt x="5633" y="2985"/>
                              </a:lnTo>
                              <a:lnTo>
                                <a:pt x="5626" y="2987"/>
                              </a:lnTo>
                              <a:lnTo>
                                <a:pt x="5618" y="2990"/>
                              </a:lnTo>
                              <a:lnTo>
                                <a:pt x="5610" y="2995"/>
                              </a:lnTo>
                              <a:lnTo>
                                <a:pt x="5603" y="3000"/>
                              </a:lnTo>
                              <a:lnTo>
                                <a:pt x="5586" y="3014"/>
                              </a:lnTo>
                              <a:lnTo>
                                <a:pt x="5568" y="3033"/>
                              </a:lnTo>
                              <a:lnTo>
                                <a:pt x="5546" y="3056"/>
                              </a:lnTo>
                              <a:lnTo>
                                <a:pt x="5496" y="3117"/>
                              </a:lnTo>
                              <a:lnTo>
                                <a:pt x="5550" y="3160"/>
                              </a:lnTo>
                              <a:lnTo>
                                <a:pt x="5575" y="3181"/>
                              </a:lnTo>
                              <a:lnTo>
                                <a:pt x="5597" y="3198"/>
                              </a:lnTo>
                              <a:lnTo>
                                <a:pt x="5617" y="3213"/>
                              </a:lnTo>
                              <a:lnTo>
                                <a:pt x="5637" y="3225"/>
                              </a:lnTo>
                              <a:lnTo>
                                <a:pt x="5647" y="3230"/>
                              </a:lnTo>
                              <a:lnTo>
                                <a:pt x="5656" y="3234"/>
                              </a:lnTo>
                              <a:lnTo>
                                <a:pt x="5664" y="3237"/>
                              </a:lnTo>
                              <a:lnTo>
                                <a:pt x="5673" y="3241"/>
                              </a:lnTo>
                              <a:lnTo>
                                <a:pt x="5681" y="3242"/>
                              </a:lnTo>
                              <a:lnTo>
                                <a:pt x="5690" y="3242"/>
                              </a:lnTo>
                              <a:lnTo>
                                <a:pt x="5699" y="3241"/>
                              </a:lnTo>
                              <a:lnTo>
                                <a:pt x="5708" y="3239"/>
                              </a:lnTo>
                              <a:lnTo>
                                <a:pt x="5716" y="3235"/>
                              </a:lnTo>
                              <a:lnTo>
                                <a:pt x="5724" y="3230"/>
                              </a:lnTo>
                              <a:lnTo>
                                <a:pt x="5733" y="3224"/>
                              </a:lnTo>
                              <a:lnTo>
                                <a:pt x="5741" y="3217"/>
                              </a:lnTo>
                              <a:lnTo>
                                <a:pt x="5750" y="3209"/>
                              </a:lnTo>
                              <a:lnTo>
                                <a:pt x="5759" y="3199"/>
                              </a:lnTo>
                              <a:lnTo>
                                <a:pt x="5769" y="3188"/>
                              </a:lnTo>
                              <a:lnTo>
                                <a:pt x="5778" y="3175"/>
                              </a:lnTo>
                              <a:lnTo>
                                <a:pt x="5788" y="3159"/>
                              </a:lnTo>
                              <a:lnTo>
                                <a:pt x="5798" y="3143"/>
                              </a:lnTo>
                              <a:lnTo>
                                <a:pt x="5818" y="3106"/>
                              </a:lnTo>
                              <a:close/>
                              <a:moveTo>
                                <a:pt x="5514" y="3498"/>
                              </a:moveTo>
                              <a:lnTo>
                                <a:pt x="5317" y="3346"/>
                              </a:lnTo>
                              <a:lnTo>
                                <a:pt x="5265" y="3413"/>
                              </a:lnTo>
                              <a:lnTo>
                                <a:pt x="5246" y="3439"/>
                              </a:lnTo>
                              <a:lnTo>
                                <a:pt x="5231" y="3463"/>
                              </a:lnTo>
                              <a:lnTo>
                                <a:pt x="5220" y="3483"/>
                              </a:lnTo>
                              <a:lnTo>
                                <a:pt x="5215" y="3492"/>
                              </a:lnTo>
                              <a:lnTo>
                                <a:pt x="5212" y="3501"/>
                              </a:lnTo>
                              <a:lnTo>
                                <a:pt x="5210" y="3509"/>
                              </a:lnTo>
                              <a:lnTo>
                                <a:pt x="5209" y="3518"/>
                              </a:lnTo>
                              <a:lnTo>
                                <a:pt x="5209" y="3526"/>
                              </a:lnTo>
                              <a:lnTo>
                                <a:pt x="5210" y="3533"/>
                              </a:lnTo>
                              <a:lnTo>
                                <a:pt x="5212" y="3540"/>
                              </a:lnTo>
                              <a:lnTo>
                                <a:pt x="5215" y="3548"/>
                              </a:lnTo>
                              <a:lnTo>
                                <a:pt x="5219" y="3555"/>
                              </a:lnTo>
                              <a:lnTo>
                                <a:pt x="5224" y="3562"/>
                              </a:lnTo>
                              <a:lnTo>
                                <a:pt x="5230" y="3570"/>
                              </a:lnTo>
                              <a:lnTo>
                                <a:pt x="5237" y="3578"/>
                              </a:lnTo>
                              <a:lnTo>
                                <a:pt x="5254" y="3596"/>
                              </a:lnTo>
                              <a:lnTo>
                                <a:pt x="5275" y="3614"/>
                              </a:lnTo>
                              <a:lnTo>
                                <a:pt x="5302" y="3635"/>
                              </a:lnTo>
                              <a:lnTo>
                                <a:pt x="5366" y="3688"/>
                              </a:lnTo>
                              <a:lnTo>
                                <a:pt x="5440" y="3594"/>
                              </a:lnTo>
                              <a:lnTo>
                                <a:pt x="5514" y="3498"/>
                              </a:lnTo>
                              <a:close/>
                              <a:moveTo>
                                <a:pt x="5343" y="3702"/>
                              </a:moveTo>
                              <a:lnTo>
                                <a:pt x="5154" y="3555"/>
                              </a:lnTo>
                              <a:lnTo>
                                <a:pt x="5100" y="3623"/>
                              </a:lnTo>
                              <a:lnTo>
                                <a:pt x="5079" y="3652"/>
                              </a:lnTo>
                              <a:lnTo>
                                <a:pt x="5061" y="3675"/>
                              </a:lnTo>
                              <a:lnTo>
                                <a:pt x="5047" y="3696"/>
                              </a:lnTo>
                              <a:lnTo>
                                <a:pt x="5042" y="3706"/>
                              </a:lnTo>
                              <a:lnTo>
                                <a:pt x="5038" y="3715"/>
                              </a:lnTo>
                              <a:lnTo>
                                <a:pt x="5035" y="3724"/>
                              </a:lnTo>
                              <a:lnTo>
                                <a:pt x="5032" y="3733"/>
                              </a:lnTo>
                              <a:lnTo>
                                <a:pt x="5031" y="3741"/>
                              </a:lnTo>
                              <a:lnTo>
                                <a:pt x="5031" y="3749"/>
                              </a:lnTo>
                              <a:lnTo>
                                <a:pt x="5032" y="3756"/>
                              </a:lnTo>
                              <a:lnTo>
                                <a:pt x="5034" y="3764"/>
                              </a:lnTo>
                              <a:lnTo>
                                <a:pt x="5037" y="3772"/>
                              </a:lnTo>
                              <a:lnTo>
                                <a:pt x="5041" y="3780"/>
                              </a:lnTo>
                              <a:lnTo>
                                <a:pt x="5046" y="3789"/>
                              </a:lnTo>
                              <a:lnTo>
                                <a:pt x="5052" y="3797"/>
                              </a:lnTo>
                              <a:lnTo>
                                <a:pt x="5069" y="3815"/>
                              </a:lnTo>
                              <a:lnTo>
                                <a:pt x="5090" y="3834"/>
                              </a:lnTo>
                              <a:lnTo>
                                <a:pt x="5115" y="3856"/>
                              </a:lnTo>
                              <a:lnTo>
                                <a:pt x="5181" y="3912"/>
                              </a:lnTo>
                              <a:lnTo>
                                <a:pt x="5343" y="3702"/>
                              </a:lnTo>
                              <a:close/>
                              <a:moveTo>
                                <a:pt x="5171" y="3925"/>
                              </a:moveTo>
                              <a:lnTo>
                                <a:pt x="4981" y="3777"/>
                              </a:lnTo>
                              <a:lnTo>
                                <a:pt x="4804" y="4007"/>
                              </a:lnTo>
                              <a:lnTo>
                                <a:pt x="4842" y="4036"/>
                              </a:lnTo>
                              <a:lnTo>
                                <a:pt x="4876" y="4061"/>
                              </a:lnTo>
                              <a:lnTo>
                                <a:pt x="4905" y="4082"/>
                              </a:lnTo>
                              <a:lnTo>
                                <a:pt x="4930" y="4098"/>
                              </a:lnTo>
                              <a:lnTo>
                                <a:pt x="4942" y="4104"/>
                              </a:lnTo>
                              <a:lnTo>
                                <a:pt x="4952" y="4109"/>
                              </a:lnTo>
                              <a:lnTo>
                                <a:pt x="4962" y="4112"/>
                              </a:lnTo>
                              <a:lnTo>
                                <a:pt x="4971" y="4115"/>
                              </a:lnTo>
                              <a:lnTo>
                                <a:pt x="4980" y="4116"/>
                              </a:lnTo>
                              <a:lnTo>
                                <a:pt x="4989" y="4117"/>
                              </a:lnTo>
                              <a:lnTo>
                                <a:pt x="4997" y="4116"/>
                              </a:lnTo>
                              <a:lnTo>
                                <a:pt x="5006" y="4114"/>
                              </a:lnTo>
                              <a:lnTo>
                                <a:pt x="5014" y="4110"/>
                              </a:lnTo>
                              <a:lnTo>
                                <a:pt x="5022" y="4106"/>
                              </a:lnTo>
                              <a:lnTo>
                                <a:pt x="5029" y="4101"/>
                              </a:lnTo>
                              <a:lnTo>
                                <a:pt x="5037" y="4094"/>
                              </a:lnTo>
                              <a:lnTo>
                                <a:pt x="5045" y="4086"/>
                              </a:lnTo>
                              <a:lnTo>
                                <a:pt x="5054" y="4078"/>
                              </a:lnTo>
                              <a:lnTo>
                                <a:pt x="5073" y="4055"/>
                              </a:lnTo>
                              <a:lnTo>
                                <a:pt x="5093" y="4030"/>
                              </a:lnTo>
                              <a:lnTo>
                                <a:pt x="5115" y="4000"/>
                              </a:lnTo>
                              <a:lnTo>
                                <a:pt x="5142" y="3964"/>
                              </a:lnTo>
                              <a:lnTo>
                                <a:pt x="5171" y="3925"/>
                              </a:lnTo>
                              <a:close/>
                              <a:moveTo>
                                <a:pt x="4977" y="4174"/>
                              </a:moveTo>
                              <a:lnTo>
                                <a:pt x="4788" y="4027"/>
                              </a:lnTo>
                              <a:lnTo>
                                <a:pt x="4554" y="4327"/>
                              </a:lnTo>
                              <a:lnTo>
                                <a:pt x="4598" y="4360"/>
                              </a:lnTo>
                              <a:lnTo>
                                <a:pt x="4617" y="4374"/>
                              </a:lnTo>
                              <a:lnTo>
                                <a:pt x="4635" y="4385"/>
                              </a:lnTo>
                              <a:lnTo>
                                <a:pt x="4653" y="4396"/>
                              </a:lnTo>
                              <a:lnTo>
                                <a:pt x="4669" y="4404"/>
                              </a:lnTo>
                              <a:lnTo>
                                <a:pt x="4684" y="4412"/>
                              </a:lnTo>
                              <a:lnTo>
                                <a:pt x="4698" y="4417"/>
                              </a:lnTo>
                              <a:lnTo>
                                <a:pt x="4711" y="4421"/>
                              </a:lnTo>
                              <a:lnTo>
                                <a:pt x="4724" y="4424"/>
                              </a:lnTo>
                              <a:lnTo>
                                <a:pt x="4736" y="4425"/>
                              </a:lnTo>
                              <a:lnTo>
                                <a:pt x="4747" y="4424"/>
                              </a:lnTo>
                              <a:lnTo>
                                <a:pt x="4758" y="4423"/>
                              </a:lnTo>
                              <a:lnTo>
                                <a:pt x="4768" y="4420"/>
                              </a:lnTo>
                              <a:lnTo>
                                <a:pt x="4778" y="4415"/>
                              </a:lnTo>
                              <a:lnTo>
                                <a:pt x="4788" y="4410"/>
                              </a:lnTo>
                              <a:lnTo>
                                <a:pt x="4798" y="4402"/>
                              </a:lnTo>
                              <a:lnTo>
                                <a:pt x="4808" y="4394"/>
                              </a:lnTo>
                              <a:lnTo>
                                <a:pt x="4817" y="4385"/>
                              </a:lnTo>
                              <a:lnTo>
                                <a:pt x="4827" y="4374"/>
                              </a:lnTo>
                              <a:lnTo>
                                <a:pt x="4846" y="4351"/>
                              </a:lnTo>
                              <a:lnTo>
                                <a:pt x="4868" y="4322"/>
                              </a:lnTo>
                              <a:lnTo>
                                <a:pt x="4916" y="4254"/>
                              </a:lnTo>
                              <a:lnTo>
                                <a:pt x="4945" y="4216"/>
                              </a:lnTo>
                              <a:lnTo>
                                <a:pt x="4977" y="4174"/>
                              </a:lnTo>
                              <a:close/>
                              <a:moveTo>
                                <a:pt x="4464" y="4835"/>
                              </a:moveTo>
                              <a:lnTo>
                                <a:pt x="4275" y="4688"/>
                              </a:lnTo>
                              <a:lnTo>
                                <a:pt x="4204" y="4778"/>
                              </a:lnTo>
                              <a:lnTo>
                                <a:pt x="4172" y="4818"/>
                              </a:lnTo>
                              <a:lnTo>
                                <a:pt x="4143" y="4856"/>
                              </a:lnTo>
                              <a:lnTo>
                                <a:pt x="4117" y="4893"/>
                              </a:lnTo>
                              <a:lnTo>
                                <a:pt x="4093" y="4927"/>
                              </a:lnTo>
                              <a:lnTo>
                                <a:pt x="4072" y="4962"/>
                              </a:lnTo>
                              <a:lnTo>
                                <a:pt x="4063" y="4979"/>
                              </a:lnTo>
                              <a:lnTo>
                                <a:pt x="4055" y="4995"/>
                              </a:lnTo>
                              <a:lnTo>
                                <a:pt x="4048" y="5012"/>
                              </a:lnTo>
                              <a:lnTo>
                                <a:pt x="4041" y="5030"/>
                              </a:lnTo>
                              <a:lnTo>
                                <a:pt x="4035" y="5048"/>
                              </a:lnTo>
                              <a:lnTo>
                                <a:pt x="4030" y="5065"/>
                              </a:lnTo>
                              <a:lnTo>
                                <a:pt x="4026" y="5083"/>
                              </a:lnTo>
                              <a:lnTo>
                                <a:pt x="4022" y="5102"/>
                              </a:lnTo>
                              <a:lnTo>
                                <a:pt x="4020" y="5121"/>
                              </a:lnTo>
                              <a:lnTo>
                                <a:pt x="4018" y="5140"/>
                              </a:lnTo>
                              <a:lnTo>
                                <a:pt x="4018" y="5160"/>
                              </a:lnTo>
                              <a:lnTo>
                                <a:pt x="4018" y="5182"/>
                              </a:lnTo>
                              <a:lnTo>
                                <a:pt x="4019" y="5203"/>
                              </a:lnTo>
                              <a:lnTo>
                                <a:pt x="4022" y="5226"/>
                              </a:lnTo>
                              <a:lnTo>
                                <a:pt x="4026" y="5250"/>
                              </a:lnTo>
                              <a:lnTo>
                                <a:pt x="4030" y="5274"/>
                              </a:lnTo>
                              <a:lnTo>
                                <a:pt x="4035" y="5299"/>
                              </a:lnTo>
                              <a:lnTo>
                                <a:pt x="4042" y="5326"/>
                              </a:lnTo>
                              <a:lnTo>
                                <a:pt x="4057" y="5318"/>
                              </a:lnTo>
                              <a:lnTo>
                                <a:pt x="4072" y="5309"/>
                              </a:lnTo>
                              <a:lnTo>
                                <a:pt x="4088" y="5299"/>
                              </a:lnTo>
                              <a:lnTo>
                                <a:pt x="4104" y="5288"/>
                              </a:lnTo>
                              <a:lnTo>
                                <a:pt x="4118" y="5277"/>
                              </a:lnTo>
                              <a:lnTo>
                                <a:pt x="4133" y="5264"/>
                              </a:lnTo>
                              <a:lnTo>
                                <a:pt x="4147" y="5251"/>
                              </a:lnTo>
                              <a:lnTo>
                                <a:pt x="4162" y="5238"/>
                              </a:lnTo>
                              <a:lnTo>
                                <a:pt x="4191" y="5207"/>
                              </a:lnTo>
                              <a:lnTo>
                                <a:pt x="4218" y="5176"/>
                              </a:lnTo>
                              <a:lnTo>
                                <a:pt x="4246" y="5142"/>
                              </a:lnTo>
                              <a:lnTo>
                                <a:pt x="4272" y="5107"/>
                              </a:lnTo>
                              <a:lnTo>
                                <a:pt x="4298" y="5071"/>
                              </a:lnTo>
                              <a:lnTo>
                                <a:pt x="4324" y="5035"/>
                              </a:lnTo>
                              <a:lnTo>
                                <a:pt x="4372" y="4963"/>
                              </a:lnTo>
                              <a:lnTo>
                                <a:pt x="4419" y="4896"/>
                              </a:lnTo>
                              <a:lnTo>
                                <a:pt x="4441" y="4864"/>
                              </a:lnTo>
                              <a:lnTo>
                                <a:pt x="4464" y="4835"/>
                              </a:lnTo>
                              <a:close/>
                              <a:moveTo>
                                <a:pt x="7960" y="350"/>
                              </a:moveTo>
                              <a:lnTo>
                                <a:pt x="7960" y="350"/>
                              </a:lnTo>
                              <a:lnTo>
                                <a:pt x="7943" y="336"/>
                              </a:lnTo>
                              <a:lnTo>
                                <a:pt x="7927" y="325"/>
                              </a:lnTo>
                              <a:lnTo>
                                <a:pt x="7909" y="316"/>
                              </a:lnTo>
                              <a:lnTo>
                                <a:pt x="7892" y="308"/>
                              </a:lnTo>
                              <a:lnTo>
                                <a:pt x="7876" y="303"/>
                              </a:lnTo>
                              <a:lnTo>
                                <a:pt x="7859" y="300"/>
                              </a:lnTo>
                              <a:lnTo>
                                <a:pt x="7842" y="298"/>
                              </a:lnTo>
                              <a:lnTo>
                                <a:pt x="7825" y="298"/>
                              </a:lnTo>
                              <a:lnTo>
                                <a:pt x="7809" y="300"/>
                              </a:lnTo>
                              <a:lnTo>
                                <a:pt x="7792" y="303"/>
                              </a:lnTo>
                              <a:lnTo>
                                <a:pt x="7775" y="307"/>
                              </a:lnTo>
                              <a:lnTo>
                                <a:pt x="7759" y="313"/>
                              </a:lnTo>
                              <a:lnTo>
                                <a:pt x="7743" y="320"/>
                              </a:lnTo>
                              <a:lnTo>
                                <a:pt x="7727" y="328"/>
                              </a:lnTo>
                              <a:lnTo>
                                <a:pt x="7712" y="337"/>
                              </a:lnTo>
                              <a:lnTo>
                                <a:pt x="7696" y="347"/>
                              </a:lnTo>
                              <a:lnTo>
                                <a:pt x="7680" y="359"/>
                              </a:lnTo>
                              <a:lnTo>
                                <a:pt x="7666" y="371"/>
                              </a:lnTo>
                              <a:lnTo>
                                <a:pt x="7651" y="383"/>
                              </a:lnTo>
                              <a:lnTo>
                                <a:pt x="7636" y="396"/>
                              </a:lnTo>
                              <a:lnTo>
                                <a:pt x="7608" y="424"/>
                              </a:lnTo>
                              <a:lnTo>
                                <a:pt x="7581" y="452"/>
                              </a:lnTo>
                              <a:lnTo>
                                <a:pt x="7555" y="481"/>
                              </a:lnTo>
                              <a:lnTo>
                                <a:pt x="7532" y="510"/>
                              </a:lnTo>
                              <a:lnTo>
                                <a:pt x="7490" y="563"/>
                              </a:lnTo>
                              <a:lnTo>
                                <a:pt x="7507" y="575"/>
                              </a:lnTo>
                              <a:lnTo>
                                <a:pt x="7522" y="588"/>
                              </a:lnTo>
                              <a:lnTo>
                                <a:pt x="7552" y="615"/>
                              </a:lnTo>
                              <a:lnTo>
                                <a:pt x="7582" y="642"/>
                              </a:lnTo>
                              <a:lnTo>
                                <a:pt x="7596" y="653"/>
                              </a:lnTo>
                              <a:lnTo>
                                <a:pt x="7610" y="663"/>
                              </a:lnTo>
                              <a:lnTo>
                                <a:pt x="7624" y="671"/>
                              </a:lnTo>
                              <a:lnTo>
                                <a:pt x="7638" y="677"/>
                              </a:lnTo>
                              <a:lnTo>
                                <a:pt x="7646" y="678"/>
                              </a:lnTo>
                              <a:lnTo>
                                <a:pt x="7652" y="680"/>
                              </a:lnTo>
                              <a:lnTo>
                                <a:pt x="7659" y="680"/>
                              </a:lnTo>
                              <a:lnTo>
                                <a:pt x="7666" y="680"/>
                              </a:lnTo>
                              <a:lnTo>
                                <a:pt x="7673" y="679"/>
                              </a:lnTo>
                              <a:lnTo>
                                <a:pt x="7680" y="677"/>
                              </a:lnTo>
                              <a:lnTo>
                                <a:pt x="7687" y="674"/>
                              </a:lnTo>
                              <a:lnTo>
                                <a:pt x="7694" y="670"/>
                              </a:lnTo>
                              <a:lnTo>
                                <a:pt x="7701" y="665"/>
                              </a:lnTo>
                              <a:lnTo>
                                <a:pt x="7708" y="660"/>
                              </a:lnTo>
                              <a:lnTo>
                                <a:pt x="7716" y="653"/>
                              </a:lnTo>
                              <a:lnTo>
                                <a:pt x="7723" y="644"/>
                              </a:lnTo>
                              <a:lnTo>
                                <a:pt x="7960" y="350"/>
                              </a:lnTo>
                              <a:close/>
                              <a:moveTo>
                                <a:pt x="7420" y="1045"/>
                              </a:moveTo>
                              <a:lnTo>
                                <a:pt x="7236" y="889"/>
                              </a:lnTo>
                              <a:lnTo>
                                <a:pt x="7058" y="1120"/>
                              </a:lnTo>
                              <a:lnTo>
                                <a:pt x="7130" y="1170"/>
                              </a:lnTo>
                              <a:lnTo>
                                <a:pt x="7159" y="1190"/>
                              </a:lnTo>
                              <a:lnTo>
                                <a:pt x="7184" y="1205"/>
                              </a:lnTo>
                              <a:lnTo>
                                <a:pt x="7195" y="1211"/>
                              </a:lnTo>
                              <a:lnTo>
                                <a:pt x="7206" y="1216"/>
                              </a:lnTo>
                              <a:lnTo>
                                <a:pt x="7215" y="1219"/>
                              </a:lnTo>
                              <a:lnTo>
                                <a:pt x="7226" y="1222"/>
                              </a:lnTo>
                              <a:lnTo>
                                <a:pt x="7235" y="1224"/>
                              </a:lnTo>
                              <a:lnTo>
                                <a:pt x="7243" y="1224"/>
                              </a:lnTo>
                              <a:lnTo>
                                <a:pt x="7251" y="1224"/>
                              </a:lnTo>
                              <a:lnTo>
                                <a:pt x="7259" y="1222"/>
                              </a:lnTo>
                              <a:lnTo>
                                <a:pt x="7267" y="1219"/>
                              </a:lnTo>
                              <a:lnTo>
                                <a:pt x="7274" y="1215"/>
                              </a:lnTo>
                              <a:lnTo>
                                <a:pt x="7282" y="1211"/>
                              </a:lnTo>
                              <a:lnTo>
                                <a:pt x="7290" y="1205"/>
                              </a:lnTo>
                              <a:lnTo>
                                <a:pt x="7299" y="1197"/>
                              </a:lnTo>
                              <a:lnTo>
                                <a:pt x="7307" y="1189"/>
                              </a:lnTo>
                              <a:lnTo>
                                <a:pt x="7324" y="1169"/>
                              </a:lnTo>
                              <a:lnTo>
                                <a:pt x="7344" y="1145"/>
                              </a:lnTo>
                              <a:lnTo>
                                <a:pt x="7366" y="1116"/>
                              </a:lnTo>
                              <a:lnTo>
                                <a:pt x="7420" y="1045"/>
                              </a:lnTo>
                              <a:close/>
                              <a:moveTo>
                                <a:pt x="7238" y="1280"/>
                              </a:moveTo>
                              <a:lnTo>
                                <a:pt x="7238" y="1280"/>
                              </a:lnTo>
                              <a:lnTo>
                                <a:pt x="7167" y="1229"/>
                              </a:lnTo>
                              <a:lnTo>
                                <a:pt x="7138" y="1209"/>
                              </a:lnTo>
                              <a:lnTo>
                                <a:pt x="7113" y="1194"/>
                              </a:lnTo>
                              <a:lnTo>
                                <a:pt x="7102" y="1188"/>
                              </a:lnTo>
                              <a:lnTo>
                                <a:pt x="7092" y="1184"/>
                              </a:lnTo>
                              <a:lnTo>
                                <a:pt x="7081" y="1180"/>
                              </a:lnTo>
                              <a:lnTo>
                                <a:pt x="7072" y="1177"/>
                              </a:lnTo>
                              <a:lnTo>
                                <a:pt x="7063" y="1174"/>
                              </a:lnTo>
                              <a:lnTo>
                                <a:pt x="7055" y="1173"/>
                              </a:lnTo>
                              <a:lnTo>
                                <a:pt x="7047" y="1174"/>
                              </a:lnTo>
                              <a:lnTo>
                                <a:pt x="7039" y="1175"/>
                              </a:lnTo>
                              <a:lnTo>
                                <a:pt x="7031" y="1178"/>
                              </a:lnTo>
                              <a:lnTo>
                                <a:pt x="7024" y="1182"/>
                              </a:lnTo>
                              <a:lnTo>
                                <a:pt x="7015" y="1186"/>
                              </a:lnTo>
                              <a:lnTo>
                                <a:pt x="7008" y="1192"/>
                              </a:lnTo>
                              <a:lnTo>
                                <a:pt x="7000" y="1199"/>
                              </a:lnTo>
                              <a:lnTo>
                                <a:pt x="6992" y="1207"/>
                              </a:lnTo>
                              <a:lnTo>
                                <a:pt x="6975" y="1226"/>
                              </a:lnTo>
                              <a:lnTo>
                                <a:pt x="6956" y="1250"/>
                              </a:lnTo>
                              <a:lnTo>
                                <a:pt x="6933" y="1278"/>
                              </a:lnTo>
                              <a:lnTo>
                                <a:pt x="6880" y="1348"/>
                              </a:lnTo>
                              <a:lnTo>
                                <a:pt x="6950" y="1402"/>
                              </a:lnTo>
                              <a:lnTo>
                                <a:pt x="6978" y="1422"/>
                              </a:lnTo>
                              <a:lnTo>
                                <a:pt x="7002" y="1438"/>
                              </a:lnTo>
                              <a:lnTo>
                                <a:pt x="7013" y="1444"/>
                              </a:lnTo>
                              <a:lnTo>
                                <a:pt x="7025" y="1449"/>
                              </a:lnTo>
                              <a:lnTo>
                                <a:pt x="7034" y="1454"/>
                              </a:lnTo>
                              <a:lnTo>
                                <a:pt x="7043" y="1457"/>
                              </a:lnTo>
                              <a:lnTo>
                                <a:pt x="7052" y="1459"/>
                              </a:lnTo>
                              <a:lnTo>
                                <a:pt x="7060" y="1460"/>
                              </a:lnTo>
                              <a:lnTo>
                                <a:pt x="7068" y="1459"/>
                              </a:lnTo>
                              <a:lnTo>
                                <a:pt x="7076" y="1458"/>
                              </a:lnTo>
                              <a:lnTo>
                                <a:pt x="7084" y="1455"/>
                              </a:lnTo>
                              <a:lnTo>
                                <a:pt x="7092" y="1450"/>
                              </a:lnTo>
                              <a:lnTo>
                                <a:pt x="7100" y="1446"/>
                              </a:lnTo>
                              <a:lnTo>
                                <a:pt x="7107" y="1440"/>
                              </a:lnTo>
                              <a:lnTo>
                                <a:pt x="7115" y="1433"/>
                              </a:lnTo>
                              <a:lnTo>
                                <a:pt x="7123" y="1425"/>
                              </a:lnTo>
                              <a:lnTo>
                                <a:pt x="7141" y="1405"/>
                              </a:lnTo>
                              <a:lnTo>
                                <a:pt x="7161" y="1380"/>
                              </a:lnTo>
                              <a:lnTo>
                                <a:pt x="7183" y="1351"/>
                              </a:lnTo>
                              <a:lnTo>
                                <a:pt x="7238" y="1280"/>
                              </a:lnTo>
                              <a:close/>
                              <a:moveTo>
                                <a:pt x="7054" y="1514"/>
                              </a:moveTo>
                              <a:lnTo>
                                <a:pt x="6864" y="1367"/>
                              </a:lnTo>
                              <a:lnTo>
                                <a:pt x="6847" y="1391"/>
                              </a:lnTo>
                              <a:lnTo>
                                <a:pt x="6831" y="1411"/>
                              </a:lnTo>
                              <a:lnTo>
                                <a:pt x="6799" y="1447"/>
                              </a:lnTo>
                              <a:lnTo>
                                <a:pt x="6786" y="1464"/>
                              </a:lnTo>
                              <a:lnTo>
                                <a:pt x="6774" y="1479"/>
                              </a:lnTo>
                              <a:lnTo>
                                <a:pt x="6765" y="1493"/>
                              </a:lnTo>
                              <a:lnTo>
                                <a:pt x="6758" y="1506"/>
                              </a:lnTo>
                              <a:lnTo>
                                <a:pt x="6755" y="1513"/>
                              </a:lnTo>
                              <a:lnTo>
                                <a:pt x="6753" y="1521"/>
                              </a:lnTo>
                              <a:lnTo>
                                <a:pt x="6752" y="1527"/>
                              </a:lnTo>
                              <a:lnTo>
                                <a:pt x="6751" y="1534"/>
                              </a:lnTo>
                              <a:lnTo>
                                <a:pt x="6752" y="1540"/>
                              </a:lnTo>
                              <a:lnTo>
                                <a:pt x="6753" y="1547"/>
                              </a:lnTo>
                              <a:lnTo>
                                <a:pt x="6755" y="1554"/>
                              </a:lnTo>
                              <a:lnTo>
                                <a:pt x="6758" y="1561"/>
                              </a:lnTo>
                              <a:lnTo>
                                <a:pt x="6762" y="1568"/>
                              </a:lnTo>
                              <a:lnTo>
                                <a:pt x="6767" y="1575"/>
                              </a:lnTo>
                              <a:lnTo>
                                <a:pt x="6773" y="1583"/>
                              </a:lnTo>
                              <a:lnTo>
                                <a:pt x="6780" y="1592"/>
                              </a:lnTo>
                              <a:lnTo>
                                <a:pt x="6797" y="1609"/>
                              </a:lnTo>
                              <a:lnTo>
                                <a:pt x="6821" y="1627"/>
                              </a:lnTo>
                              <a:lnTo>
                                <a:pt x="6844" y="1644"/>
                              </a:lnTo>
                              <a:lnTo>
                                <a:pt x="6865" y="1657"/>
                              </a:lnTo>
                              <a:lnTo>
                                <a:pt x="6874" y="1663"/>
                              </a:lnTo>
                              <a:lnTo>
                                <a:pt x="6884" y="1667"/>
                              </a:lnTo>
                              <a:lnTo>
                                <a:pt x="6892" y="1670"/>
                              </a:lnTo>
                              <a:lnTo>
                                <a:pt x="6900" y="1672"/>
                              </a:lnTo>
                              <a:lnTo>
                                <a:pt x="6907" y="1673"/>
                              </a:lnTo>
                              <a:lnTo>
                                <a:pt x="6915" y="1673"/>
                              </a:lnTo>
                              <a:lnTo>
                                <a:pt x="6921" y="1672"/>
                              </a:lnTo>
                              <a:lnTo>
                                <a:pt x="6928" y="1671"/>
                              </a:lnTo>
                              <a:lnTo>
                                <a:pt x="6934" y="1669"/>
                              </a:lnTo>
                              <a:lnTo>
                                <a:pt x="6939" y="1666"/>
                              </a:lnTo>
                              <a:lnTo>
                                <a:pt x="6945" y="1662"/>
                              </a:lnTo>
                              <a:lnTo>
                                <a:pt x="6952" y="1657"/>
                              </a:lnTo>
                              <a:lnTo>
                                <a:pt x="6962" y="1646"/>
                              </a:lnTo>
                              <a:lnTo>
                                <a:pt x="6973" y="1633"/>
                              </a:lnTo>
                              <a:lnTo>
                                <a:pt x="6984" y="1618"/>
                              </a:lnTo>
                              <a:lnTo>
                                <a:pt x="6996" y="1600"/>
                              </a:lnTo>
                              <a:lnTo>
                                <a:pt x="7022" y="1560"/>
                              </a:lnTo>
                              <a:lnTo>
                                <a:pt x="7037" y="1538"/>
                              </a:lnTo>
                              <a:lnTo>
                                <a:pt x="7054" y="1514"/>
                              </a:lnTo>
                              <a:close/>
                              <a:moveTo>
                                <a:pt x="6892" y="1725"/>
                              </a:moveTo>
                              <a:lnTo>
                                <a:pt x="6701" y="1577"/>
                              </a:lnTo>
                              <a:lnTo>
                                <a:pt x="6564" y="1754"/>
                              </a:lnTo>
                              <a:lnTo>
                                <a:pt x="6628" y="1804"/>
                              </a:lnTo>
                              <a:lnTo>
                                <a:pt x="6653" y="1824"/>
                              </a:lnTo>
                              <a:lnTo>
                                <a:pt x="6676" y="1840"/>
                              </a:lnTo>
                              <a:lnTo>
                                <a:pt x="6695" y="1853"/>
                              </a:lnTo>
                              <a:lnTo>
                                <a:pt x="6704" y="1858"/>
                              </a:lnTo>
                              <a:lnTo>
                                <a:pt x="6712" y="1862"/>
                              </a:lnTo>
                              <a:lnTo>
                                <a:pt x="6720" y="1866"/>
                              </a:lnTo>
                              <a:lnTo>
                                <a:pt x="6728" y="1868"/>
                              </a:lnTo>
                              <a:lnTo>
                                <a:pt x="6735" y="1870"/>
                              </a:lnTo>
                              <a:lnTo>
                                <a:pt x="6743" y="1870"/>
                              </a:lnTo>
                              <a:lnTo>
                                <a:pt x="6750" y="1869"/>
                              </a:lnTo>
                              <a:lnTo>
                                <a:pt x="6757" y="1867"/>
                              </a:lnTo>
                              <a:lnTo>
                                <a:pt x="6764" y="1865"/>
                              </a:lnTo>
                              <a:lnTo>
                                <a:pt x="6772" y="1860"/>
                              </a:lnTo>
                              <a:lnTo>
                                <a:pt x="6779" y="1855"/>
                              </a:lnTo>
                              <a:lnTo>
                                <a:pt x="6786" y="1849"/>
                              </a:lnTo>
                              <a:lnTo>
                                <a:pt x="6802" y="1834"/>
                              </a:lnTo>
                              <a:lnTo>
                                <a:pt x="6821" y="1814"/>
                              </a:lnTo>
                              <a:lnTo>
                                <a:pt x="6841" y="1789"/>
                              </a:lnTo>
                              <a:lnTo>
                                <a:pt x="6892" y="1725"/>
                              </a:lnTo>
                              <a:close/>
                              <a:moveTo>
                                <a:pt x="6740" y="1920"/>
                              </a:moveTo>
                              <a:lnTo>
                                <a:pt x="6549" y="1773"/>
                              </a:lnTo>
                              <a:lnTo>
                                <a:pt x="6402" y="1963"/>
                              </a:lnTo>
                              <a:lnTo>
                                <a:pt x="6468" y="2015"/>
                              </a:lnTo>
                              <a:lnTo>
                                <a:pt x="6495" y="2035"/>
                              </a:lnTo>
                              <a:lnTo>
                                <a:pt x="6517" y="2051"/>
                              </a:lnTo>
                              <a:lnTo>
                                <a:pt x="6538" y="2063"/>
                              </a:lnTo>
                              <a:lnTo>
                                <a:pt x="6547" y="2068"/>
                              </a:lnTo>
                              <a:lnTo>
                                <a:pt x="6556" y="2073"/>
                              </a:lnTo>
                              <a:lnTo>
                                <a:pt x="6564" y="2075"/>
                              </a:lnTo>
                              <a:lnTo>
                                <a:pt x="6572" y="2077"/>
                              </a:lnTo>
                              <a:lnTo>
                                <a:pt x="6580" y="2078"/>
                              </a:lnTo>
                              <a:lnTo>
                                <a:pt x="6587" y="2077"/>
                              </a:lnTo>
                              <a:lnTo>
                                <a:pt x="6594" y="2076"/>
                              </a:lnTo>
                              <a:lnTo>
                                <a:pt x="6602" y="2073"/>
                              </a:lnTo>
                              <a:lnTo>
                                <a:pt x="6609" y="2069"/>
                              </a:lnTo>
                              <a:lnTo>
                                <a:pt x="6617" y="2064"/>
                              </a:lnTo>
                              <a:lnTo>
                                <a:pt x="6624" y="2058"/>
                              </a:lnTo>
                              <a:lnTo>
                                <a:pt x="6632" y="2052"/>
                              </a:lnTo>
                              <a:lnTo>
                                <a:pt x="6648" y="2035"/>
                              </a:lnTo>
                              <a:lnTo>
                                <a:pt x="6666" y="2014"/>
                              </a:lnTo>
                              <a:lnTo>
                                <a:pt x="6688" y="1987"/>
                              </a:lnTo>
                              <a:lnTo>
                                <a:pt x="6740" y="1920"/>
                              </a:lnTo>
                              <a:close/>
                              <a:moveTo>
                                <a:pt x="6576" y="2130"/>
                              </a:moveTo>
                              <a:lnTo>
                                <a:pt x="6386" y="1983"/>
                              </a:lnTo>
                              <a:lnTo>
                                <a:pt x="6249" y="2160"/>
                              </a:lnTo>
                              <a:lnTo>
                                <a:pt x="6312" y="2210"/>
                              </a:lnTo>
                              <a:lnTo>
                                <a:pt x="6338" y="2230"/>
                              </a:lnTo>
                              <a:lnTo>
                                <a:pt x="6360" y="2246"/>
                              </a:lnTo>
                              <a:lnTo>
                                <a:pt x="6379" y="2259"/>
                              </a:lnTo>
                              <a:lnTo>
                                <a:pt x="6388" y="2264"/>
                              </a:lnTo>
                              <a:lnTo>
                                <a:pt x="6397" y="2268"/>
                              </a:lnTo>
                              <a:lnTo>
                                <a:pt x="6405" y="2271"/>
                              </a:lnTo>
                              <a:lnTo>
                                <a:pt x="6413" y="2273"/>
                              </a:lnTo>
                              <a:lnTo>
                                <a:pt x="6420" y="2274"/>
                              </a:lnTo>
                              <a:lnTo>
                                <a:pt x="6428" y="2275"/>
                              </a:lnTo>
                              <a:lnTo>
                                <a:pt x="6435" y="2274"/>
                              </a:lnTo>
                              <a:lnTo>
                                <a:pt x="6442" y="2272"/>
                              </a:lnTo>
                              <a:lnTo>
                                <a:pt x="6449" y="2269"/>
                              </a:lnTo>
                              <a:lnTo>
                                <a:pt x="6456" y="2265"/>
                              </a:lnTo>
                              <a:lnTo>
                                <a:pt x="6464" y="2261"/>
                              </a:lnTo>
                              <a:lnTo>
                                <a:pt x="6472" y="2255"/>
                              </a:lnTo>
                              <a:lnTo>
                                <a:pt x="6488" y="2239"/>
                              </a:lnTo>
                              <a:lnTo>
                                <a:pt x="6505" y="2220"/>
                              </a:lnTo>
                              <a:lnTo>
                                <a:pt x="6526" y="2194"/>
                              </a:lnTo>
                              <a:lnTo>
                                <a:pt x="6576" y="2130"/>
                              </a:lnTo>
                              <a:close/>
                              <a:moveTo>
                                <a:pt x="5676" y="3289"/>
                              </a:moveTo>
                              <a:lnTo>
                                <a:pt x="5487" y="3141"/>
                              </a:lnTo>
                              <a:lnTo>
                                <a:pt x="5338" y="3332"/>
                              </a:lnTo>
                              <a:lnTo>
                                <a:pt x="5404" y="3384"/>
                              </a:lnTo>
                              <a:lnTo>
                                <a:pt x="5432" y="3404"/>
                              </a:lnTo>
                              <a:lnTo>
                                <a:pt x="5455" y="3420"/>
                              </a:lnTo>
                              <a:lnTo>
                                <a:pt x="5475" y="3432"/>
                              </a:lnTo>
                              <a:lnTo>
                                <a:pt x="5484" y="3436"/>
                              </a:lnTo>
                              <a:lnTo>
                                <a:pt x="5493" y="3440"/>
                              </a:lnTo>
                              <a:lnTo>
                                <a:pt x="5502" y="3443"/>
                              </a:lnTo>
                              <a:lnTo>
                                <a:pt x="5509" y="3445"/>
                              </a:lnTo>
                              <a:lnTo>
                                <a:pt x="5517" y="3446"/>
                              </a:lnTo>
                              <a:lnTo>
                                <a:pt x="5524" y="3446"/>
                              </a:lnTo>
                              <a:lnTo>
                                <a:pt x="5532" y="3443"/>
                              </a:lnTo>
                              <a:lnTo>
                                <a:pt x="5539" y="3441"/>
                              </a:lnTo>
                              <a:lnTo>
                                <a:pt x="5546" y="3437"/>
                              </a:lnTo>
                              <a:lnTo>
                                <a:pt x="5553" y="3432"/>
                              </a:lnTo>
                              <a:lnTo>
                                <a:pt x="5562" y="3427"/>
                              </a:lnTo>
                              <a:lnTo>
                                <a:pt x="5569" y="3420"/>
                              </a:lnTo>
                              <a:lnTo>
                                <a:pt x="5586" y="3403"/>
                              </a:lnTo>
                              <a:lnTo>
                                <a:pt x="5604" y="3382"/>
                              </a:lnTo>
                              <a:lnTo>
                                <a:pt x="5624" y="3355"/>
                              </a:lnTo>
                              <a:lnTo>
                                <a:pt x="5676" y="3289"/>
                              </a:lnTo>
                              <a:close/>
                              <a:moveTo>
                                <a:pt x="5013" y="4170"/>
                              </a:moveTo>
                              <a:lnTo>
                                <a:pt x="5202" y="4317"/>
                              </a:lnTo>
                              <a:lnTo>
                                <a:pt x="5375" y="4095"/>
                              </a:lnTo>
                              <a:lnTo>
                                <a:pt x="5337" y="4066"/>
                              </a:lnTo>
                              <a:lnTo>
                                <a:pt x="5305" y="4041"/>
                              </a:lnTo>
                              <a:lnTo>
                                <a:pt x="5276" y="4022"/>
                              </a:lnTo>
                              <a:lnTo>
                                <a:pt x="5252" y="4007"/>
                              </a:lnTo>
                              <a:lnTo>
                                <a:pt x="5241" y="4002"/>
                              </a:lnTo>
                              <a:lnTo>
                                <a:pt x="5230" y="3997"/>
                              </a:lnTo>
                              <a:lnTo>
                                <a:pt x="5221" y="3993"/>
                              </a:lnTo>
                              <a:lnTo>
                                <a:pt x="5211" y="3990"/>
                              </a:lnTo>
                              <a:lnTo>
                                <a:pt x="5202" y="3989"/>
                              </a:lnTo>
                              <a:lnTo>
                                <a:pt x="5193" y="3989"/>
                              </a:lnTo>
                              <a:lnTo>
                                <a:pt x="5185" y="3990"/>
                              </a:lnTo>
                              <a:lnTo>
                                <a:pt x="5177" y="3992"/>
                              </a:lnTo>
                              <a:lnTo>
                                <a:pt x="5169" y="3996"/>
                              </a:lnTo>
                              <a:lnTo>
                                <a:pt x="5162" y="4000"/>
                              </a:lnTo>
                              <a:lnTo>
                                <a:pt x="5154" y="4005"/>
                              </a:lnTo>
                              <a:lnTo>
                                <a:pt x="5146" y="4011"/>
                              </a:lnTo>
                              <a:lnTo>
                                <a:pt x="5129" y="4027"/>
                              </a:lnTo>
                              <a:lnTo>
                                <a:pt x="5111" y="4047"/>
                              </a:lnTo>
                              <a:lnTo>
                                <a:pt x="5091" y="4072"/>
                              </a:lnTo>
                              <a:lnTo>
                                <a:pt x="5069" y="4100"/>
                              </a:lnTo>
                              <a:lnTo>
                                <a:pt x="5043" y="4133"/>
                              </a:lnTo>
                              <a:lnTo>
                                <a:pt x="5013" y="4170"/>
                              </a:lnTo>
                              <a:close/>
                              <a:moveTo>
                                <a:pt x="4763" y="4491"/>
                              </a:moveTo>
                              <a:lnTo>
                                <a:pt x="4954" y="4638"/>
                              </a:lnTo>
                              <a:lnTo>
                                <a:pt x="5187" y="4337"/>
                              </a:lnTo>
                              <a:lnTo>
                                <a:pt x="5144" y="4304"/>
                              </a:lnTo>
                              <a:lnTo>
                                <a:pt x="5123" y="4290"/>
                              </a:lnTo>
                              <a:lnTo>
                                <a:pt x="5105" y="4278"/>
                              </a:lnTo>
                              <a:lnTo>
                                <a:pt x="5088" y="4266"/>
                              </a:lnTo>
                              <a:lnTo>
                                <a:pt x="5072" y="4258"/>
                              </a:lnTo>
                              <a:lnTo>
                                <a:pt x="5056" y="4250"/>
                              </a:lnTo>
                              <a:lnTo>
                                <a:pt x="5042" y="4244"/>
                              </a:lnTo>
                              <a:lnTo>
                                <a:pt x="5028" y="4240"/>
                              </a:lnTo>
                              <a:lnTo>
                                <a:pt x="5016" y="4237"/>
                              </a:lnTo>
                              <a:lnTo>
                                <a:pt x="5004" y="4236"/>
                              </a:lnTo>
                              <a:lnTo>
                                <a:pt x="4992" y="4236"/>
                              </a:lnTo>
                              <a:lnTo>
                                <a:pt x="4982" y="4237"/>
                              </a:lnTo>
                              <a:lnTo>
                                <a:pt x="4971" y="4240"/>
                              </a:lnTo>
                              <a:lnTo>
                                <a:pt x="4962" y="4244"/>
                              </a:lnTo>
                              <a:lnTo>
                                <a:pt x="4952" y="4250"/>
                              </a:lnTo>
                              <a:lnTo>
                                <a:pt x="4943" y="4256"/>
                              </a:lnTo>
                              <a:lnTo>
                                <a:pt x="4933" y="4264"/>
                              </a:lnTo>
                              <a:lnTo>
                                <a:pt x="4923" y="4274"/>
                              </a:lnTo>
                              <a:lnTo>
                                <a:pt x="4914" y="4284"/>
                              </a:lnTo>
                              <a:lnTo>
                                <a:pt x="4895" y="4308"/>
                              </a:lnTo>
                              <a:lnTo>
                                <a:pt x="4874" y="4337"/>
                              </a:lnTo>
                              <a:lnTo>
                                <a:pt x="4825" y="4406"/>
                              </a:lnTo>
                              <a:lnTo>
                                <a:pt x="4797" y="4447"/>
                              </a:lnTo>
                              <a:lnTo>
                                <a:pt x="4763" y="4491"/>
                              </a:lnTo>
                              <a:close/>
                              <a:moveTo>
                                <a:pt x="4499" y="4831"/>
                              </a:moveTo>
                              <a:lnTo>
                                <a:pt x="4499" y="4831"/>
                              </a:lnTo>
                              <a:lnTo>
                                <a:pt x="4522" y="4848"/>
                              </a:lnTo>
                              <a:lnTo>
                                <a:pt x="4544" y="4863"/>
                              </a:lnTo>
                              <a:lnTo>
                                <a:pt x="4563" y="4877"/>
                              </a:lnTo>
                              <a:lnTo>
                                <a:pt x="4583" y="4890"/>
                              </a:lnTo>
                              <a:lnTo>
                                <a:pt x="4601" y="4900"/>
                              </a:lnTo>
                              <a:lnTo>
                                <a:pt x="4617" y="4908"/>
                              </a:lnTo>
                              <a:lnTo>
                                <a:pt x="4632" y="4915"/>
                              </a:lnTo>
                              <a:lnTo>
                                <a:pt x="4647" y="4920"/>
                              </a:lnTo>
                              <a:lnTo>
                                <a:pt x="4662" y="4923"/>
                              </a:lnTo>
                              <a:lnTo>
                                <a:pt x="4675" y="4925"/>
                              </a:lnTo>
                              <a:lnTo>
                                <a:pt x="4687" y="4925"/>
                              </a:lnTo>
                              <a:lnTo>
                                <a:pt x="4699" y="4924"/>
                              </a:lnTo>
                              <a:lnTo>
                                <a:pt x="4710" y="4922"/>
                              </a:lnTo>
                              <a:lnTo>
                                <a:pt x="4722" y="4918"/>
                              </a:lnTo>
                              <a:lnTo>
                                <a:pt x="4732" y="4913"/>
                              </a:lnTo>
                              <a:lnTo>
                                <a:pt x="4742" y="4906"/>
                              </a:lnTo>
                              <a:lnTo>
                                <a:pt x="4752" y="4899"/>
                              </a:lnTo>
                              <a:lnTo>
                                <a:pt x="4762" y="4890"/>
                              </a:lnTo>
                              <a:lnTo>
                                <a:pt x="4772" y="4879"/>
                              </a:lnTo>
                              <a:lnTo>
                                <a:pt x="4782" y="4867"/>
                              </a:lnTo>
                              <a:lnTo>
                                <a:pt x="4803" y="4842"/>
                              </a:lnTo>
                              <a:lnTo>
                                <a:pt x="4825" y="4811"/>
                              </a:lnTo>
                              <a:lnTo>
                                <a:pt x="4875" y="4740"/>
                              </a:lnTo>
                              <a:lnTo>
                                <a:pt x="4904" y="4701"/>
                              </a:lnTo>
                              <a:lnTo>
                                <a:pt x="4938" y="4658"/>
                              </a:lnTo>
                              <a:lnTo>
                                <a:pt x="4914" y="4640"/>
                              </a:lnTo>
                              <a:lnTo>
                                <a:pt x="4893" y="4624"/>
                              </a:lnTo>
                              <a:lnTo>
                                <a:pt x="4873" y="4609"/>
                              </a:lnTo>
                              <a:lnTo>
                                <a:pt x="4853" y="4597"/>
                              </a:lnTo>
                              <a:lnTo>
                                <a:pt x="4835" y="4587"/>
                              </a:lnTo>
                              <a:lnTo>
                                <a:pt x="4819" y="4578"/>
                              </a:lnTo>
                              <a:lnTo>
                                <a:pt x="4803" y="4571"/>
                              </a:lnTo>
                              <a:lnTo>
                                <a:pt x="4787" y="4566"/>
                              </a:lnTo>
                              <a:lnTo>
                                <a:pt x="4774" y="4562"/>
                              </a:lnTo>
                              <a:lnTo>
                                <a:pt x="4761" y="4560"/>
                              </a:lnTo>
                              <a:lnTo>
                                <a:pt x="4749" y="4559"/>
                              </a:lnTo>
                              <a:lnTo>
                                <a:pt x="4737" y="4560"/>
                              </a:lnTo>
                              <a:lnTo>
                                <a:pt x="4726" y="4562"/>
                              </a:lnTo>
                              <a:lnTo>
                                <a:pt x="4714" y="4565"/>
                              </a:lnTo>
                              <a:lnTo>
                                <a:pt x="4704" y="4570"/>
                              </a:lnTo>
                              <a:lnTo>
                                <a:pt x="4694" y="4576"/>
                              </a:lnTo>
                              <a:lnTo>
                                <a:pt x="4684" y="4584"/>
                              </a:lnTo>
                              <a:lnTo>
                                <a:pt x="4675" y="4593"/>
                              </a:lnTo>
                              <a:lnTo>
                                <a:pt x="4665" y="4603"/>
                              </a:lnTo>
                              <a:lnTo>
                                <a:pt x="4655" y="4615"/>
                              </a:lnTo>
                              <a:lnTo>
                                <a:pt x="4634" y="4641"/>
                              </a:lnTo>
                              <a:lnTo>
                                <a:pt x="4613" y="4671"/>
                              </a:lnTo>
                              <a:lnTo>
                                <a:pt x="4562" y="4744"/>
                              </a:lnTo>
                              <a:lnTo>
                                <a:pt x="4533" y="4786"/>
                              </a:lnTo>
                              <a:lnTo>
                                <a:pt x="4499" y="4831"/>
                              </a:lnTo>
                              <a:close/>
                              <a:moveTo>
                                <a:pt x="4091" y="5437"/>
                              </a:moveTo>
                              <a:lnTo>
                                <a:pt x="4091" y="5437"/>
                              </a:lnTo>
                              <a:lnTo>
                                <a:pt x="4100" y="5456"/>
                              </a:lnTo>
                              <a:lnTo>
                                <a:pt x="4106" y="5475"/>
                              </a:lnTo>
                              <a:lnTo>
                                <a:pt x="4119" y="5514"/>
                              </a:lnTo>
                              <a:lnTo>
                                <a:pt x="4125" y="5533"/>
                              </a:lnTo>
                              <a:lnTo>
                                <a:pt x="4132" y="5552"/>
                              </a:lnTo>
                              <a:lnTo>
                                <a:pt x="4141" y="5571"/>
                              </a:lnTo>
                              <a:lnTo>
                                <a:pt x="4151" y="5590"/>
                              </a:lnTo>
                              <a:lnTo>
                                <a:pt x="4171" y="5580"/>
                              </a:lnTo>
                              <a:lnTo>
                                <a:pt x="4189" y="5567"/>
                              </a:lnTo>
                              <a:lnTo>
                                <a:pt x="4208" y="5555"/>
                              </a:lnTo>
                              <a:lnTo>
                                <a:pt x="4226" y="5541"/>
                              </a:lnTo>
                              <a:lnTo>
                                <a:pt x="4245" y="5527"/>
                              </a:lnTo>
                              <a:lnTo>
                                <a:pt x="4262" y="5511"/>
                              </a:lnTo>
                              <a:lnTo>
                                <a:pt x="4280" y="5494"/>
                              </a:lnTo>
                              <a:lnTo>
                                <a:pt x="4297" y="5477"/>
                              </a:lnTo>
                              <a:lnTo>
                                <a:pt x="4331" y="5442"/>
                              </a:lnTo>
                              <a:lnTo>
                                <a:pt x="4364" y="5403"/>
                              </a:lnTo>
                              <a:lnTo>
                                <a:pt x="4397" y="5363"/>
                              </a:lnTo>
                              <a:lnTo>
                                <a:pt x="4429" y="5322"/>
                              </a:lnTo>
                              <a:lnTo>
                                <a:pt x="4460" y="5279"/>
                              </a:lnTo>
                              <a:lnTo>
                                <a:pt x="4490" y="5237"/>
                              </a:lnTo>
                              <a:lnTo>
                                <a:pt x="4550" y="5152"/>
                              </a:lnTo>
                              <a:lnTo>
                                <a:pt x="4607" y="5072"/>
                              </a:lnTo>
                              <a:lnTo>
                                <a:pt x="4634" y="5035"/>
                              </a:lnTo>
                              <a:lnTo>
                                <a:pt x="4662" y="4999"/>
                              </a:lnTo>
                              <a:lnTo>
                                <a:pt x="4479" y="4857"/>
                              </a:lnTo>
                              <a:lnTo>
                                <a:pt x="4456" y="4885"/>
                              </a:lnTo>
                              <a:lnTo>
                                <a:pt x="4429" y="4916"/>
                              </a:lnTo>
                              <a:lnTo>
                                <a:pt x="4367" y="4985"/>
                              </a:lnTo>
                              <a:lnTo>
                                <a:pt x="4300" y="5059"/>
                              </a:lnTo>
                              <a:lnTo>
                                <a:pt x="4267" y="5098"/>
                              </a:lnTo>
                              <a:lnTo>
                                <a:pt x="4233" y="5137"/>
                              </a:lnTo>
                              <a:lnTo>
                                <a:pt x="4203" y="5177"/>
                              </a:lnTo>
                              <a:lnTo>
                                <a:pt x="4174" y="5216"/>
                              </a:lnTo>
                              <a:lnTo>
                                <a:pt x="4160" y="5236"/>
                              </a:lnTo>
                              <a:lnTo>
                                <a:pt x="4148" y="5256"/>
                              </a:lnTo>
                              <a:lnTo>
                                <a:pt x="4136" y="5275"/>
                              </a:lnTo>
                              <a:lnTo>
                                <a:pt x="4126" y="5294"/>
                              </a:lnTo>
                              <a:lnTo>
                                <a:pt x="4117" y="5314"/>
                              </a:lnTo>
                              <a:lnTo>
                                <a:pt x="4109" y="5332"/>
                              </a:lnTo>
                              <a:lnTo>
                                <a:pt x="4102" y="5351"/>
                              </a:lnTo>
                              <a:lnTo>
                                <a:pt x="4097" y="5368"/>
                              </a:lnTo>
                              <a:lnTo>
                                <a:pt x="4092" y="5387"/>
                              </a:lnTo>
                              <a:lnTo>
                                <a:pt x="4090" y="5404"/>
                              </a:lnTo>
                              <a:lnTo>
                                <a:pt x="4089" y="5421"/>
                              </a:lnTo>
                              <a:lnTo>
                                <a:pt x="4091" y="5437"/>
                              </a:lnTo>
                              <a:close/>
                              <a:moveTo>
                                <a:pt x="7704" y="719"/>
                              </a:moveTo>
                              <a:lnTo>
                                <a:pt x="7888" y="861"/>
                              </a:lnTo>
                              <a:lnTo>
                                <a:pt x="7933" y="803"/>
                              </a:lnTo>
                              <a:lnTo>
                                <a:pt x="7979" y="744"/>
                              </a:lnTo>
                              <a:lnTo>
                                <a:pt x="8027" y="685"/>
                              </a:lnTo>
                              <a:lnTo>
                                <a:pt x="8074" y="625"/>
                              </a:lnTo>
                              <a:lnTo>
                                <a:pt x="8119" y="566"/>
                              </a:lnTo>
                              <a:lnTo>
                                <a:pt x="8142" y="535"/>
                              </a:lnTo>
                              <a:lnTo>
                                <a:pt x="8163" y="505"/>
                              </a:lnTo>
                              <a:lnTo>
                                <a:pt x="8184" y="474"/>
                              </a:lnTo>
                              <a:lnTo>
                                <a:pt x="8204" y="443"/>
                              </a:lnTo>
                              <a:lnTo>
                                <a:pt x="8223" y="411"/>
                              </a:lnTo>
                              <a:lnTo>
                                <a:pt x="8241" y="380"/>
                              </a:lnTo>
                              <a:lnTo>
                                <a:pt x="8230" y="372"/>
                              </a:lnTo>
                              <a:lnTo>
                                <a:pt x="8219" y="364"/>
                              </a:lnTo>
                              <a:lnTo>
                                <a:pt x="8208" y="357"/>
                              </a:lnTo>
                              <a:lnTo>
                                <a:pt x="8196" y="350"/>
                              </a:lnTo>
                              <a:lnTo>
                                <a:pt x="8185" y="345"/>
                              </a:lnTo>
                              <a:lnTo>
                                <a:pt x="8174" y="341"/>
                              </a:lnTo>
                              <a:lnTo>
                                <a:pt x="8164" y="337"/>
                              </a:lnTo>
                              <a:lnTo>
                                <a:pt x="8153" y="334"/>
                              </a:lnTo>
                              <a:lnTo>
                                <a:pt x="8143" y="331"/>
                              </a:lnTo>
                              <a:lnTo>
                                <a:pt x="8132" y="330"/>
                              </a:lnTo>
                              <a:lnTo>
                                <a:pt x="8121" y="329"/>
                              </a:lnTo>
                              <a:lnTo>
                                <a:pt x="8111" y="328"/>
                              </a:lnTo>
                              <a:lnTo>
                                <a:pt x="8091" y="329"/>
                              </a:lnTo>
                              <a:lnTo>
                                <a:pt x="8071" y="332"/>
                              </a:lnTo>
                              <a:lnTo>
                                <a:pt x="8051" y="337"/>
                              </a:lnTo>
                              <a:lnTo>
                                <a:pt x="8032" y="345"/>
                              </a:lnTo>
                              <a:lnTo>
                                <a:pt x="8014" y="355"/>
                              </a:lnTo>
                              <a:lnTo>
                                <a:pt x="7996" y="365"/>
                              </a:lnTo>
                              <a:lnTo>
                                <a:pt x="7977" y="378"/>
                              </a:lnTo>
                              <a:lnTo>
                                <a:pt x="7959" y="391"/>
                              </a:lnTo>
                              <a:lnTo>
                                <a:pt x="7942" y="406"/>
                              </a:lnTo>
                              <a:lnTo>
                                <a:pt x="7926" y="423"/>
                              </a:lnTo>
                              <a:lnTo>
                                <a:pt x="7908" y="440"/>
                              </a:lnTo>
                              <a:lnTo>
                                <a:pt x="7892" y="458"/>
                              </a:lnTo>
                              <a:lnTo>
                                <a:pt x="7877" y="477"/>
                              </a:lnTo>
                              <a:lnTo>
                                <a:pt x="7861" y="497"/>
                              </a:lnTo>
                              <a:lnTo>
                                <a:pt x="7831" y="536"/>
                              </a:lnTo>
                              <a:lnTo>
                                <a:pt x="7803" y="577"/>
                              </a:lnTo>
                              <a:lnTo>
                                <a:pt x="7751" y="654"/>
                              </a:lnTo>
                              <a:lnTo>
                                <a:pt x="7727" y="688"/>
                              </a:lnTo>
                              <a:lnTo>
                                <a:pt x="7704" y="719"/>
                              </a:lnTo>
                              <a:close/>
                              <a:moveTo>
                                <a:pt x="7461" y="1033"/>
                              </a:moveTo>
                              <a:lnTo>
                                <a:pt x="7651" y="1181"/>
                              </a:lnTo>
                              <a:lnTo>
                                <a:pt x="7671" y="1155"/>
                              </a:lnTo>
                              <a:lnTo>
                                <a:pt x="7691" y="1130"/>
                              </a:lnTo>
                              <a:lnTo>
                                <a:pt x="7735" y="1082"/>
                              </a:lnTo>
                              <a:lnTo>
                                <a:pt x="7756" y="1059"/>
                              </a:lnTo>
                              <a:lnTo>
                                <a:pt x="7775" y="1036"/>
                              </a:lnTo>
                              <a:lnTo>
                                <a:pt x="7794" y="1014"/>
                              </a:lnTo>
                              <a:lnTo>
                                <a:pt x="7809" y="992"/>
                              </a:lnTo>
                              <a:lnTo>
                                <a:pt x="7816" y="981"/>
                              </a:lnTo>
                              <a:lnTo>
                                <a:pt x="7822" y="969"/>
                              </a:lnTo>
                              <a:lnTo>
                                <a:pt x="7827" y="958"/>
                              </a:lnTo>
                              <a:lnTo>
                                <a:pt x="7831" y="948"/>
                              </a:lnTo>
                              <a:lnTo>
                                <a:pt x="7833" y="937"/>
                              </a:lnTo>
                              <a:lnTo>
                                <a:pt x="7835" y="926"/>
                              </a:lnTo>
                              <a:lnTo>
                                <a:pt x="7836" y="916"/>
                              </a:lnTo>
                              <a:lnTo>
                                <a:pt x="7835" y="905"/>
                              </a:lnTo>
                              <a:lnTo>
                                <a:pt x="7833" y="893"/>
                              </a:lnTo>
                              <a:lnTo>
                                <a:pt x="7830" y="882"/>
                              </a:lnTo>
                              <a:lnTo>
                                <a:pt x="7825" y="872"/>
                              </a:lnTo>
                              <a:lnTo>
                                <a:pt x="7819" y="861"/>
                              </a:lnTo>
                              <a:lnTo>
                                <a:pt x="7811" y="850"/>
                              </a:lnTo>
                              <a:lnTo>
                                <a:pt x="7801" y="839"/>
                              </a:lnTo>
                              <a:lnTo>
                                <a:pt x="7790" y="827"/>
                              </a:lnTo>
                              <a:lnTo>
                                <a:pt x="7775" y="816"/>
                              </a:lnTo>
                              <a:lnTo>
                                <a:pt x="7761" y="806"/>
                              </a:lnTo>
                              <a:lnTo>
                                <a:pt x="7748" y="798"/>
                              </a:lnTo>
                              <a:lnTo>
                                <a:pt x="7735" y="791"/>
                              </a:lnTo>
                              <a:lnTo>
                                <a:pt x="7722" y="786"/>
                              </a:lnTo>
                              <a:lnTo>
                                <a:pt x="7709" y="782"/>
                              </a:lnTo>
                              <a:lnTo>
                                <a:pt x="7698" y="780"/>
                              </a:lnTo>
                              <a:lnTo>
                                <a:pt x="7687" y="780"/>
                              </a:lnTo>
                              <a:lnTo>
                                <a:pt x="7676" y="781"/>
                              </a:lnTo>
                              <a:lnTo>
                                <a:pt x="7666" y="783"/>
                              </a:lnTo>
                              <a:lnTo>
                                <a:pt x="7656" y="786"/>
                              </a:lnTo>
                              <a:lnTo>
                                <a:pt x="7646" y="791"/>
                              </a:lnTo>
                              <a:lnTo>
                                <a:pt x="7635" y="796"/>
                              </a:lnTo>
                              <a:lnTo>
                                <a:pt x="7626" y="803"/>
                              </a:lnTo>
                              <a:lnTo>
                                <a:pt x="7617" y="811"/>
                              </a:lnTo>
                              <a:lnTo>
                                <a:pt x="7608" y="819"/>
                              </a:lnTo>
                              <a:lnTo>
                                <a:pt x="7600" y="828"/>
                              </a:lnTo>
                              <a:lnTo>
                                <a:pt x="7583" y="850"/>
                              </a:lnTo>
                              <a:lnTo>
                                <a:pt x="7565" y="873"/>
                              </a:lnTo>
                              <a:lnTo>
                                <a:pt x="7549" y="898"/>
                              </a:lnTo>
                              <a:lnTo>
                                <a:pt x="7533" y="925"/>
                              </a:lnTo>
                              <a:lnTo>
                                <a:pt x="7498" y="980"/>
                              </a:lnTo>
                              <a:lnTo>
                                <a:pt x="7480" y="1007"/>
                              </a:lnTo>
                              <a:lnTo>
                                <a:pt x="7461" y="1033"/>
                              </a:lnTo>
                              <a:close/>
                              <a:moveTo>
                                <a:pt x="7272" y="1275"/>
                              </a:moveTo>
                              <a:lnTo>
                                <a:pt x="7462" y="1423"/>
                              </a:lnTo>
                              <a:lnTo>
                                <a:pt x="7635" y="1200"/>
                              </a:lnTo>
                              <a:lnTo>
                                <a:pt x="7563" y="1149"/>
                              </a:lnTo>
                              <a:lnTo>
                                <a:pt x="7534" y="1130"/>
                              </a:lnTo>
                              <a:lnTo>
                                <a:pt x="7509" y="1115"/>
                              </a:lnTo>
                              <a:lnTo>
                                <a:pt x="7497" y="1109"/>
                              </a:lnTo>
                              <a:lnTo>
                                <a:pt x="7487" y="1103"/>
                              </a:lnTo>
                              <a:lnTo>
                                <a:pt x="7477" y="1100"/>
                              </a:lnTo>
                              <a:lnTo>
                                <a:pt x="7468" y="1097"/>
                              </a:lnTo>
                              <a:lnTo>
                                <a:pt x="7459" y="1095"/>
                              </a:lnTo>
                              <a:lnTo>
                                <a:pt x="7450" y="1095"/>
                              </a:lnTo>
                              <a:lnTo>
                                <a:pt x="7442" y="1095"/>
                              </a:lnTo>
                              <a:lnTo>
                                <a:pt x="7434" y="1097"/>
                              </a:lnTo>
                              <a:lnTo>
                                <a:pt x="7426" y="1100"/>
                              </a:lnTo>
                              <a:lnTo>
                                <a:pt x="7418" y="1104"/>
                              </a:lnTo>
                              <a:lnTo>
                                <a:pt x="7410" y="1109"/>
                              </a:lnTo>
                              <a:lnTo>
                                <a:pt x="7402" y="1115"/>
                              </a:lnTo>
                              <a:lnTo>
                                <a:pt x="7395" y="1122"/>
                              </a:lnTo>
                              <a:lnTo>
                                <a:pt x="7386" y="1131"/>
                              </a:lnTo>
                              <a:lnTo>
                                <a:pt x="7369" y="1150"/>
                              </a:lnTo>
                              <a:lnTo>
                                <a:pt x="7349" y="1174"/>
                              </a:lnTo>
                              <a:lnTo>
                                <a:pt x="7327" y="1204"/>
                              </a:lnTo>
                              <a:lnTo>
                                <a:pt x="7272" y="1275"/>
                              </a:lnTo>
                              <a:close/>
                              <a:moveTo>
                                <a:pt x="7090" y="1511"/>
                              </a:moveTo>
                              <a:lnTo>
                                <a:pt x="7090" y="1511"/>
                              </a:lnTo>
                              <a:lnTo>
                                <a:pt x="7109" y="1526"/>
                              </a:lnTo>
                              <a:lnTo>
                                <a:pt x="7127" y="1541"/>
                              </a:lnTo>
                              <a:lnTo>
                                <a:pt x="7161" y="1570"/>
                              </a:lnTo>
                              <a:lnTo>
                                <a:pt x="7192" y="1597"/>
                              </a:lnTo>
                              <a:lnTo>
                                <a:pt x="7206" y="1609"/>
                              </a:lnTo>
                              <a:lnTo>
                                <a:pt x="7220" y="1618"/>
                              </a:lnTo>
                              <a:lnTo>
                                <a:pt x="7235" y="1625"/>
                              </a:lnTo>
                              <a:lnTo>
                                <a:pt x="7242" y="1627"/>
                              </a:lnTo>
                              <a:lnTo>
                                <a:pt x="7249" y="1629"/>
                              </a:lnTo>
                              <a:lnTo>
                                <a:pt x="7256" y="1630"/>
                              </a:lnTo>
                              <a:lnTo>
                                <a:pt x="7263" y="1631"/>
                              </a:lnTo>
                              <a:lnTo>
                                <a:pt x="7270" y="1630"/>
                              </a:lnTo>
                              <a:lnTo>
                                <a:pt x="7278" y="1629"/>
                              </a:lnTo>
                              <a:lnTo>
                                <a:pt x="7285" y="1626"/>
                              </a:lnTo>
                              <a:lnTo>
                                <a:pt x="7292" y="1623"/>
                              </a:lnTo>
                              <a:lnTo>
                                <a:pt x="7300" y="1619"/>
                              </a:lnTo>
                              <a:lnTo>
                                <a:pt x="7308" y="1614"/>
                              </a:lnTo>
                              <a:lnTo>
                                <a:pt x="7316" y="1607"/>
                              </a:lnTo>
                              <a:lnTo>
                                <a:pt x="7323" y="1600"/>
                              </a:lnTo>
                              <a:lnTo>
                                <a:pt x="7331" y="1591"/>
                              </a:lnTo>
                              <a:lnTo>
                                <a:pt x="7339" y="1580"/>
                              </a:lnTo>
                              <a:lnTo>
                                <a:pt x="7361" y="1551"/>
                              </a:lnTo>
                              <a:lnTo>
                                <a:pt x="7380" y="1526"/>
                              </a:lnTo>
                              <a:lnTo>
                                <a:pt x="7394" y="1503"/>
                              </a:lnTo>
                              <a:lnTo>
                                <a:pt x="7404" y="1483"/>
                              </a:lnTo>
                              <a:lnTo>
                                <a:pt x="7408" y="1475"/>
                              </a:lnTo>
                              <a:lnTo>
                                <a:pt x="7410" y="1466"/>
                              </a:lnTo>
                              <a:lnTo>
                                <a:pt x="7412" y="1459"/>
                              </a:lnTo>
                              <a:lnTo>
                                <a:pt x="7412" y="1450"/>
                              </a:lnTo>
                              <a:lnTo>
                                <a:pt x="7412" y="1443"/>
                              </a:lnTo>
                              <a:lnTo>
                                <a:pt x="7411" y="1437"/>
                              </a:lnTo>
                              <a:lnTo>
                                <a:pt x="7409" y="1430"/>
                              </a:lnTo>
                              <a:lnTo>
                                <a:pt x="7407" y="1424"/>
                              </a:lnTo>
                              <a:lnTo>
                                <a:pt x="7403" y="1418"/>
                              </a:lnTo>
                              <a:lnTo>
                                <a:pt x="7399" y="1411"/>
                              </a:lnTo>
                              <a:lnTo>
                                <a:pt x="7387" y="1399"/>
                              </a:lnTo>
                              <a:lnTo>
                                <a:pt x="7373" y="1386"/>
                              </a:lnTo>
                              <a:lnTo>
                                <a:pt x="7355" y="1371"/>
                              </a:lnTo>
                              <a:lnTo>
                                <a:pt x="7312" y="1338"/>
                              </a:lnTo>
                              <a:lnTo>
                                <a:pt x="7285" y="1318"/>
                              </a:lnTo>
                              <a:lnTo>
                                <a:pt x="7257" y="1295"/>
                              </a:lnTo>
                              <a:lnTo>
                                <a:pt x="7090" y="1511"/>
                              </a:lnTo>
                              <a:close/>
                              <a:moveTo>
                                <a:pt x="6931" y="1713"/>
                              </a:moveTo>
                              <a:lnTo>
                                <a:pt x="7123" y="1873"/>
                              </a:lnTo>
                              <a:lnTo>
                                <a:pt x="7270" y="1683"/>
                              </a:lnTo>
                              <a:lnTo>
                                <a:pt x="7205" y="1631"/>
                              </a:lnTo>
                              <a:lnTo>
                                <a:pt x="7179" y="1611"/>
                              </a:lnTo>
                              <a:lnTo>
                                <a:pt x="7156" y="1594"/>
                              </a:lnTo>
                              <a:lnTo>
                                <a:pt x="7135" y="1580"/>
                              </a:lnTo>
                              <a:lnTo>
                                <a:pt x="7126" y="1575"/>
                              </a:lnTo>
                              <a:lnTo>
                                <a:pt x="7117" y="1570"/>
                              </a:lnTo>
                              <a:lnTo>
                                <a:pt x="7109" y="1567"/>
                              </a:lnTo>
                              <a:lnTo>
                                <a:pt x="7101" y="1565"/>
                              </a:lnTo>
                              <a:lnTo>
                                <a:pt x="7094" y="1564"/>
                              </a:lnTo>
                              <a:lnTo>
                                <a:pt x="7086" y="1563"/>
                              </a:lnTo>
                              <a:lnTo>
                                <a:pt x="7078" y="1564"/>
                              </a:lnTo>
                              <a:lnTo>
                                <a:pt x="7071" y="1566"/>
                              </a:lnTo>
                              <a:lnTo>
                                <a:pt x="7063" y="1569"/>
                              </a:lnTo>
                              <a:lnTo>
                                <a:pt x="7056" y="1573"/>
                              </a:lnTo>
                              <a:lnTo>
                                <a:pt x="7048" y="1578"/>
                              </a:lnTo>
                              <a:lnTo>
                                <a:pt x="7040" y="1584"/>
                              </a:lnTo>
                              <a:lnTo>
                                <a:pt x="7024" y="1601"/>
                              </a:lnTo>
                              <a:lnTo>
                                <a:pt x="7004" y="1622"/>
                              </a:lnTo>
                              <a:lnTo>
                                <a:pt x="6983" y="1647"/>
                              </a:lnTo>
                              <a:lnTo>
                                <a:pt x="6931" y="1713"/>
                              </a:lnTo>
                              <a:close/>
                              <a:moveTo>
                                <a:pt x="6774" y="1916"/>
                              </a:moveTo>
                              <a:lnTo>
                                <a:pt x="6970" y="2069"/>
                              </a:lnTo>
                              <a:lnTo>
                                <a:pt x="7020" y="2004"/>
                              </a:lnTo>
                              <a:lnTo>
                                <a:pt x="7039" y="1978"/>
                              </a:lnTo>
                              <a:lnTo>
                                <a:pt x="7054" y="1955"/>
                              </a:lnTo>
                              <a:lnTo>
                                <a:pt x="7064" y="1935"/>
                              </a:lnTo>
                              <a:lnTo>
                                <a:pt x="7068" y="1925"/>
                              </a:lnTo>
                              <a:lnTo>
                                <a:pt x="7071" y="1917"/>
                              </a:lnTo>
                              <a:lnTo>
                                <a:pt x="7073" y="1909"/>
                              </a:lnTo>
                              <a:lnTo>
                                <a:pt x="7074" y="1901"/>
                              </a:lnTo>
                              <a:lnTo>
                                <a:pt x="7073" y="1893"/>
                              </a:lnTo>
                              <a:lnTo>
                                <a:pt x="7072" y="1886"/>
                              </a:lnTo>
                              <a:lnTo>
                                <a:pt x="7070" y="1879"/>
                              </a:lnTo>
                              <a:lnTo>
                                <a:pt x="7067" y="1872"/>
                              </a:lnTo>
                              <a:lnTo>
                                <a:pt x="7063" y="1865"/>
                              </a:lnTo>
                              <a:lnTo>
                                <a:pt x="7058" y="1856"/>
                              </a:lnTo>
                              <a:lnTo>
                                <a:pt x="7051" y="1849"/>
                              </a:lnTo>
                              <a:lnTo>
                                <a:pt x="7044" y="1841"/>
                              </a:lnTo>
                              <a:lnTo>
                                <a:pt x="7027" y="1825"/>
                              </a:lnTo>
                              <a:lnTo>
                                <a:pt x="7005" y="1806"/>
                              </a:lnTo>
                              <a:lnTo>
                                <a:pt x="6979" y="1785"/>
                              </a:lnTo>
                              <a:lnTo>
                                <a:pt x="6916" y="1734"/>
                              </a:lnTo>
                              <a:lnTo>
                                <a:pt x="6774" y="1916"/>
                              </a:lnTo>
                              <a:close/>
                              <a:moveTo>
                                <a:pt x="6611" y="2125"/>
                              </a:moveTo>
                              <a:lnTo>
                                <a:pt x="6611" y="2125"/>
                              </a:lnTo>
                              <a:lnTo>
                                <a:pt x="6678" y="2177"/>
                              </a:lnTo>
                              <a:lnTo>
                                <a:pt x="6704" y="2197"/>
                              </a:lnTo>
                              <a:lnTo>
                                <a:pt x="6727" y="2214"/>
                              </a:lnTo>
                              <a:lnTo>
                                <a:pt x="6748" y="2226"/>
                              </a:lnTo>
                              <a:lnTo>
                                <a:pt x="6757" y="2231"/>
                              </a:lnTo>
                              <a:lnTo>
                                <a:pt x="6766" y="2235"/>
                              </a:lnTo>
                              <a:lnTo>
                                <a:pt x="6774" y="2237"/>
                              </a:lnTo>
                              <a:lnTo>
                                <a:pt x="6782" y="2239"/>
                              </a:lnTo>
                              <a:lnTo>
                                <a:pt x="6790" y="2240"/>
                              </a:lnTo>
                              <a:lnTo>
                                <a:pt x="6797" y="2240"/>
                              </a:lnTo>
                              <a:lnTo>
                                <a:pt x="6804" y="2238"/>
                              </a:lnTo>
                              <a:lnTo>
                                <a:pt x="6813" y="2236"/>
                              </a:lnTo>
                              <a:lnTo>
                                <a:pt x="6820" y="2233"/>
                              </a:lnTo>
                              <a:lnTo>
                                <a:pt x="6828" y="2228"/>
                              </a:lnTo>
                              <a:lnTo>
                                <a:pt x="6835" y="2223"/>
                              </a:lnTo>
                              <a:lnTo>
                                <a:pt x="6843" y="2216"/>
                              </a:lnTo>
                              <a:lnTo>
                                <a:pt x="6860" y="2199"/>
                              </a:lnTo>
                              <a:lnTo>
                                <a:pt x="6880" y="2179"/>
                              </a:lnTo>
                              <a:lnTo>
                                <a:pt x="6901" y="2154"/>
                              </a:lnTo>
                              <a:lnTo>
                                <a:pt x="6955" y="2089"/>
                              </a:lnTo>
                              <a:lnTo>
                                <a:pt x="6888" y="2036"/>
                              </a:lnTo>
                              <a:lnTo>
                                <a:pt x="6860" y="2016"/>
                              </a:lnTo>
                              <a:lnTo>
                                <a:pt x="6837" y="1998"/>
                              </a:lnTo>
                              <a:lnTo>
                                <a:pt x="6816" y="1985"/>
                              </a:lnTo>
                              <a:lnTo>
                                <a:pt x="6806" y="1980"/>
                              </a:lnTo>
                              <a:lnTo>
                                <a:pt x="6797" y="1976"/>
                              </a:lnTo>
                              <a:lnTo>
                                <a:pt x="6789" y="1973"/>
                              </a:lnTo>
                              <a:lnTo>
                                <a:pt x="6781" y="1971"/>
                              </a:lnTo>
                              <a:lnTo>
                                <a:pt x="6773" y="1970"/>
                              </a:lnTo>
                              <a:lnTo>
                                <a:pt x="6766" y="1970"/>
                              </a:lnTo>
                              <a:lnTo>
                                <a:pt x="6758" y="1971"/>
                              </a:lnTo>
                              <a:lnTo>
                                <a:pt x="6751" y="1974"/>
                              </a:lnTo>
                              <a:lnTo>
                                <a:pt x="6744" y="1977"/>
                              </a:lnTo>
                              <a:lnTo>
                                <a:pt x="6735" y="1981"/>
                              </a:lnTo>
                              <a:lnTo>
                                <a:pt x="6728" y="1987"/>
                              </a:lnTo>
                              <a:lnTo>
                                <a:pt x="6720" y="1993"/>
                              </a:lnTo>
                              <a:lnTo>
                                <a:pt x="6703" y="2011"/>
                              </a:lnTo>
                              <a:lnTo>
                                <a:pt x="6685" y="2032"/>
                              </a:lnTo>
                              <a:lnTo>
                                <a:pt x="6663" y="2058"/>
                              </a:lnTo>
                              <a:lnTo>
                                <a:pt x="6611" y="2125"/>
                              </a:lnTo>
                              <a:close/>
                              <a:moveTo>
                                <a:pt x="6453" y="2329"/>
                              </a:moveTo>
                              <a:lnTo>
                                <a:pt x="6643" y="2476"/>
                              </a:lnTo>
                              <a:lnTo>
                                <a:pt x="6693" y="2412"/>
                              </a:lnTo>
                              <a:lnTo>
                                <a:pt x="6711" y="2386"/>
                              </a:lnTo>
                              <a:lnTo>
                                <a:pt x="6726" y="2364"/>
                              </a:lnTo>
                              <a:lnTo>
                                <a:pt x="6737" y="2344"/>
                              </a:lnTo>
                              <a:lnTo>
                                <a:pt x="6742" y="2335"/>
                              </a:lnTo>
                              <a:lnTo>
                                <a:pt x="6745" y="2326"/>
                              </a:lnTo>
                              <a:lnTo>
                                <a:pt x="6747" y="2318"/>
                              </a:lnTo>
                              <a:lnTo>
                                <a:pt x="6748" y="2311"/>
                              </a:lnTo>
                              <a:lnTo>
                                <a:pt x="6748" y="2303"/>
                              </a:lnTo>
                              <a:lnTo>
                                <a:pt x="6747" y="2296"/>
                              </a:lnTo>
                              <a:lnTo>
                                <a:pt x="6745" y="2289"/>
                              </a:lnTo>
                              <a:lnTo>
                                <a:pt x="6743" y="2282"/>
                              </a:lnTo>
                              <a:lnTo>
                                <a:pt x="6739" y="2274"/>
                              </a:lnTo>
                              <a:lnTo>
                                <a:pt x="6733" y="2267"/>
                              </a:lnTo>
                              <a:lnTo>
                                <a:pt x="6727" y="2259"/>
                              </a:lnTo>
                              <a:lnTo>
                                <a:pt x="6720" y="2252"/>
                              </a:lnTo>
                              <a:lnTo>
                                <a:pt x="6704" y="2236"/>
                              </a:lnTo>
                              <a:lnTo>
                                <a:pt x="6683" y="2218"/>
                              </a:lnTo>
                              <a:lnTo>
                                <a:pt x="6657" y="2196"/>
                              </a:lnTo>
                              <a:lnTo>
                                <a:pt x="6595" y="2146"/>
                              </a:lnTo>
                              <a:lnTo>
                                <a:pt x="6524" y="2237"/>
                              </a:lnTo>
                              <a:lnTo>
                                <a:pt x="6453" y="2329"/>
                              </a:lnTo>
                              <a:close/>
                              <a:moveTo>
                                <a:pt x="6311" y="2512"/>
                              </a:moveTo>
                              <a:lnTo>
                                <a:pt x="6502" y="2671"/>
                              </a:lnTo>
                              <a:lnTo>
                                <a:pt x="6516" y="2653"/>
                              </a:lnTo>
                              <a:lnTo>
                                <a:pt x="6530" y="2636"/>
                              </a:lnTo>
                              <a:lnTo>
                                <a:pt x="6557" y="2605"/>
                              </a:lnTo>
                              <a:lnTo>
                                <a:pt x="6580" y="2577"/>
                              </a:lnTo>
                              <a:lnTo>
                                <a:pt x="6590" y="2564"/>
                              </a:lnTo>
                              <a:lnTo>
                                <a:pt x="6598" y="2552"/>
                              </a:lnTo>
                              <a:lnTo>
                                <a:pt x="6605" y="2538"/>
                              </a:lnTo>
                              <a:lnTo>
                                <a:pt x="6607" y="2532"/>
                              </a:lnTo>
                              <a:lnTo>
                                <a:pt x="6609" y="2526"/>
                              </a:lnTo>
                              <a:lnTo>
                                <a:pt x="6609" y="2520"/>
                              </a:lnTo>
                              <a:lnTo>
                                <a:pt x="6609" y="2513"/>
                              </a:lnTo>
                              <a:lnTo>
                                <a:pt x="6609" y="2507"/>
                              </a:lnTo>
                              <a:lnTo>
                                <a:pt x="6607" y="2501"/>
                              </a:lnTo>
                              <a:lnTo>
                                <a:pt x="6605" y="2494"/>
                              </a:lnTo>
                              <a:lnTo>
                                <a:pt x="6602" y="2488"/>
                              </a:lnTo>
                              <a:lnTo>
                                <a:pt x="6597" y="2480"/>
                              </a:lnTo>
                              <a:lnTo>
                                <a:pt x="6592" y="2473"/>
                              </a:lnTo>
                              <a:lnTo>
                                <a:pt x="6586" y="2466"/>
                              </a:lnTo>
                              <a:lnTo>
                                <a:pt x="6579" y="2459"/>
                              </a:lnTo>
                              <a:lnTo>
                                <a:pt x="6561" y="2444"/>
                              </a:lnTo>
                              <a:lnTo>
                                <a:pt x="6538" y="2427"/>
                              </a:lnTo>
                              <a:lnTo>
                                <a:pt x="6516" y="2410"/>
                              </a:lnTo>
                              <a:lnTo>
                                <a:pt x="6496" y="2398"/>
                              </a:lnTo>
                              <a:lnTo>
                                <a:pt x="6479" y="2388"/>
                              </a:lnTo>
                              <a:lnTo>
                                <a:pt x="6463" y="2381"/>
                              </a:lnTo>
                              <a:lnTo>
                                <a:pt x="6454" y="2378"/>
                              </a:lnTo>
                              <a:lnTo>
                                <a:pt x="6447" y="2376"/>
                              </a:lnTo>
                              <a:lnTo>
                                <a:pt x="6440" y="2375"/>
                              </a:lnTo>
                              <a:lnTo>
                                <a:pt x="6433" y="2375"/>
                              </a:lnTo>
                              <a:lnTo>
                                <a:pt x="6427" y="2375"/>
                              </a:lnTo>
                              <a:lnTo>
                                <a:pt x="6420" y="2376"/>
                              </a:lnTo>
                              <a:lnTo>
                                <a:pt x="6414" y="2378"/>
                              </a:lnTo>
                              <a:lnTo>
                                <a:pt x="6407" y="2381"/>
                              </a:lnTo>
                              <a:lnTo>
                                <a:pt x="6401" y="2385"/>
                              </a:lnTo>
                              <a:lnTo>
                                <a:pt x="6395" y="2389"/>
                              </a:lnTo>
                              <a:lnTo>
                                <a:pt x="6388" y="2394"/>
                              </a:lnTo>
                              <a:lnTo>
                                <a:pt x="6382" y="2401"/>
                              </a:lnTo>
                              <a:lnTo>
                                <a:pt x="6369" y="2416"/>
                              </a:lnTo>
                              <a:lnTo>
                                <a:pt x="6356" y="2435"/>
                              </a:lnTo>
                              <a:lnTo>
                                <a:pt x="6342" y="2456"/>
                              </a:lnTo>
                              <a:lnTo>
                                <a:pt x="6327" y="2483"/>
                              </a:lnTo>
                              <a:lnTo>
                                <a:pt x="6311" y="2512"/>
                              </a:lnTo>
                              <a:close/>
                              <a:moveTo>
                                <a:pt x="6154" y="2715"/>
                              </a:moveTo>
                              <a:lnTo>
                                <a:pt x="6154" y="2715"/>
                              </a:lnTo>
                              <a:lnTo>
                                <a:pt x="6217" y="2762"/>
                              </a:lnTo>
                              <a:lnTo>
                                <a:pt x="6242" y="2781"/>
                              </a:lnTo>
                              <a:lnTo>
                                <a:pt x="6266" y="2797"/>
                              </a:lnTo>
                              <a:lnTo>
                                <a:pt x="6285" y="2809"/>
                              </a:lnTo>
                              <a:lnTo>
                                <a:pt x="6302" y="2818"/>
                              </a:lnTo>
                              <a:lnTo>
                                <a:pt x="6310" y="2821"/>
                              </a:lnTo>
                              <a:lnTo>
                                <a:pt x="6318" y="2823"/>
                              </a:lnTo>
                              <a:lnTo>
                                <a:pt x="6327" y="2825"/>
                              </a:lnTo>
                              <a:lnTo>
                                <a:pt x="6334" y="2825"/>
                              </a:lnTo>
                              <a:lnTo>
                                <a:pt x="6341" y="2824"/>
                              </a:lnTo>
                              <a:lnTo>
                                <a:pt x="6348" y="2823"/>
                              </a:lnTo>
                              <a:lnTo>
                                <a:pt x="6355" y="2820"/>
                              </a:lnTo>
                              <a:lnTo>
                                <a:pt x="6362" y="2817"/>
                              </a:lnTo>
                              <a:lnTo>
                                <a:pt x="6369" y="2812"/>
                              </a:lnTo>
                              <a:lnTo>
                                <a:pt x="6377" y="2806"/>
                              </a:lnTo>
                              <a:lnTo>
                                <a:pt x="6394" y="2792"/>
                              </a:lnTo>
                              <a:lnTo>
                                <a:pt x="6412" y="2773"/>
                              </a:lnTo>
                              <a:lnTo>
                                <a:pt x="6431" y="2748"/>
                              </a:lnTo>
                              <a:lnTo>
                                <a:pt x="6481" y="2686"/>
                              </a:lnTo>
                              <a:lnTo>
                                <a:pt x="6418" y="2636"/>
                              </a:lnTo>
                              <a:lnTo>
                                <a:pt x="6392" y="2616"/>
                              </a:lnTo>
                              <a:lnTo>
                                <a:pt x="6369" y="2599"/>
                              </a:lnTo>
                              <a:lnTo>
                                <a:pt x="6350" y="2587"/>
                              </a:lnTo>
                              <a:lnTo>
                                <a:pt x="6341" y="2582"/>
                              </a:lnTo>
                              <a:lnTo>
                                <a:pt x="6333" y="2578"/>
                              </a:lnTo>
                              <a:lnTo>
                                <a:pt x="6325" y="2574"/>
                              </a:lnTo>
                              <a:lnTo>
                                <a:pt x="6317" y="2572"/>
                              </a:lnTo>
                              <a:lnTo>
                                <a:pt x="6309" y="2571"/>
                              </a:lnTo>
                              <a:lnTo>
                                <a:pt x="6302" y="2571"/>
                              </a:lnTo>
                              <a:lnTo>
                                <a:pt x="6295" y="2571"/>
                              </a:lnTo>
                              <a:lnTo>
                                <a:pt x="6288" y="2573"/>
                              </a:lnTo>
                              <a:lnTo>
                                <a:pt x="6281" y="2576"/>
                              </a:lnTo>
                              <a:lnTo>
                                <a:pt x="6274" y="2580"/>
                              </a:lnTo>
                              <a:lnTo>
                                <a:pt x="6266" y="2585"/>
                              </a:lnTo>
                              <a:lnTo>
                                <a:pt x="6259" y="2591"/>
                              </a:lnTo>
                              <a:lnTo>
                                <a:pt x="6242" y="2606"/>
                              </a:lnTo>
                              <a:lnTo>
                                <a:pt x="6224" y="2627"/>
                              </a:lnTo>
                              <a:lnTo>
                                <a:pt x="6204" y="2651"/>
                              </a:lnTo>
                              <a:lnTo>
                                <a:pt x="6154" y="2715"/>
                              </a:lnTo>
                              <a:close/>
                              <a:moveTo>
                                <a:pt x="6016" y="2891"/>
                              </a:moveTo>
                              <a:lnTo>
                                <a:pt x="6206" y="3039"/>
                              </a:lnTo>
                              <a:lnTo>
                                <a:pt x="6328" y="2882"/>
                              </a:lnTo>
                              <a:lnTo>
                                <a:pt x="6275" y="2840"/>
                              </a:lnTo>
                              <a:lnTo>
                                <a:pt x="6230" y="2804"/>
                              </a:lnTo>
                              <a:lnTo>
                                <a:pt x="6210" y="2789"/>
                              </a:lnTo>
                              <a:lnTo>
                                <a:pt x="6192" y="2777"/>
                              </a:lnTo>
                              <a:lnTo>
                                <a:pt x="6183" y="2773"/>
                              </a:lnTo>
                              <a:lnTo>
                                <a:pt x="6173" y="2769"/>
                              </a:lnTo>
                              <a:lnTo>
                                <a:pt x="6164" y="2766"/>
                              </a:lnTo>
                              <a:lnTo>
                                <a:pt x="6156" y="2763"/>
                              </a:lnTo>
                              <a:lnTo>
                                <a:pt x="6148" y="2762"/>
                              </a:lnTo>
                              <a:lnTo>
                                <a:pt x="6140" y="2762"/>
                              </a:lnTo>
                              <a:lnTo>
                                <a:pt x="6132" y="2763"/>
                              </a:lnTo>
                              <a:lnTo>
                                <a:pt x="6124" y="2765"/>
                              </a:lnTo>
                              <a:lnTo>
                                <a:pt x="6115" y="2768"/>
                              </a:lnTo>
                              <a:lnTo>
                                <a:pt x="6106" y="2772"/>
                              </a:lnTo>
                              <a:lnTo>
                                <a:pt x="6098" y="2777"/>
                              </a:lnTo>
                              <a:lnTo>
                                <a:pt x="6090" y="2784"/>
                              </a:lnTo>
                              <a:lnTo>
                                <a:pt x="6082" y="2792"/>
                              </a:lnTo>
                              <a:lnTo>
                                <a:pt x="6073" y="2802"/>
                              </a:lnTo>
                              <a:lnTo>
                                <a:pt x="6064" y="2813"/>
                              </a:lnTo>
                              <a:lnTo>
                                <a:pt x="6055" y="2825"/>
                              </a:lnTo>
                              <a:lnTo>
                                <a:pt x="6046" y="2840"/>
                              </a:lnTo>
                              <a:lnTo>
                                <a:pt x="6036" y="2855"/>
                              </a:lnTo>
                              <a:lnTo>
                                <a:pt x="6016" y="2891"/>
                              </a:lnTo>
                              <a:close/>
                              <a:moveTo>
                                <a:pt x="5859" y="3094"/>
                              </a:moveTo>
                              <a:lnTo>
                                <a:pt x="6049" y="3243"/>
                              </a:lnTo>
                              <a:lnTo>
                                <a:pt x="6186" y="3066"/>
                              </a:lnTo>
                              <a:lnTo>
                                <a:pt x="6123" y="3016"/>
                              </a:lnTo>
                              <a:lnTo>
                                <a:pt x="6097" y="2996"/>
                              </a:lnTo>
                              <a:lnTo>
                                <a:pt x="6075" y="2980"/>
                              </a:lnTo>
                              <a:lnTo>
                                <a:pt x="6055" y="2967"/>
                              </a:lnTo>
                              <a:lnTo>
                                <a:pt x="6047" y="2961"/>
                              </a:lnTo>
                              <a:lnTo>
                                <a:pt x="6037" y="2957"/>
                              </a:lnTo>
                              <a:lnTo>
                                <a:pt x="6029" y="2953"/>
                              </a:lnTo>
                              <a:lnTo>
                                <a:pt x="6022" y="2951"/>
                              </a:lnTo>
                              <a:lnTo>
                                <a:pt x="6014" y="2950"/>
                              </a:lnTo>
                              <a:lnTo>
                                <a:pt x="6007" y="2950"/>
                              </a:lnTo>
                              <a:lnTo>
                                <a:pt x="6000" y="2951"/>
                              </a:lnTo>
                              <a:lnTo>
                                <a:pt x="5993" y="2952"/>
                              </a:lnTo>
                              <a:lnTo>
                                <a:pt x="5986" y="2955"/>
                              </a:lnTo>
                              <a:lnTo>
                                <a:pt x="5979" y="2959"/>
                              </a:lnTo>
                              <a:lnTo>
                                <a:pt x="5971" y="2965"/>
                              </a:lnTo>
                              <a:lnTo>
                                <a:pt x="5963" y="2971"/>
                              </a:lnTo>
                              <a:lnTo>
                                <a:pt x="5947" y="2986"/>
                              </a:lnTo>
                              <a:lnTo>
                                <a:pt x="5929" y="3006"/>
                              </a:lnTo>
                              <a:lnTo>
                                <a:pt x="5909" y="3030"/>
                              </a:lnTo>
                              <a:lnTo>
                                <a:pt x="5859" y="3094"/>
                              </a:lnTo>
                              <a:close/>
                              <a:moveTo>
                                <a:pt x="5716" y="3279"/>
                              </a:moveTo>
                              <a:lnTo>
                                <a:pt x="5900" y="3432"/>
                              </a:lnTo>
                              <a:lnTo>
                                <a:pt x="6033" y="3263"/>
                              </a:lnTo>
                              <a:lnTo>
                                <a:pt x="5979" y="3219"/>
                              </a:lnTo>
                              <a:lnTo>
                                <a:pt x="5955" y="3200"/>
                              </a:lnTo>
                              <a:lnTo>
                                <a:pt x="5933" y="3183"/>
                              </a:lnTo>
                              <a:lnTo>
                                <a:pt x="5913" y="3168"/>
                              </a:lnTo>
                              <a:lnTo>
                                <a:pt x="5893" y="3156"/>
                              </a:lnTo>
                              <a:lnTo>
                                <a:pt x="5884" y="3152"/>
                              </a:lnTo>
                              <a:lnTo>
                                <a:pt x="5875" y="3148"/>
                              </a:lnTo>
                              <a:lnTo>
                                <a:pt x="5867" y="3145"/>
                              </a:lnTo>
                              <a:lnTo>
                                <a:pt x="5858" y="3143"/>
                              </a:lnTo>
                              <a:lnTo>
                                <a:pt x="5850" y="3142"/>
                              </a:lnTo>
                              <a:lnTo>
                                <a:pt x="5842" y="3142"/>
                              </a:lnTo>
                              <a:lnTo>
                                <a:pt x="5834" y="3144"/>
                              </a:lnTo>
                              <a:lnTo>
                                <a:pt x="5824" y="3146"/>
                              </a:lnTo>
                              <a:lnTo>
                                <a:pt x="5816" y="3149"/>
                              </a:lnTo>
                              <a:lnTo>
                                <a:pt x="5808" y="3154"/>
                              </a:lnTo>
                              <a:lnTo>
                                <a:pt x="5800" y="3160"/>
                              </a:lnTo>
                              <a:lnTo>
                                <a:pt x="5792" y="3167"/>
                              </a:lnTo>
                              <a:lnTo>
                                <a:pt x="5783" y="3177"/>
                              </a:lnTo>
                              <a:lnTo>
                                <a:pt x="5774" y="3187"/>
                              </a:lnTo>
                              <a:lnTo>
                                <a:pt x="5765" y="3198"/>
                              </a:lnTo>
                              <a:lnTo>
                                <a:pt x="5755" y="3211"/>
                              </a:lnTo>
                              <a:lnTo>
                                <a:pt x="5736" y="3242"/>
                              </a:lnTo>
                              <a:lnTo>
                                <a:pt x="5716" y="3279"/>
                              </a:lnTo>
                              <a:close/>
                              <a:moveTo>
                                <a:pt x="5548" y="3494"/>
                              </a:moveTo>
                              <a:lnTo>
                                <a:pt x="5738" y="3642"/>
                              </a:lnTo>
                              <a:lnTo>
                                <a:pt x="5885" y="3452"/>
                              </a:lnTo>
                              <a:lnTo>
                                <a:pt x="5819" y="3400"/>
                              </a:lnTo>
                              <a:lnTo>
                                <a:pt x="5793" y="3380"/>
                              </a:lnTo>
                              <a:lnTo>
                                <a:pt x="5770" y="3363"/>
                              </a:lnTo>
                              <a:lnTo>
                                <a:pt x="5749" y="3351"/>
                              </a:lnTo>
                              <a:lnTo>
                                <a:pt x="5740" y="3346"/>
                              </a:lnTo>
                              <a:lnTo>
                                <a:pt x="5731" y="3343"/>
                              </a:lnTo>
                              <a:lnTo>
                                <a:pt x="5723" y="3340"/>
                              </a:lnTo>
                              <a:lnTo>
                                <a:pt x="5715" y="3338"/>
                              </a:lnTo>
                              <a:lnTo>
                                <a:pt x="5708" y="3338"/>
                              </a:lnTo>
                              <a:lnTo>
                                <a:pt x="5700" y="3338"/>
                              </a:lnTo>
                              <a:lnTo>
                                <a:pt x="5692" y="3340"/>
                              </a:lnTo>
                              <a:lnTo>
                                <a:pt x="5685" y="3342"/>
                              </a:lnTo>
                              <a:lnTo>
                                <a:pt x="5678" y="3346"/>
                              </a:lnTo>
                              <a:lnTo>
                                <a:pt x="5670" y="3350"/>
                              </a:lnTo>
                              <a:lnTo>
                                <a:pt x="5663" y="3356"/>
                              </a:lnTo>
                              <a:lnTo>
                                <a:pt x="5655" y="3363"/>
                              </a:lnTo>
                              <a:lnTo>
                                <a:pt x="5639" y="3381"/>
                              </a:lnTo>
                              <a:lnTo>
                                <a:pt x="5620" y="3402"/>
                              </a:lnTo>
                              <a:lnTo>
                                <a:pt x="5599" y="3428"/>
                              </a:lnTo>
                              <a:lnTo>
                                <a:pt x="5548" y="3494"/>
                              </a:lnTo>
                              <a:close/>
                              <a:moveTo>
                                <a:pt x="5385" y="3704"/>
                              </a:moveTo>
                              <a:lnTo>
                                <a:pt x="5576" y="3851"/>
                              </a:lnTo>
                              <a:lnTo>
                                <a:pt x="5728" y="3655"/>
                              </a:lnTo>
                              <a:lnTo>
                                <a:pt x="5660" y="3606"/>
                              </a:lnTo>
                              <a:lnTo>
                                <a:pt x="5633" y="3587"/>
                              </a:lnTo>
                              <a:lnTo>
                                <a:pt x="5609" y="3570"/>
                              </a:lnTo>
                              <a:lnTo>
                                <a:pt x="5588" y="3559"/>
                              </a:lnTo>
                              <a:lnTo>
                                <a:pt x="5579" y="3554"/>
                              </a:lnTo>
                              <a:lnTo>
                                <a:pt x="5570" y="3551"/>
                              </a:lnTo>
                              <a:lnTo>
                                <a:pt x="5562" y="3549"/>
                              </a:lnTo>
                              <a:lnTo>
                                <a:pt x="5553" y="3547"/>
                              </a:lnTo>
                              <a:lnTo>
                                <a:pt x="5545" y="3547"/>
                              </a:lnTo>
                              <a:lnTo>
                                <a:pt x="5538" y="3547"/>
                              </a:lnTo>
                              <a:lnTo>
                                <a:pt x="5530" y="3549"/>
                              </a:lnTo>
                              <a:lnTo>
                                <a:pt x="5523" y="3551"/>
                              </a:lnTo>
                              <a:lnTo>
                                <a:pt x="5516" y="3555"/>
                              </a:lnTo>
                              <a:lnTo>
                                <a:pt x="5508" y="3560"/>
                              </a:lnTo>
                              <a:lnTo>
                                <a:pt x="5501" y="3565"/>
                              </a:lnTo>
                              <a:lnTo>
                                <a:pt x="5493" y="3572"/>
                              </a:lnTo>
                              <a:lnTo>
                                <a:pt x="5476" y="3590"/>
                              </a:lnTo>
                              <a:lnTo>
                                <a:pt x="5457" y="3612"/>
                              </a:lnTo>
                              <a:lnTo>
                                <a:pt x="5437" y="3637"/>
                              </a:lnTo>
                              <a:lnTo>
                                <a:pt x="5385" y="3704"/>
                              </a:lnTo>
                              <a:close/>
                              <a:moveTo>
                                <a:pt x="5208" y="3933"/>
                              </a:moveTo>
                              <a:lnTo>
                                <a:pt x="5391" y="4075"/>
                              </a:lnTo>
                              <a:lnTo>
                                <a:pt x="5553" y="3866"/>
                              </a:lnTo>
                              <a:lnTo>
                                <a:pt x="5517" y="3837"/>
                              </a:lnTo>
                              <a:lnTo>
                                <a:pt x="5484" y="3813"/>
                              </a:lnTo>
                              <a:lnTo>
                                <a:pt x="5457" y="3794"/>
                              </a:lnTo>
                              <a:lnTo>
                                <a:pt x="5433" y="3778"/>
                              </a:lnTo>
                              <a:lnTo>
                                <a:pt x="5423" y="3772"/>
                              </a:lnTo>
                              <a:lnTo>
                                <a:pt x="5412" y="3767"/>
                              </a:lnTo>
                              <a:lnTo>
                                <a:pt x="5402" y="3763"/>
                              </a:lnTo>
                              <a:lnTo>
                                <a:pt x="5394" y="3761"/>
                              </a:lnTo>
                              <a:lnTo>
                                <a:pt x="5385" y="3759"/>
                              </a:lnTo>
                              <a:lnTo>
                                <a:pt x="5377" y="3758"/>
                              </a:lnTo>
                              <a:lnTo>
                                <a:pt x="5369" y="3759"/>
                              </a:lnTo>
                              <a:lnTo>
                                <a:pt x="5362" y="3761"/>
                              </a:lnTo>
                              <a:lnTo>
                                <a:pt x="5354" y="3763"/>
                              </a:lnTo>
                              <a:lnTo>
                                <a:pt x="5347" y="3767"/>
                              </a:lnTo>
                              <a:lnTo>
                                <a:pt x="5339" y="3772"/>
                              </a:lnTo>
                              <a:lnTo>
                                <a:pt x="5331" y="3777"/>
                              </a:lnTo>
                              <a:lnTo>
                                <a:pt x="5324" y="3784"/>
                              </a:lnTo>
                              <a:lnTo>
                                <a:pt x="5316" y="3793"/>
                              </a:lnTo>
                              <a:lnTo>
                                <a:pt x="5300" y="3812"/>
                              </a:lnTo>
                              <a:lnTo>
                                <a:pt x="5281" y="3836"/>
                              </a:lnTo>
                              <a:lnTo>
                                <a:pt x="5259" y="3864"/>
                              </a:lnTo>
                              <a:lnTo>
                                <a:pt x="5208" y="3933"/>
                              </a:lnTo>
                              <a:close/>
                              <a:moveTo>
                                <a:pt x="5296" y="7130"/>
                              </a:moveTo>
                              <a:lnTo>
                                <a:pt x="5296" y="7130"/>
                              </a:lnTo>
                              <a:lnTo>
                                <a:pt x="5320" y="7112"/>
                              </a:lnTo>
                              <a:lnTo>
                                <a:pt x="5341" y="7095"/>
                              </a:lnTo>
                              <a:lnTo>
                                <a:pt x="5360" y="7077"/>
                              </a:lnTo>
                              <a:lnTo>
                                <a:pt x="5374" y="7061"/>
                              </a:lnTo>
                              <a:lnTo>
                                <a:pt x="5385" y="7045"/>
                              </a:lnTo>
                              <a:lnTo>
                                <a:pt x="5394" y="7030"/>
                              </a:lnTo>
                              <a:lnTo>
                                <a:pt x="5397" y="7022"/>
                              </a:lnTo>
                              <a:lnTo>
                                <a:pt x="5399" y="7014"/>
                              </a:lnTo>
                              <a:lnTo>
                                <a:pt x="5401" y="7007"/>
                              </a:lnTo>
                              <a:lnTo>
                                <a:pt x="5402" y="7000"/>
                              </a:lnTo>
                              <a:lnTo>
                                <a:pt x="5403" y="6993"/>
                              </a:lnTo>
                              <a:lnTo>
                                <a:pt x="5403" y="6986"/>
                              </a:lnTo>
                              <a:lnTo>
                                <a:pt x="5401" y="6972"/>
                              </a:lnTo>
                              <a:lnTo>
                                <a:pt x="5397" y="6959"/>
                              </a:lnTo>
                              <a:lnTo>
                                <a:pt x="5390" y="6946"/>
                              </a:lnTo>
                              <a:lnTo>
                                <a:pt x="5382" y="6934"/>
                              </a:lnTo>
                              <a:lnTo>
                                <a:pt x="5373" y="6922"/>
                              </a:lnTo>
                              <a:lnTo>
                                <a:pt x="5361" y="6911"/>
                              </a:lnTo>
                              <a:lnTo>
                                <a:pt x="5349" y="6901"/>
                              </a:lnTo>
                              <a:lnTo>
                                <a:pt x="5334" y="6891"/>
                              </a:lnTo>
                              <a:lnTo>
                                <a:pt x="5318" y="6880"/>
                              </a:lnTo>
                              <a:lnTo>
                                <a:pt x="5302" y="6871"/>
                              </a:lnTo>
                              <a:lnTo>
                                <a:pt x="5285" y="6863"/>
                              </a:lnTo>
                              <a:lnTo>
                                <a:pt x="5267" y="6855"/>
                              </a:lnTo>
                              <a:lnTo>
                                <a:pt x="5249" y="6848"/>
                              </a:lnTo>
                              <a:lnTo>
                                <a:pt x="5230" y="6841"/>
                              </a:lnTo>
                              <a:lnTo>
                                <a:pt x="5211" y="6835"/>
                              </a:lnTo>
                              <a:lnTo>
                                <a:pt x="5173" y="6824"/>
                              </a:lnTo>
                              <a:lnTo>
                                <a:pt x="5135" y="6816"/>
                              </a:lnTo>
                              <a:lnTo>
                                <a:pt x="5101" y="6809"/>
                              </a:lnTo>
                              <a:lnTo>
                                <a:pt x="5069" y="6806"/>
                              </a:lnTo>
                              <a:lnTo>
                                <a:pt x="5055" y="6805"/>
                              </a:lnTo>
                              <a:lnTo>
                                <a:pt x="5042" y="6803"/>
                              </a:lnTo>
                              <a:lnTo>
                                <a:pt x="5028" y="6800"/>
                              </a:lnTo>
                              <a:lnTo>
                                <a:pt x="5015" y="6797"/>
                              </a:lnTo>
                              <a:lnTo>
                                <a:pt x="4987" y="6788"/>
                              </a:lnTo>
                              <a:lnTo>
                                <a:pt x="4961" y="6777"/>
                              </a:lnTo>
                              <a:lnTo>
                                <a:pt x="4934" y="6764"/>
                              </a:lnTo>
                              <a:lnTo>
                                <a:pt x="4907" y="6749"/>
                              </a:lnTo>
                              <a:lnTo>
                                <a:pt x="4881" y="6732"/>
                              </a:lnTo>
                              <a:lnTo>
                                <a:pt x="4854" y="6715"/>
                              </a:lnTo>
                              <a:lnTo>
                                <a:pt x="4829" y="6697"/>
                              </a:lnTo>
                              <a:lnTo>
                                <a:pt x="4803" y="6679"/>
                              </a:lnTo>
                              <a:lnTo>
                                <a:pt x="4753" y="6640"/>
                              </a:lnTo>
                              <a:lnTo>
                                <a:pt x="4705" y="6603"/>
                              </a:lnTo>
                              <a:lnTo>
                                <a:pt x="4681" y="6587"/>
                              </a:lnTo>
                              <a:lnTo>
                                <a:pt x="4659" y="6571"/>
                              </a:lnTo>
                              <a:lnTo>
                                <a:pt x="4645" y="6568"/>
                              </a:lnTo>
                              <a:lnTo>
                                <a:pt x="4631" y="6565"/>
                              </a:lnTo>
                              <a:lnTo>
                                <a:pt x="4618" y="6560"/>
                              </a:lnTo>
                              <a:lnTo>
                                <a:pt x="4605" y="6554"/>
                              </a:lnTo>
                              <a:lnTo>
                                <a:pt x="4592" y="6547"/>
                              </a:lnTo>
                              <a:lnTo>
                                <a:pt x="4579" y="6540"/>
                              </a:lnTo>
                              <a:lnTo>
                                <a:pt x="4566" y="6531"/>
                              </a:lnTo>
                              <a:lnTo>
                                <a:pt x="4553" y="6522"/>
                              </a:lnTo>
                              <a:lnTo>
                                <a:pt x="4528" y="6503"/>
                              </a:lnTo>
                              <a:lnTo>
                                <a:pt x="4502" y="6482"/>
                              </a:lnTo>
                              <a:lnTo>
                                <a:pt x="4477" y="6458"/>
                              </a:lnTo>
                              <a:lnTo>
                                <a:pt x="4453" y="6433"/>
                              </a:lnTo>
                              <a:lnTo>
                                <a:pt x="4405" y="6382"/>
                              </a:lnTo>
                              <a:lnTo>
                                <a:pt x="4358" y="6333"/>
                              </a:lnTo>
                              <a:lnTo>
                                <a:pt x="4335" y="6308"/>
                              </a:lnTo>
                              <a:lnTo>
                                <a:pt x="4313" y="6286"/>
                              </a:lnTo>
                              <a:lnTo>
                                <a:pt x="4291" y="6266"/>
                              </a:lnTo>
                              <a:lnTo>
                                <a:pt x="4269" y="6247"/>
                              </a:lnTo>
                              <a:lnTo>
                                <a:pt x="4260" y="6239"/>
                              </a:lnTo>
                              <a:lnTo>
                                <a:pt x="4251" y="6228"/>
                              </a:lnTo>
                              <a:lnTo>
                                <a:pt x="4241" y="6214"/>
                              </a:lnTo>
                              <a:lnTo>
                                <a:pt x="4230" y="6199"/>
                              </a:lnTo>
                              <a:lnTo>
                                <a:pt x="4219" y="6180"/>
                              </a:lnTo>
                              <a:lnTo>
                                <a:pt x="4209" y="6161"/>
                              </a:lnTo>
                              <a:lnTo>
                                <a:pt x="4186" y="6118"/>
                              </a:lnTo>
                              <a:lnTo>
                                <a:pt x="4138" y="6025"/>
                              </a:lnTo>
                              <a:lnTo>
                                <a:pt x="4113" y="5978"/>
                              </a:lnTo>
                              <a:lnTo>
                                <a:pt x="4100" y="5955"/>
                              </a:lnTo>
                              <a:lnTo>
                                <a:pt x="4086" y="5934"/>
                              </a:lnTo>
                              <a:lnTo>
                                <a:pt x="4072" y="5912"/>
                              </a:lnTo>
                              <a:lnTo>
                                <a:pt x="4059" y="5893"/>
                              </a:lnTo>
                              <a:lnTo>
                                <a:pt x="4045" y="5876"/>
                              </a:lnTo>
                              <a:lnTo>
                                <a:pt x="4031" y="5860"/>
                              </a:lnTo>
                              <a:lnTo>
                                <a:pt x="4016" y="5846"/>
                              </a:lnTo>
                              <a:lnTo>
                                <a:pt x="4002" y="5835"/>
                              </a:lnTo>
                              <a:lnTo>
                                <a:pt x="3994" y="5830"/>
                              </a:lnTo>
                              <a:lnTo>
                                <a:pt x="3987" y="5826"/>
                              </a:lnTo>
                              <a:lnTo>
                                <a:pt x="3980" y="5823"/>
                              </a:lnTo>
                              <a:lnTo>
                                <a:pt x="3973" y="5821"/>
                              </a:lnTo>
                              <a:lnTo>
                                <a:pt x="3965" y="5819"/>
                              </a:lnTo>
                              <a:lnTo>
                                <a:pt x="3958" y="5818"/>
                              </a:lnTo>
                              <a:lnTo>
                                <a:pt x="3949" y="5819"/>
                              </a:lnTo>
                              <a:lnTo>
                                <a:pt x="3942" y="5819"/>
                              </a:lnTo>
                              <a:lnTo>
                                <a:pt x="3934" y="5821"/>
                              </a:lnTo>
                              <a:lnTo>
                                <a:pt x="3927" y="5824"/>
                              </a:lnTo>
                              <a:lnTo>
                                <a:pt x="3919" y="5828"/>
                              </a:lnTo>
                              <a:lnTo>
                                <a:pt x="3912" y="5832"/>
                              </a:lnTo>
                              <a:lnTo>
                                <a:pt x="3904" y="5838"/>
                              </a:lnTo>
                              <a:lnTo>
                                <a:pt x="3896" y="5845"/>
                              </a:lnTo>
                              <a:lnTo>
                                <a:pt x="3889" y="5854"/>
                              </a:lnTo>
                              <a:lnTo>
                                <a:pt x="3880" y="5863"/>
                              </a:lnTo>
                              <a:lnTo>
                                <a:pt x="3872" y="5873"/>
                              </a:lnTo>
                              <a:lnTo>
                                <a:pt x="3864" y="5884"/>
                              </a:lnTo>
                              <a:lnTo>
                                <a:pt x="3857" y="5897"/>
                              </a:lnTo>
                              <a:lnTo>
                                <a:pt x="3849" y="5911"/>
                              </a:lnTo>
                              <a:lnTo>
                                <a:pt x="3832" y="5942"/>
                              </a:lnTo>
                              <a:lnTo>
                                <a:pt x="3817" y="5974"/>
                              </a:lnTo>
                              <a:lnTo>
                                <a:pt x="3801" y="6007"/>
                              </a:lnTo>
                              <a:lnTo>
                                <a:pt x="3787" y="6040"/>
                              </a:lnTo>
                              <a:lnTo>
                                <a:pt x="3773" y="6075"/>
                              </a:lnTo>
                              <a:lnTo>
                                <a:pt x="3760" y="6109"/>
                              </a:lnTo>
                              <a:lnTo>
                                <a:pt x="3748" y="6145"/>
                              </a:lnTo>
                              <a:lnTo>
                                <a:pt x="3735" y="6180"/>
                              </a:lnTo>
                              <a:lnTo>
                                <a:pt x="3713" y="6253"/>
                              </a:lnTo>
                              <a:lnTo>
                                <a:pt x="3693" y="6327"/>
                              </a:lnTo>
                              <a:lnTo>
                                <a:pt x="3673" y="6404"/>
                              </a:lnTo>
                              <a:lnTo>
                                <a:pt x="3655" y="6480"/>
                              </a:lnTo>
                              <a:lnTo>
                                <a:pt x="3621" y="6634"/>
                              </a:lnTo>
                              <a:lnTo>
                                <a:pt x="3587" y="6785"/>
                              </a:lnTo>
                              <a:lnTo>
                                <a:pt x="3570" y="6860"/>
                              </a:lnTo>
                              <a:lnTo>
                                <a:pt x="3552" y="6933"/>
                              </a:lnTo>
                              <a:lnTo>
                                <a:pt x="3532" y="7004"/>
                              </a:lnTo>
                              <a:lnTo>
                                <a:pt x="3512" y="7073"/>
                              </a:lnTo>
                              <a:lnTo>
                                <a:pt x="3488" y="7149"/>
                              </a:lnTo>
                              <a:lnTo>
                                <a:pt x="3462" y="7227"/>
                              </a:lnTo>
                              <a:lnTo>
                                <a:pt x="3435" y="7302"/>
                              </a:lnTo>
                              <a:lnTo>
                                <a:pt x="3408" y="7378"/>
                              </a:lnTo>
                              <a:lnTo>
                                <a:pt x="3379" y="7452"/>
                              </a:lnTo>
                              <a:lnTo>
                                <a:pt x="3349" y="7527"/>
                              </a:lnTo>
                              <a:lnTo>
                                <a:pt x="3318" y="7601"/>
                              </a:lnTo>
                              <a:lnTo>
                                <a:pt x="3287" y="7675"/>
                              </a:lnTo>
                              <a:lnTo>
                                <a:pt x="3270" y="7710"/>
                              </a:lnTo>
                              <a:lnTo>
                                <a:pt x="3250" y="7746"/>
                              </a:lnTo>
                              <a:lnTo>
                                <a:pt x="3229" y="7785"/>
                              </a:lnTo>
                              <a:lnTo>
                                <a:pt x="3206" y="7824"/>
                              </a:lnTo>
                              <a:lnTo>
                                <a:pt x="3156" y="7906"/>
                              </a:lnTo>
                              <a:lnTo>
                                <a:pt x="3131" y="7949"/>
                              </a:lnTo>
                              <a:lnTo>
                                <a:pt x="3106" y="7992"/>
                              </a:lnTo>
                              <a:lnTo>
                                <a:pt x="3084" y="8035"/>
                              </a:lnTo>
                              <a:lnTo>
                                <a:pt x="3063" y="8079"/>
                              </a:lnTo>
                              <a:lnTo>
                                <a:pt x="3053" y="8100"/>
                              </a:lnTo>
                              <a:lnTo>
                                <a:pt x="3043" y="8122"/>
                              </a:lnTo>
                              <a:lnTo>
                                <a:pt x="3035" y="8143"/>
                              </a:lnTo>
                              <a:lnTo>
                                <a:pt x="3027" y="8164"/>
                              </a:lnTo>
                              <a:lnTo>
                                <a:pt x="3021" y="8185"/>
                              </a:lnTo>
                              <a:lnTo>
                                <a:pt x="3015" y="8207"/>
                              </a:lnTo>
                              <a:lnTo>
                                <a:pt x="3011" y="8227"/>
                              </a:lnTo>
                              <a:lnTo>
                                <a:pt x="3007" y="8247"/>
                              </a:lnTo>
                              <a:lnTo>
                                <a:pt x="3005" y="8268"/>
                              </a:lnTo>
                              <a:lnTo>
                                <a:pt x="3004" y="8288"/>
                              </a:lnTo>
                              <a:lnTo>
                                <a:pt x="3004" y="8307"/>
                              </a:lnTo>
                              <a:lnTo>
                                <a:pt x="3006" y="8327"/>
                              </a:lnTo>
                              <a:lnTo>
                                <a:pt x="3009" y="8343"/>
                              </a:lnTo>
                              <a:lnTo>
                                <a:pt x="3012" y="8358"/>
                              </a:lnTo>
                              <a:lnTo>
                                <a:pt x="3017" y="8372"/>
                              </a:lnTo>
                              <a:lnTo>
                                <a:pt x="3022" y="8384"/>
                              </a:lnTo>
                              <a:lnTo>
                                <a:pt x="3028" y="8396"/>
                              </a:lnTo>
                              <a:lnTo>
                                <a:pt x="3034" y="8405"/>
                              </a:lnTo>
                              <a:lnTo>
                                <a:pt x="3042" y="8414"/>
                              </a:lnTo>
                              <a:lnTo>
                                <a:pt x="3050" y="8421"/>
                              </a:lnTo>
                              <a:lnTo>
                                <a:pt x="3059" y="8427"/>
                              </a:lnTo>
                              <a:lnTo>
                                <a:pt x="3069" y="8432"/>
                              </a:lnTo>
                              <a:lnTo>
                                <a:pt x="3079" y="8436"/>
                              </a:lnTo>
                              <a:lnTo>
                                <a:pt x="3089" y="8438"/>
                              </a:lnTo>
                              <a:lnTo>
                                <a:pt x="3101" y="8440"/>
                              </a:lnTo>
                              <a:lnTo>
                                <a:pt x="3112" y="8441"/>
                              </a:lnTo>
                              <a:lnTo>
                                <a:pt x="3125" y="8440"/>
                              </a:lnTo>
                              <a:lnTo>
                                <a:pt x="3138" y="8439"/>
                              </a:lnTo>
                              <a:lnTo>
                                <a:pt x="3151" y="8437"/>
                              </a:lnTo>
                              <a:lnTo>
                                <a:pt x="3165" y="8434"/>
                              </a:lnTo>
                              <a:lnTo>
                                <a:pt x="3179" y="8430"/>
                              </a:lnTo>
                              <a:lnTo>
                                <a:pt x="3194" y="8426"/>
                              </a:lnTo>
                              <a:lnTo>
                                <a:pt x="3224" y="8414"/>
                              </a:lnTo>
                              <a:lnTo>
                                <a:pt x="3255" y="8400"/>
                              </a:lnTo>
                              <a:lnTo>
                                <a:pt x="3288" y="8383"/>
                              </a:lnTo>
                              <a:lnTo>
                                <a:pt x="3320" y="8364"/>
                              </a:lnTo>
                              <a:lnTo>
                                <a:pt x="3354" y="8344"/>
                              </a:lnTo>
                              <a:lnTo>
                                <a:pt x="3388" y="8321"/>
                              </a:lnTo>
                              <a:lnTo>
                                <a:pt x="3423" y="8298"/>
                              </a:lnTo>
                              <a:lnTo>
                                <a:pt x="3457" y="8274"/>
                              </a:lnTo>
                              <a:lnTo>
                                <a:pt x="3491" y="8248"/>
                              </a:lnTo>
                              <a:lnTo>
                                <a:pt x="3524" y="8222"/>
                              </a:lnTo>
                              <a:lnTo>
                                <a:pt x="3589" y="8171"/>
                              </a:lnTo>
                              <a:lnTo>
                                <a:pt x="3649" y="8122"/>
                              </a:lnTo>
                              <a:lnTo>
                                <a:pt x="3750" y="8036"/>
                              </a:lnTo>
                              <a:lnTo>
                                <a:pt x="3786" y="8006"/>
                              </a:lnTo>
                              <a:lnTo>
                                <a:pt x="3811" y="7986"/>
                              </a:lnTo>
                              <a:lnTo>
                                <a:pt x="3984" y="7865"/>
                              </a:lnTo>
                              <a:lnTo>
                                <a:pt x="4160" y="7742"/>
                              </a:lnTo>
                              <a:lnTo>
                                <a:pt x="4250" y="7681"/>
                              </a:lnTo>
                              <a:lnTo>
                                <a:pt x="4340" y="7620"/>
                              </a:lnTo>
                              <a:lnTo>
                                <a:pt x="4431" y="7561"/>
                              </a:lnTo>
                              <a:lnTo>
                                <a:pt x="4524" y="7504"/>
                              </a:lnTo>
                              <a:lnTo>
                                <a:pt x="4617" y="7447"/>
                              </a:lnTo>
                              <a:lnTo>
                                <a:pt x="4664" y="7419"/>
                              </a:lnTo>
                              <a:lnTo>
                                <a:pt x="4710" y="7393"/>
                              </a:lnTo>
                              <a:lnTo>
                                <a:pt x="4758" y="7367"/>
                              </a:lnTo>
                              <a:lnTo>
                                <a:pt x="4806" y="7341"/>
                              </a:lnTo>
                              <a:lnTo>
                                <a:pt x="4853" y="7316"/>
                              </a:lnTo>
                              <a:lnTo>
                                <a:pt x="4902" y="7291"/>
                              </a:lnTo>
                              <a:lnTo>
                                <a:pt x="4950" y="7268"/>
                              </a:lnTo>
                              <a:lnTo>
                                <a:pt x="4998" y="7246"/>
                              </a:lnTo>
                              <a:lnTo>
                                <a:pt x="5047" y="7225"/>
                              </a:lnTo>
                              <a:lnTo>
                                <a:pt x="5097" y="7203"/>
                              </a:lnTo>
                              <a:lnTo>
                                <a:pt x="5146" y="7183"/>
                              </a:lnTo>
                              <a:lnTo>
                                <a:pt x="5195" y="7165"/>
                              </a:lnTo>
                              <a:lnTo>
                                <a:pt x="5245" y="7146"/>
                              </a:lnTo>
                              <a:lnTo>
                                <a:pt x="5296" y="7130"/>
                              </a:lnTo>
                              <a:close/>
                              <a:moveTo>
                                <a:pt x="4231" y="5663"/>
                              </a:moveTo>
                              <a:lnTo>
                                <a:pt x="4231" y="5663"/>
                              </a:lnTo>
                              <a:lnTo>
                                <a:pt x="4227" y="5667"/>
                              </a:lnTo>
                              <a:lnTo>
                                <a:pt x="4222" y="5672"/>
                              </a:lnTo>
                              <a:lnTo>
                                <a:pt x="4217" y="5675"/>
                              </a:lnTo>
                              <a:lnTo>
                                <a:pt x="4212" y="5677"/>
                              </a:lnTo>
                              <a:lnTo>
                                <a:pt x="4206" y="5679"/>
                              </a:lnTo>
                              <a:lnTo>
                                <a:pt x="4200" y="5680"/>
                              </a:lnTo>
                              <a:lnTo>
                                <a:pt x="4193" y="5680"/>
                              </a:lnTo>
                              <a:lnTo>
                                <a:pt x="4187" y="5680"/>
                              </a:lnTo>
                              <a:lnTo>
                                <a:pt x="4189" y="5694"/>
                              </a:lnTo>
                              <a:lnTo>
                                <a:pt x="4192" y="5707"/>
                              </a:lnTo>
                              <a:lnTo>
                                <a:pt x="4197" y="5722"/>
                              </a:lnTo>
                              <a:lnTo>
                                <a:pt x="4203" y="5735"/>
                              </a:lnTo>
                              <a:lnTo>
                                <a:pt x="4211" y="5747"/>
                              </a:lnTo>
                              <a:lnTo>
                                <a:pt x="4219" y="5759"/>
                              </a:lnTo>
                              <a:lnTo>
                                <a:pt x="4228" y="5770"/>
                              </a:lnTo>
                              <a:lnTo>
                                <a:pt x="4238" y="5782"/>
                              </a:lnTo>
                              <a:lnTo>
                                <a:pt x="4248" y="5791"/>
                              </a:lnTo>
                              <a:lnTo>
                                <a:pt x="4259" y="5798"/>
                              </a:lnTo>
                              <a:lnTo>
                                <a:pt x="4269" y="5805"/>
                              </a:lnTo>
                              <a:lnTo>
                                <a:pt x="4279" y="5810"/>
                              </a:lnTo>
                              <a:lnTo>
                                <a:pt x="4289" y="5813"/>
                              </a:lnTo>
                              <a:lnTo>
                                <a:pt x="4298" y="5814"/>
                              </a:lnTo>
                              <a:lnTo>
                                <a:pt x="4307" y="5814"/>
                              </a:lnTo>
                              <a:lnTo>
                                <a:pt x="4311" y="5813"/>
                              </a:lnTo>
                              <a:lnTo>
                                <a:pt x="4315" y="5811"/>
                              </a:lnTo>
                              <a:lnTo>
                                <a:pt x="4335" y="5827"/>
                              </a:lnTo>
                              <a:lnTo>
                                <a:pt x="4858" y="5152"/>
                              </a:lnTo>
                              <a:lnTo>
                                <a:pt x="4794" y="5102"/>
                              </a:lnTo>
                              <a:lnTo>
                                <a:pt x="4767" y="5082"/>
                              </a:lnTo>
                              <a:lnTo>
                                <a:pt x="4745" y="5067"/>
                              </a:lnTo>
                              <a:lnTo>
                                <a:pt x="4725" y="5055"/>
                              </a:lnTo>
                              <a:lnTo>
                                <a:pt x="4716" y="5051"/>
                              </a:lnTo>
                              <a:lnTo>
                                <a:pt x="4707" y="5048"/>
                              </a:lnTo>
                              <a:lnTo>
                                <a:pt x="4700" y="5046"/>
                              </a:lnTo>
                              <a:lnTo>
                                <a:pt x="4692" y="5045"/>
                              </a:lnTo>
                              <a:lnTo>
                                <a:pt x="4685" y="5045"/>
                              </a:lnTo>
                              <a:lnTo>
                                <a:pt x="4678" y="5046"/>
                              </a:lnTo>
                              <a:lnTo>
                                <a:pt x="4671" y="5048"/>
                              </a:lnTo>
                              <a:lnTo>
                                <a:pt x="4664" y="5051"/>
                              </a:lnTo>
                              <a:lnTo>
                                <a:pt x="4657" y="5055"/>
                              </a:lnTo>
                              <a:lnTo>
                                <a:pt x="4649" y="5060"/>
                              </a:lnTo>
                              <a:lnTo>
                                <a:pt x="4642" y="5066"/>
                              </a:lnTo>
                              <a:lnTo>
                                <a:pt x="4635" y="5073"/>
                              </a:lnTo>
                              <a:lnTo>
                                <a:pt x="4619" y="5090"/>
                              </a:lnTo>
                              <a:lnTo>
                                <a:pt x="4601" y="5112"/>
                              </a:lnTo>
                              <a:lnTo>
                                <a:pt x="4580" y="5138"/>
                              </a:lnTo>
                              <a:lnTo>
                                <a:pt x="4530" y="5201"/>
                              </a:lnTo>
                              <a:lnTo>
                                <a:pt x="4510" y="5224"/>
                              </a:lnTo>
                              <a:lnTo>
                                <a:pt x="4488" y="5249"/>
                              </a:lnTo>
                              <a:lnTo>
                                <a:pt x="4438" y="5301"/>
                              </a:lnTo>
                              <a:lnTo>
                                <a:pt x="4385" y="5356"/>
                              </a:lnTo>
                              <a:lnTo>
                                <a:pt x="4358" y="5386"/>
                              </a:lnTo>
                              <a:lnTo>
                                <a:pt x="4333" y="5415"/>
                              </a:lnTo>
                              <a:lnTo>
                                <a:pt x="4309" y="5446"/>
                              </a:lnTo>
                              <a:lnTo>
                                <a:pt x="4286" y="5476"/>
                              </a:lnTo>
                              <a:lnTo>
                                <a:pt x="4277" y="5492"/>
                              </a:lnTo>
                              <a:lnTo>
                                <a:pt x="4267" y="5508"/>
                              </a:lnTo>
                              <a:lnTo>
                                <a:pt x="4259" y="5523"/>
                              </a:lnTo>
                              <a:lnTo>
                                <a:pt x="4252" y="5539"/>
                              </a:lnTo>
                              <a:lnTo>
                                <a:pt x="4245" y="5554"/>
                              </a:lnTo>
                              <a:lnTo>
                                <a:pt x="4239" y="5569"/>
                              </a:lnTo>
                              <a:lnTo>
                                <a:pt x="4235" y="5586"/>
                              </a:lnTo>
                              <a:lnTo>
                                <a:pt x="4231" y="5601"/>
                              </a:lnTo>
                              <a:lnTo>
                                <a:pt x="4229" y="5616"/>
                              </a:lnTo>
                              <a:lnTo>
                                <a:pt x="4228" y="5631"/>
                              </a:lnTo>
                              <a:lnTo>
                                <a:pt x="4229" y="5648"/>
                              </a:lnTo>
                              <a:lnTo>
                                <a:pt x="4231" y="5663"/>
                              </a:lnTo>
                              <a:close/>
                              <a:moveTo>
                                <a:pt x="4953" y="4679"/>
                              </a:moveTo>
                              <a:lnTo>
                                <a:pt x="4697" y="4995"/>
                              </a:lnTo>
                              <a:lnTo>
                                <a:pt x="4881" y="5138"/>
                              </a:lnTo>
                              <a:lnTo>
                                <a:pt x="4914" y="5097"/>
                              </a:lnTo>
                              <a:lnTo>
                                <a:pt x="4946" y="5059"/>
                              </a:lnTo>
                              <a:lnTo>
                                <a:pt x="5003" y="4995"/>
                              </a:lnTo>
                              <a:lnTo>
                                <a:pt x="5027" y="4967"/>
                              </a:lnTo>
                              <a:lnTo>
                                <a:pt x="5048" y="4941"/>
                              </a:lnTo>
                              <a:lnTo>
                                <a:pt x="5057" y="4928"/>
                              </a:lnTo>
                              <a:lnTo>
                                <a:pt x="5064" y="4917"/>
                              </a:lnTo>
                              <a:lnTo>
                                <a:pt x="5072" y="4905"/>
                              </a:lnTo>
                              <a:lnTo>
                                <a:pt x="5077" y="4894"/>
                              </a:lnTo>
                              <a:lnTo>
                                <a:pt x="5082" y="4881"/>
                              </a:lnTo>
                              <a:lnTo>
                                <a:pt x="5085" y="4870"/>
                              </a:lnTo>
                              <a:lnTo>
                                <a:pt x="5086" y="4859"/>
                              </a:lnTo>
                              <a:lnTo>
                                <a:pt x="5086" y="4847"/>
                              </a:lnTo>
                              <a:lnTo>
                                <a:pt x="5085" y="4836"/>
                              </a:lnTo>
                              <a:lnTo>
                                <a:pt x="5082" y="4824"/>
                              </a:lnTo>
                              <a:lnTo>
                                <a:pt x="5078" y="4811"/>
                              </a:lnTo>
                              <a:lnTo>
                                <a:pt x="5072" y="4799"/>
                              </a:lnTo>
                              <a:lnTo>
                                <a:pt x="5063" y="4786"/>
                              </a:lnTo>
                              <a:lnTo>
                                <a:pt x="5053" y="4773"/>
                              </a:lnTo>
                              <a:lnTo>
                                <a:pt x="5042" y="4760"/>
                              </a:lnTo>
                              <a:lnTo>
                                <a:pt x="5028" y="4744"/>
                              </a:lnTo>
                              <a:lnTo>
                                <a:pt x="5013" y="4729"/>
                              </a:lnTo>
                              <a:lnTo>
                                <a:pt x="4994" y="4714"/>
                              </a:lnTo>
                              <a:lnTo>
                                <a:pt x="4975" y="4697"/>
                              </a:lnTo>
                              <a:lnTo>
                                <a:pt x="4953" y="4679"/>
                              </a:lnTo>
                              <a:close/>
                              <a:moveTo>
                                <a:pt x="7907" y="877"/>
                              </a:moveTo>
                              <a:lnTo>
                                <a:pt x="7907" y="877"/>
                              </a:lnTo>
                              <a:lnTo>
                                <a:pt x="7969" y="922"/>
                              </a:lnTo>
                              <a:lnTo>
                                <a:pt x="8015" y="956"/>
                              </a:lnTo>
                              <a:lnTo>
                                <a:pt x="8034" y="968"/>
                              </a:lnTo>
                              <a:lnTo>
                                <a:pt x="8050" y="978"/>
                              </a:lnTo>
                              <a:lnTo>
                                <a:pt x="8057" y="982"/>
                              </a:lnTo>
                              <a:lnTo>
                                <a:pt x="8066" y="984"/>
                              </a:lnTo>
                              <a:lnTo>
                                <a:pt x="8073" y="986"/>
                              </a:lnTo>
                              <a:lnTo>
                                <a:pt x="8079" y="986"/>
                              </a:lnTo>
                              <a:lnTo>
                                <a:pt x="8086" y="986"/>
                              </a:lnTo>
                              <a:lnTo>
                                <a:pt x="8092" y="985"/>
                              </a:lnTo>
                              <a:lnTo>
                                <a:pt x="8099" y="983"/>
                              </a:lnTo>
                              <a:lnTo>
                                <a:pt x="8105" y="979"/>
                              </a:lnTo>
                              <a:lnTo>
                                <a:pt x="8112" y="975"/>
                              </a:lnTo>
                              <a:lnTo>
                                <a:pt x="8119" y="969"/>
                              </a:lnTo>
                              <a:lnTo>
                                <a:pt x="8134" y="956"/>
                              </a:lnTo>
                              <a:lnTo>
                                <a:pt x="8150" y="938"/>
                              </a:lnTo>
                              <a:lnTo>
                                <a:pt x="8168" y="916"/>
                              </a:lnTo>
                              <a:lnTo>
                                <a:pt x="8214" y="858"/>
                              </a:lnTo>
                              <a:lnTo>
                                <a:pt x="8249" y="810"/>
                              </a:lnTo>
                              <a:lnTo>
                                <a:pt x="8289" y="762"/>
                              </a:lnTo>
                              <a:lnTo>
                                <a:pt x="8329" y="713"/>
                              </a:lnTo>
                              <a:lnTo>
                                <a:pt x="8369" y="663"/>
                              </a:lnTo>
                              <a:lnTo>
                                <a:pt x="8388" y="638"/>
                              </a:lnTo>
                              <a:lnTo>
                                <a:pt x="8408" y="612"/>
                              </a:lnTo>
                              <a:lnTo>
                                <a:pt x="8425" y="587"/>
                              </a:lnTo>
                              <a:lnTo>
                                <a:pt x="8442" y="562"/>
                              </a:lnTo>
                              <a:lnTo>
                                <a:pt x="8457" y="536"/>
                              </a:lnTo>
                              <a:lnTo>
                                <a:pt x="8470" y="511"/>
                              </a:lnTo>
                              <a:lnTo>
                                <a:pt x="8483" y="485"/>
                              </a:lnTo>
                              <a:lnTo>
                                <a:pt x="8494" y="461"/>
                              </a:lnTo>
                              <a:lnTo>
                                <a:pt x="8466" y="448"/>
                              </a:lnTo>
                              <a:lnTo>
                                <a:pt x="8440" y="438"/>
                              </a:lnTo>
                              <a:lnTo>
                                <a:pt x="8415" y="431"/>
                              </a:lnTo>
                              <a:lnTo>
                                <a:pt x="8390" y="426"/>
                              </a:lnTo>
                              <a:lnTo>
                                <a:pt x="8367" y="424"/>
                              </a:lnTo>
                              <a:lnTo>
                                <a:pt x="8344" y="424"/>
                              </a:lnTo>
                              <a:lnTo>
                                <a:pt x="8321" y="427"/>
                              </a:lnTo>
                              <a:lnTo>
                                <a:pt x="8300" y="431"/>
                              </a:lnTo>
                              <a:lnTo>
                                <a:pt x="8280" y="438"/>
                              </a:lnTo>
                              <a:lnTo>
                                <a:pt x="8259" y="447"/>
                              </a:lnTo>
                              <a:lnTo>
                                <a:pt x="8240" y="457"/>
                              </a:lnTo>
                              <a:lnTo>
                                <a:pt x="8221" y="469"/>
                              </a:lnTo>
                              <a:lnTo>
                                <a:pt x="8203" y="483"/>
                              </a:lnTo>
                              <a:lnTo>
                                <a:pt x="8184" y="499"/>
                              </a:lnTo>
                              <a:lnTo>
                                <a:pt x="8167" y="515"/>
                              </a:lnTo>
                              <a:lnTo>
                                <a:pt x="8150" y="533"/>
                              </a:lnTo>
                              <a:lnTo>
                                <a:pt x="8134" y="551"/>
                              </a:lnTo>
                              <a:lnTo>
                                <a:pt x="8117" y="572"/>
                              </a:lnTo>
                              <a:lnTo>
                                <a:pt x="8101" y="592"/>
                              </a:lnTo>
                              <a:lnTo>
                                <a:pt x="8086" y="613"/>
                              </a:lnTo>
                              <a:lnTo>
                                <a:pt x="8055" y="657"/>
                              </a:lnTo>
                              <a:lnTo>
                                <a:pt x="8025" y="703"/>
                              </a:lnTo>
                              <a:lnTo>
                                <a:pt x="7967" y="793"/>
                              </a:lnTo>
                              <a:lnTo>
                                <a:pt x="7938" y="837"/>
                              </a:lnTo>
                              <a:lnTo>
                                <a:pt x="7923" y="857"/>
                              </a:lnTo>
                              <a:lnTo>
                                <a:pt x="7907" y="877"/>
                              </a:lnTo>
                              <a:close/>
                              <a:moveTo>
                                <a:pt x="5410" y="4090"/>
                              </a:moveTo>
                              <a:lnTo>
                                <a:pt x="5587" y="4228"/>
                              </a:lnTo>
                              <a:lnTo>
                                <a:pt x="5744" y="4025"/>
                              </a:lnTo>
                              <a:lnTo>
                                <a:pt x="5710" y="3999"/>
                              </a:lnTo>
                              <a:lnTo>
                                <a:pt x="5679" y="3975"/>
                              </a:lnTo>
                              <a:lnTo>
                                <a:pt x="5654" y="3958"/>
                              </a:lnTo>
                              <a:lnTo>
                                <a:pt x="5631" y="3944"/>
                              </a:lnTo>
                              <a:lnTo>
                                <a:pt x="5620" y="3938"/>
                              </a:lnTo>
                              <a:lnTo>
                                <a:pt x="5611" y="3934"/>
                              </a:lnTo>
                              <a:lnTo>
                                <a:pt x="5602" y="3931"/>
                              </a:lnTo>
                              <a:lnTo>
                                <a:pt x="5593" y="3928"/>
                              </a:lnTo>
                              <a:lnTo>
                                <a:pt x="5585" y="3927"/>
                              </a:lnTo>
                              <a:lnTo>
                                <a:pt x="5578" y="3927"/>
                              </a:lnTo>
                              <a:lnTo>
                                <a:pt x="5570" y="3927"/>
                              </a:lnTo>
                              <a:lnTo>
                                <a:pt x="5563" y="3929"/>
                              </a:lnTo>
                              <a:lnTo>
                                <a:pt x="5556" y="3932"/>
                              </a:lnTo>
                              <a:lnTo>
                                <a:pt x="5548" y="3935"/>
                              </a:lnTo>
                              <a:lnTo>
                                <a:pt x="5540" y="3940"/>
                              </a:lnTo>
                              <a:lnTo>
                                <a:pt x="5533" y="3946"/>
                              </a:lnTo>
                              <a:lnTo>
                                <a:pt x="5518" y="3960"/>
                              </a:lnTo>
                              <a:lnTo>
                                <a:pt x="5502" y="3978"/>
                              </a:lnTo>
                              <a:lnTo>
                                <a:pt x="5483" y="4001"/>
                              </a:lnTo>
                              <a:lnTo>
                                <a:pt x="5462" y="4027"/>
                              </a:lnTo>
                              <a:lnTo>
                                <a:pt x="5410" y="4090"/>
                              </a:lnTo>
                              <a:close/>
                              <a:moveTo>
                                <a:pt x="5223" y="4332"/>
                              </a:moveTo>
                              <a:lnTo>
                                <a:pt x="5405" y="4474"/>
                              </a:lnTo>
                              <a:lnTo>
                                <a:pt x="5433" y="4438"/>
                              </a:lnTo>
                              <a:lnTo>
                                <a:pt x="5457" y="4406"/>
                              </a:lnTo>
                              <a:lnTo>
                                <a:pt x="5498" y="4354"/>
                              </a:lnTo>
                              <a:lnTo>
                                <a:pt x="5513" y="4331"/>
                              </a:lnTo>
                              <a:lnTo>
                                <a:pt x="5525" y="4312"/>
                              </a:lnTo>
                              <a:lnTo>
                                <a:pt x="5529" y="4303"/>
                              </a:lnTo>
                              <a:lnTo>
                                <a:pt x="5533" y="4294"/>
                              </a:lnTo>
                              <a:lnTo>
                                <a:pt x="5536" y="4286"/>
                              </a:lnTo>
                              <a:lnTo>
                                <a:pt x="5537" y="4277"/>
                              </a:lnTo>
                              <a:lnTo>
                                <a:pt x="5538" y="4268"/>
                              </a:lnTo>
                              <a:lnTo>
                                <a:pt x="5538" y="4260"/>
                              </a:lnTo>
                              <a:lnTo>
                                <a:pt x="5536" y="4252"/>
                              </a:lnTo>
                              <a:lnTo>
                                <a:pt x="5534" y="4243"/>
                              </a:lnTo>
                              <a:lnTo>
                                <a:pt x="5530" y="4235"/>
                              </a:lnTo>
                              <a:lnTo>
                                <a:pt x="5525" y="4226"/>
                              </a:lnTo>
                              <a:lnTo>
                                <a:pt x="5519" y="4217"/>
                              </a:lnTo>
                              <a:lnTo>
                                <a:pt x="5512" y="4208"/>
                              </a:lnTo>
                              <a:lnTo>
                                <a:pt x="5494" y="4187"/>
                              </a:lnTo>
                              <a:lnTo>
                                <a:pt x="5470" y="4164"/>
                              </a:lnTo>
                              <a:lnTo>
                                <a:pt x="5441" y="4139"/>
                              </a:lnTo>
                              <a:lnTo>
                                <a:pt x="5406" y="4109"/>
                              </a:lnTo>
                              <a:lnTo>
                                <a:pt x="5314" y="4221"/>
                              </a:lnTo>
                              <a:lnTo>
                                <a:pt x="5223" y="4332"/>
                              </a:lnTo>
                              <a:close/>
                              <a:moveTo>
                                <a:pt x="4973" y="4653"/>
                              </a:moveTo>
                              <a:lnTo>
                                <a:pt x="4973" y="4653"/>
                              </a:lnTo>
                              <a:lnTo>
                                <a:pt x="4994" y="4670"/>
                              </a:lnTo>
                              <a:lnTo>
                                <a:pt x="5016" y="4685"/>
                              </a:lnTo>
                              <a:lnTo>
                                <a:pt x="5035" y="4698"/>
                              </a:lnTo>
                              <a:lnTo>
                                <a:pt x="5052" y="4710"/>
                              </a:lnTo>
                              <a:lnTo>
                                <a:pt x="5070" y="4719"/>
                              </a:lnTo>
                              <a:lnTo>
                                <a:pt x="5086" y="4727"/>
                              </a:lnTo>
                              <a:lnTo>
                                <a:pt x="5100" y="4734"/>
                              </a:lnTo>
                              <a:lnTo>
                                <a:pt x="5114" y="4739"/>
                              </a:lnTo>
                              <a:lnTo>
                                <a:pt x="5127" y="4742"/>
                              </a:lnTo>
                              <a:lnTo>
                                <a:pt x="5140" y="4744"/>
                              </a:lnTo>
                              <a:lnTo>
                                <a:pt x="5152" y="4745"/>
                              </a:lnTo>
                              <a:lnTo>
                                <a:pt x="5163" y="4744"/>
                              </a:lnTo>
                              <a:lnTo>
                                <a:pt x="5174" y="4742"/>
                              </a:lnTo>
                              <a:lnTo>
                                <a:pt x="5184" y="4739"/>
                              </a:lnTo>
                              <a:lnTo>
                                <a:pt x="5194" y="4734"/>
                              </a:lnTo>
                              <a:lnTo>
                                <a:pt x="5203" y="4728"/>
                              </a:lnTo>
                              <a:lnTo>
                                <a:pt x="5214" y="4721"/>
                              </a:lnTo>
                              <a:lnTo>
                                <a:pt x="5223" y="4713"/>
                              </a:lnTo>
                              <a:lnTo>
                                <a:pt x="5232" y="4703"/>
                              </a:lnTo>
                              <a:lnTo>
                                <a:pt x="5242" y="4693"/>
                              </a:lnTo>
                              <a:lnTo>
                                <a:pt x="5261" y="4668"/>
                              </a:lnTo>
                              <a:lnTo>
                                <a:pt x="5283" y="4640"/>
                              </a:lnTo>
                              <a:lnTo>
                                <a:pt x="5330" y="4574"/>
                              </a:lnTo>
                              <a:lnTo>
                                <a:pt x="5359" y="4535"/>
                              </a:lnTo>
                              <a:lnTo>
                                <a:pt x="5390" y="4495"/>
                              </a:lnTo>
                              <a:lnTo>
                                <a:pt x="5347" y="4462"/>
                              </a:lnTo>
                              <a:lnTo>
                                <a:pt x="5327" y="4448"/>
                              </a:lnTo>
                              <a:lnTo>
                                <a:pt x="5309" y="4437"/>
                              </a:lnTo>
                              <a:lnTo>
                                <a:pt x="5292" y="4427"/>
                              </a:lnTo>
                              <a:lnTo>
                                <a:pt x="5275" y="4418"/>
                              </a:lnTo>
                              <a:lnTo>
                                <a:pt x="5260" y="4411"/>
                              </a:lnTo>
                              <a:lnTo>
                                <a:pt x="5246" y="4405"/>
                              </a:lnTo>
                              <a:lnTo>
                                <a:pt x="5233" y="4401"/>
                              </a:lnTo>
                              <a:lnTo>
                                <a:pt x="5221" y="4399"/>
                              </a:lnTo>
                              <a:lnTo>
                                <a:pt x="5209" y="4398"/>
                              </a:lnTo>
                              <a:lnTo>
                                <a:pt x="5197" y="4399"/>
                              </a:lnTo>
                              <a:lnTo>
                                <a:pt x="5187" y="4400"/>
                              </a:lnTo>
                              <a:lnTo>
                                <a:pt x="5177" y="4404"/>
                              </a:lnTo>
                              <a:lnTo>
                                <a:pt x="5167" y="4409"/>
                              </a:lnTo>
                              <a:lnTo>
                                <a:pt x="5157" y="4415"/>
                              </a:lnTo>
                              <a:lnTo>
                                <a:pt x="5148" y="4422"/>
                              </a:lnTo>
                              <a:lnTo>
                                <a:pt x="5139" y="4430"/>
                              </a:lnTo>
                              <a:lnTo>
                                <a:pt x="5129" y="4439"/>
                              </a:lnTo>
                              <a:lnTo>
                                <a:pt x="5120" y="4450"/>
                              </a:lnTo>
                              <a:lnTo>
                                <a:pt x="5101" y="4474"/>
                              </a:lnTo>
                              <a:lnTo>
                                <a:pt x="5081" y="4503"/>
                              </a:lnTo>
                              <a:lnTo>
                                <a:pt x="5033" y="4572"/>
                              </a:lnTo>
                              <a:lnTo>
                                <a:pt x="5005" y="4610"/>
                              </a:lnTo>
                              <a:lnTo>
                                <a:pt x="4973" y="4653"/>
                              </a:lnTo>
                              <a:close/>
                              <a:moveTo>
                                <a:pt x="7841" y="1340"/>
                              </a:moveTo>
                              <a:lnTo>
                                <a:pt x="8075" y="1038"/>
                              </a:lnTo>
                              <a:lnTo>
                                <a:pt x="8048" y="1018"/>
                              </a:lnTo>
                              <a:lnTo>
                                <a:pt x="8025" y="1000"/>
                              </a:lnTo>
                              <a:lnTo>
                                <a:pt x="7985" y="968"/>
                              </a:lnTo>
                              <a:lnTo>
                                <a:pt x="7969" y="956"/>
                              </a:lnTo>
                              <a:lnTo>
                                <a:pt x="7954" y="946"/>
                              </a:lnTo>
                              <a:lnTo>
                                <a:pt x="7940" y="938"/>
                              </a:lnTo>
                              <a:lnTo>
                                <a:pt x="7934" y="935"/>
                              </a:lnTo>
                              <a:lnTo>
                                <a:pt x="7927" y="933"/>
                              </a:lnTo>
                              <a:lnTo>
                                <a:pt x="7921" y="932"/>
                              </a:lnTo>
                              <a:lnTo>
                                <a:pt x="7914" y="931"/>
                              </a:lnTo>
                              <a:lnTo>
                                <a:pt x="7908" y="931"/>
                              </a:lnTo>
                              <a:lnTo>
                                <a:pt x="7902" y="932"/>
                              </a:lnTo>
                              <a:lnTo>
                                <a:pt x="7895" y="934"/>
                              </a:lnTo>
                              <a:lnTo>
                                <a:pt x="7889" y="937"/>
                              </a:lnTo>
                              <a:lnTo>
                                <a:pt x="7882" y="941"/>
                              </a:lnTo>
                              <a:lnTo>
                                <a:pt x="7875" y="945"/>
                              </a:lnTo>
                              <a:lnTo>
                                <a:pt x="7861" y="958"/>
                              </a:lnTo>
                              <a:lnTo>
                                <a:pt x="7844" y="975"/>
                              </a:lnTo>
                              <a:lnTo>
                                <a:pt x="7826" y="996"/>
                              </a:lnTo>
                              <a:lnTo>
                                <a:pt x="7806" y="1021"/>
                              </a:lnTo>
                              <a:lnTo>
                                <a:pt x="7758" y="1082"/>
                              </a:lnTo>
                              <a:lnTo>
                                <a:pt x="7739" y="1107"/>
                              </a:lnTo>
                              <a:lnTo>
                                <a:pt x="7724" y="1129"/>
                              </a:lnTo>
                              <a:lnTo>
                                <a:pt x="7713" y="1147"/>
                              </a:lnTo>
                              <a:lnTo>
                                <a:pt x="7707" y="1155"/>
                              </a:lnTo>
                              <a:lnTo>
                                <a:pt x="7704" y="1163"/>
                              </a:lnTo>
                              <a:lnTo>
                                <a:pt x="7701" y="1171"/>
                              </a:lnTo>
                              <a:lnTo>
                                <a:pt x="7700" y="1179"/>
                              </a:lnTo>
                              <a:lnTo>
                                <a:pt x="7699" y="1186"/>
                              </a:lnTo>
                              <a:lnTo>
                                <a:pt x="7700" y="1193"/>
                              </a:lnTo>
                              <a:lnTo>
                                <a:pt x="7701" y="1200"/>
                              </a:lnTo>
                              <a:lnTo>
                                <a:pt x="7703" y="1207"/>
                              </a:lnTo>
                              <a:lnTo>
                                <a:pt x="7706" y="1213"/>
                              </a:lnTo>
                              <a:lnTo>
                                <a:pt x="7710" y="1220"/>
                              </a:lnTo>
                              <a:lnTo>
                                <a:pt x="7716" y="1227"/>
                              </a:lnTo>
                              <a:lnTo>
                                <a:pt x="7723" y="1235"/>
                              </a:lnTo>
                              <a:lnTo>
                                <a:pt x="7738" y="1252"/>
                              </a:lnTo>
                              <a:lnTo>
                                <a:pt x="7757" y="1269"/>
                              </a:lnTo>
                              <a:lnTo>
                                <a:pt x="7782" y="1289"/>
                              </a:lnTo>
                              <a:lnTo>
                                <a:pt x="7841" y="1340"/>
                              </a:lnTo>
                              <a:close/>
                              <a:moveTo>
                                <a:pt x="7670" y="1573"/>
                              </a:moveTo>
                              <a:lnTo>
                                <a:pt x="7670" y="1573"/>
                              </a:lnTo>
                              <a:lnTo>
                                <a:pt x="7721" y="1506"/>
                              </a:lnTo>
                              <a:lnTo>
                                <a:pt x="7741" y="1479"/>
                              </a:lnTo>
                              <a:lnTo>
                                <a:pt x="7759" y="1455"/>
                              </a:lnTo>
                              <a:lnTo>
                                <a:pt x="7773" y="1433"/>
                              </a:lnTo>
                              <a:lnTo>
                                <a:pt x="7784" y="1414"/>
                              </a:lnTo>
                              <a:lnTo>
                                <a:pt x="7788" y="1405"/>
                              </a:lnTo>
                              <a:lnTo>
                                <a:pt x="7791" y="1397"/>
                              </a:lnTo>
                              <a:lnTo>
                                <a:pt x="7793" y="1388"/>
                              </a:lnTo>
                              <a:lnTo>
                                <a:pt x="7794" y="1379"/>
                              </a:lnTo>
                              <a:lnTo>
                                <a:pt x="7793" y="1371"/>
                              </a:lnTo>
                              <a:lnTo>
                                <a:pt x="7792" y="1364"/>
                              </a:lnTo>
                              <a:lnTo>
                                <a:pt x="7790" y="1356"/>
                              </a:lnTo>
                              <a:lnTo>
                                <a:pt x="7787" y="1348"/>
                              </a:lnTo>
                              <a:lnTo>
                                <a:pt x="7783" y="1340"/>
                              </a:lnTo>
                              <a:lnTo>
                                <a:pt x="7776" y="1331"/>
                              </a:lnTo>
                              <a:lnTo>
                                <a:pt x="7770" y="1322"/>
                              </a:lnTo>
                              <a:lnTo>
                                <a:pt x="7762" y="1312"/>
                              </a:lnTo>
                              <a:lnTo>
                                <a:pt x="7743" y="1292"/>
                              </a:lnTo>
                              <a:lnTo>
                                <a:pt x="7719" y="1270"/>
                              </a:lnTo>
                              <a:lnTo>
                                <a:pt x="7689" y="1244"/>
                              </a:lnTo>
                              <a:lnTo>
                                <a:pt x="7655" y="1215"/>
                              </a:lnTo>
                              <a:lnTo>
                                <a:pt x="7488" y="1443"/>
                              </a:lnTo>
                              <a:lnTo>
                                <a:pt x="7670" y="1573"/>
                              </a:lnTo>
                              <a:close/>
                              <a:moveTo>
                                <a:pt x="6806" y="2320"/>
                              </a:moveTo>
                              <a:lnTo>
                                <a:pt x="6662" y="2493"/>
                              </a:lnTo>
                              <a:lnTo>
                                <a:pt x="6723" y="2543"/>
                              </a:lnTo>
                              <a:lnTo>
                                <a:pt x="6749" y="2563"/>
                              </a:lnTo>
                              <a:lnTo>
                                <a:pt x="6770" y="2579"/>
                              </a:lnTo>
                              <a:lnTo>
                                <a:pt x="6788" y="2591"/>
                              </a:lnTo>
                              <a:lnTo>
                                <a:pt x="6797" y="2595"/>
                              </a:lnTo>
                              <a:lnTo>
                                <a:pt x="6805" y="2599"/>
                              </a:lnTo>
                              <a:lnTo>
                                <a:pt x="6813" y="2601"/>
                              </a:lnTo>
                              <a:lnTo>
                                <a:pt x="6821" y="2603"/>
                              </a:lnTo>
                              <a:lnTo>
                                <a:pt x="6828" y="2603"/>
                              </a:lnTo>
                              <a:lnTo>
                                <a:pt x="6835" y="2603"/>
                              </a:lnTo>
                              <a:lnTo>
                                <a:pt x="6842" y="2601"/>
                              </a:lnTo>
                              <a:lnTo>
                                <a:pt x="6849" y="2599"/>
                              </a:lnTo>
                              <a:lnTo>
                                <a:pt x="6855" y="2596"/>
                              </a:lnTo>
                              <a:lnTo>
                                <a:pt x="6862" y="2591"/>
                              </a:lnTo>
                              <a:lnTo>
                                <a:pt x="6870" y="2586"/>
                              </a:lnTo>
                              <a:lnTo>
                                <a:pt x="6878" y="2580"/>
                              </a:lnTo>
                              <a:lnTo>
                                <a:pt x="6894" y="2564"/>
                              </a:lnTo>
                              <a:lnTo>
                                <a:pt x="6912" y="2543"/>
                              </a:lnTo>
                              <a:lnTo>
                                <a:pt x="6933" y="2519"/>
                              </a:lnTo>
                              <a:lnTo>
                                <a:pt x="6984" y="2457"/>
                              </a:lnTo>
                              <a:lnTo>
                                <a:pt x="6895" y="2389"/>
                              </a:lnTo>
                              <a:lnTo>
                                <a:pt x="6806" y="2320"/>
                              </a:lnTo>
                              <a:close/>
                              <a:moveTo>
                                <a:pt x="6540" y="3015"/>
                              </a:moveTo>
                              <a:lnTo>
                                <a:pt x="6677" y="2839"/>
                              </a:lnTo>
                              <a:lnTo>
                                <a:pt x="6500" y="2701"/>
                              </a:lnTo>
                              <a:lnTo>
                                <a:pt x="6456" y="2762"/>
                              </a:lnTo>
                              <a:lnTo>
                                <a:pt x="6439" y="2787"/>
                              </a:lnTo>
                              <a:lnTo>
                                <a:pt x="6426" y="2808"/>
                              </a:lnTo>
                              <a:lnTo>
                                <a:pt x="6415" y="2827"/>
                              </a:lnTo>
                              <a:lnTo>
                                <a:pt x="6411" y="2836"/>
                              </a:lnTo>
                              <a:lnTo>
                                <a:pt x="6408" y="2844"/>
                              </a:lnTo>
                              <a:lnTo>
                                <a:pt x="6406" y="2851"/>
                              </a:lnTo>
                              <a:lnTo>
                                <a:pt x="6405" y="2859"/>
                              </a:lnTo>
                              <a:lnTo>
                                <a:pt x="6404" y="2866"/>
                              </a:lnTo>
                              <a:lnTo>
                                <a:pt x="6405" y="2872"/>
                              </a:lnTo>
                              <a:lnTo>
                                <a:pt x="6406" y="2879"/>
                              </a:lnTo>
                              <a:lnTo>
                                <a:pt x="6408" y="2886"/>
                              </a:lnTo>
                              <a:lnTo>
                                <a:pt x="6411" y="2893"/>
                              </a:lnTo>
                              <a:lnTo>
                                <a:pt x="6415" y="2901"/>
                              </a:lnTo>
                              <a:lnTo>
                                <a:pt x="6420" y="2908"/>
                              </a:lnTo>
                              <a:lnTo>
                                <a:pt x="6426" y="2915"/>
                              </a:lnTo>
                              <a:lnTo>
                                <a:pt x="6441" y="2930"/>
                              </a:lnTo>
                              <a:lnTo>
                                <a:pt x="6460" y="2947"/>
                              </a:lnTo>
                              <a:lnTo>
                                <a:pt x="6482" y="2967"/>
                              </a:lnTo>
                              <a:lnTo>
                                <a:pt x="6540" y="3015"/>
                              </a:lnTo>
                              <a:close/>
                              <a:moveTo>
                                <a:pt x="6403" y="3192"/>
                              </a:moveTo>
                              <a:lnTo>
                                <a:pt x="6524" y="3035"/>
                              </a:lnTo>
                              <a:lnTo>
                                <a:pt x="6475" y="2996"/>
                              </a:lnTo>
                              <a:lnTo>
                                <a:pt x="6453" y="2979"/>
                              </a:lnTo>
                              <a:lnTo>
                                <a:pt x="6432" y="2964"/>
                              </a:lnTo>
                              <a:lnTo>
                                <a:pt x="6413" y="2950"/>
                              </a:lnTo>
                              <a:lnTo>
                                <a:pt x="6395" y="2940"/>
                              </a:lnTo>
                              <a:lnTo>
                                <a:pt x="6386" y="2936"/>
                              </a:lnTo>
                              <a:lnTo>
                                <a:pt x="6377" y="2933"/>
                              </a:lnTo>
                              <a:lnTo>
                                <a:pt x="6369" y="2931"/>
                              </a:lnTo>
                              <a:lnTo>
                                <a:pt x="6361" y="2929"/>
                              </a:lnTo>
                              <a:lnTo>
                                <a:pt x="6353" y="2929"/>
                              </a:lnTo>
                              <a:lnTo>
                                <a:pt x="6345" y="2929"/>
                              </a:lnTo>
                              <a:lnTo>
                                <a:pt x="6337" y="2930"/>
                              </a:lnTo>
                              <a:lnTo>
                                <a:pt x="6329" y="2932"/>
                              </a:lnTo>
                              <a:lnTo>
                                <a:pt x="6321" y="2936"/>
                              </a:lnTo>
                              <a:lnTo>
                                <a:pt x="6313" y="2940"/>
                              </a:lnTo>
                              <a:lnTo>
                                <a:pt x="6305" y="2946"/>
                              </a:lnTo>
                              <a:lnTo>
                                <a:pt x="6297" y="2952"/>
                              </a:lnTo>
                              <a:lnTo>
                                <a:pt x="6288" y="2960"/>
                              </a:lnTo>
                              <a:lnTo>
                                <a:pt x="6280" y="2970"/>
                              </a:lnTo>
                              <a:lnTo>
                                <a:pt x="6272" y="2981"/>
                              </a:lnTo>
                              <a:lnTo>
                                <a:pt x="6263" y="2993"/>
                              </a:lnTo>
                              <a:lnTo>
                                <a:pt x="6244" y="3020"/>
                              </a:lnTo>
                              <a:lnTo>
                                <a:pt x="6225" y="3055"/>
                              </a:lnTo>
                              <a:lnTo>
                                <a:pt x="6314" y="3124"/>
                              </a:lnTo>
                              <a:lnTo>
                                <a:pt x="6403" y="3192"/>
                              </a:lnTo>
                              <a:close/>
                              <a:moveTo>
                                <a:pt x="6097" y="3585"/>
                              </a:moveTo>
                              <a:lnTo>
                                <a:pt x="6224" y="3421"/>
                              </a:lnTo>
                              <a:lnTo>
                                <a:pt x="6048" y="3283"/>
                              </a:lnTo>
                              <a:lnTo>
                                <a:pt x="6017" y="3311"/>
                              </a:lnTo>
                              <a:lnTo>
                                <a:pt x="5992" y="3335"/>
                              </a:lnTo>
                              <a:lnTo>
                                <a:pt x="5982" y="3346"/>
                              </a:lnTo>
                              <a:lnTo>
                                <a:pt x="5972" y="3357"/>
                              </a:lnTo>
                              <a:lnTo>
                                <a:pt x="5965" y="3367"/>
                              </a:lnTo>
                              <a:lnTo>
                                <a:pt x="5958" y="3378"/>
                              </a:lnTo>
                              <a:lnTo>
                                <a:pt x="5953" y="3388"/>
                              </a:lnTo>
                              <a:lnTo>
                                <a:pt x="5949" y="3397"/>
                              </a:lnTo>
                              <a:lnTo>
                                <a:pt x="5947" y="3406"/>
                              </a:lnTo>
                              <a:lnTo>
                                <a:pt x="5945" y="3415"/>
                              </a:lnTo>
                              <a:lnTo>
                                <a:pt x="5944" y="3423"/>
                              </a:lnTo>
                              <a:lnTo>
                                <a:pt x="5945" y="3431"/>
                              </a:lnTo>
                              <a:lnTo>
                                <a:pt x="5946" y="3439"/>
                              </a:lnTo>
                              <a:lnTo>
                                <a:pt x="5949" y="3448"/>
                              </a:lnTo>
                              <a:lnTo>
                                <a:pt x="5952" y="3455"/>
                              </a:lnTo>
                              <a:lnTo>
                                <a:pt x="5957" y="3463"/>
                              </a:lnTo>
                              <a:lnTo>
                                <a:pt x="5962" y="3471"/>
                              </a:lnTo>
                              <a:lnTo>
                                <a:pt x="5968" y="3478"/>
                              </a:lnTo>
                              <a:lnTo>
                                <a:pt x="5984" y="3494"/>
                              </a:lnTo>
                              <a:lnTo>
                                <a:pt x="6001" y="3510"/>
                              </a:lnTo>
                              <a:lnTo>
                                <a:pt x="6022" y="3527"/>
                              </a:lnTo>
                              <a:lnTo>
                                <a:pt x="6045" y="3545"/>
                              </a:lnTo>
                              <a:lnTo>
                                <a:pt x="6097" y="3585"/>
                              </a:lnTo>
                              <a:close/>
                              <a:moveTo>
                                <a:pt x="5939" y="3787"/>
                              </a:moveTo>
                              <a:lnTo>
                                <a:pt x="6082" y="3604"/>
                              </a:lnTo>
                              <a:lnTo>
                                <a:pt x="5906" y="3467"/>
                              </a:lnTo>
                              <a:lnTo>
                                <a:pt x="5856" y="3530"/>
                              </a:lnTo>
                              <a:lnTo>
                                <a:pt x="5837" y="3555"/>
                              </a:lnTo>
                              <a:lnTo>
                                <a:pt x="5820" y="3577"/>
                              </a:lnTo>
                              <a:lnTo>
                                <a:pt x="5808" y="3597"/>
                              </a:lnTo>
                              <a:lnTo>
                                <a:pt x="5804" y="3605"/>
                              </a:lnTo>
                              <a:lnTo>
                                <a:pt x="5800" y="3613"/>
                              </a:lnTo>
                              <a:lnTo>
                                <a:pt x="5797" y="3621"/>
                              </a:lnTo>
                              <a:lnTo>
                                <a:pt x="5795" y="3629"/>
                              </a:lnTo>
                              <a:lnTo>
                                <a:pt x="5794" y="3636"/>
                              </a:lnTo>
                              <a:lnTo>
                                <a:pt x="5795" y="3643"/>
                              </a:lnTo>
                              <a:lnTo>
                                <a:pt x="5796" y="3650"/>
                              </a:lnTo>
                              <a:lnTo>
                                <a:pt x="5798" y="3658"/>
                              </a:lnTo>
                              <a:lnTo>
                                <a:pt x="5801" y="3665"/>
                              </a:lnTo>
                              <a:lnTo>
                                <a:pt x="5805" y="3672"/>
                              </a:lnTo>
                              <a:lnTo>
                                <a:pt x="5810" y="3679"/>
                              </a:lnTo>
                              <a:lnTo>
                                <a:pt x="5816" y="3686"/>
                              </a:lnTo>
                              <a:lnTo>
                                <a:pt x="5832" y="3702"/>
                              </a:lnTo>
                              <a:lnTo>
                                <a:pt x="5852" y="3720"/>
                              </a:lnTo>
                              <a:lnTo>
                                <a:pt x="5877" y="3739"/>
                              </a:lnTo>
                              <a:lnTo>
                                <a:pt x="5939" y="3787"/>
                              </a:lnTo>
                              <a:close/>
                              <a:moveTo>
                                <a:pt x="5747" y="3670"/>
                              </a:moveTo>
                              <a:lnTo>
                                <a:pt x="5747" y="3670"/>
                              </a:lnTo>
                              <a:lnTo>
                                <a:pt x="5697" y="3734"/>
                              </a:lnTo>
                              <a:lnTo>
                                <a:pt x="5676" y="3760"/>
                              </a:lnTo>
                              <a:lnTo>
                                <a:pt x="5659" y="3782"/>
                              </a:lnTo>
                              <a:lnTo>
                                <a:pt x="5646" y="3803"/>
                              </a:lnTo>
                              <a:lnTo>
                                <a:pt x="5640" y="3812"/>
                              </a:lnTo>
                              <a:lnTo>
                                <a:pt x="5636" y="3821"/>
                              </a:lnTo>
                              <a:lnTo>
                                <a:pt x="5632" y="3829"/>
                              </a:lnTo>
                              <a:lnTo>
                                <a:pt x="5630" y="3837"/>
                              </a:lnTo>
                              <a:lnTo>
                                <a:pt x="5628" y="3845"/>
                              </a:lnTo>
                              <a:lnTo>
                                <a:pt x="5628" y="3852"/>
                              </a:lnTo>
                              <a:lnTo>
                                <a:pt x="5628" y="3861"/>
                              </a:lnTo>
                              <a:lnTo>
                                <a:pt x="5630" y="3868"/>
                              </a:lnTo>
                              <a:lnTo>
                                <a:pt x="5632" y="3875"/>
                              </a:lnTo>
                              <a:lnTo>
                                <a:pt x="5636" y="3883"/>
                              </a:lnTo>
                              <a:lnTo>
                                <a:pt x="5640" y="3891"/>
                              </a:lnTo>
                              <a:lnTo>
                                <a:pt x="5646" y="3899"/>
                              </a:lnTo>
                              <a:lnTo>
                                <a:pt x="5660" y="3916"/>
                              </a:lnTo>
                              <a:lnTo>
                                <a:pt x="5679" y="3936"/>
                              </a:lnTo>
                              <a:lnTo>
                                <a:pt x="5704" y="3957"/>
                              </a:lnTo>
                              <a:lnTo>
                                <a:pt x="5767" y="4010"/>
                              </a:lnTo>
                              <a:lnTo>
                                <a:pt x="5817" y="3946"/>
                              </a:lnTo>
                              <a:lnTo>
                                <a:pt x="5838" y="3920"/>
                              </a:lnTo>
                              <a:lnTo>
                                <a:pt x="5855" y="3897"/>
                              </a:lnTo>
                              <a:lnTo>
                                <a:pt x="5869" y="3877"/>
                              </a:lnTo>
                              <a:lnTo>
                                <a:pt x="5874" y="3868"/>
                              </a:lnTo>
                              <a:lnTo>
                                <a:pt x="5878" y="3860"/>
                              </a:lnTo>
                              <a:lnTo>
                                <a:pt x="5882" y="3851"/>
                              </a:lnTo>
                              <a:lnTo>
                                <a:pt x="5884" y="3843"/>
                              </a:lnTo>
                              <a:lnTo>
                                <a:pt x="5886" y="3835"/>
                              </a:lnTo>
                              <a:lnTo>
                                <a:pt x="5886" y="3827"/>
                              </a:lnTo>
                              <a:lnTo>
                                <a:pt x="5886" y="3820"/>
                              </a:lnTo>
                              <a:lnTo>
                                <a:pt x="5885" y="3813"/>
                              </a:lnTo>
                              <a:lnTo>
                                <a:pt x="5882" y="3805"/>
                              </a:lnTo>
                              <a:lnTo>
                                <a:pt x="5879" y="3798"/>
                              </a:lnTo>
                              <a:lnTo>
                                <a:pt x="5874" y="3790"/>
                              </a:lnTo>
                              <a:lnTo>
                                <a:pt x="5868" y="3781"/>
                              </a:lnTo>
                              <a:lnTo>
                                <a:pt x="5854" y="3764"/>
                              </a:lnTo>
                              <a:lnTo>
                                <a:pt x="5835" y="3745"/>
                              </a:lnTo>
                              <a:lnTo>
                                <a:pt x="5810" y="3723"/>
                              </a:lnTo>
                              <a:lnTo>
                                <a:pt x="5747" y="3670"/>
                              </a:lnTo>
                              <a:close/>
                              <a:moveTo>
                                <a:pt x="7482" y="1817"/>
                              </a:moveTo>
                              <a:lnTo>
                                <a:pt x="7655" y="1594"/>
                              </a:lnTo>
                              <a:lnTo>
                                <a:pt x="7634" y="1578"/>
                              </a:lnTo>
                              <a:lnTo>
                                <a:pt x="7616" y="1563"/>
                              </a:lnTo>
                              <a:lnTo>
                                <a:pt x="7583" y="1535"/>
                              </a:lnTo>
                              <a:lnTo>
                                <a:pt x="7567" y="1522"/>
                              </a:lnTo>
                              <a:lnTo>
                                <a:pt x="7553" y="1510"/>
                              </a:lnTo>
                              <a:lnTo>
                                <a:pt x="7540" y="1500"/>
                              </a:lnTo>
                              <a:lnTo>
                                <a:pt x="7527" y="1492"/>
                              </a:lnTo>
                              <a:lnTo>
                                <a:pt x="7514" y="1487"/>
                              </a:lnTo>
                              <a:lnTo>
                                <a:pt x="7508" y="1485"/>
                              </a:lnTo>
                              <a:lnTo>
                                <a:pt x="7500" y="1484"/>
                              </a:lnTo>
                              <a:lnTo>
                                <a:pt x="7494" y="1483"/>
                              </a:lnTo>
                              <a:lnTo>
                                <a:pt x="7487" y="1484"/>
                              </a:lnTo>
                              <a:lnTo>
                                <a:pt x="7481" y="1485"/>
                              </a:lnTo>
                              <a:lnTo>
                                <a:pt x="7474" y="1487"/>
                              </a:lnTo>
                              <a:lnTo>
                                <a:pt x="7467" y="1490"/>
                              </a:lnTo>
                              <a:lnTo>
                                <a:pt x="7461" y="1494"/>
                              </a:lnTo>
                              <a:lnTo>
                                <a:pt x="7453" y="1498"/>
                              </a:lnTo>
                              <a:lnTo>
                                <a:pt x="7446" y="1504"/>
                              </a:lnTo>
                              <a:lnTo>
                                <a:pt x="7439" y="1511"/>
                              </a:lnTo>
                              <a:lnTo>
                                <a:pt x="7430" y="1519"/>
                              </a:lnTo>
                              <a:lnTo>
                                <a:pt x="7414" y="1539"/>
                              </a:lnTo>
                              <a:lnTo>
                                <a:pt x="7391" y="1568"/>
                              </a:lnTo>
                              <a:lnTo>
                                <a:pt x="7373" y="1594"/>
                              </a:lnTo>
                              <a:lnTo>
                                <a:pt x="7357" y="1616"/>
                              </a:lnTo>
                              <a:lnTo>
                                <a:pt x="7346" y="1635"/>
                              </a:lnTo>
                              <a:lnTo>
                                <a:pt x="7338" y="1652"/>
                              </a:lnTo>
                              <a:lnTo>
                                <a:pt x="7335" y="1660"/>
                              </a:lnTo>
                              <a:lnTo>
                                <a:pt x="7334" y="1667"/>
                              </a:lnTo>
                              <a:lnTo>
                                <a:pt x="7333" y="1674"/>
                              </a:lnTo>
                              <a:lnTo>
                                <a:pt x="7333" y="1680"/>
                              </a:lnTo>
                              <a:lnTo>
                                <a:pt x="7334" y="1686"/>
                              </a:lnTo>
                              <a:lnTo>
                                <a:pt x="7336" y="1692"/>
                              </a:lnTo>
                              <a:lnTo>
                                <a:pt x="7339" y="1698"/>
                              </a:lnTo>
                              <a:lnTo>
                                <a:pt x="7343" y="1704"/>
                              </a:lnTo>
                              <a:lnTo>
                                <a:pt x="7347" y="1710"/>
                              </a:lnTo>
                              <a:lnTo>
                                <a:pt x="7352" y="1716"/>
                              </a:lnTo>
                              <a:lnTo>
                                <a:pt x="7366" y="1729"/>
                              </a:lnTo>
                              <a:lnTo>
                                <a:pt x="7383" y="1742"/>
                              </a:lnTo>
                              <a:lnTo>
                                <a:pt x="7425" y="1774"/>
                              </a:lnTo>
                              <a:lnTo>
                                <a:pt x="7452" y="1793"/>
                              </a:lnTo>
                              <a:lnTo>
                                <a:pt x="7482" y="1817"/>
                              </a:lnTo>
                              <a:close/>
                              <a:moveTo>
                                <a:pt x="7289" y="1698"/>
                              </a:moveTo>
                              <a:lnTo>
                                <a:pt x="7142" y="1888"/>
                              </a:lnTo>
                              <a:lnTo>
                                <a:pt x="7165" y="1905"/>
                              </a:lnTo>
                              <a:lnTo>
                                <a:pt x="7185" y="1921"/>
                              </a:lnTo>
                              <a:lnTo>
                                <a:pt x="7220" y="1951"/>
                              </a:lnTo>
                              <a:lnTo>
                                <a:pt x="7236" y="1964"/>
                              </a:lnTo>
                              <a:lnTo>
                                <a:pt x="7250" y="1975"/>
                              </a:lnTo>
                              <a:lnTo>
                                <a:pt x="7264" y="1984"/>
                              </a:lnTo>
                              <a:lnTo>
                                <a:pt x="7277" y="1991"/>
                              </a:lnTo>
                              <a:lnTo>
                                <a:pt x="7283" y="1993"/>
                              </a:lnTo>
                              <a:lnTo>
                                <a:pt x="7289" y="1995"/>
                              </a:lnTo>
                              <a:lnTo>
                                <a:pt x="7297" y="1996"/>
                              </a:lnTo>
                              <a:lnTo>
                                <a:pt x="7303" y="1997"/>
                              </a:lnTo>
                              <a:lnTo>
                                <a:pt x="7309" y="1996"/>
                              </a:lnTo>
                              <a:lnTo>
                                <a:pt x="7316" y="1995"/>
                              </a:lnTo>
                              <a:lnTo>
                                <a:pt x="7322" y="1993"/>
                              </a:lnTo>
                              <a:lnTo>
                                <a:pt x="7329" y="1990"/>
                              </a:lnTo>
                              <a:lnTo>
                                <a:pt x="7336" y="1987"/>
                              </a:lnTo>
                              <a:lnTo>
                                <a:pt x="7343" y="1982"/>
                              </a:lnTo>
                              <a:lnTo>
                                <a:pt x="7350" y="1976"/>
                              </a:lnTo>
                              <a:lnTo>
                                <a:pt x="7358" y="1969"/>
                              </a:lnTo>
                              <a:lnTo>
                                <a:pt x="7375" y="1952"/>
                              </a:lnTo>
                              <a:lnTo>
                                <a:pt x="7393" y="1930"/>
                              </a:lnTo>
                              <a:lnTo>
                                <a:pt x="7409" y="1907"/>
                              </a:lnTo>
                              <a:lnTo>
                                <a:pt x="7422" y="1888"/>
                              </a:lnTo>
                              <a:lnTo>
                                <a:pt x="7426" y="1879"/>
                              </a:lnTo>
                              <a:lnTo>
                                <a:pt x="7430" y="1870"/>
                              </a:lnTo>
                              <a:lnTo>
                                <a:pt x="7434" y="1861"/>
                              </a:lnTo>
                              <a:lnTo>
                                <a:pt x="7436" y="1853"/>
                              </a:lnTo>
                              <a:lnTo>
                                <a:pt x="7437" y="1846"/>
                              </a:lnTo>
                              <a:lnTo>
                                <a:pt x="7438" y="1839"/>
                              </a:lnTo>
                              <a:lnTo>
                                <a:pt x="7437" y="1833"/>
                              </a:lnTo>
                              <a:lnTo>
                                <a:pt x="7436" y="1826"/>
                              </a:lnTo>
                              <a:lnTo>
                                <a:pt x="7434" y="1820"/>
                              </a:lnTo>
                              <a:lnTo>
                                <a:pt x="7430" y="1815"/>
                              </a:lnTo>
                              <a:lnTo>
                                <a:pt x="7427" y="1809"/>
                              </a:lnTo>
                              <a:lnTo>
                                <a:pt x="7423" y="1803"/>
                              </a:lnTo>
                              <a:lnTo>
                                <a:pt x="7413" y="1792"/>
                              </a:lnTo>
                              <a:lnTo>
                                <a:pt x="7401" y="1781"/>
                              </a:lnTo>
                              <a:lnTo>
                                <a:pt x="7386" y="1770"/>
                              </a:lnTo>
                              <a:lnTo>
                                <a:pt x="7370" y="1758"/>
                              </a:lnTo>
                              <a:lnTo>
                                <a:pt x="7332" y="1732"/>
                              </a:lnTo>
                              <a:lnTo>
                                <a:pt x="7312" y="1715"/>
                              </a:lnTo>
                              <a:lnTo>
                                <a:pt x="7289" y="1698"/>
                              </a:lnTo>
                              <a:close/>
                              <a:moveTo>
                                <a:pt x="7127" y="1908"/>
                              </a:moveTo>
                              <a:lnTo>
                                <a:pt x="6990" y="2085"/>
                              </a:lnTo>
                              <a:lnTo>
                                <a:pt x="7167" y="2222"/>
                              </a:lnTo>
                              <a:lnTo>
                                <a:pt x="7309" y="2038"/>
                              </a:lnTo>
                              <a:lnTo>
                                <a:pt x="7127" y="1908"/>
                              </a:lnTo>
                              <a:close/>
                              <a:moveTo>
                                <a:pt x="6975" y="2105"/>
                              </a:moveTo>
                              <a:lnTo>
                                <a:pt x="6822" y="2301"/>
                              </a:lnTo>
                              <a:lnTo>
                                <a:pt x="6845" y="2317"/>
                              </a:lnTo>
                              <a:lnTo>
                                <a:pt x="6865" y="2334"/>
                              </a:lnTo>
                              <a:lnTo>
                                <a:pt x="6901" y="2364"/>
                              </a:lnTo>
                              <a:lnTo>
                                <a:pt x="6917" y="2377"/>
                              </a:lnTo>
                              <a:lnTo>
                                <a:pt x="6931" y="2388"/>
                              </a:lnTo>
                              <a:lnTo>
                                <a:pt x="6945" y="2397"/>
                              </a:lnTo>
                              <a:lnTo>
                                <a:pt x="6959" y="2404"/>
                              </a:lnTo>
                              <a:lnTo>
                                <a:pt x="6965" y="2406"/>
                              </a:lnTo>
                              <a:lnTo>
                                <a:pt x="6971" y="2408"/>
                              </a:lnTo>
                              <a:lnTo>
                                <a:pt x="6977" y="2409"/>
                              </a:lnTo>
                              <a:lnTo>
                                <a:pt x="6984" y="2409"/>
                              </a:lnTo>
                              <a:lnTo>
                                <a:pt x="6990" y="2409"/>
                              </a:lnTo>
                              <a:lnTo>
                                <a:pt x="6997" y="2407"/>
                              </a:lnTo>
                              <a:lnTo>
                                <a:pt x="7003" y="2405"/>
                              </a:lnTo>
                              <a:lnTo>
                                <a:pt x="7010" y="2402"/>
                              </a:lnTo>
                              <a:lnTo>
                                <a:pt x="7018" y="2398"/>
                              </a:lnTo>
                              <a:lnTo>
                                <a:pt x="7025" y="2393"/>
                              </a:lnTo>
                              <a:lnTo>
                                <a:pt x="7032" y="2387"/>
                              </a:lnTo>
                              <a:lnTo>
                                <a:pt x="7040" y="2380"/>
                              </a:lnTo>
                              <a:lnTo>
                                <a:pt x="7057" y="2362"/>
                              </a:lnTo>
                              <a:lnTo>
                                <a:pt x="7074" y="2339"/>
                              </a:lnTo>
                              <a:lnTo>
                                <a:pt x="7092" y="2316"/>
                              </a:lnTo>
                              <a:lnTo>
                                <a:pt x="7105" y="2296"/>
                              </a:lnTo>
                              <a:lnTo>
                                <a:pt x="7114" y="2278"/>
                              </a:lnTo>
                              <a:lnTo>
                                <a:pt x="7117" y="2269"/>
                              </a:lnTo>
                              <a:lnTo>
                                <a:pt x="7119" y="2261"/>
                              </a:lnTo>
                              <a:lnTo>
                                <a:pt x="7121" y="2254"/>
                              </a:lnTo>
                              <a:lnTo>
                                <a:pt x="7121" y="2247"/>
                              </a:lnTo>
                              <a:lnTo>
                                <a:pt x="7121" y="2240"/>
                              </a:lnTo>
                              <a:lnTo>
                                <a:pt x="7120" y="2234"/>
                              </a:lnTo>
                              <a:lnTo>
                                <a:pt x="7118" y="2228"/>
                              </a:lnTo>
                              <a:lnTo>
                                <a:pt x="7116" y="2222"/>
                              </a:lnTo>
                              <a:lnTo>
                                <a:pt x="7112" y="2217"/>
                              </a:lnTo>
                              <a:lnTo>
                                <a:pt x="7108" y="2211"/>
                              </a:lnTo>
                              <a:lnTo>
                                <a:pt x="7099" y="2199"/>
                              </a:lnTo>
                              <a:lnTo>
                                <a:pt x="7087" y="2188"/>
                              </a:lnTo>
                              <a:lnTo>
                                <a:pt x="7071" y="2177"/>
                              </a:lnTo>
                              <a:lnTo>
                                <a:pt x="7055" y="2165"/>
                              </a:lnTo>
                              <a:lnTo>
                                <a:pt x="7018" y="2138"/>
                              </a:lnTo>
                              <a:lnTo>
                                <a:pt x="6996" y="2122"/>
                              </a:lnTo>
                              <a:lnTo>
                                <a:pt x="6975" y="2105"/>
                              </a:lnTo>
                              <a:close/>
                              <a:moveTo>
                                <a:pt x="6699" y="2823"/>
                              </a:moveTo>
                              <a:lnTo>
                                <a:pt x="6699" y="2823"/>
                              </a:lnTo>
                              <a:lnTo>
                                <a:pt x="6729" y="2797"/>
                              </a:lnTo>
                              <a:lnTo>
                                <a:pt x="6754" y="2773"/>
                              </a:lnTo>
                              <a:lnTo>
                                <a:pt x="6765" y="2762"/>
                              </a:lnTo>
                              <a:lnTo>
                                <a:pt x="6773" y="2750"/>
                              </a:lnTo>
                              <a:lnTo>
                                <a:pt x="6781" y="2739"/>
                              </a:lnTo>
                              <a:lnTo>
                                <a:pt x="6787" y="2729"/>
                              </a:lnTo>
                              <a:lnTo>
                                <a:pt x="6792" y="2720"/>
                              </a:lnTo>
                              <a:lnTo>
                                <a:pt x="6796" y="2711"/>
                              </a:lnTo>
                              <a:lnTo>
                                <a:pt x="6799" y="2702"/>
                              </a:lnTo>
                              <a:lnTo>
                                <a:pt x="6801" y="2693"/>
                              </a:lnTo>
                              <a:lnTo>
                                <a:pt x="6801" y="2684"/>
                              </a:lnTo>
                              <a:lnTo>
                                <a:pt x="6801" y="2675"/>
                              </a:lnTo>
                              <a:lnTo>
                                <a:pt x="6800" y="2667"/>
                              </a:lnTo>
                              <a:lnTo>
                                <a:pt x="6797" y="2659"/>
                              </a:lnTo>
                              <a:lnTo>
                                <a:pt x="6794" y="2651"/>
                              </a:lnTo>
                              <a:lnTo>
                                <a:pt x="6790" y="2643"/>
                              </a:lnTo>
                              <a:lnTo>
                                <a:pt x="6785" y="2636"/>
                              </a:lnTo>
                              <a:lnTo>
                                <a:pt x="6779" y="2628"/>
                              </a:lnTo>
                              <a:lnTo>
                                <a:pt x="6764" y="2611"/>
                              </a:lnTo>
                              <a:lnTo>
                                <a:pt x="6747" y="2594"/>
                              </a:lnTo>
                              <a:lnTo>
                                <a:pt x="6727" y="2577"/>
                              </a:lnTo>
                              <a:lnTo>
                                <a:pt x="6705" y="2559"/>
                              </a:lnTo>
                              <a:lnTo>
                                <a:pt x="6654" y="2517"/>
                              </a:lnTo>
                              <a:lnTo>
                                <a:pt x="6608" y="2577"/>
                              </a:lnTo>
                              <a:lnTo>
                                <a:pt x="6589" y="2601"/>
                              </a:lnTo>
                              <a:lnTo>
                                <a:pt x="6574" y="2623"/>
                              </a:lnTo>
                              <a:lnTo>
                                <a:pt x="6564" y="2641"/>
                              </a:lnTo>
                              <a:lnTo>
                                <a:pt x="6560" y="2649"/>
                              </a:lnTo>
                              <a:lnTo>
                                <a:pt x="6557" y="2657"/>
                              </a:lnTo>
                              <a:lnTo>
                                <a:pt x="6554" y="2665"/>
                              </a:lnTo>
                              <a:lnTo>
                                <a:pt x="6553" y="2672"/>
                              </a:lnTo>
                              <a:lnTo>
                                <a:pt x="6553" y="2679"/>
                              </a:lnTo>
                              <a:lnTo>
                                <a:pt x="6554" y="2685"/>
                              </a:lnTo>
                              <a:lnTo>
                                <a:pt x="6555" y="2693"/>
                              </a:lnTo>
                              <a:lnTo>
                                <a:pt x="6558" y="2699"/>
                              </a:lnTo>
                              <a:lnTo>
                                <a:pt x="6561" y="2706"/>
                              </a:lnTo>
                              <a:lnTo>
                                <a:pt x="6566" y="2712"/>
                              </a:lnTo>
                              <a:lnTo>
                                <a:pt x="6571" y="2719"/>
                              </a:lnTo>
                              <a:lnTo>
                                <a:pt x="6578" y="2726"/>
                              </a:lnTo>
                              <a:lnTo>
                                <a:pt x="6593" y="2741"/>
                              </a:lnTo>
                              <a:lnTo>
                                <a:pt x="6614" y="2759"/>
                              </a:lnTo>
                              <a:lnTo>
                                <a:pt x="6638" y="2777"/>
                              </a:lnTo>
                              <a:lnTo>
                                <a:pt x="6699" y="2823"/>
                              </a:lnTo>
                              <a:close/>
                              <a:moveTo>
                                <a:pt x="6239" y="3401"/>
                              </a:moveTo>
                              <a:lnTo>
                                <a:pt x="6387" y="3211"/>
                              </a:lnTo>
                              <a:lnTo>
                                <a:pt x="6365" y="3195"/>
                              </a:lnTo>
                              <a:lnTo>
                                <a:pt x="6345" y="3179"/>
                              </a:lnTo>
                              <a:lnTo>
                                <a:pt x="6309" y="3149"/>
                              </a:lnTo>
                              <a:lnTo>
                                <a:pt x="6294" y="3137"/>
                              </a:lnTo>
                              <a:lnTo>
                                <a:pt x="6280" y="3127"/>
                              </a:lnTo>
                              <a:lnTo>
                                <a:pt x="6267" y="3118"/>
                              </a:lnTo>
                              <a:lnTo>
                                <a:pt x="6255" y="3112"/>
                              </a:lnTo>
                              <a:lnTo>
                                <a:pt x="6248" y="3110"/>
                              </a:lnTo>
                              <a:lnTo>
                                <a:pt x="6242" y="3109"/>
                              </a:lnTo>
                              <a:lnTo>
                                <a:pt x="6235" y="3108"/>
                              </a:lnTo>
                              <a:lnTo>
                                <a:pt x="6229" y="3108"/>
                              </a:lnTo>
                              <a:lnTo>
                                <a:pt x="6223" y="3108"/>
                              </a:lnTo>
                              <a:lnTo>
                                <a:pt x="6217" y="3110"/>
                              </a:lnTo>
                              <a:lnTo>
                                <a:pt x="6211" y="3112"/>
                              </a:lnTo>
                              <a:lnTo>
                                <a:pt x="6204" y="3116"/>
                              </a:lnTo>
                              <a:lnTo>
                                <a:pt x="6197" y="3120"/>
                              </a:lnTo>
                              <a:lnTo>
                                <a:pt x="6190" y="3125"/>
                              </a:lnTo>
                              <a:lnTo>
                                <a:pt x="6175" y="3138"/>
                              </a:lnTo>
                              <a:lnTo>
                                <a:pt x="6158" y="3155"/>
                              </a:lnTo>
                              <a:lnTo>
                                <a:pt x="6141" y="3178"/>
                              </a:lnTo>
                              <a:lnTo>
                                <a:pt x="6124" y="3200"/>
                              </a:lnTo>
                              <a:lnTo>
                                <a:pt x="6110" y="3220"/>
                              </a:lnTo>
                              <a:lnTo>
                                <a:pt x="6101" y="3239"/>
                              </a:lnTo>
                              <a:lnTo>
                                <a:pt x="6098" y="3247"/>
                              </a:lnTo>
                              <a:lnTo>
                                <a:pt x="6096" y="3254"/>
                              </a:lnTo>
                              <a:lnTo>
                                <a:pt x="6094" y="3262"/>
                              </a:lnTo>
                              <a:lnTo>
                                <a:pt x="6094" y="3268"/>
                              </a:lnTo>
                              <a:lnTo>
                                <a:pt x="6094" y="3275"/>
                              </a:lnTo>
                              <a:lnTo>
                                <a:pt x="6095" y="3281"/>
                              </a:lnTo>
                              <a:lnTo>
                                <a:pt x="6096" y="3286"/>
                              </a:lnTo>
                              <a:lnTo>
                                <a:pt x="6099" y="3292"/>
                              </a:lnTo>
                              <a:lnTo>
                                <a:pt x="6102" y="3297"/>
                              </a:lnTo>
                              <a:lnTo>
                                <a:pt x="6106" y="3302"/>
                              </a:lnTo>
                              <a:lnTo>
                                <a:pt x="6116" y="3313"/>
                              </a:lnTo>
                              <a:lnTo>
                                <a:pt x="6128" y="3323"/>
                              </a:lnTo>
                              <a:lnTo>
                                <a:pt x="6142" y="3334"/>
                              </a:lnTo>
                              <a:lnTo>
                                <a:pt x="6158" y="3345"/>
                              </a:lnTo>
                              <a:lnTo>
                                <a:pt x="6196" y="3369"/>
                              </a:lnTo>
                              <a:lnTo>
                                <a:pt x="6217" y="3385"/>
                              </a:lnTo>
                              <a:lnTo>
                                <a:pt x="6239" y="3401"/>
                              </a:lnTo>
                              <a:close/>
                              <a:moveTo>
                                <a:pt x="4880" y="5179"/>
                              </a:moveTo>
                              <a:lnTo>
                                <a:pt x="4354" y="5841"/>
                              </a:lnTo>
                              <a:lnTo>
                                <a:pt x="4367" y="5853"/>
                              </a:lnTo>
                              <a:lnTo>
                                <a:pt x="4362" y="5860"/>
                              </a:lnTo>
                              <a:lnTo>
                                <a:pt x="4359" y="5868"/>
                              </a:lnTo>
                              <a:lnTo>
                                <a:pt x="4356" y="5875"/>
                              </a:lnTo>
                              <a:lnTo>
                                <a:pt x="4353" y="5883"/>
                              </a:lnTo>
                              <a:lnTo>
                                <a:pt x="4351" y="5891"/>
                              </a:lnTo>
                              <a:lnTo>
                                <a:pt x="4350" y="5899"/>
                              </a:lnTo>
                              <a:lnTo>
                                <a:pt x="4350" y="5915"/>
                              </a:lnTo>
                              <a:lnTo>
                                <a:pt x="4351" y="5932"/>
                              </a:lnTo>
                              <a:lnTo>
                                <a:pt x="4355" y="5947"/>
                              </a:lnTo>
                              <a:lnTo>
                                <a:pt x="4360" y="5961"/>
                              </a:lnTo>
                              <a:lnTo>
                                <a:pt x="4367" y="5974"/>
                              </a:lnTo>
                              <a:lnTo>
                                <a:pt x="4377" y="5986"/>
                              </a:lnTo>
                              <a:lnTo>
                                <a:pt x="4387" y="5998"/>
                              </a:lnTo>
                              <a:lnTo>
                                <a:pt x="4398" y="6006"/>
                              </a:lnTo>
                              <a:lnTo>
                                <a:pt x="4404" y="6010"/>
                              </a:lnTo>
                              <a:lnTo>
                                <a:pt x="4410" y="6013"/>
                              </a:lnTo>
                              <a:lnTo>
                                <a:pt x="4416" y="6015"/>
                              </a:lnTo>
                              <a:lnTo>
                                <a:pt x="4423" y="6017"/>
                              </a:lnTo>
                              <a:lnTo>
                                <a:pt x="4429" y="6018"/>
                              </a:lnTo>
                              <a:lnTo>
                                <a:pt x="4436" y="6018"/>
                              </a:lnTo>
                              <a:lnTo>
                                <a:pt x="4444" y="6017"/>
                              </a:lnTo>
                              <a:lnTo>
                                <a:pt x="4450" y="6016"/>
                              </a:lnTo>
                              <a:lnTo>
                                <a:pt x="4457" y="6014"/>
                              </a:lnTo>
                              <a:lnTo>
                                <a:pt x="4464" y="6011"/>
                              </a:lnTo>
                              <a:lnTo>
                                <a:pt x="4503" y="5975"/>
                              </a:lnTo>
                              <a:lnTo>
                                <a:pt x="4542" y="5938"/>
                              </a:lnTo>
                              <a:lnTo>
                                <a:pt x="4580" y="5898"/>
                              </a:lnTo>
                              <a:lnTo>
                                <a:pt x="4618" y="5857"/>
                              </a:lnTo>
                              <a:lnTo>
                                <a:pt x="4655" y="5813"/>
                              </a:lnTo>
                              <a:lnTo>
                                <a:pt x="4692" y="5768"/>
                              </a:lnTo>
                              <a:lnTo>
                                <a:pt x="4728" y="5722"/>
                              </a:lnTo>
                              <a:lnTo>
                                <a:pt x="4764" y="5675"/>
                              </a:lnTo>
                              <a:lnTo>
                                <a:pt x="4835" y="5581"/>
                              </a:lnTo>
                              <a:lnTo>
                                <a:pt x="4905" y="5486"/>
                              </a:lnTo>
                              <a:lnTo>
                                <a:pt x="4974" y="5394"/>
                              </a:lnTo>
                              <a:lnTo>
                                <a:pt x="5009" y="5349"/>
                              </a:lnTo>
                              <a:lnTo>
                                <a:pt x="5043" y="5307"/>
                              </a:lnTo>
                              <a:lnTo>
                                <a:pt x="5003" y="5274"/>
                              </a:lnTo>
                              <a:lnTo>
                                <a:pt x="4962" y="5241"/>
                              </a:lnTo>
                              <a:lnTo>
                                <a:pt x="4921" y="5209"/>
                              </a:lnTo>
                              <a:lnTo>
                                <a:pt x="4901" y="5194"/>
                              </a:lnTo>
                              <a:lnTo>
                                <a:pt x="4880" y="5179"/>
                              </a:lnTo>
                              <a:close/>
                              <a:moveTo>
                                <a:pt x="5164" y="4813"/>
                              </a:moveTo>
                              <a:lnTo>
                                <a:pt x="5164" y="4813"/>
                              </a:lnTo>
                              <a:lnTo>
                                <a:pt x="5183" y="4832"/>
                              </a:lnTo>
                              <a:lnTo>
                                <a:pt x="5200" y="4849"/>
                              </a:lnTo>
                              <a:lnTo>
                                <a:pt x="5218" y="4863"/>
                              </a:lnTo>
                              <a:lnTo>
                                <a:pt x="5235" y="4875"/>
                              </a:lnTo>
                              <a:lnTo>
                                <a:pt x="5250" y="4885"/>
                              </a:lnTo>
                              <a:lnTo>
                                <a:pt x="5265" y="4894"/>
                              </a:lnTo>
                              <a:lnTo>
                                <a:pt x="5280" y="4900"/>
                              </a:lnTo>
                              <a:lnTo>
                                <a:pt x="5294" y="4904"/>
                              </a:lnTo>
                              <a:lnTo>
                                <a:pt x="5307" y="4906"/>
                              </a:lnTo>
                              <a:lnTo>
                                <a:pt x="5320" y="4906"/>
                              </a:lnTo>
                              <a:lnTo>
                                <a:pt x="5332" y="4905"/>
                              </a:lnTo>
                              <a:lnTo>
                                <a:pt x="5344" y="4902"/>
                              </a:lnTo>
                              <a:lnTo>
                                <a:pt x="5357" y="4897"/>
                              </a:lnTo>
                              <a:lnTo>
                                <a:pt x="5368" y="4892"/>
                              </a:lnTo>
                              <a:lnTo>
                                <a:pt x="5379" y="4883"/>
                              </a:lnTo>
                              <a:lnTo>
                                <a:pt x="5390" y="4875"/>
                              </a:lnTo>
                              <a:lnTo>
                                <a:pt x="5401" y="4866"/>
                              </a:lnTo>
                              <a:lnTo>
                                <a:pt x="5411" y="4855"/>
                              </a:lnTo>
                              <a:lnTo>
                                <a:pt x="5423" y="4843"/>
                              </a:lnTo>
                              <a:lnTo>
                                <a:pt x="5433" y="4831"/>
                              </a:lnTo>
                              <a:lnTo>
                                <a:pt x="5454" y="4803"/>
                              </a:lnTo>
                              <a:lnTo>
                                <a:pt x="5476" y="4773"/>
                              </a:lnTo>
                              <a:lnTo>
                                <a:pt x="5522" y="4706"/>
                              </a:lnTo>
                              <a:lnTo>
                                <a:pt x="5546" y="4671"/>
                              </a:lnTo>
                              <a:lnTo>
                                <a:pt x="5574" y="4637"/>
                              </a:lnTo>
                              <a:lnTo>
                                <a:pt x="5554" y="4618"/>
                              </a:lnTo>
                              <a:lnTo>
                                <a:pt x="5537" y="4601"/>
                              </a:lnTo>
                              <a:lnTo>
                                <a:pt x="5520" y="4587"/>
                              </a:lnTo>
                              <a:lnTo>
                                <a:pt x="5503" y="4575"/>
                              </a:lnTo>
                              <a:lnTo>
                                <a:pt x="5488" y="4565"/>
                              </a:lnTo>
                              <a:lnTo>
                                <a:pt x="5472" y="4557"/>
                              </a:lnTo>
                              <a:lnTo>
                                <a:pt x="5458" y="4551"/>
                              </a:lnTo>
                              <a:lnTo>
                                <a:pt x="5444" y="4547"/>
                              </a:lnTo>
                              <a:lnTo>
                                <a:pt x="5431" y="4545"/>
                              </a:lnTo>
                              <a:lnTo>
                                <a:pt x="5418" y="4545"/>
                              </a:lnTo>
                              <a:lnTo>
                                <a:pt x="5405" y="4546"/>
                              </a:lnTo>
                              <a:lnTo>
                                <a:pt x="5393" y="4549"/>
                              </a:lnTo>
                              <a:lnTo>
                                <a:pt x="5381" y="4553"/>
                              </a:lnTo>
                              <a:lnTo>
                                <a:pt x="5370" y="4559"/>
                              </a:lnTo>
                              <a:lnTo>
                                <a:pt x="5359" y="4566"/>
                              </a:lnTo>
                              <a:lnTo>
                                <a:pt x="5348" y="4575"/>
                              </a:lnTo>
                              <a:lnTo>
                                <a:pt x="5336" y="4584"/>
                              </a:lnTo>
                              <a:lnTo>
                                <a:pt x="5326" y="4595"/>
                              </a:lnTo>
                              <a:lnTo>
                                <a:pt x="5315" y="4606"/>
                              </a:lnTo>
                              <a:lnTo>
                                <a:pt x="5305" y="4620"/>
                              </a:lnTo>
                              <a:lnTo>
                                <a:pt x="5284" y="4647"/>
                              </a:lnTo>
                              <a:lnTo>
                                <a:pt x="5261" y="4677"/>
                              </a:lnTo>
                              <a:lnTo>
                                <a:pt x="5216" y="4744"/>
                              </a:lnTo>
                              <a:lnTo>
                                <a:pt x="5191" y="4779"/>
                              </a:lnTo>
                              <a:lnTo>
                                <a:pt x="5164" y="4813"/>
                              </a:lnTo>
                              <a:close/>
                              <a:moveTo>
                                <a:pt x="4900" y="5152"/>
                              </a:moveTo>
                              <a:lnTo>
                                <a:pt x="5052" y="5281"/>
                              </a:lnTo>
                              <a:lnTo>
                                <a:pt x="5313" y="4960"/>
                              </a:lnTo>
                              <a:lnTo>
                                <a:pt x="5294" y="4939"/>
                              </a:lnTo>
                              <a:lnTo>
                                <a:pt x="5275" y="4922"/>
                              </a:lnTo>
                              <a:lnTo>
                                <a:pt x="5258" y="4908"/>
                              </a:lnTo>
                              <a:lnTo>
                                <a:pt x="5241" y="4896"/>
                              </a:lnTo>
                              <a:lnTo>
                                <a:pt x="5225" y="4885"/>
                              </a:lnTo>
                              <a:lnTo>
                                <a:pt x="5210" y="4878"/>
                              </a:lnTo>
                              <a:lnTo>
                                <a:pt x="5195" y="4872"/>
                              </a:lnTo>
                              <a:lnTo>
                                <a:pt x="5181" y="4868"/>
                              </a:lnTo>
                              <a:lnTo>
                                <a:pt x="5167" y="4867"/>
                              </a:lnTo>
                              <a:lnTo>
                                <a:pt x="5154" y="4867"/>
                              </a:lnTo>
                              <a:lnTo>
                                <a:pt x="5141" y="4869"/>
                              </a:lnTo>
                              <a:lnTo>
                                <a:pt x="5128" y="4873"/>
                              </a:lnTo>
                              <a:lnTo>
                                <a:pt x="5116" y="4878"/>
                              </a:lnTo>
                              <a:lnTo>
                                <a:pt x="5105" y="4884"/>
                              </a:lnTo>
                              <a:lnTo>
                                <a:pt x="5094" y="4893"/>
                              </a:lnTo>
                              <a:lnTo>
                                <a:pt x="5083" y="4902"/>
                              </a:lnTo>
                              <a:lnTo>
                                <a:pt x="5072" y="4913"/>
                              </a:lnTo>
                              <a:lnTo>
                                <a:pt x="5060" y="4924"/>
                              </a:lnTo>
                              <a:lnTo>
                                <a:pt x="5050" y="4937"/>
                              </a:lnTo>
                              <a:lnTo>
                                <a:pt x="5039" y="4950"/>
                              </a:lnTo>
                              <a:lnTo>
                                <a:pt x="5018" y="4980"/>
                              </a:lnTo>
                              <a:lnTo>
                                <a:pt x="4996" y="5012"/>
                              </a:lnTo>
                              <a:lnTo>
                                <a:pt x="4951" y="5081"/>
                              </a:lnTo>
                              <a:lnTo>
                                <a:pt x="4926" y="5117"/>
                              </a:lnTo>
                              <a:lnTo>
                                <a:pt x="4900" y="5152"/>
                              </a:lnTo>
                              <a:close/>
                              <a:moveTo>
                                <a:pt x="8115" y="1028"/>
                              </a:moveTo>
                              <a:lnTo>
                                <a:pt x="8281" y="1166"/>
                              </a:lnTo>
                              <a:lnTo>
                                <a:pt x="8308" y="1132"/>
                              </a:lnTo>
                              <a:lnTo>
                                <a:pt x="8338" y="1097"/>
                              </a:lnTo>
                              <a:lnTo>
                                <a:pt x="8398" y="1027"/>
                              </a:lnTo>
                              <a:lnTo>
                                <a:pt x="8462" y="955"/>
                              </a:lnTo>
                              <a:lnTo>
                                <a:pt x="8525" y="882"/>
                              </a:lnTo>
                              <a:lnTo>
                                <a:pt x="8557" y="845"/>
                              </a:lnTo>
                              <a:lnTo>
                                <a:pt x="8586" y="808"/>
                              </a:lnTo>
                              <a:lnTo>
                                <a:pt x="8614" y="771"/>
                              </a:lnTo>
                              <a:lnTo>
                                <a:pt x="8641" y="732"/>
                              </a:lnTo>
                              <a:lnTo>
                                <a:pt x="8666" y="694"/>
                              </a:lnTo>
                              <a:lnTo>
                                <a:pt x="8689" y="656"/>
                              </a:lnTo>
                              <a:lnTo>
                                <a:pt x="8700" y="637"/>
                              </a:lnTo>
                              <a:lnTo>
                                <a:pt x="8709" y="617"/>
                              </a:lnTo>
                              <a:lnTo>
                                <a:pt x="8718" y="598"/>
                              </a:lnTo>
                              <a:lnTo>
                                <a:pt x="8726" y="579"/>
                              </a:lnTo>
                              <a:lnTo>
                                <a:pt x="8714" y="569"/>
                              </a:lnTo>
                              <a:lnTo>
                                <a:pt x="8702" y="560"/>
                              </a:lnTo>
                              <a:lnTo>
                                <a:pt x="8690" y="551"/>
                              </a:lnTo>
                              <a:lnTo>
                                <a:pt x="8677" y="544"/>
                              </a:lnTo>
                              <a:lnTo>
                                <a:pt x="8666" y="538"/>
                              </a:lnTo>
                              <a:lnTo>
                                <a:pt x="8654" y="532"/>
                              </a:lnTo>
                              <a:lnTo>
                                <a:pt x="8642" y="528"/>
                              </a:lnTo>
                              <a:lnTo>
                                <a:pt x="8631" y="524"/>
                              </a:lnTo>
                              <a:lnTo>
                                <a:pt x="8619" y="522"/>
                              </a:lnTo>
                              <a:lnTo>
                                <a:pt x="8607" y="520"/>
                              </a:lnTo>
                              <a:lnTo>
                                <a:pt x="8596" y="519"/>
                              </a:lnTo>
                              <a:lnTo>
                                <a:pt x="8585" y="519"/>
                              </a:lnTo>
                              <a:lnTo>
                                <a:pt x="8574" y="519"/>
                              </a:lnTo>
                              <a:lnTo>
                                <a:pt x="8563" y="521"/>
                              </a:lnTo>
                              <a:lnTo>
                                <a:pt x="8552" y="523"/>
                              </a:lnTo>
                              <a:lnTo>
                                <a:pt x="8540" y="525"/>
                              </a:lnTo>
                              <a:lnTo>
                                <a:pt x="8529" y="529"/>
                              </a:lnTo>
                              <a:lnTo>
                                <a:pt x="8519" y="533"/>
                              </a:lnTo>
                              <a:lnTo>
                                <a:pt x="8498" y="543"/>
                              </a:lnTo>
                              <a:lnTo>
                                <a:pt x="8476" y="555"/>
                              </a:lnTo>
                              <a:lnTo>
                                <a:pt x="8456" y="570"/>
                              </a:lnTo>
                              <a:lnTo>
                                <a:pt x="8436" y="587"/>
                              </a:lnTo>
                              <a:lnTo>
                                <a:pt x="8416" y="605"/>
                              </a:lnTo>
                              <a:lnTo>
                                <a:pt x="8396" y="625"/>
                              </a:lnTo>
                              <a:lnTo>
                                <a:pt x="8377" y="647"/>
                              </a:lnTo>
                              <a:lnTo>
                                <a:pt x="8358" y="669"/>
                              </a:lnTo>
                              <a:lnTo>
                                <a:pt x="8340" y="692"/>
                              </a:lnTo>
                              <a:lnTo>
                                <a:pt x="8321" y="718"/>
                              </a:lnTo>
                              <a:lnTo>
                                <a:pt x="8303" y="742"/>
                              </a:lnTo>
                              <a:lnTo>
                                <a:pt x="8269" y="794"/>
                              </a:lnTo>
                              <a:lnTo>
                                <a:pt x="8235" y="847"/>
                              </a:lnTo>
                              <a:lnTo>
                                <a:pt x="8172" y="945"/>
                              </a:lnTo>
                              <a:lnTo>
                                <a:pt x="8144" y="990"/>
                              </a:lnTo>
                              <a:lnTo>
                                <a:pt x="8130" y="1009"/>
                              </a:lnTo>
                              <a:lnTo>
                                <a:pt x="8115" y="1028"/>
                              </a:lnTo>
                              <a:close/>
                              <a:moveTo>
                                <a:pt x="7862" y="1355"/>
                              </a:moveTo>
                              <a:lnTo>
                                <a:pt x="8038" y="1493"/>
                              </a:lnTo>
                              <a:lnTo>
                                <a:pt x="8272" y="1191"/>
                              </a:lnTo>
                              <a:lnTo>
                                <a:pt x="8229" y="1159"/>
                              </a:lnTo>
                              <a:lnTo>
                                <a:pt x="8210" y="1146"/>
                              </a:lnTo>
                              <a:lnTo>
                                <a:pt x="8192" y="1135"/>
                              </a:lnTo>
                              <a:lnTo>
                                <a:pt x="8175" y="1126"/>
                              </a:lnTo>
                              <a:lnTo>
                                <a:pt x="8159" y="1118"/>
                              </a:lnTo>
                              <a:lnTo>
                                <a:pt x="8145" y="1111"/>
                              </a:lnTo>
                              <a:lnTo>
                                <a:pt x="8131" y="1105"/>
                              </a:lnTo>
                              <a:lnTo>
                                <a:pt x="8117" y="1102"/>
                              </a:lnTo>
                              <a:lnTo>
                                <a:pt x="8105" y="1100"/>
                              </a:lnTo>
                              <a:lnTo>
                                <a:pt x="8094" y="1099"/>
                              </a:lnTo>
                              <a:lnTo>
                                <a:pt x="8083" y="1100"/>
                              </a:lnTo>
                              <a:lnTo>
                                <a:pt x="8072" y="1102"/>
                              </a:lnTo>
                              <a:lnTo>
                                <a:pt x="8062" y="1106"/>
                              </a:lnTo>
                              <a:lnTo>
                                <a:pt x="8051" y="1112"/>
                              </a:lnTo>
                              <a:lnTo>
                                <a:pt x="8042" y="1118"/>
                              </a:lnTo>
                              <a:lnTo>
                                <a:pt x="8033" y="1125"/>
                              </a:lnTo>
                              <a:lnTo>
                                <a:pt x="8024" y="1133"/>
                              </a:lnTo>
                              <a:lnTo>
                                <a:pt x="8015" y="1143"/>
                              </a:lnTo>
                              <a:lnTo>
                                <a:pt x="8006" y="1153"/>
                              </a:lnTo>
                              <a:lnTo>
                                <a:pt x="7986" y="1178"/>
                              </a:lnTo>
                              <a:lnTo>
                                <a:pt x="7966" y="1207"/>
                              </a:lnTo>
                              <a:lnTo>
                                <a:pt x="7919" y="1275"/>
                              </a:lnTo>
                              <a:lnTo>
                                <a:pt x="7892" y="1313"/>
                              </a:lnTo>
                              <a:lnTo>
                                <a:pt x="7862" y="1355"/>
                              </a:lnTo>
                              <a:close/>
                              <a:moveTo>
                                <a:pt x="6560" y="3030"/>
                              </a:moveTo>
                              <a:lnTo>
                                <a:pt x="6723" y="3157"/>
                              </a:lnTo>
                              <a:lnTo>
                                <a:pt x="6762" y="3108"/>
                              </a:lnTo>
                              <a:lnTo>
                                <a:pt x="6779" y="3086"/>
                              </a:lnTo>
                              <a:lnTo>
                                <a:pt x="6794" y="3066"/>
                              </a:lnTo>
                              <a:lnTo>
                                <a:pt x="6808" y="3047"/>
                              </a:lnTo>
                              <a:lnTo>
                                <a:pt x="6818" y="3028"/>
                              </a:lnTo>
                              <a:lnTo>
                                <a:pt x="6822" y="3019"/>
                              </a:lnTo>
                              <a:lnTo>
                                <a:pt x="6825" y="3011"/>
                              </a:lnTo>
                              <a:lnTo>
                                <a:pt x="6827" y="3003"/>
                              </a:lnTo>
                              <a:lnTo>
                                <a:pt x="6829" y="2995"/>
                              </a:lnTo>
                              <a:lnTo>
                                <a:pt x="6829" y="2986"/>
                              </a:lnTo>
                              <a:lnTo>
                                <a:pt x="6829" y="2979"/>
                              </a:lnTo>
                              <a:lnTo>
                                <a:pt x="6828" y="2971"/>
                              </a:lnTo>
                              <a:lnTo>
                                <a:pt x="6825" y="2962"/>
                              </a:lnTo>
                              <a:lnTo>
                                <a:pt x="6822" y="2954"/>
                              </a:lnTo>
                              <a:lnTo>
                                <a:pt x="6818" y="2946"/>
                              </a:lnTo>
                              <a:lnTo>
                                <a:pt x="6812" y="2938"/>
                              </a:lnTo>
                              <a:lnTo>
                                <a:pt x="6804" y="2930"/>
                              </a:lnTo>
                              <a:lnTo>
                                <a:pt x="6797" y="2922"/>
                              </a:lnTo>
                              <a:lnTo>
                                <a:pt x="6787" y="2914"/>
                              </a:lnTo>
                              <a:lnTo>
                                <a:pt x="6777" y="2905"/>
                              </a:lnTo>
                              <a:lnTo>
                                <a:pt x="6765" y="2897"/>
                              </a:lnTo>
                              <a:lnTo>
                                <a:pt x="6736" y="2878"/>
                              </a:lnTo>
                              <a:lnTo>
                                <a:pt x="6703" y="2859"/>
                              </a:lnTo>
                              <a:lnTo>
                                <a:pt x="6560" y="3030"/>
                              </a:lnTo>
                              <a:close/>
                              <a:moveTo>
                                <a:pt x="6422" y="3207"/>
                              </a:moveTo>
                              <a:lnTo>
                                <a:pt x="6580" y="3341"/>
                              </a:lnTo>
                              <a:lnTo>
                                <a:pt x="6708" y="3178"/>
                              </a:lnTo>
                              <a:lnTo>
                                <a:pt x="6685" y="3152"/>
                              </a:lnTo>
                              <a:lnTo>
                                <a:pt x="6663" y="3131"/>
                              </a:lnTo>
                              <a:lnTo>
                                <a:pt x="6643" y="3113"/>
                              </a:lnTo>
                              <a:lnTo>
                                <a:pt x="6623" y="3097"/>
                              </a:lnTo>
                              <a:lnTo>
                                <a:pt x="6614" y="3091"/>
                              </a:lnTo>
                              <a:lnTo>
                                <a:pt x="6604" y="3086"/>
                              </a:lnTo>
                              <a:lnTo>
                                <a:pt x="6594" y="3082"/>
                              </a:lnTo>
                              <a:lnTo>
                                <a:pt x="6585" y="3079"/>
                              </a:lnTo>
                              <a:lnTo>
                                <a:pt x="6576" y="3076"/>
                              </a:lnTo>
                              <a:lnTo>
                                <a:pt x="6567" y="3075"/>
                              </a:lnTo>
                              <a:lnTo>
                                <a:pt x="6559" y="3074"/>
                              </a:lnTo>
                              <a:lnTo>
                                <a:pt x="6550" y="3074"/>
                              </a:lnTo>
                              <a:lnTo>
                                <a:pt x="6542" y="3075"/>
                              </a:lnTo>
                              <a:lnTo>
                                <a:pt x="6534" y="3077"/>
                              </a:lnTo>
                              <a:lnTo>
                                <a:pt x="6525" y="3080"/>
                              </a:lnTo>
                              <a:lnTo>
                                <a:pt x="6517" y="3084"/>
                              </a:lnTo>
                              <a:lnTo>
                                <a:pt x="6509" y="3089"/>
                              </a:lnTo>
                              <a:lnTo>
                                <a:pt x="6501" y="3095"/>
                              </a:lnTo>
                              <a:lnTo>
                                <a:pt x="6493" y="3103"/>
                              </a:lnTo>
                              <a:lnTo>
                                <a:pt x="6485" y="3110"/>
                              </a:lnTo>
                              <a:lnTo>
                                <a:pt x="6477" y="3119"/>
                              </a:lnTo>
                              <a:lnTo>
                                <a:pt x="6470" y="3128"/>
                              </a:lnTo>
                              <a:lnTo>
                                <a:pt x="6453" y="3150"/>
                              </a:lnTo>
                              <a:lnTo>
                                <a:pt x="6438" y="3177"/>
                              </a:lnTo>
                              <a:lnTo>
                                <a:pt x="6422" y="3207"/>
                              </a:lnTo>
                              <a:close/>
                              <a:moveTo>
                                <a:pt x="6260" y="3417"/>
                              </a:moveTo>
                              <a:lnTo>
                                <a:pt x="6423" y="3544"/>
                              </a:lnTo>
                              <a:lnTo>
                                <a:pt x="6465" y="3492"/>
                              </a:lnTo>
                              <a:lnTo>
                                <a:pt x="6483" y="3469"/>
                              </a:lnTo>
                              <a:lnTo>
                                <a:pt x="6499" y="3447"/>
                              </a:lnTo>
                              <a:lnTo>
                                <a:pt x="6513" y="3426"/>
                              </a:lnTo>
                              <a:lnTo>
                                <a:pt x="6524" y="3407"/>
                              </a:lnTo>
                              <a:lnTo>
                                <a:pt x="6528" y="3398"/>
                              </a:lnTo>
                              <a:lnTo>
                                <a:pt x="6533" y="3389"/>
                              </a:lnTo>
                              <a:lnTo>
                                <a:pt x="6536" y="3380"/>
                              </a:lnTo>
                              <a:lnTo>
                                <a:pt x="6538" y="3370"/>
                              </a:lnTo>
                              <a:lnTo>
                                <a:pt x="6538" y="3362"/>
                              </a:lnTo>
                              <a:lnTo>
                                <a:pt x="6538" y="3353"/>
                              </a:lnTo>
                              <a:lnTo>
                                <a:pt x="6537" y="3345"/>
                              </a:lnTo>
                              <a:lnTo>
                                <a:pt x="6535" y="3337"/>
                              </a:lnTo>
                              <a:lnTo>
                                <a:pt x="6532" y="3328"/>
                              </a:lnTo>
                              <a:lnTo>
                                <a:pt x="6526" y="3320"/>
                              </a:lnTo>
                              <a:lnTo>
                                <a:pt x="6521" y="3311"/>
                              </a:lnTo>
                              <a:lnTo>
                                <a:pt x="6514" y="3302"/>
                              </a:lnTo>
                              <a:lnTo>
                                <a:pt x="6506" y="3293"/>
                              </a:lnTo>
                              <a:lnTo>
                                <a:pt x="6496" y="3285"/>
                              </a:lnTo>
                              <a:lnTo>
                                <a:pt x="6485" y="3276"/>
                              </a:lnTo>
                              <a:lnTo>
                                <a:pt x="6473" y="3267"/>
                              </a:lnTo>
                              <a:lnTo>
                                <a:pt x="6458" y="3257"/>
                              </a:lnTo>
                              <a:lnTo>
                                <a:pt x="6443" y="3248"/>
                              </a:lnTo>
                              <a:lnTo>
                                <a:pt x="6407" y="3227"/>
                              </a:lnTo>
                              <a:lnTo>
                                <a:pt x="6260" y="3417"/>
                              </a:lnTo>
                              <a:close/>
                              <a:moveTo>
                                <a:pt x="6118" y="3600"/>
                              </a:moveTo>
                              <a:lnTo>
                                <a:pt x="6281" y="3727"/>
                              </a:lnTo>
                              <a:lnTo>
                                <a:pt x="6408" y="3564"/>
                              </a:lnTo>
                              <a:lnTo>
                                <a:pt x="6384" y="3538"/>
                              </a:lnTo>
                              <a:lnTo>
                                <a:pt x="6362" y="3516"/>
                              </a:lnTo>
                              <a:lnTo>
                                <a:pt x="6341" y="3497"/>
                              </a:lnTo>
                              <a:lnTo>
                                <a:pt x="6331" y="3489"/>
                              </a:lnTo>
                              <a:lnTo>
                                <a:pt x="6321" y="3483"/>
                              </a:lnTo>
                              <a:lnTo>
                                <a:pt x="6311" y="3477"/>
                              </a:lnTo>
                              <a:lnTo>
                                <a:pt x="6301" y="3472"/>
                              </a:lnTo>
                              <a:lnTo>
                                <a:pt x="6292" y="3468"/>
                              </a:lnTo>
                              <a:lnTo>
                                <a:pt x="6283" y="3465"/>
                              </a:lnTo>
                              <a:lnTo>
                                <a:pt x="6274" y="3462"/>
                              </a:lnTo>
                              <a:lnTo>
                                <a:pt x="6265" y="3461"/>
                              </a:lnTo>
                              <a:lnTo>
                                <a:pt x="6256" y="3461"/>
                              </a:lnTo>
                              <a:lnTo>
                                <a:pt x="6247" y="3461"/>
                              </a:lnTo>
                              <a:lnTo>
                                <a:pt x="6238" y="3463"/>
                              </a:lnTo>
                              <a:lnTo>
                                <a:pt x="6230" y="3465"/>
                              </a:lnTo>
                              <a:lnTo>
                                <a:pt x="6222" y="3469"/>
                              </a:lnTo>
                              <a:lnTo>
                                <a:pt x="6213" y="3473"/>
                              </a:lnTo>
                              <a:lnTo>
                                <a:pt x="6205" y="3478"/>
                              </a:lnTo>
                              <a:lnTo>
                                <a:pt x="6197" y="3485"/>
                              </a:lnTo>
                              <a:lnTo>
                                <a:pt x="6189" y="3492"/>
                              </a:lnTo>
                              <a:lnTo>
                                <a:pt x="6180" y="3500"/>
                              </a:lnTo>
                              <a:lnTo>
                                <a:pt x="6173" y="3509"/>
                              </a:lnTo>
                              <a:lnTo>
                                <a:pt x="6165" y="3520"/>
                              </a:lnTo>
                              <a:lnTo>
                                <a:pt x="6149" y="3542"/>
                              </a:lnTo>
                              <a:lnTo>
                                <a:pt x="6133" y="3569"/>
                              </a:lnTo>
                              <a:lnTo>
                                <a:pt x="6118" y="3600"/>
                              </a:lnTo>
                              <a:close/>
                              <a:moveTo>
                                <a:pt x="5959" y="3803"/>
                              </a:moveTo>
                              <a:lnTo>
                                <a:pt x="6123" y="3931"/>
                              </a:lnTo>
                              <a:lnTo>
                                <a:pt x="6266" y="3747"/>
                              </a:lnTo>
                              <a:lnTo>
                                <a:pt x="6238" y="3715"/>
                              </a:lnTo>
                              <a:lnTo>
                                <a:pt x="6225" y="3702"/>
                              </a:lnTo>
                              <a:lnTo>
                                <a:pt x="6213" y="3690"/>
                              </a:lnTo>
                              <a:lnTo>
                                <a:pt x="6202" y="3680"/>
                              </a:lnTo>
                              <a:lnTo>
                                <a:pt x="6191" y="3671"/>
                              </a:lnTo>
                              <a:lnTo>
                                <a:pt x="6179" y="3663"/>
                              </a:lnTo>
                              <a:lnTo>
                                <a:pt x="6169" y="3657"/>
                              </a:lnTo>
                              <a:lnTo>
                                <a:pt x="6159" y="3652"/>
                              </a:lnTo>
                              <a:lnTo>
                                <a:pt x="6150" y="3648"/>
                              </a:lnTo>
                              <a:lnTo>
                                <a:pt x="6141" y="3645"/>
                              </a:lnTo>
                              <a:lnTo>
                                <a:pt x="6132" y="3644"/>
                              </a:lnTo>
                              <a:lnTo>
                                <a:pt x="6124" y="3643"/>
                              </a:lnTo>
                              <a:lnTo>
                                <a:pt x="6115" y="3644"/>
                              </a:lnTo>
                              <a:lnTo>
                                <a:pt x="6106" y="3646"/>
                              </a:lnTo>
                              <a:lnTo>
                                <a:pt x="6098" y="3649"/>
                              </a:lnTo>
                              <a:lnTo>
                                <a:pt x="6090" y="3654"/>
                              </a:lnTo>
                              <a:lnTo>
                                <a:pt x="6083" y="3659"/>
                              </a:lnTo>
                              <a:lnTo>
                                <a:pt x="6075" y="3664"/>
                              </a:lnTo>
                              <a:lnTo>
                                <a:pt x="6067" y="3671"/>
                              </a:lnTo>
                              <a:lnTo>
                                <a:pt x="6052" y="3686"/>
                              </a:lnTo>
                              <a:lnTo>
                                <a:pt x="6034" y="3705"/>
                              </a:lnTo>
                              <a:lnTo>
                                <a:pt x="6018" y="3727"/>
                              </a:lnTo>
                              <a:lnTo>
                                <a:pt x="6000" y="3750"/>
                              </a:lnTo>
                              <a:lnTo>
                                <a:pt x="5959" y="3803"/>
                              </a:lnTo>
                              <a:close/>
                              <a:moveTo>
                                <a:pt x="5786" y="4026"/>
                              </a:moveTo>
                              <a:lnTo>
                                <a:pt x="5950" y="4153"/>
                              </a:lnTo>
                              <a:lnTo>
                                <a:pt x="6107" y="3950"/>
                              </a:lnTo>
                              <a:lnTo>
                                <a:pt x="6077" y="3920"/>
                              </a:lnTo>
                              <a:lnTo>
                                <a:pt x="6063" y="3907"/>
                              </a:lnTo>
                              <a:lnTo>
                                <a:pt x="6050" y="3896"/>
                              </a:lnTo>
                              <a:lnTo>
                                <a:pt x="6036" y="3886"/>
                              </a:lnTo>
                              <a:lnTo>
                                <a:pt x="6024" y="3878"/>
                              </a:lnTo>
                              <a:lnTo>
                                <a:pt x="6013" y="3871"/>
                              </a:lnTo>
                              <a:lnTo>
                                <a:pt x="6002" y="3865"/>
                              </a:lnTo>
                              <a:lnTo>
                                <a:pt x="5992" y="3861"/>
                              </a:lnTo>
                              <a:lnTo>
                                <a:pt x="5982" y="3858"/>
                              </a:lnTo>
                              <a:lnTo>
                                <a:pt x="5972" y="3855"/>
                              </a:lnTo>
                              <a:lnTo>
                                <a:pt x="5962" y="3854"/>
                              </a:lnTo>
                              <a:lnTo>
                                <a:pt x="5954" y="3854"/>
                              </a:lnTo>
                              <a:lnTo>
                                <a:pt x="5945" y="3855"/>
                              </a:lnTo>
                              <a:lnTo>
                                <a:pt x="5937" y="3859"/>
                              </a:lnTo>
                              <a:lnTo>
                                <a:pt x="5929" y="3862"/>
                              </a:lnTo>
                              <a:lnTo>
                                <a:pt x="5921" y="3867"/>
                              </a:lnTo>
                              <a:lnTo>
                                <a:pt x="5913" y="3872"/>
                              </a:lnTo>
                              <a:lnTo>
                                <a:pt x="5905" y="3878"/>
                              </a:lnTo>
                              <a:lnTo>
                                <a:pt x="5897" y="3885"/>
                              </a:lnTo>
                              <a:lnTo>
                                <a:pt x="5881" y="3902"/>
                              </a:lnTo>
                              <a:lnTo>
                                <a:pt x="5865" y="3921"/>
                              </a:lnTo>
                              <a:lnTo>
                                <a:pt x="5847" y="3945"/>
                              </a:lnTo>
                              <a:lnTo>
                                <a:pt x="5828" y="3969"/>
                              </a:lnTo>
                              <a:lnTo>
                                <a:pt x="5786" y="4026"/>
                              </a:lnTo>
                              <a:close/>
                              <a:moveTo>
                                <a:pt x="5613" y="4248"/>
                              </a:moveTo>
                              <a:lnTo>
                                <a:pt x="5777" y="4375"/>
                              </a:lnTo>
                              <a:lnTo>
                                <a:pt x="5934" y="4172"/>
                              </a:lnTo>
                              <a:lnTo>
                                <a:pt x="5905" y="4141"/>
                              </a:lnTo>
                              <a:lnTo>
                                <a:pt x="5890" y="4126"/>
                              </a:lnTo>
                              <a:lnTo>
                                <a:pt x="5877" y="4115"/>
                              </a:lnTo>
                              <a:lnTo>
                                <a:pt x="5865" y="4104"/>
                              </a:lnTo>
                              <a:lnTo>
                                <a:pt x="5853" y="4096"/>
                              </a:lnTo>
                              <a:lnTo>
                                <a:pt x="5842" y="4088"/>
                              </a:lnTo>
                              <a:lnTo>
                                <a:pt x="5830" y="4082"/>
                              </a:lnTo>
                              <a:lnTo>
                                <a:pt x="5820" y="4078"/>
                              </a:lnTo>
                              <a:lnTo>
                                <a:pt x="5810" y="4075"/>
                              </a:lnTo>
                              <a:lnTo>
                                <a:pt x="5801" y="4073"/>
                              </a:lnTo>
                              <a:lnTo>
                                <a:pt x="5792" y="4072"/>
                              </a:lnTo>
                              <a:lnTo>
                                <a:pt x="5783" y="4072"/>
                              </a:lnTo>
                              <a:lnTo>
                                <a:pt x="5775" y="4073"/>
                              </a:lnTo>
                              <a:lnTo>
                                <a:pt x="5766" y="4076"/>
                              </a:lnTo>
                              <a:lnTo>
                                <a:pt x="5757" y="4080"/>
                              </a:lnTo>
                              <a:lnTo>
                                <a:pt x="5749" y="4084"/>
                              </a:lnTo>
                              <a:lnTo>
                                <a:pt x="5741" y="4090"/>
                              </a:lnTo>
                              <a:lnTo>
                                <a:pt x="5733" y="4096"/>
                              </a:lnTo>
                              <a:lnTo>
                                <a:pt x="5726" y="4104"/>
                              </a:lnTo>
                              <a:lnTo>
                                <a:pt x="5710" y="4121"/>
                              </a:lnTo>
                              <a:lnTo>
                                <a:pt x="5692" y="4142"/>
                              </a:lnTo>
                              <a:lnTo>
                                <a:pt x="5656" y="4190"/>
                              </a:lnTo>
                              <a:lnTo>
                                <a:pt x="5636" y="4219"/>
                              </a:lnTo>
                              <a:lnTo>
                                <a:pt x="5613" y="4248"/>
                              </a:lnTo>
                              <a:close/>
                              <a:moveTo>
                                <a:pt x="5426" y="4491"/>
                              </a:moveTo>
                              <a:lnTo>
                                <a:pt x="5426" y="4491"/>
                              </a:lnTo>
                              <a:lnTo>
                                <a:pt x="5441" y="4507"/>
                              </a:lnTo>
                              <a:lnTo>
                                <a:pt x="5455" y="4523"/>
                              </a:lnTo>
                              <a:lnTo>
                                <a:pt x="5469" y="4536"/>
                              </a:lnTo>
                              <a:lnTo>
                                <a:pt x="5482" y="4548"/>
                              </a:lnTo>
                              <a:lnTo>
                                <a:pt x="5496" y="4558"/>
                              </a:lnTo>
                              <a:lnTo>
                                <a:pt x="5508" y="4567"/>
                              </a:lnTo>
                              <a:lnTo>
                                <a:pt x="5519" y="4573"/>
                              </a:lnTo>
                              <a:lnTo>
                                <a:pt x="5530" y="4579"/>
                              </a:lnTo>
                              <a:lnTo>
                                <a:pt x="5541" y="4583"/>
                              </a:lnTo>
                              <a:lnTo>
                                <a:pt x="5551" y="4585"/>
                              </a:lnTo>
                              <a:lnTo>
                                <a:pt x="5562" y="4586"/>
                              </a:lnTo>
                              <a:lnTo>
                                <a:pt x="5572" y="4586"/>
                              </a:lnTo>
                              <a:lnTo>
                                <a:pt x="5581" y="4584"/>
                              </a:lnTo>
                              <a:lnTo>
                                <a:pt x="5590" y="4582"/>
                              </a:lnTo>
                              <a:lnTo>
                                <a:pt x="5599" y="4578"/>
                              </a:lnTo>
                              <a:lnTo>
                                <a:pt x="5608" y="4573"/>
                              </a:lnTo>
                              <a:lnTo>
                                <a:pt x="5617" y="4567"/>
                              </a:lnTo>
                              <a:lnTo>
                                <a:pt x="5626" y="4561"/>
                              </a:lnTo>
                              <a:lnTo>
                                <a:pt x="5635" y="4553"/>
                              </a:lnTo>
                              <a:lnTo>
                                <a:pt x="5643" y="4545"/>
                              </a:lnTo>
                              <a:lnTo>
                                <a:pt x="5661" y="4524"/>
                              </a:lnTo>
                              <a:lnTo>
                                <a:pt x="5678" y="4502"/>
                              </a:lnTo>
                              <a:lnTo>
                                <a:pt x="5717" y="4451"/>
                              </a:lnTo>
                              <a:lnTo>
                                <a:pt x="5738" y="4424"/>
                              </a:lnTo>
                              <a:lnTo>
                                <a:pt x="5761" y="4394"/>
                              </a:lnTo>
                              <a:lnTo>
                                <a:pt x="5746" y="4377"/>
                              </a:lnTo>
                              <a:lnTo>
                                <a:pt x="5731" y="4361"/>
                              </a:lnTo>
                              <a:lnTo>
                                <a:pt x="5717" y="4348"/>
                              </a:lnTo>
                              <a:lnTo>
                                <a:pt x="5703" y="4335"/>
                              </a:lnTo>
                              <a:lnTo>
                                <a:pt x="5689" y="4324"/>
                              </a:lnTo>
                              <a:lnTo>
                                <a:pt x="5677" y="4316"/>
                              </a:lnTo>
                              <a:lnTo>
                                <a:pt x="5665" y="4309"/>
                              </a:lnTo>
                              <a:lnTo>
                                <a:pt x="5654" y="4303"/>
                              </a:lnTo>
                              <a:lnTo>
                                <a:pt x="5643" y="4299"/>
                              </a:lnTo>
                              <a:lnTo>
                                <a:pt x="5633" y="4296"/>
                              </a:lnTo>
                              <a:lnTo>
                                <a:pt x="5622" y="4295"/>
                              </a:lnTo>
                              <a:lnTo>
                                <a:pt x="5612" y="4295"/>
                              </a:lnTo>
                              <a:lnTo>
                                <a:pt x="5603" y="4296"/>
                              </a:lnTo>
                              <a:lnTo>
                                <a:pt x="5594" y="4298"/>
                              </a:lnTo>
                              <a:lnTo>
                                <a:pt x="5585" y="4302"/>
                              </a:lnTo>
                              <a:lnTo>
                                <a:pt x="5576" y="4307"/>
                              </a:lnTo>
                              <a:lnTo>
                                <a:pt x="5568" y="4312"/>
                              </a:lnTo>
                              <a:lnTo>
                                <a:pt x="5560" y="4319"/>
                              </a:lnTo>
                              <a:lnTo>
                                <a:pt x="5550" y="4327"/>
                              </a:lnTo>
                              <a:lnTo>
                                <a:pt x="5542" y="4335"/>
                              </a:lnTo>
                              <a:lnTo>
                                <a:pt x="5525" y="4356"/>
                              </a:lnTo>
                              <a:lnTo>
                                <a:pt x="5507" y="4378"/>
                              </a:lnTo>
                              <a:lnTo>
                                <a:pt x="5469" y="4431"/>
                              </a:lnTo>
                              <a:lnTo>
                                <a:pt x="5448" y="4460"/>
                              </a:lnTo>
                              <a:lnTo>
                                <a:pt x="5426" y="4491"/>
                              </a:lnTo>
                              <a:close/>
                              <a:moveTo>
                                <a:pt x="7855" y="1729"/>
                              </a:moveTo>
                              <a:lnTo>
                                <a:pt x="8023" y="1511"/>
                              </a:lnTo>
                              <a:lnTo>
                                <a:pt x="7853" y="1379"/>
                              </a:lnTo>
                              <a:lnTo>
                                <a:pt x="7825" y="1414"/>
                              </a:lnTo>
                              <a:lnTo>
                                <a:pt x="7801" y="1444"/>
                              </a:lnTo>
                              <a:lnTo>
                                <a:pt x="7779" y="1471"/>
                              </a:lnTo>
                              <a:lnTo>
                                <a:pt x="7761" y="1494"/>
                              </a:lnTo>
                              <a:lnTo>
                                <a:pt x="7746" y="1514"/>
                              </a:lnTo>
                              <a:lnTo>
                                <a:pt x="7735" y="1533"/>
                              </a:lnTo>
                              <a:lnTo>
                                <a:pt x="7730" y="1542"/>
                              </a:lnTo>
                              <a:lnTo>
                                <a:pt x="7727" y="1550"/>
                              </a:lnTo>
                              <a:lnTo>
                                <a:pt x="7725" y="1558"/>
                              </a:lnTo>
                              <a:lnTo>
                                <a:pt x="7723" y="1566"/>
                              </a:lnTo>
                              <a:lnTo>
                                <a:pt x="7723" y="1574"/>
                              </a:lnTo>
                              <a:lnTo>
                                <a:pt x="7724" y="1581"/>
                              </a:lnTo>
                              <a:lnTo>
                                <a:pt x="7725" y="1590"/>
                              </a:lnTo>
                              <a:lnTo>
                                <a:pt x="7728" y="1598"/>
                              </a:lnTo>
                              <a:lnTo>
                                <a:pt x="7732" y="1606"/>
                              </a:lnTo>
                              <a:lnTo>
                                <a:pt x="7737" y="1614"/>
                              </a:lnTo>
                              <a:lnTo>
                                <a:pt x="7743" y="1623"/>
                              </a:lnTo>
                              <a:lnTo>
                                <a:pt x="7750" y="1632"/>
                              </a:lnTo>
                              <a:lnTo>
                                <a:pt x="7769" y="1651"/>
                              </a:lnTo>
                              <a:lnTo>
                                <a:pt x="7793" y="1674"/>
                              </a:lnTo>
                              <a:lnTo>
                                <a:pt x="7821" y="1699"/>
                              </a:lnTo>
                              <a:lnTo>
                                <a:pt x="7855" y="1729"/>
                              </a:lnTo>
                              <a:close/>
                              <a:moveTo>
                                <a:pt x="7674" y="1609"/>
                              </a:moveTo>
                              <a:lnTo>
                                <a:pt x="7501" y="1832"/>
                              </a:lnTo>
                              <a:lnTo>
                                <a:pt x="7672" y="1964"/>
                              </a:lnTo>
                              <a:lnTo>
                                <a:pt x="7699" y="1928"/>
                              </a:lnTo>
                              <a:lnTo>
                                <a:pt x="7725" y="1898"/>
                              </a:lnTo>
                              <a:lnTo>
                                <a:pt x="7765" y="1847"/>
                              </a:lnTo>
                              <a:lnTo>
                                <a:pt x="7780" y="1826"/>
                              </a:lnTo>
                              <a:lnTo>
                                <a:pt x="7793" y="1808"/>
                              </a:lnTo>
                              <a:lnTo>
                                <a:pt x="7798" y="1799"/>
                              </a:lnTo>
                              <a:lnTo>
                                <a:pt x="7801" y="1789"/>
                              </a:lnTo>
                              <a:lnTo>
                                <a:pt x="7804" y="1781"/>
                              </a:lnTo>
                              <a:lnTo>
                                <a:pt x="7806" y="1773"/>
                              </a:lnTo>
                              <a:lnTo>
                                <a:pt x="7806" y="1765"/>
                              </a:lnTo>
                              <a:lnTo>
                                <a:pt x="7806" y="1757"/>
                              </a:lnTo>
                              <a:lnTo>
                                <a:pt x="7804" y="1750"/>
                              </a:lnTo>
                              <a:lnTo>
                                <a:pt x="7802" y="1742"/>
                              </a:lnTo>
                              <a:lnTo>
                                <a:pt x="7798" y="1733"/>
                              </a:lnTo>
                              <a:lnTo>
                                <a:pt x="7793" y="1724"/>
                              </a:lnTo>
                              <a:lnTo>
                                <a:pt x="7787" y="1715"/>
                              </a:lnTo>
                              <a:lnTo>
                                <a:pt x="7779" y="1706"/>
                              </a:lnTo>
                              <a:lnTo>
                                <a:pt x="7761" y="1686"/>
                              </a:lnTo>
                              <a:lnTo>
                                <a:pt x="7737" y="1664"/>
                              </a:lnTo>
                              <a:lnTo>
                                <a:pt x="7708" y="1638"/>
                              </a:lnTo>
                              <a:lnTo>
                                <a:pt x="7674" y="1609"/>
                              </a:lnTo>
                              <a:close/>
                              <a:moveTo>
                                <a:pt x="7481" y="1857"/>
                              </a:moveTo>
                              <a:lnTo>
                                <a:pt x="7481" y="1857"/>
                              </a:lnTo>
                              <a:lnTo>
                                <a:pt x="7443" y="1910"/>
                              </a:lnTo>
                              <a:lnTo>
                                <a:pt x="7425" y="1934"/>
                              </a:lnTo>
                              <a:lnTo>
                                <a:pt x="7410" y="1956"/>
                              </a:lnTo>
                              <a:lnTo>
                                <a:pt x="7398" y="1976"/>
                              </a:lnTo>
                              <a:lnTo>
                                <a:pt x="7388" y="1995"/>
                              </a:lnTo>
                              <a:lnTo>
                                <a:pt x="7384" y="2005"/>
                              </a:lnTo>
                              <a:lnTo>
                                <a:pt x="7381" y="2014"/>
                              </a:lnTo>
                              <a:lnTo>
                                <a:pt x="7379" y="2023"/>
                              </a:lnTo>
                              <a:lnTo>
                                <a:pt x="7378" y="2032"/>
                              </a:lnTo>
                              <a:lnTo>
                                <a:pt x="7377" y="2040"/>
                              </a:lnTo>
                              <a:lnTo>
                                <a:pt x="7378" y="2049"/>
                              </a:lnTo>
                              <a:lnTo>
                                <a:pt x="7379" y="2057"/>
                              </a:lnTo>
                              <a:lnTo>
                                <a:pt x="7382" y="2065"/>
                              </a:lnTo>
                              <a:lnTo>
                                <a:pt x="7385" y="2074"/>
                              </a:lnTo>
                              <a:lnTo>
                                <a:pt x="7390" y="2083"/>
                              </a:lnTo>
                              <a:lnTo>
                                <a:pt x="7396" y="2091"/>
                              </a:lnTo>
                              <a:lnTo>
                                <a:pt x="7403" y="2099"/>
                              </a:lnTo>
                              <a:lnTo>
                                <a:pt x="7411" y="2108"/>
                              </a:lnTo>
                              <a:lnTo>
                                <a:pt x="7421" y="2116"/>
                              </a:lnTo>
                              <a:lnTo>
                                <a:pt x="7432" y="2125"/>
                              </a:lnTo>
                              <a:lnTo>
                                <a:pt x="7445" y="2134"/>
                              </a:lnTo>
                              <a:lnTo>
                                <a:pt x="7474" y="2153"/>
                              </a:lnTo>
                              <a:lnTo>
                                <a:pt x="7510" y="2173"/>
                              </a:lnTo>
                              <a:lnTo>
                                <a:pt x="7557" y="2111"/>
                              </a:lnTo>
                              <a:lnTo>
                                <a:pt x="7577" y="2087"/>
                              </a:lnTo>
                              <a:lnTo>
                                <a:pt x="7593" y="2064"/>
                              </a:lnTo>
                              <a:lnTo>
                                <a:pt x="7605" y="2046"/>
                              </a:lnTo>
                              <a:lnTo>
                                <a:pt x="7610" y="2037"/>
                              </a:lnTo>
                              <a:lnTo>
                                <a:pt x="7614" y="2029"/>
                              </a:lnTo>
                              <a:lnTo>
                                <a:pt x="7617" y="2021"/>
                              </a:lnTo>
                              <a:lnTo>
                                <a:pt x="7619" y="2014"/>
                              </a:lnTo>
                              <a:lnTo>
                                <a:pt x="7620" y="2007"/>
                              </a:lnTo>
                              <a:lnTo>
                                <a:pt x="7620" y="1999"/>
                              </a:lnTo>
                              <a:lnTo>
                                <a:pt x="7619" y="1992"/>
                              </a:lnTo>
                              <a:lnTo>
                                <a:pt x="7618" y="1985"/>
                              </a:lnTo>
                              <a:lnTo>
                                <a:pt x="7615" y="1979"/>
                              </a:lnTo>
                              <a:lnTo>
                                <a:pt x="7611" y="1972"/>
                              </a:lnTo>
                              <a:lnTo>
                                <a:pt x="7606" y="1965"/>
                              </a:lnTo>
                              <a:lnTo>
                                <a:pt x="7601" y="1957"/>
                              </a:lnTo>
                              <a:lnTo>
                                <a:pt x="7586" y="1942"/>
                              </a:lnTo>
                              <a:lnTo>
                                <a:pt x="7566" y="1924"/>
                              </a:lnTo>
                              <a:lnTo>
                                <a:pt x="7542" y="1905"/>
                              </a:lnTo>
                              <a:lnTo>
                                <a:pt x="7481" y="1857"/>
                              </a:lnTo>
                              <a:close/>
                              <a:moveTo>
                                <a:pt x="7324" y="2060"/>
                              </a:moveTo>
                              <a:lnTo>
                                <a:pt x="7181" y="2243"/>
                              </a:lnTo>
                              <a:lnTo>
                                <a:pt x="7202" y="2259"/>
                              </a:lnTo>
                              <a:lnTo>
                                <a:pt x="7221" y="2275"/>
                              </a:lnTo>
                              <a:lnTo>
                                <a:pt x="7256" y="2304"/>
                              </a:lnTo>
                              <a:lnTo>
                                <a:pt x="7271" y="2316"/>
                              </a:lnTo>
                              <a:lnTo>
                                <a:pt x="7284" y="2327"/>
                              </a:lnTo>
                              <a:lnTo>
                                <a:pt x="7298" y="2336"/>
                              </a:lnTo>
                              <a:lnTo>
                                <a:pt x="7311" y="2342"/>
                              </a:lnTo>
                              <a:lnTo>
                                <a:pt x="7317" y="2346"/>
                              </a:lnTo>
                              <a:lnTo>
                                <a:pt x="7323" y="2348"/>
                              </a:lnTo>
                              <a:lnTo>
                                <a:pt x="7329" y="2349"/>
                              </a:lnTo>
                              <a:lnTo>
                                <a:pt x="7335" y="2349"/>
                              </a:lnTo>
                              <a:lnTo>
                                <a:pt x="7341" y="2349"/>
                              </a:lnTo>
                              <a:lnTo>
                                <a:pt x="7348" y="2348"/>
                              </a:lnTo>
                              <a:lnTo>
                                <a:pt x="7354" y="2346"/>
                              </a:lnTo>
                              <a:lnTo>
                                <a:pt x="7361" y="2342"/>
                              </a:lnTo>
                              <a:lnTo>
                                <a:pt x="7368" y="2338"/>
                              </a:lnTo>
                              <a:lnTo>
                                <a:pt x="7375" y="2334"/>
                              </a:lnTo>
                              <a:lnTo>
                                <a:pt x="7390" y="2321"/>
                              </a:lnTo>
                              <a:lnTo>
                                <a:pt x="7405" y="2305"/>
                              </a:lnTo>
                              <a:lnTo>
                                <a:pt x="7422" y="2285"/>
                              </a:lnTo>
                              <a:lnTo>
                                <a:pt x="7439" y="2262"/>
                              </a:lnTo>
                              <a:lnTo>
                                <a:pt x="7451" y="2243"/>
                              </a:lnTo>
                              <a:lnTo>
                                <a:pt x="7459" y="2226"/>
                              </a:lnTo>
                              <a:lnTo>
                                <a:pt x="7462" y="2218"/>
                              </a:lnTo>
                              <a:lnTo>
                                <a:pt x="7464" y="2211"/>
                              </a:lnTo>
                              <a:lnTo>
                                <a:pt x="7465" y="2203"/>
                              </a:lnTo>
                              <a:lnTo>
                                <a:pt x="7465" y="2196"/>
                              </a:lnTo>
                              <a:lnTo>
                                <a:pt x="7465" y="2190"/>
                              </a:lnTo>
                              <a:lnTo>
                                <a:pt x="7464" y="2184"/>
                              </a:lnTo>
                              <a:lnTo>
                                <a:pt x="7462" y="2178"/>
                              </a:lnTo>
                              <a:lnTo>
                                <a:pt x="7459" y="2172"/>
                              </a:lnTo>
                              <a:lnTo>
                                <a:pt x="7456" y="2167"/>
                              </a:lnTo>
                              <a:lnTo>
                                <a:pt x="7452" y="2162"/>
                              </a:lnTo>
                              <a:lnTo>
                                <a:pt x="7442" y="2151"/>
                              </a:lnTo>
                              <a:lnTo>
                                <a:pt x="7430" y="2141"/>
                              </a:lnTo>
                              <a:lnTo>
                                <a:pt x="7416" y="2129"/>
                              </a:lnTo>
                              <a:lnTo>
                                <a:pt x="7400" y="2118"/>
                              </a:lnTo>
                              <a:lnTo>
                                <a:pt x="7365" y="2092"/>
                              </a:lnTo>
                              <a:lnTo>
                                <a:pt x="7344" y="2078"/>
                              </a:lnTo>
                              <a:lnTo>
                                <a:pt x="7324" y="2060"/>
                              </a:lnTo>
                              <a:close/>
                              <a:moveTo>
                                <a:pt x="7166" y="2263"/>
                              </a:moveTo>
                              <a:lnTo>
                                <a:pt x="7018" y="2453"/>
                              </a:lnTo>
                              <a:lnTo>
                                <a:pt x="7182" y="2580"/>
                              </a:lnTo>
                              <a:lnTo>
                                <a:pt x="7226" y="2526"/>
                              </a:lnTo>
                              <a:lnTo>
                                <a:pt x="7245" y="2502"/>
                              </a:lnTo>
                              <a:lnTo>
                                <a:pt x="7262" y="2480"/>
                              </a:lnTo>
                              <a:lnTo>
                                <a:pt x="7276" y="2460"/>
                              </a:lnTo>
                              <a:lnTo>
                                <a:pt x="7287" y="2441"/>
                              </a:lnTo>
                              <a:lnTo>
                                <a:pt x="7292" y="2432"/>
                              </a:lnTo>
                              <a:lnTo>
                                <a:pt x="7297" y="2423"/>
                              </a:lnTo>
                              <a:lnTo>
                                <a:pt x="7299" y="2413"/>
                              </a:lnTo>
                              <a:lnTo>
                                <a:pt x="7301" y="2405"/>
                              </a:lnTo>
                              <a:lnTo>
                                <a:pt x="7302" y="2397"/>
                              </a:lnTo>
                              <a:lnTo>
                                <a:pt x="7302" y="2389"/>
                              </a:lnTo>
                              <a:lnTo>
                                <a:pt x="7301" y="2380"/>
                              </a:lnTo>
                              <a:lnTo>
                                <a:pt x="7299" y="2372"/>
                              </a:lnTo>
                              <a:lnTo>
                                <a:pt x="7295" y="2364"/>
                              </a:lnTo>
                              <a:lnTo>
                                <a:pt x="7290" y="2356"/>
                              </a:lnTo>
                              <a:lnTo>
                                <a:pt x="7284" y="2348"/>
                              </a:lnTo>
                              <a:lnTo>
                                <a:pt x="7277" y="2338"/>
                              </a:lnTo>
                              <a:lnTo>
                                <a:pt x="7268" y="2330"/>
                              </a:lnTo>
                              <a:lnTo>
                                <a:pt x="7258" y="2321"/>
                              </a:lnTo>
                              <a:lnTo>
                                <a:pt x="7247" y="2313"/>
                              </a:lnTo>
                              <a:lnTo>
                                <a:pt x="7234" y="2303"/>
                              </a:lnTo>
                              <a:lnTo>
                                <a:pt x="7203" y="2284"/>
                              </a:lnTo>
                              <a:lnTo>
                                <a:pt x="7166" y="2263"/>
                              </a:lnTo>
                              <a:close/>
                              <a:moveTo>
                                <a:pt x="7003" y="2472"/>
                              </a:moveTo>
                              <a:lnTo>
                                <a:pt x="6866" y="2650"/>
                              </a:lnTo>
                              <a:lnTo>
                                <a:pt x="7030" y="2777"/>
                              </a:lnTo>
                              <a:lnTo>
                                <a:pt x="7069" y="2726"/>
                              </a:lnTo>
                              <a:lnTo>
                                <a:pt x="7087" y="2704"/>
                              </a:lnTo>
                              <a:lnTo>
                                <a:pt x="7102" y="2682"/>
                              </a:lnTo>
                              <a:lnTo>
                                <a:pt x="7115" y="2663"/>
                              </a:lnTo>
                              <a:lnTo>
                                <a:pt x="7124" y="2645"/>
                              </a:lnTo>
                              <a:lnTo>
                                <a:pt x="7128" y="2636"/>
                              </a:lnTo>
                              <a:lnTo>
                                <a:pt x="7131" y="2627"/>
                              </a:lnTo>
                              <a:lnTo>
                                <a:pt x="7133" y="2618"/>
                              </a:lnTo>
                              <a:lnTo>
                                <a:pt x="7134" y="2610"/>
                              </a:lnTo>
                              <a:lnTo>
                                <a:pt x="7135" y="2602"/>
                              </a:lnTo>
                              <a:lnTo>
                                <a:pt x="7134" y="2594"/>
                              </a:lnTo>
                              <a:lnTo>
                                <a:pt x="7133" y="2586"/>
                              </a:lnTo>
                              <a:lnTo>
                                <a:pt x="7130" y="2578"/>
                              </a:lnTo>
                              <a:lnTo>
                                <a:pt x="7126" y="2570"/>
                              </a:lnTo>
                              <a:lnTo>
                                <a:pt x="7122" y="2562"/>
                              </a:lnTo>
                              <a:lnTo>
                                <a:pt x="7116" y="2554"/>
                              </a:lnTo>
                              <a:lnTo>
                                <a:pt x="7108" y="2545"/>
                              </a:lnTo>
                              <a:lnTo>
                                <a:pt x="7100" y="2537"/>
                              </a:lnTo>
                              <a:lnTo>
                                <a:pt x="7091" y="2528"/>
                              </a:lnTo>
                              <a:lnTo>
                                <a:pt x="7079" y="2520"/>
                              </a:lnTo>
                              <a:lnTo>
                                <a:pt x="7067" y="2511"/>
                              </a:lnTo>
                              <a:lnTo>
                                <a:pt x="7038" y="2493"/>
                              </a:lnTo>
                              <a:lnTo>
                                <a:pt x="7003" y="2472"/>
                              </a:lnTo>
                              <a:close/>
                              <a:moveTo>
                                <a:pt x="6846" y="2675"/>
                              </a:moveTo>
                              <a:lnTo>
                                <a:pt x="6846" y="2675"/>
                              </a:lnTo>
                              <a:lnTo>
                                <a:pt x="6820" y="2699"/>
                              </a:lnTo>
                              <a:lnTo>
                                <a:pt x="6798" y="2720"/>
                              </a:lnTo>
                              <a:lnTo>
                                <a:pt x="6780" y="2741"/>
                              </a:lnTo>
                              <a:lnTo>
                                <a:pt x="6772" y="2751"/>
                              </a:lnTo>
                              <a:lnTo>
                                <a:pt x="6765" y="2762"/>
                              </a:lnTo>
                              <a:lnTo>
                                <a:pt x="6759" y="2772"/>
                              </a:lnTo>
                              <a:lnTo>
                                <a:pt x="6754" y="2781"/>
                              </a:lnTo>
                              <a:lnTo>
                                <a:pt x="6750" y="2791"/>
                              </a:lnTo>
                              <a:lnTo>
                                <a:pt x="6747" y="2800"/>
                              </a:lnTo>
                              <a:lnTo>
                                <a:pt x="6745" y="2809"/>
                              </a:lnTo>
                              <a:lnTo>
                                <a:pt x="6744" y="2818"/>
                              </a:lnTo>
                              <a:lnTo>
                                <a:pt x="6743" y="2828"/>
                              </a:lnTo>
                              <a:lnTo>
                                <a:pt x="6744" y="2837"/>
                              </a:lnTo>
                              <a:lnTo>
                                <a:pt x="6745" y="2846"/>
                              </a:lnTo>
                              <a:lnTo>
                                <a:pt x="6747" y="2854"/>
                              </a:lnTo>
                              <a:lnTo>
                                <a:pt x="6750" y="2863"/>
                              </a:lnTo>
                              <a:lnTo>
                                <a:pt x="6754" y="2871"/>
                              </a:lnTo>
                              <a:lnTo>
                                <a:pt x="6759" y="2880"/>
                              </a:lnTo>
                              <a:lnTo>
                                <a:pt x="6765" y="2888"/>
                              </a:lnTo>
                              <a:lnTo>
                                <a:pt x="6772" y="2897"/>
                              </a:lnTo>
                              <a:lnTo>
                                <a:pt x="6780" y="2906"/>
                              </a:lnTo>
                              <a:lnTo>
                                <a:pt x="6789" y="2914"/>
                              </a:lnTo>
                              <a:lnTo>
                                <a:pt x="6798" y="2922"/>
                              </a:lnTo>
                              <a:lnTo>
                                <a:pt x="6821" y="2939"/>
                              </a:lnTo>
                              <a:lnTo>
                                <a:pt x="6847" y="2956"/>
                              </a:lnTo>
                              <a:lnTo>
                                <a:pt x="6876" y="2973"/>
                              </a:lnTo>
                              <a:lnTo>
                                <a:pt x="6914" y="2922"/>
                              </a:lnTo>
                              <a:lnTo>
                                <a:pt x="6930" y="2900"/>
                              </a:lnTo>
                              <a:lnTo>
                                <a:pt x="6944" y="2878"/>
                              </a:lnTo>
                              <a:lnTo>
                                <a:pt x="6957" y="2859"/>
                              </a:lnTo>
                              <a:lnTo>
                                <a:pt x="6967" y="2840"/>
                              </a:lnTo>
                              <a:lnTo>
                                <a:pt x="6970" y="2832"/>
                              </a:lnTo>
                              <a:lnTo>
                                <a:pt x="6973" y="2822"/>
                              </a:lnTo>
                              <a:lnTo>
                                <a:pt x="6975" y="2814"/>
                              </a:lnTo>
                              <a:lnTo>
                                <a:pt x="6976" y="2806"/>
                              </a:lnTo>
                              <a:lnTo>
                                <a:pt x="6977" y="2798"/>
                              </a:lnTo>
                              <a:lnTo>
                                <a:pt x="6976" y="2790"/>
                              </a:lnTo>
                              <a:lnTo>
                                <a:pt x="6975" y="2782"/>
                              </a:lnTo>
                              <a:lnTo>
                                <a:pt x="6972" y="2774"/>
                              </a:lnTo>
                              <a:lnTo>
                                <a:pt x="6968" y="2766"/>
                              </a:lnTo>
                              <a:lnTo>
                                <a:pt x="6964" y="2759"/>
                              </a:lnTo>
                              <a:lnTo>
                                <a:pt x="6958" y="2750"/>
                              </a:lnTo>
                              <a:lnTo>
                                <a:pt x="6951" y="2742"/>
                              </a:lnTo>
                              <a:lnTo>
                                <a:pt x="6942" y="2734"/>
                              </a:lnTo>
                              <a:lnTo>
                                <a:pt x="6932" y="2727"/>
                              </a:lnTo>
                              <a:lnTo>
                                <a:pt x="6921" y="2719"/>
                              </a:lnTo>
                              <a:lnTo>
                                <a:pt x="6909" y="2710"/>
                              </a:lnTo>
                              <a:lnTo>
                                <a:pt x="6881" y="2694"/>
                              </a:lnTo>
                              <a:lnTo>
                                <a:pt x="6846" y="2675"/>
                              </a:lnTo>
                              <a:close/>
                              <a:moveTo>
                                <a:pt x="4496" y="6036"/>
                              </a:moveTo>
                              <a:lnTo>
                                <a:pt x="4496" y="6036"/>
                              </a:lnTo>
                              <a:lnTo>
                                <a:pt x="4494" y="6049"/>
                              </a:lnTo>
                              <a:lnTo>
                                <a:pt x="4493" y="6063"/>
                              </a:lnTo>
                              <a:lnTo>
                                <a:pt x="4493" y="6076"/>
                              </a:lnTo>
                              <a:lnTo>
                                <a:pt x="4494" y="6089"/>
                              </a:lnTo>
                              <a:lnTo>
                                <a:pt x="4497" y="6101"/>
                              </a:lnTo>
                              <a:lnTo>
                                <a:pt x="4501" y="6113"/>
                              </a:lnTo>
                              <a:lnTo>
                                <a:pt x="4505" y="6126"/>
                              </a:lnTo>
                              <a:lnTo>
                                <a:pt x="4511" y="6138"/>
                              </a:lnTo>
                              <a:lnTo>
                                <a:pt x="4519" y="6150"/>
                              </a:lnTo>
                              <a:lnTo>
                                <a:pt x="4527" y="6161"/>
                              </a:lnTo>
                              <a:lnTo>
                                <a:pt x="4537" y="6172"/>
                              </a:lnTo>
                              <a:lnTo>
                                <a:pt x="4547" y="6182"/>
                              </a:lnTo>
                              <a:lnTo>
                                <a:pt x="4557" y="6192"/>
                              </a:lnTo>
                              <a:lnTo>
                                <a:pt x="4569" y="6202"/>
                              </a:lnTo>
                              <a:lnTo>
                                <a:pt x="4583" y="6211"/>
                              </a:lnTo>
                              <a:lnTo>
                                <a:pt x="4597" y="6219"/>
                              </a:lnTo>
                              <a:lnTo>
                                <a:pt x="4618" y="6205"/>
                              </a:lnTo>
                              <a:lnTo>
                                <a:pt x="4640" y="6189"/>
                              </a:lnTo>
                              <a:lnTo>
                                <a:pt x="4662" y="6172"/>
                              </a:lnTo>
                              <a:lnTo>
                                <a:pt x="4683" y="6155"/>
                              </a:lnTo>
                              <a:lnTo>
                                <a:pt x="4705" y="6136"/>
                              </a:lnTo>
                              <a:lnTo>
                                <a:pt x="4727" y="6115"/>
                              </a:lnTo>
                              <a:lnTo>
                                <a:pt x="4747" y="6094"/>
                              </a:lnTo>
                              <a:lnTo>
                                <a:pt x="4768" y="6072"/>
                              </a:lnTo>
                              <a:lnTo>
                                <a:pt x="4789" y="6048"/>
                              </a:lnTo>
                              <a:lnTo>
                                <a:pt x="4810" y="6024"/>
                              </a:lnTo>
                              <a:lnTo>
                                <a:pt x="4850" y="5974"/>
                              </a:lnTo>
                              <a:lnTo>
                                <a:pt x="4891" y="5923"/>
                              </a:lnTo>
                              <a:lnTo>
                                <a:pt x="4931" y="5869"/>
                              </a:lnTo>
                              <a:lnTo>
                                <a:pt x="4970" y="5814"/>
                              </a:lnTo>
                              <a:lnTo>
                                <a:pt x="5009" y="5758"/>
                              </a:lnTo>
                              <a:lnTo>
                                <a:pt x="5084" y="5649"/>
                              </a:lnTo>
                              <a:lnTo>
                                <a:pt x="5120" y="5595"/>
                              </a:lnTo>
                              <a:lnTo>
                                <a:pt x="5156" y="5544"/>
                              </a:lnTo>
                              <a:lnTo>
                                <a:pt x="5191" y="5494"/>
                              </a:lnTo>
                              <a:lnTo>
                                <a:pt x="5226" y="5449"/>
                              </a:lnTo>
                              <a:lnTo>
                                <a:pt x="5191" y="5418"/>
                              </a:lnTo>
                              <a:lnTo>
                                <a:pt x="5161" y="5394"/>
                              </a:lnTo>
                              <a:lnTo>
                                <a:pt x="5148" y="5384"/>
                              </a:lnTo>
                              <a:lnTo>
                                <a:pt x="5134" y="5376"/>
                              </a:lnTo>
                              <a:lnTo>
                                <a:pt x="5122" y="5368"/>
                              </a:lnTo>
                              <a:lnTo>
                                <a:pt x="5110" y="5362"/>
                              </a:lnTo>
                              <a:lnTo>
                                <a:pt x="5100" y="5357"/>
                              </a:lnTo>
                              <a:lnTo>
                                <a:pt x="5090" y="5354"/>
                              </a:lnTo>
                              <a:lnTo>
                                <a:pt x="5080" y="5352"/>
                              </a:lnTo>
                              <a:lnTo>
                                <a:pt x="5071" y="5352"/>
                              </a:lnTo>
                              <a:lnTo>
                                <a:pt x="5061" y="5352"/>
                              </a:lnTo>
                              <a:lnTo>
                                <a:pt x="5053" y="5354"/>
                              </a:lnTo>
                              <a:lnTo>
                                <a:pt x="5044" y="5357"/>
                              </a:lnTo>
                              <a:lnTo>
                                <a:pt x="5036" y="5361"/>
                              </a:lnTo>
                              <a:lnTo>
                                <a:pt x="5029" y="5366"/>
                              </a:lnTo>
                              <a:lnTo>
                                <a:pt x="5021" y="5373"/>
                              </a:lnTo>
                              <a:lnTo>
                                <a:pt x="5013" y="5380"/>
                              </a:lnTo>
                              <a:lnTo>
                                <a:pt x="5005" y="5388"/>
                              </a:lnTo>
                              <a:lnTo>
                                <a:pt x="4988" y="5406"/>
                              </a:lnTo>
                              <a:lnTo>
                                <a:pt x="4971" y="5428"/>
                              </a:lnTo>
                              <a:lnTo>
                                <a:pt x="4933" y="5483"/>
                              </a:lnTo>
                              <a:lnTo>
                                <a:pt x="4909" y="5514"/>
                              </a:lnTo>
                              <a:lnTo>
                                <a:pt x="4884" y="5548"/>
                              </a:lnTo>
                              <a:lnTo>
                                <a:pt x="4496" y="6036"/>
                              </a:lnTo>
                              <a:close/>
                              <a:moveTo>
                                <a:pt x="5242" y="5429"/>
                              </a:moveTo>
                              <a:lnTo>
                                <a:pt x="5503" y="5107"/>
                              </a:lnTo>
                              <a:lnTo>
                                <a:pt x="5332" y="4975"/>
                              </a:lnTo>
                              <a:lnTo>
                                <a:pt x="5305" y="5009"/>
                              </a:lnTo>
                              <a:lnTo>
                                <a:pt x="5275" y="5042"/>
                              </a:lnTo>
                              <a:lnTo>
                                <a:pt x="5219" y="5104"/>
                              </a:lnTo>
                              <a:lnTo>
                                <a:pt x="5192" y="5133"/>
                              </a:lnTo>
                              <a:lnTo>
                                <a:pt x="5168" y="5161"/>
                              </a:lnTo>
                              <a:lnTo>
                                <a:pt x="5158" y="5176"/>
                              </a:lnTo>
                              <a:lnTo>
                                <a:pt x="5148" y="5189"/>
                              </a:lnTo>
                              <a:lnTo>
                                <a:pt x="5139" y="5203"/>
                              </a:lnTo>
                              <a:lnTo>
                                <a:pt x="5130" y="5216"/>
                              </a:lnTo>
                              <a:lnTo>
                                <a:pt x="5124" y="5229"/>
                              </a:lnTo>
                              <a:lnTo>
                                <a:pt x="5119" y="5244"/>
                              </a:lnTo>
                              <a:lnTo>
                                <a:pt x="5115" y="5257"/>
                              </a:lnTo>
                              <a:lnTo>
                                <a:pt x="5113" y="5270"/>
                              </a:lnTo>
                              <a:lnTo>
                                <a:pt x="5112" y="5283"/>
                              </a:lnTo>
                              <a:lnTo>
                                <a:pt x="5113" y="5295"/>
                              </a:lnTo>
                              <a:lnTo>
                                <a:pt x="5116" y="5309"/>
                              </a:lnTo>
                              <a:lnTo>
                                <a:pt x="5121" y="5322"/>
                              </a:lnTo>
                              <a:lnTo>
                                <a:pt x="5127" y="5335"/>
                              </a:lnTo>
                              <a:lnTo>
                                <a:pt x="5136" y="5348"/>
                              </a:lnTo>
                              <a:lnTo>
                                <a:pt x="5148" y="5361"/>
                              </a:lnTo>
                              <a:lnTo>
                                <a:pt x="5162" y="5375"/>
                              </a:lnTo>
                              <a:lnTo>
                                <a:pt x="5178" y="5388"/>
                              </a:lnTo>
                              <a:lnTo>
                                <a:pt x="5196" y="5402"/>
                              </a:lnTo>
                              <a:lnTo>
                                <a:pt x="5218" y="5415"/>
                              </a:lnTo>
                              <a:lnTo>
                                <a:pt x="5242" y="5429"/>
                              </a:lnTo>
                              <a:close/>
                              <a:moveTo>
                                <a:pt x="6890" y="2984"/>
                              </a:moveTo>
                              <a:lnTo>
                                <a:pt x="7060" y="3116"/>
                              </a:lnTo>
                              <a:lnTo>
                                <a:pt x="7086" y="3092"/>
                              </a:lnTo>
                              <a:lnTo>
                                <a:pt x="7108" y="3071"/>
                              </a:lnTo>
                              <a:lnTo>
                                <a:pt x="7126" y="3050"/>
                              </a:lnTo>
                              <a:lnTo>
                                <a:pt x="7133" y="3040"/>
                              </a:lnTo>
                              <a:lnTo>
                                <a:pt x="7140" y="3029"/>
                              </a:lnTo>
                              <a:lnTo>
                                <a:pt x="7146" y="3019"/>
                              </a:lnTo>
                              <a:lnTo>
                                <a:pt x="7151" y="3010"/>
                              </a:lnTo>
                              <a:lnTo>
                                <a:pt x="7156" y="3000"/>
                              </a:lnTo>
                              <a:lnTo>
                                <a:pt x="7159" y="2991"/>
                              </a:lnTo>
                              <a:lnTo>
                                <a:pt x="7162" y="2982"/>
                              </a:lnTo>
                              <a:lnTo>
                                <a:pt x="7163" y="2973"/>
                              </a:lnTo>
                              <a:lnTo>
                                <a:pt x="7164" y="2964"/>
                              </a:lnTo>
                              <a:lnTo>
                                <a:pt x="7163" y="2954"/>
                              </a:lnTo>
                              <a:lnTo>
                                <a:pt x="7162" y="2945"/>
                              </a:lnTo>
                              <a:lnTo>
                                <a:pt x="7159" y="2937"/>
                              </a:lnTo>
                              <a:lnTo>
                                <a:pt x="7156" y="2928"/>
                              </a:lnTo>
                              <a:lnTo>
                                <a:pt x="7151" y="2920"/>
                              </a:lnTo>
                              <a:lnTo>
                                <a:pt x="7146" y="2911"/>
                              </a:lnTo>
                              <a:lnTo>
                                <a:pt x="7140" y="2903"/>
                              </a:lnTo>
                              <a:lnTo>
                                <a:pt x="7133" y="2894"/>
                              </a:lnTo>
                              <a:lnTo>
                                <a:pt x="7126" y="2885"/>
                              </a:lnTo>
                              <a:lnTo>
                                <a:pt x="7117" y="2877"/>
                              </a:lnTo>
                              <a:lnTo>
                                <a:pt x="7107" y="2869"/>
                              </a:lnTo>
                              <a:lnTo>
                                <a:pt x="7084" y="2852"/>
                              </a:lnTo>
                              <a:lnTo>
                                <a:pt x="7059" y="2835"/>
                              </a:lnTo>
                              <a:lnTo>
                                <a:pt x="7029" y="2817"/>
                              </a:lnTo>
                              <a:lnTo>
                                <a:pt x="6890" y="2984"/>
                              </a:lnTo>
                              <a:close/>
                              <a:moveTo>
                                <a:pt x="6743" y="3174"/>
                              </a:moveTo>
                              <a:lnTo>
                                <a:pt x="6913" y="3305"/>
                              </a:lnTo>
                              <a:lnTo>
                                <a:pt x="7045" y="3135"/>
                              </a:lnTo>
                              <a:lnTo>
                                <a:pt x="7019" y="3106"/>
                              </a:lnTo>
                              <a:lnTo>
                                <a:pt x="6994" y="3081"/>
                              </a:lnTo>
                              <a:lnTo>
                                <a:pt x="6983" y="3071"/>
                              </a:lnTo>
                              <a:lnTo>
                                <a:pt x="6972" y="3062"/>
                              </a:lnTo>
                              <a:lnTo>
                                <a:pt x="6962" y="3054"/>
                              </a:lnTo>
                              <a:lnTo>
                                <a:pt x="6953" y="3048"/>
                              </a:lnTo>
                              <a:lnTo>
                                <a:pt x="6942" y="3043"/>
                              </a:lnTo>
                              <a:lnTo>
                                <a:pt x="6933" y="3039"/>
                              </a:lnTo>
                              <a:lnTo>
                                <a:pt x="6924" y="3036"/>
                              </a:lnTo>
                              <a:lnTo>
                                <a:pt x="6916" y="3034"/>
                              </a:lnTo>
                              <a:lnTo>
                                <a:pt x="6908" y="3033"/>
                              </a:lnTo>
                              <a:lnTo>
                                <a:pt x="6899" y="3033"/>
                              </a:lnTo>
                              <a:lnTo>
                                <a:pt x="6892" y="3034"/>
                              </a:lnTo>
                              <a:lnTo>
                                <a:pt x="6884" y="3036"/>
                              </a:lnTo>
                              <a:lnTo>
                                <a:pt x="6875" y="3039"/>
                              </a:lnTo>
                              <a:lnTo>
                                <a:pt x="6867" y="3043"/>
                              </a:lnTo>
                              <a:lnTo>
                                <a:pt x="6860" y="3047"/>
                              </a:lnTo>
                              <a:lnTo>
                                <a:pt x="6852" y="3053"/>
                              </a:lnTo>
                              <a:lnTo>
                                <a:pt x="6836" y="3066"/>
                              </a:lnTo>
                              <a:lnTo>
                                <a:pt x="6820" y="3082"/>
                              </a:lnTo>
                              <a:lnTo>
                                <a:pt x="6802" y="3102"/>
                              </a:lnTo>
                              <a:lnTo>
                                <a:pt x="6784" y="3124"/>
                              </a:lnTo>
                              <a:lnTo>
                                <a:pt x="6743" y="3174"/>
                              </a:lnTo>
                              <a:close/>
                              <a:moveTo>
                                <a:pt x="6601" y="3356"/>
                              </a:moveTo>
                              <a:lnTo>
                                <a:pt x="6601" y="3356"/>
                              </a:lnTo>
                              <a:lnTo>
                                <a:pt x="6651" y="3393"/>
                              </a:lnTo>
                              <a:lnTo>
                                <a:pt x="6674" y="3409"/>
                              </a:lnTo>
                              <a:lnTo>
                                <a:pt x="6695" y="3424"/>
                              </a:lnTo>
                              <a:lnTo>
                                <a:pt x="6714" y="3436"/>
                              </a:lnTo>
                              <a:lnTo>
                                <a:pt x="6733" y="3446"/>
                              </a:lnTo>
                              <a:lnTo>
                                <a:pt x="6742" y="3450"/>
                              </a:lnTo>
                              <a:lnTo>
                                <a:pt x="6751" y="3453"/>
                              </a:lnTo>
                              <a:lnTo>
                                <a:pt x="6759" y="3455"/>
                              </a:lnTo>
                              <a:lnTo>
                                <a:pt x="6767" y="3456"/>
                              </a:lnTo>
                              <a:lnTo>
                                <a:pt x="6775" y="3456"/>
                              </a:lnTo>
                              <a:lnTo>
                                <a:pt x="6783" y="3456"/>
                              </a:lnTo>
                              <a:lnTo>
                                <a:pt x="6791" y="3454"/>
                              </a:lnTo>
                              <a:lnTo>
                                <a:pt x="6799" y="3451"/>
                              </a:lnTo>
                              <a:lnTo>
                                <a:pt x="6808" y="3448"/>
                              </a:lnTo>
                              <a:lnTo>
                                <a:pt x="6815" y="3442"/>
                              </a:lnTo>
                              <a:lnTo>
                                <a:pt x="6823" y="3436"/>
                              </a:lnTo>
                              <a:lnTo>
                                <a:pt x="6831" y="3429"/>
                              </a:lnTo>
                              <a:lnTo>
                                <a:pt x="6838" y="3421"/>
                              </a:lnTo>
                              <a:lnTo>
                                <a:pt x="6846" y="3412"/>
                              </a:lnTo>
                              <a:lnTo>
                                <a:pt x="6854" y="3401"/>
                              </a:lnTo>
                              <a:lnTo>
                                <a:pt x="6862" y="3389"/>
                              </a:lnTo>
                              <a:lnTo>
                                <a:pt x="6880" y="3359"/>
                              </a:lnTo>
                              <a:lnTo>
                                <a:pt x="6898" y="3325"/>
                              </a:lnTo>
                              <a:lnTo>
                                <a:pt x="6846" y="3285"/>
                              </a:lnTo>
                              <a:lnTo>
                                <a:pt x="6824" y="3268"/>
                              </a:lnTo>
                              <a:lnTo>
                                <a:pt x="6802" y="3253"/>
                              </a:lnTo>
                              <a:lnTo>
                                <a:pt x="6783" y="3240"/>
                              </a:lnTo>
                              <a:lnTo>
                                <a:pt x="6765" y="3230"/>
                              </a:lnTo>
                              <a:lnTo>
                                <a:pt x="6757" y="3226"/>
                              </a:lnTo>
                              <a:lnTo>
                                <a:pt x="6748" y="3223"/>
                              </a:lnTo>
                              <a:lnTo>
                                <a:pt x="6740" y="3221"/>
                              </a:lnTo>
                              <a:lnTo>
                                <a:pt x="6731" y="3220"/>
                              </a:lnTo>
                              <a:lnTo>
                                <a:pt x="6723" y="3220"/>
                              </a:lnTo>
                              <a:lnTo>
                                <a:pt x="6715" y="3220"/>
                              </a:lnTo>
                              <a:lnTo>
                                <a:pt x="6707" y="3222"/>
                              </a:lnTo>
                              <a:lnTo>
                                <a:pt x="6700" y="3225"/>
                              </a:lnTo>
                              <a:lnTo>
                                <a:pt x="6692" y="3229"/>
                              </a:lnTo>
                              <a:lnTo>
                                <a:pt x="6684" y="3234"/>
                              </a:lnTo>
                              <a:lnTo>
                                <a:pt x="6677" y="3241"/>
                              </a:lnTo>
                              <a:lnTo>
                                <a:pt x="6669" y="3248"/>
                              </a:lnTo>
                              <a:lnTo>
                                <a:pt x="6660" y="3257"/>
                              </a:lnTo>
                              <a:lnTo>
                                <a:pt x="6652" y="3267"/>
                              </a:lnTo>
                              <a:lnTo>
                                <a:pt x="6644" y="3278"/>
                              </a:lnTo>
                              <a:lnTo>
                                <a:pt x="6636" y="3290"/>
                              </a:lnTo>
                              <a:lnTo>
                                <a:pt x="6619" y="3321"/>
                              </a:lnTo>
                              <a:lnTo>
                                <a:pt x="6601" y="3356"/>
                              </a:lnTo>
                              <a:close/>
                              <a:moveTo>
                                <a:pt x="6442" y="3559"/>
                              </a:moveTo>
                              <a:lnTo>
                                <a:pt x="6613" y="3691"/>
                              </a:lnTo>
                              <a:lnTo>
                                <a:pt x="6760" y="3501"/>
                              </a:lnTo>
                              <a:lnTo>
                                <a:pt x="6697" y="3457"/>
                              </a:lnTo>
                              <a:lnTo>
                                <a:pt x="6672" y="3439"/>
                              </a:lnTo>
                              <a:lnTo>
                                <a:pt x="6649" y="3425"/>
                              </a:lnTo>
                              <a:lnTo>
                                <a:pt x="6630" y="3416"/>
                              </a:lnTo>
                              <a:lnTo>
                                <a:pt x="6622" y="3412"/>
                              </a:lnTo>
                              <a:lnTo>
                                <a:pt x="6613" y="3409"/>
                              </a:lnTo>
                              <a:lnTo>
                                <a:pt x="6606" y="3408"/>
                              </a:lnTo>
                              <a:lnTo>
                                <a:pt x="6597" y="3407"/>
                              </a:lnTo>
                              <a:lnTo>
                                <a:pt x="6590" y="3407"/>
                              </a:lnTo>
                              <a:lnTo>
                                <a:pt x="6583" y="3408"/>
                              </a:lnTo>
                              <a:lnTo>
                                <a:pt x="6576" y="3410"/>
                              </a:lnTo>
                              <a:lnTo>
                                <a:pt x="6570" y="3413"/>
                              </a:lnTo>
                              <a:lnTo>
                                <a:pt x="6563" y="3417"/>
                              </a:lnTo>
                              <a:lnTo>
                                <a:pt x="6556" y="3422"/>
                              </a:lnTo>
                              <a:lnTo>
                                <a:pt x="6542" y="3434"/>
                              </a:lnTo>
                              <a:lnTo>
                                <a:pt x="6526" y="3452"/>
                              </a:lnTo>
                              <a:lnTo>
                                <a:pt x="6509" y="3473"/>
                              </a:lnTo>
                              <a:lnTo>
                                <a:pt x="6490" y="3497"/>
                              </a:lnTo>
                              <a:lnTo>
                                <a:pt x="6442" y="3559"/>
                              </a:lnTo>
                              <a:close/>
                              <a:moveTo>
                                <a:pt x="6300" y="3743"/>
                              </a:moveTo>
                              <a:lnTo>
                                <a:pt x="6300" y="3743"/>
                              </a:lnTo>
                              <a:lnTo>
                                <a:pt x="6323" y="3767"/>
                              </a:lnTo>
                              <a:lnTo>
                                <a:pt x="6344" y="3789"/>
                              </a:lnTo>
                              <a:lnTo>
                                <a:pt x="6365" y="3807"/>
                              </a:lnTo>
                              <a:lnTo>
                                <a:pt x="6384" y="3822"/>
                              </a:lnTo>
                              <a:lnTo>
                                <a:pt x="6395" y="3828"/>
                              </a:lnTo>
                              <a:lnTo>
                                <a:pt x="6404" y="3833"/>
                              </a:lnTo>
                              <a:lnTo>
                                <a:pt x="6413" y="3837"/>
                              </a:lnTo>
                              <a:lnTo>
                                <a:pt x="6422" y="3840"/>
                              </a:lnTo>
                              <a:lnTo>
                                <a:pt x="6431" y="3843"/>
                              </a:lnTo>
                              <a:lnTo>
                                <a:pt x="6440" y="3845"/>
                              </a:lnTo>
                              <a:lnTo>
                                <a:pt x="6449" y="3845"/>
                              </a:lnTo>
                              <a:lnTo>
                                <a:pt x="6458" y="3845"/>
                              </a:lnTo>
                              <a:lnTo>
                                <a:pt x="6467" y="3844"/>
                              </a:lnTo>
                              <a:lnTo>
                                <a:pt x="6476" y="3842"/>
                              </a:lnTo>
                              <a:lnTo>
                                <a:pt x="6484" y="3840"/>
                              </a:lnTo>
                              <a:lnTo>
                                <a:pt x="6492" y="3836"/>
                              </a:lnTo>
                              <a:lnTo>
                                <a:pt x="6501" y="3831"/>
                              </a:lnTo>
                              <a:lnTo>
                                <a:pt x="6509" y="3826"/>
                              </a:lnTo>
                              <a:lnTo>
                                <a:pt x="6517" y="3819"/>
                              </a:lnTo>
                              <a:lnTo>
                                <a:pt x="6525" y="3812"/>
                              </a:lnTo>
                              <a:lnTo>
                                <a:pt x="6534" y="3804"/>
                              </a:lnTo>
                              <a:lnTo>
                                <a:pt x="6543" y="3795"/>
                              </a:lnTo>
                              <a:lnTo>
                                <a:pt x="6559" y="3772"/>
                              </a:lnTo>
                              <a:lnTo>
                                <a:pt x="6575" y="3747"/>
                              </a:lnTo>
                              <a:lnTo>
                                <a:pt x="6592" y="3717"/>
                              </a:lnTo>
                              <a:lnTo>
                                <a:pt x="6427" y="3578"/>
                              </a:lnTo>
                              <a:lnTo>
                                <a:pt x="6412" y="3598"/>
                              </a:lnTo>
                              <a:lnTo>
                                <a:pt x="6395" y="3618"/>
                              </a:lnTo>
                              <a:lnTo>
                                <a:pt x="6359" y="3658"/>
                              </a:lnTo>
                              <a:lnTo>
                                <a:pt x="6343" y="3679"/>
                              </a:lnTo>
                              <a:lnTo>
                                <a:pt x="6327" y="3699"/>
                              </a:lnTo>
                              <a:lnTo>
                                <a:pt x="6312" y="3721"/>
                              </a:lnTo>
                              <a:lnTo>
                                <a:pt x="6306" y="3732"/>
                              </a:lnTo>
                              <a:lnTo>
                                <a:pt x="6300" y="3743"/>
                              </a:lnTo>
                              <a:close/>
                              <a:moveTo>
                                <a:pt x="6142" y="3945"/>
                              </a:moveTo>
                              <a:lnTo>
                                <a:pt x="6142" y="3945"/>
                              </a:lnTo>
                              <a:lnTo>
                                <a:pt x="6169" y="3976"/>
                              </a:lnTo>
                              <a:lnTo>
                                <a:pt x="6183" y="3989"/>
                              </a:lnTo>
                              <a:lnTo>
                                <a:pt x="6195" y="4002"/>
                              </a:lnTo>
                              <a:lnTo>
                                <a:pt x="6206" y="4012"/>
                              </a:lnTo>
                              <a:lnTo>
                                <a:pt x="6217" y="4021"/>
                              </a:lnTo>
                              <a:lnTo>
                                <a:pt x="6228" y="4028"/>
                              </a:lnTo>
                              <a:lnTo>
                                <a:pt x="6238" y="4035"/>
                              </a:lnTo>
                              <a:lnTo>
                                <a:pt x="6248" y="4040"/>
                              </a:lnTo>
                              <a:lnTo>
                                <a:pt x="6258" y="4043"/>
                              </a:lnTo>
                              <a:lnTo>
                                <a:pt x="6267" y="4046"/>
                              </a:lnTo>
                              <a:lnTo>
                                <a:pt x="6276" y="4048"/>
                              </a:lnTo>
                              <a:lnTo>
                                <a:pt x="6285" y="4048"/>
                              </a:lnTo>
                              <a:lnTo>
                                <a:pt x="6293" y="4047"/>
                              </a:lnTo>
                              <a:lnTo>
                                <a:pt x="6301" y="4045"/>
                              </a:lnTo>
                              <a:lnTo>
                                <a:pt x="6309" y="4043"/>
                              </a:lnTo>
                              <a:lnTo>
                                <a:pt x="6318" y="4039"/>
                              </a:lnTo>
                              <a:lnTo>
                                <a:pt x="6327" y="4035"/>
                              </a:lnTo>
                              <a:lnTo>
                                <a:pt x="6335" y="4029"/>
                              </a:lnTo>
                              <a:lnTo>
                                <a:pt x="6343" y="4023"/>
                              </a:lnTo>
                              <a:lnTo>
                                <a:pt x="6359" y="4008"/>
                              </a:lnTo>
                              <a:lnTo>
                                <a:pt x="6376" y="3989"/>
                              </a:lnTo>
                              <a:lnTo>
                                <a:pt x="6394" y="3969"/>
                              </a:lnTo>
                              <a:lnTo>
                                <a:pt x="6413" y="3946"/>
                              </a:lnTo>
                              <a:lnTo>
                                <a:pt x="6454" y="3894"/>
                              </a:lnTo>
                              <a:lnTo>
                                <a:pt x="6394" y="3847"/>
                              </a:lnTo>
                              <a:lnTo>
                                <a:pt x="6369" y="3829"/>
                              </a:lnTo>
                              <a:lnTo>
                                <a:pt x="6347" y="3814"/>
                              </a:lnTo>
                              <a:lnTo>
                                <a:pt x="6329" y="3804"/>
                              </a:lnTo>
                              <a:lnTo>
                                <a:pt x="6321" y="3800"/>
                              </a:lnTo>
                              <a:lnTo>
                                <a:pt x="6312" y="3797"/>
                              </a:lnTo>
                              <a:lnTo>
                                <a:pt x="6304" y="3795"/>
                              </a:lnTo>
                              <a:lnTo>
                                <a:pt x="6297" y="3794"/>
                              </a:lnTo>
                              <a:lnTo>
                                <a:pt x="6290" y="3794"/>
                              </a:lnTo>
                              <a:lnTo>
                                <a:pt x="6283" y="3795"/>
                              </a:lnTo>
                              <a:lnTo>
                                <a:pt x="6277" y="3797"/>
                              </a:lnTo>
                              <a:lnTo>
                                <a:pt x="6270" y="3800"/>
                              </a:lnTo>
                              <a:lnTo>
                                <a:pt x="6263" y="3803"/>
                              </a:lnTo>
                              <a:lnTo>
                                <a:pt x="6257" y="3808"/>
                              </a:lnTo>
                              <a:lnTo>
                                <a:pt x="6242" y="3821"/>
                              </a:lnTo>
                              <a:lnTo>
                                <a:pt x="6226" y="3837"/>
                              </a:lnTo>
                              <a:lnTo>
                                <a:pt x="6210" y="3859"/>
                              </a:lnTo>
                              <a:lnTo>
                                <a:pt x="6191" y="3883"/>
                              </a:lnTo>
                              <a:lnTo>
                                <a:pt x="6142" y="3945"/>
                              </a:lnTo>
                              <a:close/>
                              <a:moveTo>
                                <a:pt x="5969" y="4168"/>
                              </a:moveTo>
                              <a:lnTo>
                                <a:pt x="6134" y="4307"/>
                              </a:lnTo>
                              <a:lnTo>
                                <a:pt x="6292" y="4104"/>
                              </a:lnTo>
                              <a:lnTo>
                                <a:pt x="6258" y="4077"/>
                              </a:lnTo>
                              <a:lnTo>
                                <a:pt x="6228" y="4054"/>
                              </a:lnTo>
                              <a:lnTo>
                                <a:pt x="6203" y="4036"/>
                              </a:lnTo>
                              <a:lnTo>
                                <a:pt x="6180" y="4023"/>
                              </a:lnTo>
                              <a:lnTo>
                                <a:pt x="6170" y="4017"/>
                              </a:lnTo>
                              <a:lnTo>
                                <a:pt x="6160" y="4013"/>
                              </a:lnTo>
                              <a:lnTo>
                                <a:pt x="6152" y="4009"/>
                              </a:lnTo>
                              <a:lnTo>
                                <a:pt x="6143" y="4007"/>
                              </a:lnTo>
                              <a:lnTo>
                                <a:pt x="6136" y="4005"/>
                              </a:lnTo>
                              <a:lnTo>
                                <a:pt x="6128" y="4005"/>
                              </a:lnTo>
                              <a:lnTo>
                                <a:pt x="6121" y="4005"/>
                              </a:lnTo>
                              <a:lnTo>
                                <a:pt x="6114" y="4007"/>
                              </a:lnTo>
                              <a:lnTo>
                                <a:pt x="6106" y="4010"/>
                              </a:lnTo>
                              <a:lnTo>
                                <a:pt x="6099" y="4013"/>
                              </a:lnTo>
                              <a:lnTo>
                                <a:pt x="6092" y="4018"/>
                              </a:lnTo>
                              <a:lnTo>
                                <a:pt x="6085" y="4023"/>
                              </a:lnTo>
                              <a:lnTo>
                                <a:pt x="6071" y="4037"/>
                              </a:lnTo>
                              <a:lnTo>
                                <a:pt x="6056" y="4055"/>
                              </a:lnTo>
                              <a:lnTo>
                                <a:pt x="6038" y="4078"/>
                              </a:lnTo>
                              <a:lnTo>
                                <a:pt x="6018" y="4104"/>
                              </a:lnTo>
                              <a:lnTo>
                                <a:pt x="5969" y="4168"/>
                              </a:lnTo>
                              <a:close/>
                              <a:moveTo>
                                <a:pt x="5797" y="4390"/>
                              </a:moveTo>
                              <a:lnTo>
                                <a:pt x="5960" y="4518"/>
                              </a:lnTo>
                              <a:lnTo>
                                <a:pt x="5983" y="4490"/>
                              </a:lnTo>
                              <a:lnTo>
                                <a:pt x="6003" y="4464"/>
                              </a:lnTo>
                              <a:lnTo>
                                <a:pt x="6040" y="4419"/>
                              </a:lnTo>
                              <a:lnTo>
                                <a:pt x="6056" y="4398"/>
                              </a:lnTo>
                              <a:lnTo>
                                <a:pt x="6068" y="4378"/>
                              </a:lnTo>
                              <a:lnTo>
                                <a:pt x="6074" y="4369"/>
                              </a:lnTo>
                              <a:lnTo>
                                <a:pt x="6078" y="4360"/>
                              </a:lnTo>
                              <a:lnTo>
                                <a:pt x="6081" y="4351"/>
                              </a:lnTo>
                              <a:lnTo>
                                <a:pt x="6084" y="4343"/>
                              </a:lnTo>
                              <a:lnTo>
                                <a:pt x="6085" y="4333"/>
                              </a:lnTo>
                              <a:lnTo>
                                <a:pt x="6086" y="4324"/>
                              </a:lnTo>
                              <a:lnTo>
                                <a:pt x="6086" y="4316"/>
                              </a:lnTo>
                              <a:lnTo>
                                <a:pt x="6084" y="4307"/>
                              </a:lnTo>
                              <a:lnTo>
                                <a:pt x="6081" y="4299"/>
                              </a:lnTo>
                              <a:lnTo>
                                <a:pt x="6077" y="4290"/>
                              </a:lnTo>
                              <a:lnTo>
                                <a:pt x="6072" y="4281"/>
                              </a:lnTo>
                              <a:lnTo>
                                <a:pt x="6066" y="4273"/>
                              </a:lnTo>
                              <a:lnTo>
                                <a:pt x="6058" y="4263"/>
                              </a:lnTo>
                              <a:lnTo>
                                <a:pt x="6049" y="4254"/>
                              </a:lnTo>
                              <a:lnTo>
                                <a:pt x="6037" y="4244"/>
                              </a:lnTo>
                              <a:lnTo>
                                <a:pt x="6025" y="4235"/>
                              </a:lnTo>
                              <a:lnTo>
                                <a:pt x="6012" y="4225"/>
                              </a:lnTo>
                              <a:lnTo>
                                <a:pt x="5997" y="4215"/>
                              </a:lnTo>
                              <a:lnTo>
                                <a:pt x="5960" y="4192"/>
                              </a:lnTo>
                              <a:lnTo>
                                <a:pt x="5797" y="4390"/>
                              </a:lnTo>
                              <a:close/>
                              <a:moveTo>
                                <a:pt x="5608" y="4633"/>
                              </a:moveTo>
                              <a:lnTo>
                                <a:pt x="5772" y="4760"/>
                              </a:lnTo>
                              <a:lnTo>
                                <a:pt x="5945" y="4537"/>
                              </a:lnTo>
                              <a:lnTo>
                                <a:pt x="5929" y="4520"/>
                              </a:lnTo>
                              <a:lnTo>
                                <a:pt x="5914" y="4504"/>
                              </a:lnTo>
                              <a:lnTo>
                                <a:pt x="5899" y="4490"/>
                              </a:lnTo>
                              <a:lnTo>
                                <a:pt x="5886" y="4478"/>
                              </a:lnTo>
                              <a:lnTo>
                                <a:pt x="5873" y="4467"/>
                              </a:lnTo>
                              <a:lnTo>
                                <a:pt x="5860" y="4458"/>
                              </a:lnTo>
                              <a:lnTo>
                                <a:pt x="5849" y="4451"/>
                              </a:lnTo>
                              <a:lnTo>
                                <a:pt x="5837" y="4446"/>
                              </a:lnTo>
                              <a:lnTo>
                                <a:pt x="5826" y="4441"/>
                              </a:lnTo>
                              <a:lnTo>
                                <a:pt x="5815" y="4439"/>
                              </a:lnTo>
                              <a:lnTo>
                                <a:pt x="5805" y="4437"/>
                              </a:lnTo>
                              <a:lnTo>
                                <a:pt x="5796" y="4437"/>
                              </a:lnTo>
                              <a:lnTo>
                                <a:pt x="5786" y="4439"/>
                              </a:lnTo>
                              <a:lnTo>
                                <a:pt x="5777" y="4441"/>
                              </a:lnTo>
                              <a:lnTo>
                                <a:pt x="5769" y="4444"/>
                              </a:lnTo>
                              <a:lnTo>
                                <a:pt x="5759" y="4449"/>
                              </a:lnTo>
                              <a:lnTo>
                                <a:pt x="5750" y="4455"/>
                              </a:lnTo>
                              <a:lnTo>
                                <a:pt x="5742" y="4462"/>
                              </a:lnTo>
                              <a:lnTo>
                                <a:pt x="5734" y="4469"/>
                              </a:lnTo>
                              <a:lnTo>
                                <a:pt x="5725" y="4479"/>
                              </a:lnTo>
                              <a:lnTo>
                                <a:pt x="5708" y="4498"/>
                              </a:lnTo>
                              <a:lnTo>
                                <a:pt x="5690" y="4521"/>
                              </a:lnTo>
                              <a:lnTo>
                                <a:pt x="5653" y="4573"/>
                              </a:lnTo>
                              <a:lnTo>
                                <a:pt x="5632" y="4602"/>
                              </a:lnTo>
                              <a:lnTo>
                                <a:pt x="5608" y="4633"/>
                              </a:lnTo>
                              <a:close/>
                              <a:moveTo>
                                <a:pt x="5354" y="4961"/>
                              </a:moveTo>
                              <a:lnTo>
                                <a:pt x="5517" y="5087"/>
                              </a:lnTo>
                              <a:lnTo>
                                <a:pt x="5756" y="4779"/>
                              </a:lnTo>
                              <a:lnTo>
                                <a:pt x="5738" y="4760"/>
                              </a:lnTo>
                              <a:lnTo>
                                <a:pt x="5720" y="4742"/>
                              </a:lnTo>
                              <a:lnTo>
                                <a:pt x="5703" y="4728"/>
                              </a:lnTo>
                              <a:lnTo>
                                <a:pt x="5686" y="4716"/>
                              </a:lnTo>
                              <a:lnTo>
                                <a:pt x="5670" y="4706"/>
                              </a:lnTo>
                              <a:lnTo>
                                <a:pt x="5655" y="4699"/>
                              </a:lnTo>
                              <a:lnTo>
                                <a:pt x="5641" y="4693"/>
                              </a:lnTo>
                              <a:lnTo>
                                <a:pt x="5627" y="4689"/>
                              </a:lnTo>
                              <a:lnTo>
                                <a:pt x="5613" y="4687"/>
                              </a:lnTo>
                              <a:lnTo>
                                <a:pt x="5601" y="4687"/>
                              </a:lnTo>
                              <a:lnTo>
                                <a:pt x="5589" y="4688"/>
                              </a:lnTo>
                              <a:lnTo>
                                <a:pt x="5577" y="4691"/>
                              </a:lnTo>
                              <a:lnTo>
                                <a:pt x="5565" y="4696"/>
                              </a:lnTo>
                              <a:lnTo>
                                <a:pt x="5553" y="4702"/>
                              </a:lnTo>
                              <a:lnTo>
                                <a:pt x="5542" y="4709"/>
                              </a:lnTo>
                              <a:lnTo>
                                <a:pt x="5532" y="4718"/>
                              </a:lnTo>
                              <a:lnTo>
                                <a:pt x="5521" y="4728"/>
                              </a:lnTo>
                              <a:lnTo>
                                <a:pt x="5511" y="4738"/>
                              </a:lnTo>
                              <a:lnTo>
                                <a:pt x="5501" y="4751"/>
                              </a:lnTo>
                              <a:lnTo>
                                <a:pt x="5491" y="4764"/>
                              </a:lnTo>
                              <a:lnTo>
                                <a:pt x="5469" y="4792"/>
                              </a:lnTo>
                              <a:lnTo>
                                <a:pt x="5449" y="4823"/>
                              </a:lnTo>
                              <a:lnTo>
                                <a:pt x="5404" y="4891"/>
                              </a:lnTo>
                              <a:lnTo>
                                <a:pt x="5380" y="4925"/>
                              </a:lnTo>
                              <a:lnTo>
                                <a:pt x="5354" y="4961"/>
                              </a:lnTo>
                              <a:close/>
                              <a:moveTo>
                                <a:pt x="7201" y="2595"/>
                              </a:moveTo>
                              <a:lnTo>
                                <a:pt x="7372" y="2728"/>
                              </a:lnTo>
                              <a:lnTo>
                                <a:pt x="7415" y="2673"/>
                              </a:lnTo>
                              <a:lnTo>
                                <a:pt x="7435" y="2650"/>
                              </a:lnTo>
                              <a:lnTo>
                                <a:pt x="7451" y="2628"/>
                              </a:lnTo>
                              <a:lnTo>
                                <a:pt x="7466" y="2607"/>
                              </a:lnTo>
                              <a:lnTo>
                                <a:pt x="7477" y="2588"/>
                              </a:lnTo>
                              <a:lnTo>
                                <a:pt x="7482" y="2579"/>
                              </a:lnTo>
                              <a:lnTo>
                                <a:pt x="7486" y="2570"/>
                              </a:lnTo>
                              <a:lnTo>
                                <a:pt x="7489" y="2562"/>
                              </a:lnTo>
                              <a:lnTo>
                                <a:pt x="7491" y="2553"/>
                              </a:lnTo>
                              <a:lnTo>
                                <a:pt x="7492" y="2544"/>
                              </a:lnTo>
                              <a:lnTo>
                                <a:pt x="7492" y="2535"/>
                              </a:lnTo>
                              <a:lnTo>
                                <a:pt x="7491" y="2527"/>
                              </a:lnTo>
                              <a:lnTo>
                                <a:pt x="7489" y="2519"/>
                              </a:lnTo>
                              <a:lnTo>
                                <a:pt x="7485" y="2510"/>
                              </a:lnTo>
                              <a:lnTo>
                                <a:pt x="7481" y="2502"/>
                              </a:lnTo>
                              <a:lnTo>
                                <a:pt x="7475" y="2494"/>
                              </a:lnTo>
                              <a:lnTo>
                                <a:pt x="7468" y="2485"/>
                              </a:lnTo>
                              <a:lnTo>
                                <a:pt x="7460" y="2475"/>
                              </a:lnTo>
                              <a:lnTo>
                                <a:pt x="7450" y="2466"/>
                              </a:lnTo>
                              <a:lnTo>
                                <a:pt x="7440" y="2457"/>
                              </a:lnTo>
                              <a:lnTo>
                                <a:pt x="7426" y="2447"/>
                              </a:lnTo>
                              <a:lnTo>
                                <a:pt x="7397" y="2427"/>
                              </a:lnTo>
                              <a:lnTo>
                                <a:pt x="7360" y="2405"/>
                              </a:lnTo>
                              <a:lnTo>
                                <a:pt x="7281" y="2500"/>
                              </a:lnTo>
                              <a:lnTo>
                                <a:pt x="7201" y="2595"/>
                              </a:lnTo>
                              <a:close/>
                              <a:moveTo>
                                <a:pt x="7044" y="2798"/>
                              </a:moveTo>
                              <a:lnTo>
                                <a:pt x="7202" y="2932"/>
                              </a:lnTo>
                              <a:lnTo>
                                <a:pt x="7351" y="2753"/>
                              </a:lnTo>
                              <a:lnTo>
                                <a:pt x="7291" y="2707"/>
                              </a:lnTo>
                              <a:lnTo>
                                <a:pt x="7267" y="2689"/>
                              </a:lnTo>
                              <a:lnTo>
                                <a:pt x="7246" y="2674"/>
                              </a:lnTo>
                              <a:lnTo>
                                <a:pt x="7228" y="2663"/>
                              </a:lnTo>
                              <a:lnTo>
                                <a:pt x="7218" y="2659"/>
                              </a:lnTo>
                              <a:lnTo>
                                <a:pt x="7210" y="2656"/>
                              </a:lnTo>
                              <a:lnTo>
                                <a:pt x="7203" y="2654"/>
                              </a:lnTo>
                              <a:lnTo>
                                <a:pt x="7196" y="2653"/>
                              </a:lnTo>
                              <a:lnTo>
                                <a:pt x="7189" y="2653"/>
                              </a:lnTo>
                              <a:lnTo>
                                <a:pt x="7182" y="2653"/>
                              </a:lnTo>
                              <a:lnTo>
                                <a:pt x="7176" y="2655"/>
                              </a:lnTo>
                              <a:lnTo>
                                <a:pt x="7169" y="2657"/>
                              </a:lnTo>
                              <a:lnTo>
                                <a:pt x="7163" y="2661"/>
                              </a:lnTo>
                              <a:lnTo>
                                <a:pt x="7156" y="2665"/>
                              </a:lnTo>
                              <a:lnTo>
                                <a:pt x="7148" y="2671"/>
                              </a:lnTo>
                              <a:lnTo>
                                <a:pt x="7141" y="2677"/>
                              </a:lnTo>
                              <a:lnTo>
                                <a:pt x="7127" y="2694"/>
                              </a:lnTo>
                              <a:lnTo>
                                <a:pt x="7110" y="2714"/>
                              </a:lnTo>
                              <a:lnTo>
                                <a:pt x="7091" y="2737"/>
                              </a:lnTo>
                              <a:lnTo>
                                <a:pt x="7044" y="2798"/>
                              </a:lnTo>
                              <a:close/>
                              <a:moveTo>
                                <a:pt x="8311" y="1181"/>
                              </a:moveTo>
                              <a:lnTo>
                                <a:pt x="8482" y="1312"/>
                              </a:lnTo>
                              <a:lnTo>
                                <a:pt x="8497" y="1294"/>
                              </a:lnTo>
                              <a:lnTo>
                                <a:pt x="8513" y="1276"/>
                              </a:lnTo>
                              <a:lnTo>
                                <a:pt x="8551" y="1235"/>
                              </a:lnTo>
                              <a:lnTo>
                                <a:pt x="8592" y="1191"/>
                              </a:lnTo>
                              <a:lnTo>
                                <a:pt x="8637" y="1144"/>
                              </a:lnTo>
                              <a:lnTo>
                                <a:pt x="8683" y="1096"/>
                              </a:lnTo>
                              <a:lnTo>
                                <a:pt x="8729" y="1047"/>
                              </a:lnTo>
                              <a:lnTo>
                                <a:pt x="8751" y="1021"/>
                              </a:lnTo>
                              <a:lnTo>
                                <a:pt x="8773" y="996"/>
                              </a:lnTo>
                              <a:lnTo>
                                <a:pt x="8793" y="971"/>
                              </a:lnTo>
                              <a:lnTo>
                                <a:pt x="8812" y="945"/>
                              </a:lnTo>
                              <a:lnTo>
                                <a:pt x="8830" y="920"/>
                              </a:lnTo>
                              <a:lnTo>
                                <a:pt x="8846" y="895"/>
                              </a:lnTo>
                              <a:lnTo>
                                <a:pt x="8861" y="870"/>
                              </a:lnTo>
                              <a:lnTo>
                                <a:pt x="8873" y="847"/>
                              </a:lnTo>
                              <a:lnTo>
                                <a:pt x="8883" y="822"/>
                              </a:lnTo>
                              <a:lnTo>
                                <a:pt x="8890" y="799"/>
                              </a:lnTo>
                              <a:lnTo>
                                <a:pt x="8893" y="788"/>
                              </a:lnTo>
                              <a:lnTo>
                                <a:pt x="8896" y="777"/>
                              </a:lnTo>
                              <a:lnTo>
                                <a:pt x="8898" y="766"/>
                              </a:lnTo>
                              <a:lnTo>
                                <a:pt x="8898" y="754"/>
                              </a:lnTo>
                              <a:lnTo>
                                <a:pt x="8898" y="744"/>
                              </a:lnTo>
                              <a:lnTo>
                                <a:pt x="8897" y="733"/>
                              </a:lnTo>
                              <a:lnTo>
                                <a:pt x="8895" y="723"/>
                              </a:lnTo>
                              <a:lnTo>
                                <a:pt x="8892" y="713"/>
                              </a:lnTo>
                              <a:lnTo>
                                <a:pt x="8888" y="704"/>
                              </a:lnTo>
                              <a:lnTo>
                                <a:pt x="8884" y="693"/>
                              </a:lnTo>
                              <a:lnTo>
                                <a:pt x="8879" y="684"/>
                              </a:lnTo>
                              <a:lnTo>
                                <a:pt x="8872" y="675"/>
                              </a:lnTo>
                              <a:lnTo>
                                <a:pt x="8865" y="666"/>
                              </a:lnTo>
                              <a:lnTo>
                                <a:pt x="8857" y="658"/>
                              </a:lnTo>
                              <a:lnTo>
                                <a:pt x="8848" y="650"/>
                              </a:lnTo>
                              <a:lnTo>
                                <a:pt x="8837" y="642"/>
                              </a:lnTo>
                              <a:lnTo>
                                <a:pt x="8826" y="635"/>
                              </a:lnTo>
                              <a:lnTo>
                                <a:pt x="8812" y="626"/>
                              </a:lnTo>
                              <a:lnTo>
                                <a:pt x="8799" y="619"/>
                              </a:lnTo>
                              <a:lnTo>
                                <a:pt x="8784" y="613"/>
                              </a:lnTo>
                              <a:lnTo>
                                <a:pt x="8768" y="621"/>
                              </a:lnTo>
                              <a:lnTo>
                                <a:pt x="8750" y="631"/>
                              </a:lnTo>
                              <a:lnTo>
                                <a:pt x="8734" y="642"/>
                              </a:lnTo>
                              <a:lnTo>
                                <a:pt x="8718" y="654"/>
                              </a:lnTo>
                              <a:lnTo>
                                <a:pt x="8702" y="667"/>
                              </a:lnTo>
                              <a:lnTo>
                                <a:pt x="8686" y="681"/>
                              </a:lnTo>
                              <a:lnTo>
                                <a:pt x="8669" y="697"/>
                              </a:lnTo>
                              <a:lnTo>
                                <a:pt x="8653" y="712"/>
                              </a:lnTo>
                              <a:lnTo>
                                <a:pt x="8638" y="729"/>
                              </a:lnTo>
                              <a:lnTo>
                                <a:pt x="8622" y="747"/>
                              </a:lnTo>
                              <a:lnTo>
                                <a:pt x="8590" y="784"/>
                              </a:lnTo>
                              <a:lnTo>
                                <a:pt x="8560" y="823"/>
                              </a:lnTo>
                              <a:lnTo>
                                <a:pt x="8529" y="865"/>
                              </a:lnTo>
                              <a:lnTo>
                                <a:pt x="8500" y="907"/>
                              </a:lnTo>
                              <a:lnTo>
                                <a:pt x="8470" y="949"/>
                              </a:lnTo>
                              <a:lnTo>
                                <a:pt x="8415" y="1033"/>
                              </a:lnTo>
                              <a:lnTo>
                                <a:pt x="8362" y="1112"/>
                              </a:lnTo>
                              <a:lnTo>
                                <a:pt x="8336" y="1148"/>
                              </a:lnTo>
                              <a:lnTo>
                                <a:pt x="8311" y="1181"/>
                              </a:lnTo>
                              <a:close/>
                              <a:moveTo>
                                <a:pt x="8057" y="1507"/>
                              </a:moveTo>
                              <a:lnTo>
                                <a:pt x="8228" y="1640"/>
                              </a:lnTo>
                              <a:lnTo>
                                <a:pt x="8461" y="1339"/>
                              </a:lnTo>
                              <a:lnTo>
                                <a:pt x="8440" y="1323"/>
                              </a:lnTo>
                              <a:lnTo>
                                <a:pt x="8420" y="1307"/>
                              </a:lnTo>
                              <a:lnTo>
                                <a:pt x="8401" y="1295"/>
                              </a:lnTo>
                              <a:lnTo>
                                <a:pt x="8383" y="1284"/>
                              </a:lnTo>
                              <a:lnTo>
                                <a:pt x="8367" y="1275"/>
                              </a:lnTo>
                              <a:lnTo>
                                <a:pt x="8352" y="1267"/>
                              </a:lnTo>
                              <a:lnTo>
                                <a:pt x="8336" y="1261"/>
                              </a:lnTo>
                              <a:lnTo>
                                <a:pt x="8323" y="1257"/>
                              </a:lnTo>
                              <a:lnTo>
                                <a:pt x="8310" y="1254"/>
                              </a:lnTo>
                              <a:lnTo>
                                <a:pt x="8298" y="1252"/>
                              </a:lnTo>
                              <a:lnTo>
                                <a:pt x="8287" y="1252"/>
                              </a:lnTo>
                              <a:lnTo>
                                <a:pt x="8276" y="1253"/>
                              </a:lnTo>
                              <a:lnTo>
                                <a:pt x="8265" y="1256"/>
                              </a:lnTo>
                              <a:lnTo>
                                <a:pt x="8255" y="1260"/>
                              </a:lnTo>
                              <a:lnTo>
                                <a:pt x="8245" y="1265"/>
                              </a:lnTo>
                              <a:lnTo>
                                <a:pt x="8236" y="1271"/>
                              </a:lnTo>
                              <a:lnTo>
                                <a:pt x="8227" y="1278"/>
                              </a:lnTo>
                              <a:lnTo>
                                <a:pt x="8218" y="1287"/>
                              </a:lnTo>
                              <a:lnTo>
                                <a:pt x="8209" y="1297"/>
                              </a:lnTo>
                              <a:lnTo>
                                <a:pt x="8200" y="1308"/>
                              </a:lnTo>
                              <a:lnTo>
                                <a:pt x="8180" y="1333"/>
                              </a:lnTo>
                              <a:lnTo>
                                <a:pt x="8160" y="1361"/>
                              </a:lnTo>
                              <a:lnTo>
                                <a:pt x="8115" y="1429"/>
                              </a:lnTo>
                              <a:lnTo>
                                <a:pt x="8088" y="1467"/>
                              </a:lnTo>
                              <a:lnTo>
                                <a:pt x="8057" y="1507"/>
                              </a:lnTo>
                              <a:close/>
                              <a:moveTo>
                                <a:pt x="7875" y="1744"/>
                              </a:moveTo>
                              <a:lnTo>
                                <a:pt x="7875" y="1744"/>
                              </a:lnTo>
                              <a:lnTo>
                                <a:pt x="7910" y="1769"/>
                              </a:lnTo>
                              <a:lnTo>
                                <a:pt x="7942" y="1790"/>
                              </a:lnTo>
                              <a:lnTo>
                                <a:pt x="7969" y="1808"/>
                              </a:lnTo>
                              <a:lnTo>
                                <a:pt x="7994" y="1821"/>
                              </a:lnTo>
                              <a:lnTo>
                                <a:pt x="8004" y="1825"/>
                              </a:lnTo>
                              <a:lnTo>
                                <a:pt x="8014" y="1829"/>
                              </a:lnTo>
                              <a:lnTo>
                                <a:pt x="8023" y="1832"/>
                              </a:lnTo>
                              <a:lnTo>
                                <a:pt x="8032" y="1834"/>
                              </a:lnTo>
                              <a:lnTo>
                                <a:pt x="8040" y="1835"/>
                              </a:lnTo>
                              <a:lnTo>
                                <a:pt x="8048" y="1834"/>
                              </a:lnTo>
                              <a:lnTo>
                                <a:pt x="8056" y="1833"/>
                              </a:lnTo>
                              <a:lnTo>
                                <a:pt x="8064" y="1831"/>
                              </a:lnTo>
                              <a:lnTo>
                                <a:pt x="8071" y="1828"/>
                              </a:lnTo>
                              <a:lnTo>
                                <a:pt x="8078" y="1823"/>
                              </a:lnTo>
                              <a:lnTo>
                                <a:pt x="8086" y="1818"/>
                              </a:lnTo>
                              <a:lnTo>
                                <a:pt x="8093" y="1812"/>
                              </a:lnTo>
                              <a:lnTo>
                                <a:pt x="8108" y="1797"/>
                              </a:lnTo>
                              <a:lnTo>
                                <a:pt x="8124" y="1776"/>
                              </a:lnTo>
                              <a:lnTo>
                                <a:pt x="8142" y="1753"/>
                              </a:lnTo>
                              <a:lnTo>
                                <a:pt x="8162" y="1725"/>
                              </a:lnTo>
                              <a:lnTo>
                                <a:pt x="8185" y="1694"/>
                              </a:lnTo>
                              <a:lnTo>
                                <a:pt x="8213" y="1660"/>
                              </a:lnTo>
                              <a:lnTo>
                                <a:pt x="8176" y="1632"/>
                              </a:lnTo>
                              <a:lnTo>
                                <a:pt x="8146" y="1609"/>
                              </a:lnTo>
                              <a:lnTo>
                                <a:pt x="8118" y="1591"/>
                              </a:lnTo>
                              <a:lnTo>
                                <a:pt x="8095" y="1577"/>
                              </a:lnTo>
                              <a:lnTo>
                                <a:pt x="8085" y="1572"/>
                              </a:lnTo>
                              <a:lnTo>
                                <a:pt x="8075" y="1568"/>
                              </a:lnTo>
                              <a:lnTo>
                                <a:pt x="8066" y="1565"/>
                              </a:lnTo>
                              <a:lnTo>
                                <a:pt x="8056" y="1563"/>
                              </a:lnTo>
                              <a:lnTo>
                                <a:pt x="8048" y="1562"/>
                              </a:lnTo>
                              <a:lnTo>
                                <a:pt x="8040" y="1563"/>
                              </a:lnTo>
                              <a:lnTo>
                                <a:pt x="8032" y="1564"/>
                              </a:lnTo>
                              <a:lnTo>
                                <a:pt x="8025" y="1566"/>
                              </a:lnTo>
                              <a:lnTo>
                                <a:pt x="8018" y="1570"/>
                              </a:lnTo>
                              <a:lnTo>
                                <a:pt x="8011" y="1574"/>
                              </a:lnTo>
                              <a:lnTo>
                                <a:pt x="8004" y="1580"/>
                              </a:lnTo>
                              <a:lnTo>
                                <a:pt x="7996" y="1586"/>
                              </a:lnTo>
                              <a:lnTo>
                                <a:pt x="7980" y="1603"/>
                              </a:lnTo>
                              <a:lnTo>
                                <a:pt x="7964" y="1623"/>
                              </a:lnTo>
                              <a:lnTo>
                                <a:pt x="7926" y="1676"/>
                              </a:lnTo>
                              <a:lnTo>
                                <a:pt x="7901" y="1708"/>
                              </a:lnTo>
                              <a:lnTo>
                                <a:pt x="7875" y="1744"/>
                              </a:lnTo>
                              <a:close/>
                              <a:moveTo>
                                <a:pt x="7686" y="1985"/>
                              </a:moveTo>
                              <a:lnTo>
                                <a:pt x="7686" y="1985"/>
                              </a:lnTo>
                              <a:lnTo>
                                <a:pt x="7702" y="2003"/>
                              </a:lnTo>
                              <a:lnTo>
                                <a:pt x="7717" y="2019"/>
                              </a:lnTo>
                              <a:lnTo>
                                <a:pt x="7731" y="2032"/>
                              </a:lnTo>
                              <a:lnTo>
                                <a:pt x="7745" y="2044"/>
                              </a:lnTo>
                              <a:lnTo>
                                <a:pt x="7758" y="2055"/>
                              </a:lnTo>
                              <a:lnTo>
                                <a:pt x="7770" y="2063"/>
                              </a:lnTo>
                              <a:lnTo>
                                <a:pt x="7783" y="2072"/>
                              </a:lnTo>
                              <a:lnTo>
                                <a:pt x="7794" y="2077"/>
                              </a:lnTo>
                              <a:lnTo>
                                <a:pt x="7805" y="2081"/>
                              </a:lnTo>
                              <a:lnTo>
                                <a:pt x="7815" y="2084"/>
                              </a:lnTo>
                              <a:lnTo>
                                <a:pt x="7825" y="2086"/>
                              </a:lnTo>
                              <a:lnTo>
                                <a:pt x="7835" y="2086"/>
                              </a:lnTo>
                              <a:lnTo>
                                <a:pt x="7845" y="2085"/>
                              </a:lnTo>
                              <a:lnTo>
                                <a:pt x="7855" y="2082"/>
                              </a:lnTo>
                              <a:lnTo>
                                <a:pt x="7864" y="2079"/>
                              </a:lnTo>
                              <a:lnTo>
                                <a:pt x="7873" y="2074"/>
                              </a:lnTo>
                              <a:lnTo>
                                <a:pt x="7882" y="2068"/>
                              </a:lnTo>
                              <a:lnTo>
                                <a:pt x="7890" y="2061"/>
                              </a:lnTo>
                              <a:lnTo>
                                <a:pt x="7899" y="2054"/>
                              </a:lnTo>
                              <a:lnTo>
                                <a:pt x="7908" y="2046"/>
                              </a:lnTo>
                              <a:lnTo>
                                <a:pt x="7926" y="2027"/>
                              </a:lnTo>
                              <a:lnTo>
                                <a:pt x="7944" y="2005"/>
                              </a:lnTo>
                              <a:lnTo>
                                <a:pt x="7983" y="1953"/>
                              </a:lnTo>
                              <a:lnTo>
                                <a:pt x="8006" y="1924"/>
                              </a:lnTo>
                              <a:lnTo>
                                <a:pt x="8029" y="1895"/>
                              </a:lnTo>
                              <a:lnTo>
                                <a:pt x="7994" y="1868"/>
                              </a:lnTo>
                              <a:lnTo>
                                <a:pt x="7962" y="1844"/>
                              </a:lnTo>
                              <a:lnTo>
                                <a:pt x="7935" y="1826"/>
                              </a:lnTo>
                              <a:lnTo>
                                <a:pt x="7910" y="1813"/>
                              </a:lnTo>
                              <a:lnTo>
                                <a:pt x="7900" y="1808"/>
                              </a:lnTo>
                              <a:lnTo>
                                <a:pt x="7890" y="1804"/>
                              </a:lnTo>
                              <a:lnTo>
                                <a:pt x="7881" y="1801"/>
                              </a:lnTo>
                              <a:lnTo>
                                <a:pt x="7872" y="1800"/>
                              </a:lnTo>
                              <a:lnTo>
                                <a:pt x="7863" y="1799"/>
                              </a:lnTo>
                              <a:lnTo>
                                <a:pt x="7855" y="1800"/>
                              </a:lnTo>
                              <a:lnTo>
                                <a:pt x="7847" y="1801"/>
                              </a:lnTo>
                              <a:lnTo>
                                <a:pt x="7839" y="1804"/>
                              </a:lnTo>
                              <a:lnTo>
                                <a:pt x="7832" y="1808"/>
                              </a:lnTo>
                              <a:lnTo>
                                <a:pt x="7824" y="1812"/>
                              </a:lnTo>
                              <a:lnTo>
                                <a:pt x="7817" y="1818"/>
                              </a:lnTo>
                              <a:lnTo>
                                <a:pt x="7810" y="1825"/>
                              </a:lnTo>
                              <a:lnTo>
                                <a:pt x="7794" y="1842"/>
                              </a:lnTo>
                              <a:lnTo>
                                <a:pt x="7777" y="1862"/>
                              </a:lnTo>
                              <a:lnTo>
                                <a:pt x="7738" y="1916"/>
                              </a:lnTo>
                              <a:lnTo>
                                <a:pt x="7714" y="1949"/>
                              </a:lnTo>
                              <a:lnTo>
                                <a:pt x="7686" y="1985"/>
                              </a:lnTo>
                              <a:close/>
                              <a:moveTo>
                                <a:pt x="7529" y="2188"/>
                              </a:moveTo>
                              <a:lnTo>
                                <a:pt x="7529" y="2188"/>
                              </a:lnTo>
                              <a:lnTo>
                                <a:pt x="7556" y="2220"/>
                              </a:lnTo>
                              <a:lnTo>
                                <a:pt x="7568" y="2233"/>
                              </a:lnTo>
                              <a:lnTo>
                                <a:pt x="7581" y="2244"/>
                              </a:lnTo>
                              <a:lnTo>
                                <a:pt x="7593" y="2255"/>
                              </a:lnTo>
                              <a:lnTo>
                                <a:pt x="7604" y="2263"/>
                              </a:lnTo>
                              <a:lnTo>
                                <a:pt x="7614" y="2271"/>
                              </a:lnTo>
                              <a:lnTo>
                                <a:pt x="7624" y="2278"/>
                              </a:lnTo>
                              <a:lnTo>
                                <a:pt x="7634" y="2283"/>
                              </a:lnTo>
                              <a:lnTo>
                                <a:pt x="7644" y="2287"/>
                              </a:lnTo>
                              <a:lnTo>
                                <a:pt x="7654" y="2290"/>
                              </a:lnTo>
                              <a:lnTo>
                                <a:pt x="7662" y="2291"/>
                              </a:lnTo>
                              <a:lnTo>
                                <a:pt x="7671" y="2291"/>
                              </a:lnTo>
                              <a:lnTo>
                                <a:pt x="7680" y="2291"/>
                              </a:lnTo>
                              <a:lnTo>
                                <a:pt x="7688" y="2289"/>
                              </a:lnTo>
                              <a:lnTo>
                                <a:pt x="7696" y="2286"/>
                              </a:lnTo>
                              <a:lnTo>
                                <a:pt x="7704" y="2283"/>
                              </a:lnTo>
                              <a:lnTo>
                                <a:pt x="7713" y="2278"/>
                              </a:lnTo>
                              <a:lnTo>
                                <a:pt x="7721" y="2272"/>
                              </a:lnTo>
                              <a:lnTo>
                                <a:pt x="7729" y="2265"/>
                              </a:lnTo>
                              <a:lnTo>
                                <a:pt x="7745" y="2250"/>
                              </a:lnTo>
                              <a:lnTo>
                                <a:pt x="7762" y="2233"/>
                              </a:lnTo>
                              <a:lnTo>
                                <a:pt x="7780" y="2212"/>
                              </a:lnTo>
                              <a:lnTo>
                                <a:pt x="7799" y="2189"/>
                              </a:lnTo>
                              <a:lnTo>
                                <a:pt x="7841" y="2137"/>
                              </a:lnTo>
                              <a:lnTo>
                                <a:pt x="7779" y="2090"/>
                              </a:lnTo>
                              <a:lnTo>
                                <a:pt x="7755" y="2072"/>
                              </a:lnTo>
                              <a:lnTo>
                                <a:pt x="7734" y="2057"/>
                              </a:lnTo>
                              <a:lnTo>
                                <a:pt x="7715" y="2046"/>
                              </a:lnTo>
                              <a:lnTo>
                                <a:pt x="7706" y="2042"/>
                              </a:lnTo>
                              <a:lnTo>
                                <a:pt x="7698" y="2039"/>
                              </a:lnTo>
                              <a:lnTo>
                                <a:pt x="7690" y="2037"/>
                              </a:lnTo>
                              <a:lnTo>
                                <a:pt x="7683" y="2036"/>
                              </a:lnTo>
                              <a:lnTo>
                                <a:pt x="7676" y="2036"/>
                              </a:lnTo>
                              <a:lnTo>
                                <a:pt x="7669" y="2037"/>
                              </a:lnTo>
                              <a:lnTo>
                                <a:pt x="7663" y="2039"/>
                              </a:lnTo>
                              <a:lnTo>
                                <a:pt x="7656" y="2042"/>
                              </a:lnTo>
                              <a:lnTo>
                                <a:pt x="7649" y="2046"/>
                              </a:lnTo>
                              <a:lnTo>
                                <a:pt x="7643" y="2051"/>
                              </a:lnTo>
                              <a:lnTo>
                                <a:pt x="7635" y="2056"/>
                              </a:lnTo>
                              <a:lnTo>
                                <a:pt x="7628" y="2063"/>
                              </a:lnTo>
                              <a:lnTo>
                                <a:pt x="7613" y="2081"/>
                              </a:lnTo>
                              <a:lnTo>
                                <a:pt x="7596" y="2101"/>
                              </a:lnTo>
                              <a:lnTo>
                                <a:pt x="7577" y="2126"/>
                              </a:lnTo>
                              <a:lnTo>
                                <a:pt x="7529" y="2188"/>
                              </a:lnTo>
                              <a:close/>
                              <a:moveTo>
                                <a:pt x="7371" y="2391"/>
                              </a:moveTo>
                              <a:lnTo>
                                <a:pt x="7535" y="2518"/>
                              </a:lnTo>
                              <a:lnTo>
                                <a:pt x="7672" y="2341"/>
                              </a:lnTo>
                              <a:lnTo>
                                <a:pt x="7645" y="2311"/>
                              </a:lnTo>
                              <a:lnTo>
                                <a:pt x="7620" y="2286"/>
                              </a:lnTo>
                              <a:lnTo>
                                <a:pt x="7609" y="2275"/>
                              </a:lnTo>
                              <a:lnTo>
                                <a:pt x="7598" y="2266"/>
                              </a:lnTo>
                              <a:lnTo>
                                <a:pt x="7588" y="2259"/>
                              </a:lnTo>
                              <a:lnTo>
                                <a:pt x="7578" y="2252"/>
                              </a:lnTo>
                              <a:lnTo>
                                <a:pt x="7567" y="2247"/>
                              </a:lnTo>
                              <a:lnTo>
                                <a:pt x="7558" y="2243"/>
                              </a:lnTo>
                              <a:lnTo>
                                <a:pt x="7549" y="2241"/>
                              </a:lnTo>
                              <a:lnTo>
                                <a:pt x="7541" y="2239"/>
                              </a:lnTo>
                              <a:lnTo>
                                <a:pt x="7532" y="2238"/>
                              </a:lnTo>
                              <a:lnTo>
                                <a:pt x="7524" y="2239"/>
                              </a:lnTo>
                              <a:lnTo>
                                <a:pt x="7516" y="2240"/>
                              </a:lnTo>
                              <a:lnTo>
                                <a:pt x="7509" y="2243"/>
                              </a:lnTo>
                              <a:lnTo>
                                <a:pt x="7500" y="2246"/>
                              </a:lnTo>
                              <a:lnTo>
                                <a:pt x="7492" y="2251"/>
                              </a:lnTo>
                              <a:lnTo>
                                <a:pt x="7485" y="2256"/>
                              </a:lnTo>
                              <a:lnTo>
                                <a:pt x="7477" y="2262"/>
                              </a:lnTo>
                              <a:lnTo>
                                <a:pt x="7462" y="2278"/>
                              </a:lnTo>
                              <a:lnTo>
                                <a:pt x="7446" y="2295"/>
                              </a:lnTo>
                              <a:lnTo>
                                <a:pt x="7428" y="2316"/>
                              </a:lnTo>
                              <a:lnTo>
                                <a:pt x="7411" y="2338"/>
                              </a:lnTo>
                              <a:lnTo>
                                <a:pt x="7371" y="2391"/>
                              </a:lnTo>
                              <a:close/>
                              <a:moveTo>
                                <a:pt x="4679" y="6221"/>
                              </a:moveTo>
                              <a:lnTo>
                                <a:pt x="4648" y="6259"/>
                              </a:lnTo>
                              <a:lnTo>
                                <a:pt x="4659" y="6273"/>
                              </a:lnTo>
                              <a:lnTo>
                                <a:pt x="4670" y="6284"/>
                              </a:lnTo>
                              <a:lnTo>
                                <a:pt x="4681" y="6293"/>
                              </a:lnTo>
                              <a:lnTo>
                                <a:pt x="4692" y="6301"/>
                              </a:lnTo>
                              <a:lnTo>
                                <a:pt x="4703" y="6308"/>
                              </a:lnTo>
                              <a:lnTo>
                                <a:pt x="4715" y="6314"/>
                              </a:lnTo>
                              <a:lnTo>
                                <a:pt x="4727" y="6318"/>
                              </a:lnTo>
                              <a:lnTo>
                                <a:pt x="4739" y="6320"/>
                              </a:lnTo>
                              <a:lnTo>
                                <a:pt x="4752" y="6322"/>
                              </a:lnTo>
                              <a:lnTo>
                                <a:pt x="4764" y="6322"/>
                              </a:lnTo>
                              <a:lnTo>
                                <a:pt x="4776" y="6322"/>
                              </a:lnTo>
                              <a:lnTo>
                                <a:pt x="4789" y="6320"/>
                              </a:lnTo>
                              <a:lnTo>
                                <a:pt x="4803" y="6317"/>
                              </a:lnTo>
                              <a:lnTo>
                                <a:pt x="4816" y="6313"/>
                              </a:lnTo>
                              <a:lnTo>
                                <a:pt x="4829" y="6308"/>
                              </a:lnTo>
                              <a:lnTo>
                                <a:pt x="4842" y="6301"/>
                              </a:lnTo>
                              <a:lnTo>
                                <a:pt x="4855" y="6294"/>
                              </a:lnTo>
                              <a:lnTo>
                                <a:pt x="4870" y="6287"/>
                              </a:lnTo>
                              <a:lnTo>
                                <a:pt x="4883" y="6278"/>
                              </a:lnTo>
                              <a:lnTo>
                                <a:pt x="4897" y="6268"/>
                              </a:lnTo>
                              <a:lnTo>
                                <a:pt x="4924" y="6246"/>
                              </a:lnTo>
                              <a:lnTo>
                                <a:pt x="4953" y="6221"/>
                              </a:lnTo>
                              <a:lnTo>
                                <a:pt x="4980" y="6195"/>
                              </a:lnTo>
                              <a:lnTo>
                                <a:pt x="5009" y="6164"/>
                              </a:lnTo>
                              <a:lnTo>
                                <a:pt x="5036" y="6133"/>
                              </a:lnTo>
                              <a:lnTo>
                                <a:pt x="5064" y="6100"/>
                              </a:lnTo>
                              <a:lnTo>
                                <a:pt x="5092" y="6066"/>
                              </a:lnTo>
                              <a:lnTo>
                                <a:pt x="5119" y="6030"/>
                              </a:lnTo>
                              <a:lnTo>
                                <a:pt x="5146" y="5994"/>
                              </a:lnTo>
                              <a:lnTo>
                                <a:pt x="5172" y="5957"/>
                              </a:lnTo>
                              <a:lnTo>
                                <a:pt x="5223" y="5884"/>
                              </a:lnTo>
                              <a:lnTo>
                                <a:pt x="5270" y="5812"/>
                              </a:lnTo>
                              <a:lnTo>
                                <a:pt x="5354" y="5685"/>
                              </a:lnTo>
                              <a:lnTo>
                                <a:pt x="5387" y="5635"/>
                              </a:lnTo>
                              <a:lnTo>
                                <a:pt x="5402" y="5614"/>
                              </a:lnTo>
                              <a:lnTo>
                                <a:pt x="5415" y="5597"/>
                              </a:lnTo>
                              <a:lnTo>
                                <a:pt x="5381" y="5565"/>
                              </a:lnTo>
                              <a:lnTo>
                                <a:pt x="5365" y="5552"/>
                              </a:lnTo>
                              <a:lnTo>
                                <a:pt x="5351" y="5541"/>
                              </a:lnTo>
                              <a:lnTo>
                                <a:pt x="5336" y="5531"/>
                              </a:lnTo>
                              <a:lnTo>
                                <a:pt x="5323" y="5523"/>
                              </a:lnTo>
                              <a:lnTo>
                                <a:pt x="5311" y="5516"/>
                              </a:lnTo>
                              <a:lnTo>
                                <a:pt x="5299" y="5510"/>
                              </a:lnTo>
                              <a:lnTo>
                                <a:pt x="5288" y="5505"/>
                              </a:lnTo>
                              <a:lnTo>
                                <a:pt x="5278" y="5502"/>
                              </a:lnTo>
                              <a:lnTo>
                                <a:pt x="5267" y="5500"/>
                              </a:lnTo>
                              <a:lnTo>
                                <a:pt x="5258" y="5500"/>
                              </a:lnTo>
                              <a:lnTo>
                                <a:pt x="5249" y="5500"/>
                              </a:lnTo>
                              <a:lnTo>
                                <a:pt x="5240" y="5502"/>
                              </a:lnTo>
                              <a:lnTo>
                                <a:pt x="5232" y="5505"/>
                              </a:lnTo>
                              <a:lnTo>
                                <a:pt x="5224" y="5511"/>
                              </a:lnTo>
                              <a:lnTo>
                                <a:pt x="5216" y="5516"/>
                              </a:lnTo>
                              <a:lnTo>
                                <a:pt x="5208" y="5522"/>
                              </a:lnTo>
                              <a:lnTo>
                                <a:pt x="5199" y="5530"/>
                              </a:lnTo>
                              <a:lnTo>
                                <a:pt x="5191" y="5538"/>
                              </a:lnTo>
                              <a:lnTo>
                                <a:pt x="5175" y="5557"/>
                              </a:lnTo>
                              <a:lnTo>
                                <a:pt x="5158" y="5581"/>
                              </a:lnTo>
                              <a:lnTo>
                                <a:pt x="5118" y="5635"/>
                              </a:lnTo>
                              <a:lnTo>
                                <a:pt x="5095" y="5668"/>
                              </a:lnTo>
                              <a:lnTo>
                                <a:pt x="5069" y="5701"/>
                              </a:lnTo>
                              <a:lnTo>
                                <a:pt x="5045" y="5731"/>
                              </a:lnTo>
                              <a:lnTo>
                                <a:pt x="5020" y="5760"/>
                              </a:lnTo>
                              <a:lnTo>
                                <a:pt x="4965" y="5822"/>
                              </a:lnTo>
                              <a:lnTo>
                                <a:pt x="4908" y="5887"/>
                              </a:lnTo>
                              <a:lnTo>
                                <a:pt x="4850" y="5953"/>
                              </a:lnTo>
                              <a:lnTo>
                                <a:pt x="4823" y="5986"/>
                              </a:lnTo>
                              <a:lnTo>
                                <a:pt x="4796" y="6020"/>
                              </a:lnTo>
                              <a:lnTo>
                                <a:pt x="4770" y="6054"/>
                              </a:lnTo>
                              <a:lnTo>
                                <a:pt x="4747" y="6088"/>
                              </a:lnTo>
                              <a:lnTo>
                                <a:pt x="4726" y="6121"/>
                              </a:lnTo>
                              <a:lnTo>
                                <a:pt x="4707" y="6155"/>
                              </a:lnTo>
                              <a:lnTo>
                                <a:pt x="4699" y="6171"/>
                              </a:lnTo>
                              <a:lnTo>
                                <a:pt x="4691" y="6188"/>
                              </a:lnTo>
                              <a:lnTo>
                                <a:pt x="4685" y="6205"/>
                              </a:lnTo>
                              <a:lnTo>
                                <a:pt x="4679" y="6221"/>
                              </a:lnTo>
                              <a:close/>
                              <a:moveTo>
                                <a:pt x="6475" y="3909"/>
                              </a:moveTo>
                              <a:lnTo>
                                <a:pt x="6321" y="4095"/>
                              </a:lnTo>
                              <a:lnTo>
                                <a:pt x="6343" y="4111"/>
                              </a:lnTo>
                              <a:lnTo>
                                <a:pt x="6363" y="4127"/>
                              </a:lnTo>
                              <a:lnTo>
                                <a:pt x="6398" y="4157"/>
                              </a:lnTo>
                              <a:lnTo>
                                <a:pt x="6414" y="4170"/>
                              </a:lnTo>
                              <a:lnTo>
                                <a:pt x="6428" y="4181"/>
                              </a:lnTo>
                              <a:lnTo>
                                <a:pt x="6441" y="4190"/>
                              </a:lnTo>
                              <a:lnTo>
                                <a:pt x="6454" y="4197"/>
                              </a:lnTo>
                              <a:lnTo>
                                <a:pt x="6462" y="4199"/>
                              </a:lnTo>
                              <a:lnTo>
                                <a:pt x="6468" y="4202"/>
                              </a:lnTo>
                              <a:lnTo>
                                <a:pt x="6474" y="4203"/>
                              </a:lnTo>
                              <a:lnTo>
                                <a:pt x="6481" y="4204"/>
                              </a:lnTo>
                              <a:lnTo>
                                <a:pt x="6487" y="4203"/>
                              </a:lnTo>
                              <a:lnTo>
                                <a:pt x="6493" y="4202"/>
                              </a:lnTo>
                              <a:lnTo>
                                <a:pt x="6500" y="4199"/>
                              </a:lnTo>
                              <a:lnTo>
                                <a:pt x="6507" y="4196"/>
                              </a:lnTo>
                              <a:lnTo>
                                <a:pt x="6514" y="4193"/>
                              </a:lnTo>
                              <a:lnTo>
                                <a:pt x="6521" y="4188"/>
                              </a:lnTo>
                              <a:lnTo>
                                <a:pt x="6528" y="4182"/>
                              </a:lnTo>
                              <a:lnTo>
                                <a:pt x="6537" y="4175"/>
                              </a:lnTo>
                              <a:lnTo>
                                <a:pt x="6553" y="4158"/>
                              </a:lnTo>
                              <a:lnTo>
                                <a:pt x="6571" y="4137"/>
                              </a:lnTo>
                              <a:lnTo>
                                <a:pt x="6587" y="4114"/>
                              </a:lnTo>
                              <a:lnTo>
                                <a:pt x="6600" y="4094"/>
                              </a:lnTo>
                              <a:lnTo>
                                <a:pt x="6609" y="4077"/>
                              </a:lnTo>
                              <a:lnTo>
                                <a:pt x="6612" y="4069"/>
                              </a:lnTo>
                              <a:lnTo>
                                <a:pt x="6614" y="4061"/>
                              </a:lnTo>
                              <a:lnTo>
                                <a:pt x="6615" y="4054"/>
                              </a:lnTo>
                              <a:lnTo>
                                <a:pt x="6616" y="4047"/>
                              </a:lnTo>
                              <a:lnTo>
                                <a:pt x="6616" y="4041"/>
                              </a:lnTo>
                              <a:lnTo>
                                <a:pt x="6615" y="4035"/>
                              </a:lnTo>
                              <a:lnTo>
                                <a:pt x="6613" y="4029"/>
                              </a:lnTo>
                              <a:lnTo>
                                <a:pt x="6610" y="4023"/>
                              </a:lnTo>
                              <a:lnTo>
                                <a:pt x="6607" y="4018"/>
                              </a:lnTo>
                              <a:lnTo>
                                <a:pt x="6604" y="4012"/>
                              </a:lnTo>
                              <a:lnTo>
                                <a:pt x="6593" y="4002"/>
                              </a:lnTo>
                              <a:lnTo>
                                <a:pt x="6582" y="3990"/>
                              </a:lnTo>
                              <a:lnTo>
                                <a:pt x="6568" y="3980"/>
                              </a:lnTo>
                              <a:lnTo>
                                <a:pt x="6553" y="3968"/>
                              </a:lnTo>
                              <a:lnTo>
                                <a:pt x="6516" y="3942"/>
                              </a:lnTo>
                              <a:lnTo>
                                <a:pt x="6496" y="3927"/>
                              </a:lnTo>
                              <a:lnTo>
                                <a:pt x="6475" y="3909"/>
                              </a:lnTo>
                              <a:close/>
                              <a:moveTo>
                                <a:pt x="6139" y="4342"/>
                              </a:moveTo>
                              <a:lnTo>
                                <a:pt x="5980" y="4533"/>
                              </a:lnTo>
                              <a:lnTo>
                                <a:pt x="6157" y="4670"/>
                              </a:lnTo>
                              <a:lnTo>
                                <a:pt x="6207" y="4607"/>
                              </a:lnTo>
                              <a:lnTo>
                                <a:pt x="6227" y="4582"/>
                              </a:lnTo>
                              <a:lnTo>
                                <a:pt x="6244" y="4560"/>
                              </a:lnTo>
                              <a:lnTo>
                                <a:pt x="6258" y="4539"/>
                              </a:lnTo>
                              <a:lnTo>
                                <a:pt x="6269" y="4522"/>
                              </a:lnTo>
                              <a:lnTo>
                                <a:pt x="6272" y="4514"/>
                              </a:lnTo>
                              <a:lnTo>
                                <a:pt x="6275" y="4506"/>
                              </a:lnTo>
                              <a:lnTo>
                                <a:pt x="6277" y="4499"/>
                              </a:lnTo>
                              <a:lnTo>
                                <a:pt x="6277" y="4491"/>
                              </a:lnTo>
                              <a:lnTo>
                                <a:pt x="6277" y="4484"/>
                              </a:lnTo>
                              <a:lnTo>
                                <a:pt x="6276" y="4477"/>
                              </a:lnTo>
                              <a:lnTo>
                                <a:pt x="6274" y="4469"/>
                              </a:lnTo>
                              <a:lnTo>
                                <a:pt x="6270" y="4461"/>
                              </a:lnTo>
                              <a:lnTo>
                                <a:pt x="6266" y="4454"/>
                              </a:lnTo>
                              <a:lnTo>
                                <a:pt x="6260" y="4446"/>
                              </a:lnTo>
                              <a:lnTo>
                                <a:pt x="6254" y="4439"/>
                              </a:lnTo>
                              <a:lnTo>
                                <a:pt x="6245" y="4430"/>
                              </a:lnTo>
                              <a:lnTo>
                                <a:pt x="6226" y="4412"/>
                              </a:lnTo>
                              <a:lnTo>
                                <a:pt x="6202" y="4391"/>
                              </a:lnTo>
                              <a:lnTo>
                                <a:pt x="6173" y="4368"/>
                              </a:lnTo>
                              <a:lnTo>
                                <a:pt x="6139" y="4342"/>
                              </a:lnTo>
                              <a:close/>
                              <a:moveTo>
                                <a:pt x="5708" y="5235"/>
                              </a:moveTo>
                              <a:lnTo>
                                <a:pt x="5953" y="4932"/>
                              </a:lnTo>
                              <a:lnTo>
                                <a:pt x="5932" y="4916"/>
                              </a:lnTo>
                              <a:lnTo>
                                <a:pt x="5912" y="4902"/>
                              </a:lnTo>
                              <a:lnTo>
                                <a:pt x="5892" y="4889"/>
                              </a:lnTo>
                              <a:lnTo>
                                <a:pt x="5874" y="4877"/>
                              </a:lnTo>
                              <a:lnTo>
                                <a:pt x="5858" y="4868"/>
                              </a:lnTo>
                              <a:lnTo>
                                <a:pt x="5842" y="4861"/>
                              </a:lnTo>
                              <a:lnTo>
                                <a:pt x="5827" y="4855"/>
                              </a:lnTo>
                              <a:lnTo>
                                <a:pt x="5813" y="4850"/>
                              </a:lnTo>
                              <a:lnTo>
                                <a:pt x="5800" y="4847"/>
                              </a:lnTo>
                              <a:lnTo>
                                <a:pt x="5788" y="4846"/>
                              </a:lnTo>
                              <a:lnTo>
                                <a:pt x="5776" y="4846"/>
                              </a:lnTo>
                              <a:lnTo>
                                <a:pt x="5765" y="4847"/>
                              </a:lnTo>
                              <a:lnTo>
                                <a:pt x="5753" y="4850"/>
                              </a:lnTo>
                              <a:lnTo>
                                <a:pt x="5743" y="4854"/>
                              </a:lnTo>
                              <a:lnTo>
                                <a:pt x="5733" y="4859"/>
                              </a:lnTo>
                              <a:lnTo>
                                <a:pt x="5723" y="4865"/>
                              </a:lnTo>
                              <a:lnTo>
                                <a:pt x="5714" y="4873"/>
                              </a:lnTo>
                              <a:lnTo>
                                <a:pt x="5704" y="4882"/>
                              </a:lnTo>
                              <a:lnTo>
                                <a:pt x="5695" y="4892"/>
                              </a:lnTo>
                              <a:lnTo>
                                <a:pt x="5684" y="4903"/>
                              </a:lnTo>
                              <a:lnTo>
                                <a:pt x="5665" y="4928"/>
                              </a:lnTo>
                              <a:lnTo>
                                <a:pt x="5644" y="4957"/>
                              </a:lnTo>
                              <a:lnTo>
                                <a:pt x="5597" y="5024"/>
                              </a:lnTo>
                              <a:lnTo>
                                <a:pt x="5569" y="5062"/>
                              </a:lnTo>
                              <a:lnTo>
                                <a:pt x="5537" y="5103"/>
                              </a:lnTo>
                              <a:lnTo>
                                <a:pt x="5708" y="5235"/>
                              </a:lnTo>
                              <a:close/>
                              <a:moveTo>
                                <a:pt x="5438" y="5582"/>
                              </a:moveTo>
                              <a:lnTo>
                                <a:pt x="5692" y="5254"/>
                              </a:lnTo>
                              <a:lnTo>
                                <a:pt x="5522" y="5122"/>
                              </a:lnTo>
                              <a:lnTo>
                                <a:pt x="5490" y="5162"/>
                              </a:lnTo>
                              <a:lnTo>
                                <a:pt x="5458" y="5200"/>
                              </a:lnTo>
                              <a:lnTo>
                                <a:pt x="5400" y="5264"/>
                              </a:lnTo>
                              <a:lnTo>
                                <a:pt x="5375" y="5291"/>
                              </a:lnTo>
                              <a:lnTo>
                                <a:pt x="5354" y="5318"/>
                              </a:lnTo>
                              <a:lnTo>
                                <a:pt x="5344" y="5331"/>
                              </a:lnTo>
                              <a:lnTo>
                                <a:pt x="5335" y="5343"/>
                              </a:lnTo>
                              <a:lnTo>
                                <a:pt x="5328" y="5354"/>
                              </a:lnTo>
                              <a:lnTo>
                                <a:pt x="5322" y="5366"/>
                              </a:lnTo>
                              <a:lnTo>
                                <a:pt x="5317" y="5379"/>
                              </a:lnTo>
                              <a:lnTo>
                                <a:pt x="5314" y="5390"/>
                              </a:lnTo>
                              <a:lnTo>
                                <a:pt x="5312" y="5402"/>
                              </a:lnTo>
                              <a:lnTo>
                                <a:pt x="5311" y="5413"/>
                              </a:lnTo>
                              <a:lnTo>
                                <a:pt x="5312" y="5425"/>
                              </a:lnTo>
                              <a:lnTo>
                                <a:pt x="5314" y="5437"/>
                              </a:lnTo>
                              <a:lnTo>
                                <a:pt x="5318" y="5450"/>
                              </a:lnTo>
                              <a:lnTo>
                                <a:pt x="5323" y="5462"/>
                              </a:lnTo>
                              <a:lnTo>
                                <a:pt x="5330" y="5475"/>
                              </a:lnTo>
                              <a:lnTo>
                                <a:pt x="5340" y="5488"/>
                              </a:lnTo>
                              <a:lnTo>
                                <a:pt x="5352" y="5502"/>
                              </a:lnTo>
                              <a:lnTo>
                                <a:pt x="5364" y="5517"/>
                              </a:lnTo>
                              <a:lnTo>
                                <a:pt x="5379" y="5532"/>
                              </a:lnTo>
                              <a:lnTo>
                                <a:pt x="5396" y="5548"/>
                              </a:lnTo>
                              <a:lnTo>
                                <a:pt x="5417" y="5564"/>
                              </a:lnTo>
                              <a:lnTo>
                                <a:pt x="5438" y="5582"/>
                              </a:lnTo>
                              <a:close/>
                              <a:moveTo>
                                <a:pt x="6932" y="3320"/>
                              </a:moveTo>
                              <a:lnTo>
                                <a:pt x="7103" y="3453"/>
                              </a:lnTo>
                              <a:lnTo>
                                <a:pt x="7128" y="3429"/>
                              </a:lnTo>
                              <a:lnTo>
                                <a:pt x="7150" y="3408"/>
                              </a:lnTo>
                              <a:lnTo>
                                <a:pt x="7169" y="3387"/>
                              </a:lnTo>
                              <a:lnTo>
                                <a:pt x="7176" y="3377"/>
                              </a:lnTo>
                              <a:lnTo>
                                <a:pt x="7183" y="3366"/>
                              </a:lnTo>
                              <a:lnTo>
                                <a:pt x="7189" y="3356"/>
                              </a:lnTo>
                              <a:lnTo>
                                <a:pt x="7194" y="3347"/>
                              </a:lnTo>
                              <a:lnTo>
                                <a:pt x="7198" y="3337"/>
                              </a:lnTo>
                              <a:lnTo>
                                <a:pt x="7201" y="3328"/>
                              </a:lnTo>
                              <a:lnTo>
                                <a:pt x="7203" y="3319"/>
                              </a:lnTo>
                              <a:lnTo>
                                <a:pt x="7205" y="3310"/>
                              </a:lnTo>
                              <a:lnTo>
                                <a:pt x="7205" y="3300"/>
                              </a:lnTo>
                              <a:lnTo>
                                <a:pt x="7205" y="3291"/>
                              </a:lnTo>
                              <a:lnTo>
                                <a:pt x="7203" y="3283"/>
                              </a:lnTo>
                              <a:lnTo>
                                <a:pt x="7201" y="3274"/>
                              </a:lnTo>
                              <a:lnTo>
                                <a:pt x="7198" y="3266"/>
                              </a:lnTo>
                              <a:lnTo>
                                <a:pt x="7194" y="3257"/>
                              </a:lnTo>
                              <a:lnTo>
                                <a:pt x="7188" y="3249"/>
                              </a:lnTo>
                              <a:lnTo>
                                <a:pt x="7183" y="3241"/>
                              </a:lnTo>
                              <a:lnTo>
                                <a:pt x="7176" y="3231"/>
                              </a:lnTo>
                              <a:lnTo>
                                <a:pt x="7168" y="3223"/>
                              </a:lnTo>
                              <a:lnTo>
                                <a:pt x="7159" y="3215"/>
                              </a:lnTo>
                              <a:lnTo>
                                <a:pt x="7149" y="3206"/>
                              </a:lnTo>
                              <a:lnTo>
                                <a:pt x="7127" y="3190"/>
                              </a:lnTo>
                              <a:lnTo>
                                <a:pt x="7101" y="3173"/>
                              </a:lnTo>
                              <a:lnTo>
                                <a:pt x="7071" y="3155"/>
                              </a:lnTo>
                              <a:lnTo>
                                <a:pt x="6932" y="3320"/>
                              </a:lnTo>
                              <a:close/>
                              <a:moveTo>
                                <a:pt x="6795" y="3497"/>
                              </a:moveTo>
                              <a:lnTo>
                                <a:pt x="6960" y="3636"/>
                              </a:lnTo>
                              <a:lnTo>
                                <a:pt x="7088" y="3473"/>
                              </a:lnTo>
                              <a:lnTo>
                                <a:pt x="7038" y="3436"/>
                              </a:lnTo>
                              <a:lnTo>
                                <a:pt x="7015" y="3420"/>
                              </a:lnTo>
                              <a:lnTo>
                                <a:pt x="6994" y="3405"/>
                              </a:lnTo>
                              <a:lnTo>
                                <a:pt x="6975" y="3393"/>
                              </a:lnTo>
                              <a:lnTo>
                                <a:pt x="6957" y="3383"/>
                              </a:lnTo>
                              <a:lnTo>
                                <a:pt x="6949" y="3380"/>
                              </a:lnTo>
                              <a:lnTo>
                                <a:pt x="6939" y="3377"/>
                              </a:lnTo>
                              <a:lnTo>
                                <a:pt x="6931" y="3373"/>
                              </a:lnTo>
                              <a:lnTo>
                                <a:pt x="6923" y="3372"/>
                              </a:lnTo>
                              <a:lnTo>
                                <a:pt x="6915" y="3371"/>
                              </a:lnTo>
                              <a:lnTo>
                                <a:pt x="6907" y="3371"/>
                              </a:lnTo>
                              <a:lnTo>
                                <a:pt x="6899" y="3373"/>
                              </a:lnTo>
                              <a:lnTo>
                                <a:pt x="6891" y="3375"/>
                              </a:lnTo>
                              <a:lnTo>
                                <a:pt x="6884" y="3379"/>
                              </a:lnTo>
                              <a:lnTo>
                                <a:pt x="6875" y="3384"/>
                              </a:lnTo>
                              <a:lnTo>
                                <a:pt x="6868" y="3389"/>
                              </a:lnTo>
                              <a:lnTo>
                                <a:pt x="6860" y="3396"/>
                              </a:lnTo>
                              <a:lnTo>
                                <a:pt x="6852" y="3404"/>
                              </a:lnTo>
                              <a:lnTo>
                                <a:pt x="6845" y="3413"/>
                              </a:lnTo>
                              <a:lnTo>
                                <a:pt x="6837" y="3423"/>
                              </a:lnTo>
                              <a:lnTo>
                                <a:pt x="6829" y="3435"/>
                              </a:lnTo>
                              <a:lnTo>
                                <a:pt x="6813" y="3464"/>
                              </a:lnTo>
                              <a:lnTo>
                                <a:pt x="6795" y="3497"/>
                              </a:lnTo>
                              <a:close/>
                              <a:moveTo>
                                <a:pt x="6632" y="3706"/>
                              </a:moveTo>
                              <a:lnTo>
                                <a:pt x="6802" y="3839"/>
                              </a:lnTo>
                              <a:lnTo>
                                <a:pt x="6944" y="3656"/>
                              </a:lnTo>
                              <a:lnTo>
                                <a:pt x="6884" y="3608"/>
                              </a:lnTo>
                              <a:lnTo>
                                <a:pt x="6858" y="3590"/>
                              </a:lnTo>
                              <a:lnTo>
                                <a:pt x="6837" y="3575"/>
                              </a:lnTo>
                              <a:lnTo>
                                <a:pt x="6819" y="3565"/>
                              </a:lnTo>
                              <a:lnTo>
                                <a:pt x="6810" y="3561"/>
                              </a:lnTo>
                              <a:lnTo>
                                <a:pt x="6801" y="3558"/>
                              </a:lnTo>
                              <a:lnTo>
                                <a:pt x="6794" y="3556"/>
                              </a:lnTo>
                              <a:lnTo>
                                <a:pt x="6787" y="3555"/>
                              </a:lnTo>
                              <a:lnTo>
                                <a:pt x="6780" y="3555"/>
                              </a:lnTo>
                              <a:lnTo>
                                <a:pt x="6773" y="3556"/>
                              </a:lnTo>
                              <a:lnTo>
                                <a:pt x="6766" y="3558"/>
                              </a:lnTo>
                              <a:lnTo>
                                <a:pt x="6759" y="3560"/>
                              </a:lnTo>
                              <a:lnTo>
                                <a:pt x="6753" y="3564"/>
                              </a:lnTo>
                              <a:lnTo>
                                <a:pt x="6746" y="3569"/>
                              </a:lnTo>
                              <a:lnTo>
                                <a:pt x="6739" y="3575"/>
                              </a:lnTo>
                              <a:lnTo>
                                <a:pt x="6731" y="3581"/>
                              </a:lnTo>
                              <a:lnTo>
                                <a:pt x="6716" y="3599"/>
                              </a:lnTo>
                              <a:lnTo>
                                <a:pt x="6699" y="3619"/>
                              </a:lnTo>
                              <a:lnTo>
                                <a:pt x="6680" y="3644"/>
                              </a:lnTo>
                              <a:lnTo>
                                <a:pt x="6632" y="3706"/>
                              </a:lnTo>
                              <a:close/>
                              <a:moveTo>
                                <a:pt x="6490" y="3890"/>
                              </a:moveTo>
                              <a:lnTo>
                                <a:pt x="6655" y="4029"/>
                              </a:lnTo>
                              <a:lnTo>
                                <a:pt x="6782" y="3865"/>
                              </a:lnTo>
                              <a:lnTo>
                                <a:pt x="6732" y="3826"/>
                              </a:lnTo>
                              <a:lnTo>
                                <a:pt x="6710" y="3809"/>
                              </a:lnTo>
                              <a:lnTo>
                                <a:pt x="6690" y="3794"/>
                              </a:lnTo>
                              <a:lnTo>
                                <a:pt x="6671" y="3780"/>
                              </a:lnTo>
                              <a:lnTo>
                                <a:pt x="6652" y="3770"/>
                              </a:lnTo>
                              <a:lnTo>
                                <a:pt x="6644" y="3766"/>
                              </a:lnTo>
                              <a:lnTo>
                                <a:pt x="6635" y="3763"/>
                              </a:lnTo>
                              <a:lnTo>
                                <a:pt x="6627" y="3761"/>
                              </a:lnTo>
                              <a:lnTo>
                                <a:pt x="6619" y="3759"/>
                              </a:lnTo>
                              <a:lnTo>
                                <a:pt x="6611" y="3759"/>
                              </a:lnTo>
                              <a:lnTo>
                                <a:pt x="6604" y="3759"/>
                              </a:lnTo>
                              <a:lnTo>
                                <a:pt x="6595" y="3761"/>
                              </a:lnTo>
                              <a:lnTo>
                                <a:pt x="6587" y="3763"/>
                              </a:lnTo>
                              <a:lnTo>
                                <a:pt x="6580" y="3767"/>
                              </a:lnTo>
                              <a:lnTo>
                                <a:pt x="6572" y="3771"/>
                              </a:lnTo>
                              <a:lnTo>
                                <a:pt x="6564" y="3777"/>
                              </a:lnTo>
                              <a:lnTo>
                                <a:pt x="6557" y="3784"/>
                              </a:lnTo>
                              <a:lnTo>
                                <a:pt x="6549" y="3793"/>
                              </a:lnTo>
                              <a:lnTo>
                                <a:pt x="6541" y="3803"/>
                              </a:lnTo>
                              <a:lnTo>
                                <a:pt x="6533" y="3814"/>
                              </a:lnTo>
                              <a:lnTo>
                                <a:pt x="6524" y="3826"/>
                              </a:lnTo>
                              <a:lnTo>
                                <a:pt x="6507" y="3854"/>
                              </a:lnTo>
                              <a:lnTo>
                                <a:pt x="6490" y="3890"/>
                              </a:lnTo>
                              <a:close/>
                              <a:moveTo>
                                <a:pt x="6325" y="4454"/>
                              </a:moveTo>
                              <a:lnTo>
                                <a:pt x="6482" y="4251"/>
                              </a:lnTo>
                              <a:lnTo>
                                <a:pt x="6312" y="4119"/>
                              </a:lnTo>
                              <a:lnTo>
                                <a:pt x="6285" y="4153"/>
                              </a:lnTo>
                              <a:lnTo>
                                <a:pt x="6261" y="4183"/>
                              </a:lnTo>
                              <a:lnTo>
                                <a:pt x="6240" y="4210"/>
                              </a:lnTo>
                              <a:lnTo>
                                <a:pt x="6222" y="4232"/>
                              </a:lnTo>
                              <a:lnTo>
                                <a:pt x="6208" y="4252"/>
                              </a:lnTo>
                              <a:lnTo>
                                <a:pt x="6197" y="4270"/>
                              </a:lnTo>
                              <a:lnTo>
                                <a:pt x="6193" y="4279"/>
                              </a:lnTo>
                              <a:lnTo>
                                <a:pt x="6190" y="4287"/>
                              </a:lnTo>
                              <a:lnTo>
                                <a:pt x="6188" y="4294"/>
                              </a:lnTo>
                              <a:lnTo>
                                <a:pt x="6187" y="4302"/>
                              </a:lnTo>
                              <a:lnTo>
                                <a:pt x="6187" y="4309"/>
                              </a:lnTo>
                              <a:lnTo>
                                <a:pt x="6188" y="4316"/>
                              </a:lnTo>
                              <a:lnTo>
                                <a:pt x="6190" y="4324"/>
                              </a:lnTo>
                              <a:lnTo>
                                <a:pt x="6193" y="4331"/>
                              </a:lnTo>
                              <a:lnTo>
                                <a:pt x="6198" y="4340"/>
                              </a:lnTo>
                              <a:lnTo>
                                <a:pt x="6203" y="4348"/>
                              </a:lnTo>
                              <a:lnTo>
                                <a:pt x="6209" y="4356"/>
                              </a:lnTo>
                              <a:lnTo>
                                <a:pt x="6217" y="4364"/>
                              </a:lnTo>
                              <a:lnTo>
                                <a:pt x="6236" y="4382"/>
                              </a:lnTo>
                              <a:lnTo>
                                <a:pt x="6261" y="4403"/>
                              </a:lnTo>
                              <a:lnTo>
                                <a:pt x="6290" y="4427"/>
                              </a:lnTo>
                              <a:lnTo>
                                <a:pt x="6325" y="4454"/>
                              </a:lnTo>
                              <a:close/>
                              <a:moveTo>
                                <a:pt x="5965" y="4565"/>
                              </a:moveTo>
                              <a:lnTo>
                                <a:pt x="5798" y="4780"/>
                              </a:lnTo>
                              <a:lnTo>
                                <a:pt x="5813" y="4797"/>
                              </a:lnTo>
                              <a:lnTo>
                                <a:pt x="5828" y="4812"/>
                              </a:lnTo>
                              <a:lnTo>
                                <a:pt x="5843" y="4827"/>
                              </a:lnTo>
                              <a:lnTo>
                                <a:pt x="5856" y="4839"/>
                              </a:lnTo>
                              <a:lnTo>
                                <a:pt x="5869" y="4849"/>
                              </a:lnTo>
                              <a:lnTo>
                                <a:pt x="5881" y="4858"/>
                              </a:lnTo>
                              <a:lnTo>
                                <a:pt x="5893" y="4865"/>
                              </a:lnTo>
                              <a:lnTo>
                                <a:pt x="5905" y="4871"/>
                              </a:lnTo>
                              <a:lnTo>
                                <a:pt x="5915" y="4875"/>
                              </a:lnTo>
                              <a:lnTo>
                                <a:pt x="5926" y="4878"/>
                              </a:lnTo>
                              <a:lnTo>
                                <a:pt x="5936" y="4880"/>
                              </a:lnTo>
                              <a:lnTo>
                                <a:pt x="5945" y="4880"/>
                              </a:lnTo>
                              <a:lnTo>
                                <a:pt x="5954" y="4880"/>
                              </a:lnTo>
                              <a:lnTo>
                                <a:pt x="5963" y="4878"/>
                              </a:lnTo>
                              <a:lnTo>
                                <a:pt x="5972" y="4875"/>
                              </a:lnTo>
                              <a:lnTo>
                                <a:pt x="5982" y="4870"/>
                              </a:lnTo>
                              <a:lnTo>
                                <a:pt x="5991" y="4865"/>
                              </a:lnTo>
                              <a:lnTo>
                                <a:pt x="5999" y="4859"/>
                              </a:lnTo>
                              <a:lnTo>
                                <a:pt x="6008" y="4852"/>
                              </a:lnTo>
                              <a:lnTo>
                                <a:pt x="6016" y="4844"/>
                              </a:lnTo>
                              <a:lnTo>
                                <a:pt x="6033" y="4826"/>
                              </a:lnTo>
                              <a:lnTo>
                                <a:pt x="6052" y="4804"/>
                              </a:lnTo>
                              <a:lnTo>
                                <a:pt x="6090" y="4754"/>
                              </a:lnTo>
                              <a:lnTo>
                                <a:pt x="6113" y="4726"/>
                              </a:lnTo>
                              <a:lnTo>
                                <a:pt x="6136" y="4697"/>
                              </a:lnTo>
                              <a:lnTo>
                                <a:pt x="5965" y="4565"/>
                              </a:lnTo>
                              <a:close/>
                              <a:moveTo>
                                <a:pt x="7391" y="2743"/>
                              </a:moveTo>
                              <a:lnTo>
                                <a:pt x="7556" y="2882"/>
                              </a:lnTo>
                              <a:lnTo>
                                <a:pt x="7716" y="2691"/>
                              </a:lnTo>
                              <a:lnTo>
                                <a:pt x="7653" y="2642"/>
                              </a:lnTo>
                              <a:lnTo>
                                <a:pt x="7627" y="2624"/>
                              </a:lnTo>
                              <a:lnTo>
                                <a:pt x="7605" y="2609"/>
                              </a:lnTo>
                              <a:lnTo>
                                <a:pt x="7586" y="2599"/>
                              </a:lnTo>
                              <a:lnTo>
                                <a:pt x="7578" y="2596"/>
                              </a:lnTo>
                              <a:lnTo>
                                <a:pt x="7568" y="2593"/>
                              </a:lnTo>
                              <a:lnTo>
                                <a:pt x="7561" y="2591"/>
                              </a:lnTo>
                              <a:lnTo>
                                <a:pt x="7553" y="2590"/>
                              </a:lnTo>
                              <a:lnTo>
                                <a:pt x="7546" y="2591"/>
                              </a:lnTo>
                              <a:lnTo>
                                <a:pt x="7539" y="2592"/>
                              </a:lnTo>
                              <a:lnTo>
                                <a:pt x="7532" y="2594"/>
                              </a:lnTo>
                              <a:lnTo>
                                <a:pt x="7525" y="2597"/>
                              </a:lnTo>
                              <a:lnTo>
                                <a:pt x="7518" y="2601"/>
                              </a:lnTo>
                              <a:lnTo>
                                <a:pt x="7511" y="2606"/>
                              </a:lnTo>
                              <a:lnTo>
                                <a:pt x="7495" y="2619"/>
                              </a:lnTo>
                              <a:lnTo>
                                <a:pt x="7479" y="2637"/>
                              </a:lnTo>
                              <a:lnTo>
                                <a:pt x="7462" y="2658"/>
                              </a:lnTo>
                              <a:lnTo>
                                <a:pt x="7442" y="2682"/>
                              </a:lnTo>
                              <a:lnTo>
                                <a:pt x="7391" y="2743"/>
                              </a:lnTo>
                              <a:close/>
                              <a:moveTo>
                                <a:pt x="7229" y="2952"/>
                              </a:moveTo>
                              <a:lnTo>
                                <a:pt x="7229" y="2952"/>
                              </a:lnTo>
                              <a:lnTo>
                                <a:pt x="7290" y="2997"/>
                              </a:lnTo>
                              <a:lnTo>
                                <a:pt x="7316" y="3014"/>
                              </a:lnTo>
                              <a:lnTo>
                                <a:pt x="7337" y="3027"/>
                              </a:lnTo>
                              <a:lnTo>
                                <a:pt x="7356" y="3038"/>
                              </a:lnTo>
                              <a:lnTo>
                                <a:pt x="7366" y="3042"/>
                              </a:lnTo>
                              <a:lnTo>
                                <a:pt x="7374" y="3045"/>
                              </a:lnTo>
                              <a:lnTo>
                                <a:pt x="7381" y="3047"/>
                              </a:lnTo>
                              <a:lnTo>
                                <a:pt x="7388" y="3048"/>
                              </a:lnTo>
                              <a:lnTo>
                                <a:pt x="7395" y="3048"/>
                              </a:lnTo>
                              <a:lnTo>
                                <a:pt x="7402" y="3047"/>
                              </a:lnTo>
                              <a:lnTo>
                                <a:pt x="7409" y="3046"/>
                              </a:lnTo>
                              <a:lnTo>
                                <a:pt x="7416" y="3043"/>
                              </a:lnTo>
                              <a:lnTo>
                                <a:pt x="7422" y="3039"/>
                              </a:lnTo>
                              <a:lnTo>
                                <a:pt x="7429" y="3035"/>
                              </a:lnTo>
                              <a:lnTo>
                                <a:pt x="7437" y="3028"/>
                              </a:lnTo>
                              <a:lnTo>
                                <a:pt x="7444" y="3022"/>
                              </a:lnTo>
                              <a:lnTo>
                                <a:pt x="7459" y="3006"/>
                              </a:lnTo>
                              <a:lnTo>
                                <a:pt x="7475" y="2986"/>
                              </a:lnTo>
                              <a:lnTo>
                                <a:pt x="7494" y="2962"/>
                              </a:lnTo>
                              <a:lnTo>
                                <a:pt x="7541" y="2902"/>
                              </a:lnTo>
                              <a:lnTo>
                                <a:pt x="7480" y="2854"/>
                              </a:lnTo>
                              <a:lnTo>
                                <a:pt x="7455" y="2836"/>
                              </a:lnTo>
                              <a:lnTo>
                                <a:pt x="7434" y="2821"/>
                              </a:lnTo>
                              <a:lnTo>
                                <a:pt x="7415" y="2810"/>
                              </a:lnTo>
                              <a:lnTo>
                                <a:pt x="7406" y="2806"/>
                              </a:lnTo>
                              <a:lnTo>
                                <a:pt x="7398" y="2804"/>
                              </a:lnTo>
                              <a:lnTo>
                                <a:pt x="7391" y="2802"/>
                              </a:lnTo>
                              <a:lnTo>
                                <a:pt x="7383" y="2801"/>
                              </a:lnTo>
                              <a:lnTo>
                                <a:pt x="7376" y="2800"/>
                              </a:lnTo>
                              <a:lnTo>
                                <a:pt x="7370" y="2801"/>
                              </a:lnTo>
                              <a:lnTo>
                                <a:pt x="7362" y="2803"/>
                              </a:lnTo>
                              <a:lnTo>
                                <a:pt x="7355" y="2806"/>
                              </a:lnTo>
                              <a:lnTo>
                                <a:pt x="7349" y="2810"/>
                              </a:lnTo>
                              <a:lnTo>
                                <a:pt x="7342" y="2815"/>
                              </a:lnTo>
                              <a:lnTo>
                                <a:pt x="7335" y="2820"/>
                              </a:lnTo>
                              <a:lnTo>
                                <a:pt x="7328" y="2828"/>
                              </a:lnTo>
                              <a:lnTo>
                                <a:pt x="7313" y="2845"/>
                              </a:lnTo>
                              <a:lnTo>
                                <a:pt x="7296" y="2865"/>
                              </a:lnTo>
                              <a:lnTo>
                                <a:pt x="7276" y="2890"/>
                              </a:lnTo>
                              <a:lnTo>
                                <a:pt x="7229" y="2952"/>
                              </a:lnTo>
                              <a:close/>
                              <a:moveTo>
                                <a:pt x="7087" y="3136"/>
                              </a:moveTo>
                              <a:lnTo>
                                <a:pt x="7251" y="3275"/>
                              </a:lnTo>
                              <a:lnTo>
                                <a:pt x="7384" y="3105"/>
                              </a:lnTo>
                              <a:lnTo>
                                <a:pt x="7332" y="3064"/>
                              </a:lnTo>
                              <a:lnTo>
                                <a:pt x="7310" y="3047"/>
                              </a:lnTo>
                              <a:lnTo>
                                <a:pt x="7289" y="3031"/>
                              </a:lnTo>
                              <a:lnTo>
                                <a:pt x="7269" y="3019"/>
                              </a:lnTo>
                              <a:lnTo>
                                <a:pt x="7251" y="3009"/>
                              </a:lnTo>
                              <a:lnTo>
                                <a:pt x="7243" y="3005"/>
                              </a:lnTo>
                              <a:lnTo>
                                <a:pt x="7234" y="3003"/>
                              </a:lnTo>
                              <a:lnTo>
                                <a:pt x="7226" y="3001"/>
                              </a:lnTo>
                              <a:lnTo>
                                <a:pt x="7217" y="3000"/>
                              </a:lnTo>
                              <a:lnTo>
                                <a:pt x="7209" y="2999"/>
                              </a:lnTo>
                              <a:lnTo>
                                <a:pt x="7201" y="3000"/>
                              </a:lnTo>
                              <a:lnTo>
                                <a:pt x="7194" y="3002"/>
                              </a:lnTo>
                              <a:lnTo>
                                <a:pt x="7186" y="3005"/>
                              </a:lnTo>
                              <a:lnTo>
                                <a:pt x="7178" y="3009"/>
                              </a:lnTo>
                              <a:lnTo>
                                <a:pt x="7171" y="3014"/>
                              </a:lnTo>
                              <a:lnTo>
                                <a:pt x="7163" y="3020"/>
                              </a:lnTo>
                              <a:lnTo>
                                <a:pt x="7154" y="3027"/>
                              </a:lnTo>
                              <a:lnTo>
                                <a:pt x="7146" y="3037"/>
                              </a:lnTo>
                              <a:lnTo>
                                <a:pt x="7138" y="3047"/>
                              </a:lnTo>
                              <a:lnTo>
                                <a:pt x="7130" y="3058"/>
                              </a:lnTo>
                              <a:lnTo>
                                <a:pt x="7122" y="3070"/>
                              </a:lnTo>
                              <a:lnTo>
                                <a:pt x="7105" y="3100"/>
                              </a:lnTo>
                              <a:lnTo>
                                <a:pt x="7087" y="3136"/>
                              </a:lnTo>
                              <a:close/>
                              <a:moveTo>
                                <a:pt x="8502" y="1328"/>
                              </a:moveTo>
                              <a:lnTo>
                                <a:pt x="8678" y="1466"/>
                              </a:lnTo>
                              <a:lnTo>
                                <a:pt x="8706" y="1431"/>
                              </a:lnTo>
                              <a:lnTo>
                                <a:pt x="8735" y="1396"/>
                              </a:lnTo>
                              <a:lnTo>
                                <a:pt x="8801" y="1321"/>
                              </a:lnTo>
                              <a:lnTo>
                                <a:pt x="8871" y="1242"/>
                              </a:lnTo>
                              <a:lnTo>
                                <a:pt x="8906" y="1202"/>
                              </a:lnTo>
                              <a:lnTo>
                                <a:pt x="8940" y="1161"/>
                              </a:lnTo>
                              <a:lnTo>
                                <a:pt x="8974" y="1120"/>
                              </a:lnTo>
                              <a:lnTo>
                                <a:pt x="9005" y="1079"/>
                              </a:lnTo>
                              <a:lnTo>
                                <a:pt x="9035" y="1038"/>
                              </a:lnTo>
                              <a:lnTo>
                                <a:pt x="9062" y="997"/>
                              </a:lnTo>
                              <a:lnTo>
                                <a:pt x="9074" y="978"/>
                              </a:lnTo>
                              <a:lnTo>
                                <a:pt x="9085" y="957"/>
                              </a:lnTo>
                              <a:lnTo>
                                <a:pt x="9095" y="937"/>
                              </a:lnTo>
                              <a:lnTo>
                                <a:pt x="9106" y="918"/>
                              </a:lnTo>
                              <a:lnTo>
                                <a:pt x="9114" y="897"/>
                              </a:lnTo>
                              <a:lnTo>
                                <a:pt x="9121" y="878"/>
                              </a:lnTo>
                              <a:lnTo>
                                <a:pt x="9127" y="860"/>
                              </a:lnTo>
                              <a:lnTo>
                                <a:pt x="9132" y="841"/>
                              </a:lnTo>
                              <a:lnTo>
                                <a:pt x="9099" y="814"/>
                              </a:lnTo>
                              <a:lnTo>
                                <a:pt x="9066" y="790"/>
                              </a:lnTo>
                              <a:lnTo>
                                <a:pt x="9031" y="768"/>
                              </a:lnTo>
                              <a:lnTo>
                                <a:pt x="8996" y="746"/>
                              </a:lnTo>
                              <a:lnTo>
                                <a:pt x="8979" y="751"/>
                              </a:lnTo>
                              <a:lnTo>
                                <a:pt x="8962" y="758"/>
                              </a:lnTo>
                              <a:lnTo>
                                <a:pt x="8945" y="767"/>
                              </a:lnTo>
                              <a:lnTo>
                                <a:pt x="8929" y="778"/>
                              </a:lnTo>
                              <a:lnTo>
                                <a:pt x="8912" y="790"/>
                              </a:lnTo>
                              <a:lnTo>
                                <a:pt x="8895" y="803"/>
                              </a:lnTo>
                              <a:lnTo>
                                <a:pt x="8877" y="818"/>
                              </a:lnTo>
                              <a:lnTo>
                                <a:pt x="8861" y="834"/>
                              </a:lnTo>
                              <a:lnTo>
                                <a:pt x="8844" y="851"/>
                              </a:lnTo>
                              <a:lnTo>
                                <a:pt x="8827" y="870"/>
                              </a:lnTo>
                              <a:lnTo>
                                <a:pt x="8810" y="888"/>
                              </a:lnTo>
                              <a:lnTo>
                                <a:pt x="8793" y="909"/>
                              </a:lnTo>
                              <a:lnTo>
                                <a:pt x="8760" y="951"/>
                              </a:lnTo>
                              <a:lnTo>
                                <a:pt x="8727" y="996"/>
                              </a:lnTo>
                              <a:lnTo>
                                <a:pt x="8696" y="1042"/>
                              </a:lnTo>
                              <a:lnTo>
                                <a:pt x="8664" y="1087"/>
                              </a:lnTo>
                              <a:lnTo>
                                <a:pt x="8604" y="1178"/>
                              </a:lnTo>
                              <a:lnTo>
                                <a:pt x="8550" y="1260"/>
                              </a:lnTo>
                              <a:lnTo>
                                <a:pt x="8525" y="1296"/>
                              </a:lnTo>
                              <a:lnTo>
                                <a:pt x="8502" y="1328"/>
                              </a:lnTo>
                              <a:close/>
                              <a:moveTo>
                                <a:pt x="8247" y="1654"/>
                              </a:moveTo>
                              <a:lnTo>
                                <a:pt x="8247" y="1654"/>
                              </a:lnTo>
                              <a:lnTo>
                                <a:pt x="8269" y="1671"/>
                              </a:lnTo>
                              <a:lnTo>
                                <a:pt x="8289" y="1686"/>
                              </a:lnTo>
                              <a:lnTo>
                                <a:pt x="8307" y="1698"/>
                              </a:lnTo>
                              <a:lnTo>
                                <a:pt x="8324" y="1709"/>
                              </a:lnTo>
                              <a:lnTo>
                                <a:pt x="8342" y="1718"/>
                              </a:lnTo>
                              <a:lnTo>
                                <a:pt x="8357" y="1727"/>
                              </a:lnTo>
                              <a:lnTo>
                                <a:pt x="8372" y="1733"/>
                              </a:lnTo>
                              <a:lnTo>
                                <a:pt x="8385" y="1738"/>
                              </a:lnTo>
                              <a:lnTo>
                                <a:pt x="8398" y="1741"/>
                              </a:lnTo>
                              <a:lnTo>
                                <a:pt x="8411" y="1742"/>
                              </a:lnTo>
                              <a:lnTo>
                                <a:pt x="8423" y="1743"/>
                              </a:lnTo>
                              <a:lnTo>
                                <a:pt x="8434" y="1742"/>
                              </a:lnTo>
                              <a:lnTo>
                                <a:pt x="8444" y="1739"/>
                              </a:lnTo>
                              <a:lnTo>
                                <a:pt x="8454" y="1735"/>
                              </a:lnTo>
                              <a:lnTo>
                                <a:pt x="8464" y="1731"/>
                              </a:lnTo>
                              <a:lnTo>
                                <a:pt x="8473" y="1723"/>
                              </a:lnTo>
                              <a:lnTo>
                                <a:pt x="8484" y="1716"/>
                              </a:lnTo>
                              <a:lnTo>
                                <a:pt x="8493" y="1708"/>
                              </a:lnTo>
                              <a:lnTo>
                                <a:pt x="8502" y="1698"/>
                              </a:lnTo>
                              <a:lnTo>
                                <a:pt x="8512" y="1688"/>
                              </a:lnTo>
                              <a:lnTo>
                                <a:pt x="8531" y="1664"/>
                              </a:lnTo>
                              <a:lnTo>
                                <a:pt x="8552" y="1635"/>
                              </a:lnTo>
                              <a:lnTo>
                                <a:pt x="8599" y="1568"/>
                              </a:lnTo>
                              <a:lnTo>
                                <a:pt x="8627" y="1531"/>
                              </a:lnTo>
                              <a:lnTo>
                                <a:pt x="8658" y="1491"/>
                              </a:lnTo>
                              <a:lnTo>
                                <a:pt x="8636" y="1475"/>
                              </a:lnTo>
                              <a:lnTo>
                                <a:pt x="8615" y="1460"/>
                              </a:lnTo>
                              <a:lnTo>
                                <a:pt x="8596" y="1446"/>
                              </a:lnTo>
                              <a:lnTo>
                                <a:pt x="8578" y="1435"/>
                              </a:lnTo>
                              <a:lnTo>
                                <a:pt x="8562" y="1425"/>
                              </a:lnTo>
                              <a:lnTo>
                                <a:pt x="8545" y="1417"/>
                              </a:lnTo>
                              <a:lnTo>
                                <a:pt x="8531" y="1411"/>
                              </a:lnTo>
                              <a:lnTo>
                                <a:pt x="8517" y="1406"/>
                              </a:lnTo>
                              <a:lnTo>
                                <a:pt x="8504" y="1402"/>
                              </a:lnTo>
                              <a:lnTo>
                                <a:pt x="8492" y="1400"/>
                              </a:lnTo>
                              <a:lnTo>
                                <a:pt x="8480" y="1400"/>
                              </a:lnTo>
                              <a:lnTo>
                                <a:pt x="8468" y="1401"/>
                              </a:lnTo>
                              <a:lnTo>
                                <a:pt x="8458" y="1403"/>
                              </a:lnTo>
                              <a:lnTo>
                                <a:pt x="8448" y="1406"/>
                              </a:lnTo>
                              <a:lnTo>
                                <a:pt x="8438" y="1411"/>
                              </a:lnTo>
                              <a:lnTo>
                                <a:pt x="8429" y="1417"/>
                              </a:lnTo>
                              <a:lnTo>
                                <a:pt x="8419" y="1424"/>
                              </a:lnTo>
                              <a:lnTo>
                                <a:pt x="8410" y="1433"/>
                              </a:lnTo>
                              <a:lnTo>
                                <a:pt x="8400" y="1442"/>
                              </a:lnTo>
                              <a:lnTo>
                                <a:pt x="8391" y="1454"/>
                              </a:lnTo>
                              <a:lnTo>
                                <a:pt x="8372" y="1478"/>
                              </a:lnTo>
                              <a:lnTo>
                                <a:pt x="8352" y="1506"/>
                              </a:lnTo>
                              <a:lnTo>
                                <a:pt x="8306" y="1574"/>
                              </a:lnTo>
                              <a:lnTo>
                                <a:pt x="8278" y="1614"/>
                              </a:lnTo>
                              <a:lnTo>
                                <a:pt x="8247" y="1654"/>
                              </a:lnTo>
                              <a:close/>
                              <a:moveTo>
                                <a:pt x="8070" y="1884"/>
                              </a:moveTo>
                              <a:lnTo>
                                <a:pt x="8241" y="2029"/>
                              </a:lnTo>
                              <a:lnTo>
                                <a:pt x="8409" y="1812"/>
                              </a:lnTo>
                              <a:lnTo>
                                <a:pt x="8373" y="1784"/>
                              </a:lnTo>
                              <a:lnTo>
                                <a:pt x="8342" y="1761"/>
                              </a:lnTo>
                              <a:lnTo>
                                <a:pt x="8314" y="1742"/>
                              </a:lnTo>
                              <a:lnTo>
                                <a:pt x="8291" y="1728"/>
                              </a:lnTo>
                              <a:lnTo>
                                <a:pt x="8281" y="1721"/>
                              </a:lnTo>
                              <a:lnTo>
                                <a:pt x="8271" y="1717"/>
                              </a:lnTo>
                              <a:lnTo>
                                <a:pt x="8261" y="1713"/>
                              </a:lnTo>
                              <a:lnTo>
                                <a:pt x="8252" y="1711"/>
                              </a:lnTo>
                              <a:lnTo>
                                <a:pt x="8244" y="1710"/>
                              </a:lnTo>
                              <a:lnTo>
                                <a:pt x="8236" y="1709"/>
                              </a:lnTo>
                              <a:lnTo>
                                <a:pt x="8228" y="1710"/>
                              </a:lnTo>
                              <a:lnTo>
                                <a:pt x="8221" y="1712"/>
                              </a:lnTo>
                              <a:lnTo>
                                <a:pt x="8214" y="1715"/>
                              </a:lnTo>
                              <a:lnTo>
                                <a:pt x="8206" y="1719"/>
                              </a:lnTo>
                              <a:lnTo>
                                <a:pt x="8199" y="1724"/>
                              </a:lnTo>
                              <a:lnTo>
                                <a:pt x="8191" y="1731"/>
                              </a:lnTo>
                              <a:lnTo>
                                <a:pt x="8176" y="1746"/>
                              </a:lnTo>
                              <a:lnTo>
                                <a:pt x="8160" y="1765"/>
                              </a:lnTo>
                              <a:lnTo>
                                <a:pt x="8142" y="1788"/>
                              </a:lnTo>
                              <a:lnTo>
                                <a:pt x="8120" y="1816"/>
                              </a:lnTo>
                              <a:lnTo>
                                <a:pt x="8097" y="1848"/>
                              </a:lnTo>
                              <a:lnTo>
                                <a:pt x="8070" y="1884"/>
                              </a:lnTo>
                              <a:close/>
                              <a:moveTo>
                                <a:pt x="7876" y="2133"/>
                              </a:moveTo>
                              <a:lnTo>
                                <a:pt x="8052" y="2270"/>
                              </a:lnTo>
                              <a:lnTo>
                                <a:pt x="8071" y="2247"/>
                              </a:lnTo>
                              <a:lnTo>
                                <a:pt x="8088" y="2226"/>
                              </a:lnTo>
                              <a:lnTo>
                                <a:pt x="8123" y="2186"/>
                              </a:lnTo>
                              <a:lnTo>
                                <a:pt x="8140" y="2168"/>
                              </a:lnTo>
                              <a:lnTo>
                                <a:pt x="8155" y="2150"/>
                              </a:lnTo>
                              <a:lnTo>
                                <a:pt x="8168" y="2132"/>
                              </a:lnTo>
                              <a:lnTo>
                                <a:pt x="8179" y="2116"/>
                              </a:lnTo>
                              <a:lnTo>
                                <a:pt x="8183" y="2107"/>
                              </a:lnTo>
                              <a:lnTo>
                                <a:pt x="8187" y="2099"/>
                              </a:lnTo>
                              <a:lnTo>
                                <a:pt x="8190" y="2091"/>
                              </a:lnTo>
                              <a:lnTo>
                                <a:pt x="8192" y="2083"/>
                              </a:lnTo>
                              <a:lnTo>
                                <a:pt x="8193" y="2075"/>
                              </a:lnTo>
                              <a:lnTo>
                                <a:pt x="8194" y="2066"/>
                              </a:lnTo>
                              <a:lnTo>
                                <a:pt x="8193" y="2057"/>
                              </a:lnTo>
                              <a:lnTo>
                                <a:pt x="8191" y="2049"/>
                              </a:lnTo>
                              <a:lnTo>
                                <a:pt x="8188" y="2041"/>
                              </a:lnTo>
                              <a:lnTo>
                                <a:pt x="8185" y="2032"/>
                              </a:lnTo>
                              <a:lnTo>
                                <a:pt x="8180" y="2023"/>
                              </a:lnTo>
                              <a:lnTo>
                                <a:pt x="8173" y="2015"/>
                              </a:lnTo>
                              <a:lnTo>
                                <a:pt x="8166" y="2006"/>
                              </a:lnTo>
                              <a:lnTo>
                                <a:pt x="8157" y="1995"/>
                              </a:lnTo>
                              <a:lnTo>
                                <a:pt x="8146" y="1986"/>
                              </a:lnTo>
                              <a:lnTo>
                                <a:pt x="8134" y="1976"/>
                              </a:lnTo>
                              <a:lnTo>
                                <a:pt x="8121" y="1967"/>
                              </a:lnTo>
                              <a:lnTo>
                                <a:pt x="8109" y="1959"/>
                              </a:lnTo>
                              <a:lnTo>
                                <a:pt x="8098" y="1953"/>
                              </a:lnTo>
                              <a:lnTo>
                                <a:pt x="8088" y="1948"/>
                              </a:lnTo>
                              <a:lnTo>
                                <a:pt x="8078" y="1944"/>
                              </a:lnTo>
                              <a:lnTo>
                                <a:pt x="8068" y="1941"/>
                              </a:lnTo>
                              <a:lnTo>
                                <a:pt x="8058" y="1940"/>
                              </a:lnTo>
                              <a:lnTo>
                                <a:pt x="8049" y="1939"/>
                              </a:lnTo>
                              <a:lnTo>
                                <a:pt x="8041" y="1940"/>
                              </a:lnTo>
                              <a:lnTo>
                                <a:pt x="8033" y="1941"/>
                              </a:lnTo>
                              <a:lnTo>
                                <a:pt x="8025" y="1944"/>
                              </a:lnTo>
                              <a:lnTo>
                                <a:pt x="8018" y="1947"/>
                              </a:lnTo>
                              <a:lnTo>
                                <a:pt x="8010" y="1951"/>
                              </a:lnTo>
                              <a:lnTo>
                                <a:pt x="8003" y="1957"/>
                              </a:lnTo>
                              <a:lnTo>
                                <a:pt x="7997" y="1962"/>
                              </a:lnTo>
                              <a:lnTo>
                                <a:pt x="7989" y="1969"/>
                              </a:lnTo>
                              <a:lnTo>
                                <a:pt x="7976" y="1984"/>
                              </a:lnTo>
                              <a:lnTo>
                                <a:pt x="7963" y="2002"/>
                              </a:lnTo>
                              <a:lnTo>
                                <a:pt x="7951" y="2021"/>
                              </a:lnTo>
                              <a:lnTo>
                                <a:pt x="7938" y="2042"/>
                              </a:lnTo>
                              <a:lnTo>
                                <a:pt x="7909" y="2087"/>
                              </a:lnTo>
                              <a:lnTo>
                                <a:pt x="7893" y="2110"/>
                              </a:lnTo>
                              <a:lnTo>
                                <a:pt x="7876" y="2133"/>
                              </a:lnTo>
                              <a:close/>
                              <a:moveTo>
                                <a:pt x="7719" y="2335"/>
                              </a:moveTo>
                              <a:lnTo>
                                <a:pt x="7883" y="2474"/>
                              </a:lnTo>
                              <a:lnTo>
                                <a:pt x="8025" y="2291"/>
                              </a:lnTo>
                              <a:lnTo>
                                <a:pt x="7965" y="2244"/>
                              </a:lnTo>
                              <a:lnTo>
                                <a:pt x="7941" y="2226"/>
                              </a:lnTo>
                              <a:lnTo>
                                <a:pt x="7919" y="2212"/>
                              </a:lnTo>
                              <a:lnTo>
                                <a:pt x="7901" y="2200"/>
                              </a:lnTo>
                              <a:lnTo>
                                <a:pt x="7893" y="2196"/>
                              </a:lnTo>
                              <a:lnTo>
                                <a:pt x="7885" y="2193"/>
                              </a:lnTo>
                              <a:lnTo>
                                <a:pt x="7878" y="2191"/>
                              </a:lnTo>
                              <a:lnTo>
                                <a:pt x="7871" y="2190"/>
                              </a:lnTo>
                              <a:lnTo>
                                <a:pt x="7864" y="2190"/>
                              </a:lnTo>
                              <a:lnTo>
                                <a:pt x="7857" y="2190"/>
                              </a:lnTo>
                              <a:lnTo>
                                <a:pt x="7849" y="2192"/>
                              </a:lnTo>
                              <a:lnTo>
                                <a:pt x="7843" y="2194"/>
                              </a:lnTo>
                              <a:lnTo>
                                <a:pt x="7836" y="2198"/>
                              </a:lnTo>
                              <a:lnTo>
                                <a:pt x="7830" y="2202"/>
                              </a:lnTo>
                              <a:lnTo>
                                <a:pt x="7823" y="2209"/>
                              </a:lnTo>
                              <a:lnTo>
                                <a:pt x="7816" y="2215"/>
                              </a:lnTo>
                              <a:lnTo>
                                <a:pt x="7801" y="2231"/>
                              </a:lnTo>
                              <a:lnTo>
                                <a:pt x="7785" y="2251"/>
                              </a:lnTo>
                              <a:lnTo>
                                <a:pt x="7765" y="2274"/>
                              </a:lnTo>
                              <a:lnTo>
                                <a:pt x="7719" y="2335"/>
                              </a:lnTo>
                              <a:close/>
                              <a:moveTo>
                                <a:pt x="7560" y="2538"/>
                              </a:moveTo>
                              <a:lnTo>
                                <a:pt x="7731" y="2671"/>
                              </a:lnTo>
                              <a:lnTo>
                                <a:pt x="7778" y="2610"/>
                              </a:lnTo>
                              <a:lnTo>
                                <a:pt x="7797" y="2586"/>
                              </a:lnTo>
                              <a:lnTo>
                                <a:pt x="7812" y="2565"/>
                              </a:lnTo>
                              <a:lnTo>
                                <a:pt x="7824" y="2546"/>
                              </a:lnTo>
                              <a:lnTo>
                                <a:pt x="7828" y="2537"/>
                              </a:lnTo>
                              <a:lnTo>
                                <a:pt x="7832" y="2529"/>
                              </a:lnTo>
                              <a:lnTo>
                                <a:pt x="7835" y="2522"/>
                              </a:lnTo>
                              <a:lnTo>
                                <a:pt x="7837" y="2515"/>
                              </a:lnTo>
                              <a:lnTo>
                                <a:pt x="7837" y="2507"/>
                              </a:lnTo>
                              <a:lnTo>
                                <a:pt x="7837" y="2501"/>
                              </a:lnTo>
                              <a:lnTo>
                                <a:pt x="7836" y="2494"/>
                              </a:lnTo>
                              <a:lnTo>
                                <a:pt x="7835" y="2487"/>
                              </a:lnTo>
                              <a:lnTo>
                                <a:pt x="7832" y="2479"/>
                              </a:lnTo>
                              <a:lnTo>
                                <a:pt x="7828" y="2472"/>
                              </a:lnTo>
                              <a:lnTo>
                                <a:pt x="7823" y="2465"/>
                              </a:lnTo>
                              <a:lnTo>
                                <a:pt x="7817" y="2458"/>
                              </a:lnTo>
                              <a:lnTo>
                                <a:pt x="7803" y="2442"/>
                              </a:lnTo>
                              <a:lnTo>
                                <a:pt x="7785" y="2425"/>
                              </a:lnTo>
                              <a:lnTo>
                                <a:pt x="7761" y="2404"/>
                              </a:lnTo>
                              <a:lnTo>
                                <a:pt x="7702" y="2356"/>
                              </a:lnTo>
                              <a:lnTo>
                                <a:pt x="7560" y="2538"/>
                              </a:lnTo>
                              <a:close/>
                              <a:moveTo>
                                <a:pt x="4854" y="6346"/>
                              </a:moveTo>
                              <a:lnTo>
                                <a:pt x="4854" y="6346"/>
                              </a:lnTo>
                              <a:lnTo>
                                <a:pt x="4854" y="6356"/>
                              </a:lnTo>
                              <a:lnTo>
                                <a:pt x="4855" y="6366"/>
                              </a:lnTo>
                              <a:lnTo>
                                <a:pt x="4857" y="6376"/>
                              </a:lnTo>
                              <a:lnTo>
                                <a:pt x="4859" y="6385"/>
                              </a:lnTo>
                              <a:lnTo>
                                <a:pt x="4863" y="6393"/>
                              </a:lnTo>
                              <a:lnTo>
                                <a:pt x="4867" y="6403"/>
                              </a:lnTo>
                              <a:lnTo>
                                <a:pt x="4871" y="6411"/>
                              </a:lnTo>
                              <a:lnTo>
                                <a:pt x="4876" y="6418"/>
                              </a:lnTo>
                              <a:lnTo>
                                <a:pt x="4881" y="6425"/>
                              </a:lnTo>
                              <a:lnTo>
                                <a:pt x="4887" y="6432"/>
                              </a:lnTo>
                              <a:lnTo>
                                <a:pt x="4893" y="6438"/>
                              </a:lnTo>
                              <a:lnTo>
                                <a:pt x="4900" y="6444"/>
                              </a:lnTo>
                              <a:lnTo>
                                <a:pt x="4907" y="6449"/>
                              </a:lnTo>
                              <a:lnTo>
                                <a:pt x="4915" y="6453"/>
                              </a:lnTo>
                              <a:lnTo>
                                <a:pt x="4923" y="6458"/>
                              </a:lnTo>
                              <a:lnTo>
                                <a:pt x="4932" y="6461"/>
                              </a:lnTo>
                              <a:lnTo>
                                <a:pt x="4940" y="6464"/>
                              </a:lnTo>
                              <a:lnTo>
                                <a:pt x="4948" y="6467"/>
                              </a:lnTo>
                              <a:lnTo>
                                <a:pt x="4957" y="6469"/>
                              </a:lnTo>
                              <a:lnTo>
                                <a:pt x="4966" y="6471"/>
                              </a:lnTo>
                              <a:lnTo>
                                <a:pt x="4974" y="6471"/>
                              </a:lnTo>
                              <a:lnTo>
                                <a:pt x="4983" y="6471"/>
                              </a:lnTo>
                              <a:lnTo>
                                <a:pt x="4992" y="6470"/>
                              </a:lnTo>
                              <a:lnTo>
                                <a:pt x="5001" y="6469"/>
                              </a:lnTo>
                              <a:lnTo>
                                <a:pt x="5010" y="6465"/>
                              </a:lnTo>
                              <a:lnTo>
                                <a:pt x="5018" y="6462"/>
                              </a:lnTo>
                              <a:lnTo>
                                <a:pt x="5027" y="6459"/>
                              </a:lnTo>
                              <a:lnTo>
                                <a:pt x="5035" y="6454"/>
                              </a:lnTo>
                              <a:lnTo>
                                <a:pt x="5042" y="6449"/>
                              </a:lnTo>
                              <a:lnTo>
                                <a:pt x="5050" y="6443"/>
                              </a:lnTo>
                              <a:lnTo>
                                <a:pt x="5057" y="6436"/>
                              </a:lnTo>
                              <a:lnTo>
                                <a:pt x="5064" y="6428"/>
                              </a:lnTo>
                              <a:lnTo>
                                <a:pt x="5606" y="5744"/>
                              </a:lnTo>
                              <a:lnTo>
                                <a:pt x="5571" y="5713"/>
                              </a:lnTo>
                              <a:lnTo>
                                <a:pt x="5556" y="5699"/>
                              </a:lnTo>
                              <a:lnTo>
                                <a:pt x="5540" y="5688"/>
                              </a:lnTo>
                              <a:lnTo>
                                <a:pt x="5526" y="5678"/>
                              </a:lnTo>
                              <a:lnTo>
                                <a:pt x="5513" y="5670"/>
                              </a:lnTo>
                              <a:lnTo>
                                <a:pt x="5501" y="5663"/>
                              </a:lnTo>
                              <a:lnTo>
                                <a:pt x="5489" y="5657"/>
                              </a:lnTo>
                              <a:lnTo>
                                <a:pt x="5477" y="5653"/>
                              </a:lnTo>
                              <a:lnTo>
                                <a:pt x="5467" y="5650"/>
                              </a:lnTo>
                              <a:lnTo>
                                <a:pt x="5457" y="5648"/>
                              </a:lnTo>
                              <a:lnTo>
                                <a:pt x="5448" y="5648"/>
                              </a:lnTo>
                              <a:lnTo>
                                <a:pt x="5439" y="5648"/>
                              </a:lnTo>
                              <a:lnTo>
                                <a:pt x="5430" y="5650"/>
                              </a:lnTo>
                              <a:lnTo>
                                <a:pt x="5422" y="5653"/>
                              </a:lnTo>
                              <a:lnTo>
                                <a:pt x="5413" y="5657"/>
                              </a:lnTo>
                              <a:lnTo>
                                <a:pt x="5405" y="5663"/>
                              </a:lnTo>
                              <a:lnTo>
                                <a:pt x="5397" y="5669"/>
                              </a:lnTo>
                              <a:lnTo>
                                <a:pt x="5389" y="5676"/>
                              </a:lnTo>
                              <a:lnTo>
                                <a:pt x="5381" y="5684"/>
                              </a:lnTo>
                              <a:lnTo>
                                <a:pt x="5364" y="5704"/>
                              </a:lnTo>
                              <a:lnTo>
                                <a:pt x="5347" y="5727"/>
                              </a:lnTo>
                              <a:lnTo>
                                <a:pt x="5306" y="5782"/>
                              </a:lnTo>
                              <a:lnTo>
                                <a:pt x="5283" y="5813"/>
                              </a:lnTo>
                              <a:lnTo>
                                <a:pt x="5256" y="5847"/>
                              </a:lnTo>
                              <a:lnTo>
                                <a:pt x="4854" y="6346"/>
                              </a:lnTo>
                              <a:close/>
                              <a:moveTo>
                                <a:pt x="5890" y="5377"/>
                              </a:moveTo>
                              <a:lnTo>
                                <a:pt x="6130" y="5069"/>
                              </a:lnTo>
                              <a:lnTo>
                                <a:pt x="6111" y="5051"/>
                              </a:lnTo>
                              <a:lnTo>
                                <a:pt x="6094" y="5034"/>
                              </a:lnTo>
                              <a:lnTo>
                                <a:pt x="6077" y="5020"/>
                              </a:lnTo>
                              <a:lnTo>
                                <a:pt x="6061" y="5008"/>
                              </a:lnTo>
                              <a:lnTo>
                                <a:pt x="6046" y="4999"/>
                              </a:lnTo>
                              <a:lnTo>
                                <a:pt x="6030" y="4991"/>
                              </a:lnTo>
                              <a:lnTo>
                                <a:pt x="6016" y="4986"/>
                              </a:lnTo>
                              <a:lnTo>
                                <a:pt x="6003" y="4983"/>
                              </a:lnTo>
                              <a:lnTo>
                                <a:pt x="5990" y="4981"/>
                              </a:lnTo>
                              <a:lnTo>
                                <a:pt x="5977" y="4981"/>
                              </a:lnTo>
                              <a:lnTo>
                                <a:pt x="5964" y="4983"/>
                              </a:lnTo>
                              <a:lnTo>
                                <a:pt x="5952" y="4986"/>
                              </a:lnTo>
                              <a:lnTo>
                                <a:pt x="5941" y="4991"/>
                              </a:lnTo>
                              <a:lnTo>
                                <a:pt x="5929" y="4997"/>
                              </a:lnTo>
                              <a:lnTo>
                                <a:pt x="5918" y="5004"/>
                              </a:lnTo>
                              <a:lnTo>
                                <a:pt x="5908" y="5013"/>
                              </a:lnTo>
                              <a:lnTo>
                                <a:pt x="5896" y="5023"/>
                              </a:lnTo>
                              <a:lnTo>
                                <a:pt x="5885" y="5035"/>
                              </a:lnTo>
                              <a:lnTo>
                                <a:pt x="5875" y="5046"/>
                              </a:lnTo>
                              <a:lnTo>
                                <a:pt x="5865" y="5059"/>
                              </a:lnTo>
                              <a:lnTo>
                                <a:pt x="5844" y="5087"/>
                              </a:lnTo>
                              <a:lnTo>
                                <a:pt x="5822" y="5118"/>
                              </a:lnTo>
                              <a:lnTo>
                                <a:pt x="5777" y="5183"/>
                              </a:lnTo>
                              <a:lnTo>
                                <a:pt x="5752" y="5216"/>
                              </a:lnTo>
                              <a:lnTo>
                                <a:pt x="5727" y="5250"/>
                              </a:lnTo>
                              <a:lnTo>
                                <a:pt x="5746" y="5266"/>
                              </a:lnTo>
                              <a:lnTo>
                                <a:pt x="5767" y="5282"/>
                              </a:lnTo>
                              <a:lnTo>
                                <a:pt x="5806" y="5317"/>
                              </a:lnTo>
                              <a:lnTo>
                                <a:pt x="5827" y="5334"/>
                              </a:lnTo>
                              <a:lnTo>
                                <a:pt x="5848" y="5349"/>
                              </a:lnTo>
                              <a:lnTo>
                                <a:pt x="5869" y="5364"/>
                              </a:lnTo>
                              <a:lnTo>
                                <a:pt x="5890" y="5377"/>
                              </a:lnTo>
                              <a:close/>
                              <a:moveTo>
                                <a:pt x="5620" y="5725"/>
                              </a:moveTo>
                              <a:lnTo>
                                <a:pt x="5875" y="5397"/>
                              </a:lnTo>
                              <a:lnTo>
                                <a:pt x="5857" y="5378"/>
                              </a:lnTo>
                              <a:lnTo>
                                <a:pt x="5839" y="5361"/>
                              </a:lnTo>
                              <a:lnTo>
                                <a:pt x="5820" y="5348"/>
                              </a:lnTo>
                              <a:lnTo>
                                <a:pt x="5804" y="5336"/>
                              </a:lnTo>
                              <a:lnTo>
                                <a:pt x="5788" y="5327"/>
                              </a:lnTo>
                              <a:lnTo>
                                <a:pt x="5773" y="5320"/>
                              </a:lnTo>
                              <a:lnTo>
                                <a:pt x="5757" y="5315"/>
                              </a:lnTo>
                              <a:lnTo>
                                <a:pt x="5743" y="5312"/>
                              </a:lnTo>
                              <a:lnTo>
                                <a:pt x="5729" y="5311"/>
                              </a:lnTo>
                              <a:lnTo>
                                <a:pt x="5716" y="5312"/>
                              </a:lnTo>
                              <a:lnTo>
                                <a:pt x="5704" y="5314"/>
                              </a:lnTo>
                              <a:lnTo>
                                <a:pt x="5690" y="5318"/>
                              </a:lnTo>
                              <a:lnTo>
                                <a:pt x="5678" y="5324"/>
                              </a:lnTo>
                              <a:lnTo>
                                <a:pt x="5667" y="5330"/>
                              </a:lnTo>
                              <a:lnTo>
                                <a:pt x="5655" y="5339"/>
                              </a:lnTo>
                              <a:lnTo>
                                <a:pt x="5644" y="5348"/>
                              </a:lnTo>
                              <a:lnTo>
                                <a:pt x="5633" y="5359"/>
                              </a:lnTo>
                              <a:lnTo>
                                <a:pt x="5621" y="5371"/>
                              </a:lnTo>
                              <a:lnTo>
                                <a:pt x="5610" y="5384"/>
                              </a:lnTo>
                              <a:lnTo>
                                <a:pt x="5600" y="5397"/>
                              </a:lnTo>
                              <a:lnTo>
                                <a:pt x="5578" y="5426"/>
                              </a:lnTo>
                              <a:lnTo>
                                <a:pt x="5556" y="5459"/>
                              </a:lnTo>
                              <a:lnTo>
                                <a:pt x="5509" y="5528"/>
                              </a:lnTo>
                              <a:lnTo>
                                <a:pt x="5484" y="5562"/>
                              </a:lnTo>
                              <a:lnTo>
                                <a:pt x="5457" y="5597"/>
                              </a:lnTo>
                              <a:lnTo>
                                <a:pt x="5477" y="5613"/>
                              </a:lnTo>
                              <a:lnTo>
                                <a:pt x="5497" y="5629"/>
                              </a:lnTo>
                              <a:lnTo>
                                <a:pt x="5537" y="5663"/>
                              </a:lnTo>
                              <a:lnTo>
                                <a:pt x="5558" y="5680"/>
                              </a:lnTo>
                              <a:lnTo>
                                <a:pt x="5578" y="5695"/>
                              </a:lnTo>
                              <a:lnTo>
                                <a:pt x="5599" y="5710"/>
                              </a:lnTo>
                              <a:lnTo>
                                <a:pt x="5620" y="5725"/>
                              </a:lnTo>
                              <a:close/>
                              <a:moveTo>
                                <a:pt x="7129" y="3473"/>
                              </a:moveTo>
                              <a:lnTo>
                                <a:pt x="7287" y="3607"/>
                              </a:lnTo>
                              <a:lnTo>
                                <a:pt x="7419" y="3436"/>
                              </a:lnTo>
                              <a:lnTo>
                                <a:pt x="7249" y="3304"/>
                              </a:lnTo>
                              <a:lnTo>
                                <a:pt x="7235" y="3325"/>
                              </a:lnTo>
                              <a:lnTo>
                                <a:pt x="7218" y="3345"/>
                              </a:lnTo>
                              <a:lnTo>
                                <a:pt x="7185" y="3387"/>
                              </a:lnTo>
                              <a:lnTo>
                                <a:pt x="7169" y="3408"/>
                              </a:lnTo>
                              <a:lnTo>
                                <a:pt x="7153" y="3429"/>
                              </a:lnTo>
                              <a:lnTo>
                                <a:pt x="7140" y="3451"/>
                              </a:lnTo>
                              <a:lnTo>
                                <a:pt x="7134" y="3462"/>
                              </a:lnTo>
                              <a:lnTo>
                                <a:pt x="7129" y="3473"/>
                              </a:lnTo>
                              <a:close/>
                              <a:moveTo>
                                <a:pt x="6980" y="3652"/>
                              </a:moveTo>
                              <a:lnTo>
                                <a:pt x="7149" y="3783"/>
                              </a:lnTo>
                              <a:lnTo>
                                <a:pt x="7175" y="3761"/>
                              </a:lnTo>
                              <a:lnTo>
                                <a:pt x="7196" y="3739"/>
                              </a:lnTo>
                              <a:lnTo>
                                <a:pt x="7214" y="3718"/>
                              </a:lnTo>
                              <a:lnTo>
                                <a:pt x="7221" y="3708"/>
                              </a:lnTo>
                              <a:lnTo>
                                <a:pt x="7229" y="3698"/>
                              </a:lnTo>
                              <a:lnTo>
                                <a:pt x="7234" y="3689"/>
                              </a:lnTo>
                              <a:lnTo>
                                <a:pt x="7239" y="3680"/>
                              </a:lnTo>
                              <a:lnTo>
                                <a:pt x="7243" y="3670"/>
                              </a:lnTo>
                              <a:lnTo>
                                <a:pt x="7245" y="3661"/>
                              </a:lnTo>
                              <a:lnTo>
                                <a:pt x="7247" y="3653"/>
                              </a:lnTo>
                              <a:lnTo>
                                <a:pt x="7248" y="3643"/>
                              </a:lnTo>
                              <a:lnTo>
                                <a:pt x="7248" y="3634"/>
                              </a:lnTo>
                              <a:lnTo>
                                <a:pt x="7247" y="3626"/>
                              </a:lnTo>
                              <a:lnTo>
                                <a:pt x="7246" y="3617"/>
                              </a:lnTo>
                              <a:lnTo>
                                <a:pt x="7243" y="3609"/>
                              </a:lnTo>
                              <a:lnTo>
                                <a:pt x="7240" y="3600"/>
                              </a:lnTo>
                              <a:lnTo>
                                <a:pt x="7235" y="3592"/>
                              </a:lnTo>
                              <a:lnTo>
                                <a:pt x="7230" y="3584"/>
                              </a:lnTo>
                              <a:lnTo>
                                <a:pt x="7223" y="3575"/>
                              </a:lnTo>
                              <a:lnTo>
                                <a:pt x="7216" y="3567"/>
                              </a:lnTo>
                              <a:lnTo>
                                <a:pt x="7208" y="3559"/>
                              </a:lnTo>
                              <a:lnTo>
                                <a:pt x="7190" y="3543"/>
                              </a:lnTo>
                              <a:lnTo>
                                <a:pt x="7168" y="3526"/>
                              </a:lnTo>
                              <a:lnTo>
                                <a:pt x="7142" y="3509"/>
                              </a:lnTo>
                              <a:lnTo>
                                <a:pt x="7113" y="3493"/>
                              </a:lnTo>
                              <a:lnTo>
                                <a:pt x="7097" y="3511"/>
                              </a:lnTo>
                              <a:lnTo>
                                <a:pt x="7079" y="3531"/>
                              </a:lnTo>
                              <a:lnTo>
                                <a:pt x="7043" y="3569"/>
                              </a:lnTo>
                              <a:lnTo>
                                <a:pt x="7025" y="3590"/>
                              </a:lnTo>
                              <a:lnTo>
                                <a:pt x="7007" y="3609"/>
                              </a:lnTo>
                              <a:lnTo>
                                <a:pt x="6993" y="3630"/>
                              </a:lnTo>
                              <a:lnTo>
                                <a:pt x="6986" y="3640"/>
                              </a:lnTo>
                              <a:lnTo>
                                <a:pt x="6980" y="3652"/>
                              </a:lnTo>
                              <a:close/>
                              <a:moveTo>
                                <a:pt x="6964" y="3671"/>
                              </a:moveTo>
                              <a:lnTo>
                                <a:pt x="6964" y="3671"/>
                              </a:lnTo>
                              <a:lnTo>
                                <a:pt x="6916" y="3733"/>
                              </a:lnTo>
                              <a:lnTo>
                                <a:pt x="6897" y="3757"/>
                              </a:lnTo>
                              <a:lnTo>
                                <a:pt x="6881" y="3779"/>
                              </a:lnTo>
                              <a:lnTo>
                                <a:pt x="6868" y="3799"/>
                              </a:lnTo>
                              <a:lnTo>
                                <a:pt x="6863" y="3807"/>
                              </a:lnTo>
                              <a:lnTo>
                                <a:pt x="6859" y="3815"/>
                              </a:lnTo>
                              <a:lnTo>
                                <a:pt x="6856" y="3823"/>
                              </a:lnTo>
                              <a:lnTo>
                                <a:pt x="6854" y="3831"/>
                              </a:lnTo>
                              <a:lnTo>
                                <a:pt x="6853" y="3838"/>
                              </a:lnTo>
                              <a:lnTo>
                                <a:pt x="6853" y="3845"/>
                              </a:lnTo>
                              <a:lnTo>
                                <a:pt x="6853" y="3852"/>
                              </a:lnTo>
                              <a:lnTo>
                                <a:pt x="6855" y="3860"/>
                              </a:lnTo>
                              <a:lnTo>
                                <a:pt x="6858" y="3867"/>
                              </a:lnTo>
                              <a:lnTo>
                                <a:pt x="6861" y="3874"/>
                              </a:lnTo>
                              <a:lnTo>
                                <a:pt x="6866" y="3881"/>
                              </a:lnTo>
                              <a:lnTo>
                                <a:pt x="6872" y="3889"/>
                              </a:lnTo>
                              <a:lnTo>
                                <a:pt x="6887" y="3905"/>
                              </a:lnTo>
                              <a:lnTo>
                                <a:pt x="6905" y="3922"/>
                              </a:lnTo>
                              <a:lnTo>
                                <a:pt x="6928" y="3943"/>
                              </a:lnTo>
                              <a:lnTo>
                                <a:pt x="6987" y="3993"/>
                              </a:lnTo>
                              <a:lnTo>
                                <a:pt x="7036" y="3932"/>
                              </a:lnTo>
                              <a:lnTo>
                                <a:pt x="7055" y="3906"/>
                              </a:lnTo>
                              <a:lnTo>
                                <a:pt x="7070" y="3885"/>
                              </a:lnTo>
                              <a:lnTo>
                                <a:pt x="7083" y="3866"/>
                              </a:lnTo>
                              <a:lnTo>
                                <a:pt x="7092" y="3848"/>
                              </a:lnTo>
                              <a:lnTo>
                                <a:pt x="7095" y="3840"/>
                              </a:lnTo>
                              <a:lnTo>
                                <a:pt x="7097" y="3833"/>
                              </a:lnTo>
                              <a:lnTo>
                                <a:pt x="7099" y="3826"/>
                              </a:lnTo>
                              <a:lnTo>
                                <a:pt x="7099" y="3819"/>
                              </a:lnTo>
                              <a:lnTo>
                                <a:pt x="7098" y="3812"/>
                              </a:lnTo>
                              <a:lnTo>
                                <a:pt x="7096" y="3805"/>
                              </a:lnTo>
                              <a:lnTo>
                                <a:pt x="7094" y="3798"/>
                              </a:lnTo>
                              <a:lnTo>
                                <a:pt x="7090" y="3791"/>
                              </a:lnTo>
                              <a:lnTo>
                                <a:pt x="7086" y="3783"/>
                              </a:lnTo>
                              <a:lnTo>
                                <a:pt x="7079" y="3775"/>
                              </a:lnTo>
                              <a:lnTo>
                                <a:pt x="7065" y="3759"/>
                              </a:lnTo>
                              <a:lnTo>
                                <a:pt x="7046" y="3741"/>
                              </a:lnTo>
                              <a:lnTo>
                                <a:pt x="7024" y="3721"/>
                              </a:lnTo>
                              <a:lnTo>
                                <a:pt x="6964" y="3671"/>
                              </a:lnTo>
                              <a:close/>
                              <a:moveTo>
                                <a:pt x="6802" y="3881"/>
                              </a:moveTo>
                              <a:lnTo>
                                <a:pt x="6680" y="4037"/>
                              </a:lnTo>
                              <a:lnTo>
                                <a:pt x="6702" y="4062"/>
                              </a:lnTo>
                              <a:lnTo>
                                <a:pt x="6723" y="4084"/>
                              </a:lnTo>
                              <a:lnTo>
                                <a:pt x="6745" y="4102"/>
                              </a:lnTo>
                              <a:lnTo>
                                <a:pt x="6764" y="4117"/>
                              </a:lnTo>
                              <a:lnTo>
                                <a:pt x="6774" y="4123"/>
                              </a:lnTo>
                              <a:lnTo>
                                <a:pt x="6783" y="4128"/>
                              </a:lnTo>
                              <a:lnTo>
                                <a:pt x="6792" y="4133"/>
                              </a:lnTo>
                              <a:lnTo>
                                <a:pt x="6801" y="4136"/>
                              </a:lnTo>
                              <a:lnTo>
                                <a:pt x="6811" y="4139"/>
                              </a:lnTo>
                              <a:lnTo>
                                <a:pt x="6820" y="4141"/>
                              </a:lnTo>
                              <a:lnTo>
                                <a:pt x="6829" y="4141"/>
                              </a:lnTo>
                              <a:lnTo>
                                <a:pt x="6838" y="4141"/>
                              </a:lnTo>
                              <a:lnTo>
                                <a:pt x="6846" y="4140"/>
                              </a:lnTo>
                              <a:lnTo>
                                <a:pt x="6855" y="4138"/>
                              </a:lnTo>
                              <a:lnTo>
                                <a:pt x="6863" y="4135"/>
                              </a:lnTo>
                              <a:lnTo>
                                <a:pt x="6871" y="4131"/>
                              </a:lnTo>
                              <a:lnTo>
                                <a:pt x="6881" y="4126"/>
                              </a:lnTo>
                              <a:lnTo>
                                <a:pt x="6889" y="4121"/>
                              </a:lnTo>
                              <a:lnTo>
                                <a:pt x="6897" y="4114"/>
                              </a:lnTo>
                              <a:lnTo>
                                <a:pt x="6905" y="4107"/>
                              </a:lnTo>
                              <a:lnTo>
                                <a:pt x="6913" y="4099"/>
                              </a:lnTo>
                              <a:lnTo>
                                <a:pt x="6922" y="4089"/>
                              </a:lnTo>
                              <a:lnTo>
                                <a:pt x="6938" y="4068"/>
                              </a:lnTo>
                              <a:lnTo>
                                <a:pt x="6955" y="4042"/>
                              </a:lnTo>
                              <a:lnTo>
                                <a:pt x="6972" y="4013"/>
                              </a:lnTo>
                              <a:lnTo>
                                <a:pt x="6802" y="3881"/>
                              </a:lnTo>
                              <a:close/>
                              <a:moveTo>
                                <a:pt x="6681" y="4374"/>
                              </a:moveTo>
                              <a:lnTo>
                                <a:pt x="6829" y="4196"/>
                              </a:lnTo>
                              <a:lnTo>
                                <a:pt x="6659" y="4064"/>
                              </a:lnTo>
                              <a:lnTo>
                                <a:pt x="6619" y="4115"/>
                              </a:lnTo>
                              <a:lnTo>
                                <a:pt x="6601" y="4138"/>
                              </a:lnTo>
                              <a:lnTo>
                                <a:pt x="6585" y="4160"/>
                              </a:lnTo>
                              <a:lnTo>
                                <a:pt x="6571" y="4179"/>
                              </a:lnTo>
                              <a:lnTo>
                                <a:pt x="6561" y="4198"/>
                              </a:lnTo>
                              <a:lnTo>
                                <a:pt x="6557" y="4208"/>
                              </a:lnTo>
                              <a:lnTo>
                                <a:pt x="6554" y="4217"/>
                              </a:lnTo>
                              <a:lnTo>
                                <a:pt x="6551" y="4225"/>
                              </a:lnTo>
                              <a:lnTo>
                                <a:pt x="6550" y="4234"/>
                              </a:lnTo>
                              <a:lnTo>
                                <a:pt x="6549" y="4242"/>
                              </a:lnTo>
                              <a:lnTo>
                                <a:pt x="6549" y="4250"/>
                              </a:lnTo>
                              <a:lnTo>
                                <a:pt x="6551" y="4258"/>
                              </a:lnTo>
                              <a:lnTo>
                                <a:pt x="6553" y="4267"/>
                              </a:lnTo>
                              <a:lnTo>
                                <a:pt x="6557" y="4276"/>
                              </a:lnTo>
                              <a:lnTo>
                                <a:pt x="6561" y="4284"/>
                              </a:lnTo>
                              <a:lnTo>
                                <a:pt x="6567" y="4292"/>
                              </a:lnTo>
                              <a:lnTo>
                                <a:pt x="6574" y="4300"/>
                              </a:lnTo>
                              <a:lnTo>
                                <a:pt x="6582" y="4309"/>
                              </a:lnTo>
                              <a:lnTo>
                                <a:pt x="6592" y="4317"/>
                              </a:lnTo>
                              <a:lnTo>
                                <a:pt x="6604" y="4326"/>
                              </a:lnTo>
                              <a:lnTo>
                                <a:pt x="6616" y="4335"/>
                              </a:lnTo>
                              <a:lnTo>
                                <a:pt x="6645" y="4355"/>
                              </a:lnTo>
                              <a:lnTo>
                                <a:pt x="6681" y="4374"/>
                              </a:lnTo>
                              <a:close/>
                              <a:moveTo>
                                <a:pt x="6507" y="4597"/>
                              </a:moveTo>
                              <a:lnTo>
                                <a:pt x="6671" y="4387"/>
                              </a:lnTo>
                              <a:lnTo>
                                <a:pt x="6651" y="4368"/>
                              </a:lnTo>
                              <a:lnTo>
                                <a:pt x="6631" y="4353"/>
                              </a:lnTo>
                              <a:lnTo>
                                <a:pt x="6612" y="4339"/>
                              </a:lnTo>
                              <a:lnTo>
                                <a:pt x="6592" y="4328"/>
                              </a:lnTo>
                              <a:lnTo>
                                <a:pt x="6573" y="4320"/>
                              </a:lnTo>
                              <a:lnTo>
                                <a:pt x="6555" y="4314"/>
                              </a:lnTo>
                              <a:lnTo>
                                <a:pt x="6537" y="4310"/>
                              </a:lnTo>
                              <a:lnTo>
                                <a:pt x="6518" y="4309"/>
                              </a:lnTo>
                              <a:lnTo>
                                <a:pt x="6501" y="4309"/>
                              </a:lnTo>
                              <a:lnTo>
                                <a:pt x="6485" y="4311"/>
                              </a:lnTo>
                              <a:lnTo>
                                <a:pt x="6470" y="4315"/>
                              </a:lnTo>
                              <a:lnTo>
                                <a:pt x="6455" y="4321"/>
                              </a:lnTo>
                              <a:lnTo>
                                <a:pt x="6442" y="4328"/>
                              </a:lnTo>
                              <a:lnTo>
                                <a:pt x="6430" y="4336"/>
                              </a:lnTo>
                              <a:lnTo>
                                <a:pt x="6419" y="4347"/>
                              </a:lnTo>
                              <a:lnTo>
                                <a:pt x="6409" y="4358"/>
                              </a:lnTo>
                              <a:lnTo>
                                <a:pt x="6401" y="4370"/>
                              </a:lnTo>
                              <a:lnTo>
                                <a:pt x="6394" y="4383"/>
                              </a:lnTo>
                              <a:lnTo>
                                <a:pt x="6388" y="4396"/>
                              </a:lnTo>
                              <a:lnTo>
                                <a:pt x="6384" y="4411"/>
                              </a:lnTo>
                              <a:lnTo>
                                <a:pt x="6382" y="4426"/>
                              </a:lnTo>
                              <a:lnTo>
                                <a:pt x="6383" y="4442"/>
                              </a:lnTo>
                              <a:lnTo>
                                <a:pt x="6385" y="4457"/>
                              </a:lnTo>
                              <a:lnTo>
                                <a:pt x="6389" y="4473"/>
                              </a:lnTo>
                              <a:lnTo>
                                <a:pt x="6396" y="4490"/>
                              </a:lnTo>
                              <a:lnTo>
                                <a:pt x="6404" y="4506"/>
                              </a:lnTo>
                              <a:lnTo>
                                <a:pt x="6415" y="4522"/>
                              </a:lnTo>
                              <a:lnTo>
                                <a:pt x="6428" y="4538"/>
                              </a:lnTo>
                              <a:lnTo>
                                <a:pt x="6444" y="4554"/>
                              </a:lnTo>
                              <a:lnTo>
                                <a:pt x="6463" y="4569"/>
                              </a:lnTo>
                              <a:lnTo>
                                <a:pt x="6484" y="4583"/>
                              </a:lnTo>
                              <a:lnTo>
                                <a:pt x="6507" y="4597"/>
                              </a:lnTo>
                              <a:close/>
                              <a:moveTo>
                                <a:pt x="6335" y="4820"/>
                              </a:moveTo>
                              <a:lnTo>
                                <a:pt x="6492" y="4617"/>
                              </a:lnTo>
                              <a:lnTo>
                                <a:pt x="6329" y="4490"/>
                              </a:lnTo>
                              <a:lnTo>
                                <a:pt x="6285" y="4545"/>
                              </a:lnTo>
                              <a:lnTo>
                                <a:pt x="6265" y="4568"/>
                              </a:lnTo>
                              <a:lnTo>
                                <a:pt x="6247" y="4590"/>
                              </a:lnTo>
                              <a:lnTo>
                                <a:pt x="6232" y="4611"/>
                              </a:lnTo>
                              <a:lnTo>
                                <a:pt x="6220" y="4631"/>
                              </a:lnTo>
                              <a:lnTo>
                                <a:pt x="6215" y="4641"/>
                              </a:lnTo>
                              <a:lnTo>
                                <a:pt x="6211" y="4650"/>
                              </a:lnTo>
                              <a:lnTo>
                                <a:pt x="6208" y="4659"/>
                              </a:lnTo>
                              <a:lnTo>
                                <a:pt x="6205" y="4668"/>
                              </a:lnTo>
                              <a:lnTo>
                                <a:pt x="6204" y="4676"/>
                              </a:lnTo>
                              <a:lnTo>
                                <a:pt x="6204" y="4686"/>
                              </a:lnTo>
                              <a:lnTo>
                                <a:pt x="6205" y="4694"/>
                              </a:lnTo>
                              <a:lnTo>
                                <a:pt x="6206" y="4703"/>
                              </a:lnTo>
                              <a:lnTo>
                                <a:pt x="6209" y="4712"/>
                              </a:lnTo>
                              <a:lnTo>
                                <a:pt x="6214" y="4720"/>
                              </a:lnTo>
                              <a:lnTo>
                                <a:pt x="6219" y="4729"/>
                              </a:lnTo>
                              <a:lnTo>
                                <a:pt x="6226" y="4738"/>
                              </a:lnTo>
                              <a:lnTo>
                                <a:pt x="6234" y="4747"/>
                              </a:lnTo>
                              <a:lnTo>
                                <a:pt x="6244" y="4757"/>
                              </a:lnTo>
                              <a:lnTo>
                                <a:pt x="6256" y="4767"/>
                              </a:lnTo>
                              <a:lnTo>
                                <a:pt x="6268" y="4777"/>
                              </a:lnTo>
                              <a:lnTo>
                                <a:pt x="6282" y="4787"/>
                              </a:lnTo>
                              <a:lnTo>
                                <a:pt x="6298" y="4797"/>
                              </a:lnTo>
                              <a:lnTo>
                                <a:pt x="6335" y="4820"/>
                              </a:lnTo>
                              <a:close/>
                              <a:moveTo>
                                <a:pt x="6145" y="5050"/>
                              </a:moveTo>
                              <a:lnTo>
                                <a:pt x="6319" y="4840"/>
                              </a:lnTo>
                              <a:lnTo>
                                <a:pt x="6156" y="4712"/>
                              </a:lnTo>
                              <a:lnTo>
                                <a:pt x="6133" y="4740"/>
                              </a:lnTo>
                              <a:lnTo>
                                <a:pt x="6110" y="4767"/>
                              </a:lnTo>
                              <a:lnTo>
                                <a:pt x="6071" y="4815"/>
                              </a:lnTo>
                              <a:lnTo>
                                <a:pt x="6054" y="4837"/>
                              </a:lnTo>
                              <a:lnTo>
                                <a:pt x="6038" y="4858"/>
                              </a:lnTo>
                              <a:lnTo>
                                <a:pt x="6032" y="4868"/>
                              </a:lnTo>
                              <a:lnTo>
                                <a:pt x="6027" y="4877"/>
                              </a:lnTo>
                              <a:lnTo>
                                <a:pt x="6023" y="4887"/>
                              </a:lnTo>
                              <a:lnTo>
                                <a:pt x="6019" y="4897"/>
                              </a:lnTo>
                              <a:lnTo>
                                <a:pt x="6017" y="4907"/>
                              </a:lnTo>
                              <a:lnTo>
                                <a:pt x="6016" y="4916"/>
                              </a:lnTo>
                              <a:lnTo>
                                <a:pt x="6016" y="4925"/>
                              </a:lnTo>
                              <a:lnTo>
                                <a:pt x="6017" y="4934"/>
                              </a:lnTo>
                              <a:lnTo>
                                <a:pt x="6019" y="4943"/>
                              </a:lnTo>
                              <a:lnTo>
                                <a:pt x="6022" y="4952"/>
                              </a:lnTo>
                              <a:lnTo>
                                <a:pt x="6027" y="4962"/>
                              </a:lnTo>
                              <a:lnTo>
                                <a:pt x="6034" y="4971"/>
                              </a:lnTo>
                              <a:lnTo>
                                <a:pt x="6043" y="4980"/>
                              </a:lnTo>
                              <a:lnTo>
                                <a:pt x="6052" y="4989"/>
                              </a:lnTo>
                              <a:lnTo>
                                <a:pt x="6063" y="4999"/>
                              </a:lnTo>
                              <a:lnTo>
                                <a:pt x="6076" y="5008"/>
                              </a:lnTo>
                              <a:lnTo>
                                <a:pt x="6090" y="5018"/>
                              </a:lnTo>
                              <a:lnTo>
                                <a:pt x="6106" y="5029"/>
                              </a:lnTo>
                              <a:lnTo>
                                <a:pt x="6125" y="5039"/>
                              </a:lnTo>
                              <a:lnTo>
                                <a:pt x="6145" y="5050"/>
                              </a:lnTo>
                              <a:close/>
                              <a:moveTo>
                                <a:pt x="7576" y="2898"/>
                              </a:moveTo>
                              <a:lnTo>
                                <a:pt x="7576" y="2898"/>
                              </a:lnTo>
                              <a:lnTo>
                                <a:pt x="7594" y="2912"/>
                              </a:lnTo>
                              <a:lnTo>
                                <a:pt x="7610" y="2926"/>
                              </a:lnTo>
                              <a:lnTo>
                                <a:pt x="7640" y="2954"/>
                              </a:lnTo>
                              <a:lnTo>
                                <a:pt x="7667" y="2979"/>
                              </a:lnTo>
                              <a:lnTo>
                                <a:pt x="7680" y="2989"/>
                              </a:lnTo>
                              <a:lnTo>
                                <a:pt x="7692" y="2998"/>
                              </a:lnTo>
                              <a:lnTo>
                                <a:pt x="7704" y="3004"/>
                              </a:lnTo>
                              <a:lnTo>
                                <a:pt x="7710" y="3006"/>
                              </a:lnTo>
                              <a:lnTo>
                                <a:pt x="7718" y="3008"/>
                              </a:lnTo>
                              <a:lnTo>
                                <a:pt x="7724" y="3009"/>
                              </a:lnTo>
                              <a:lnTo>
                                <a:pt x="7730" y="3009"/>
                              </a:lnTo>
                              <a:lnTo>
                                <a:pt x="7736" y="3009"/>
                              </a:lnTo>
                              <a:lnTo>
                                <a:pt x="7743" y="3008"/>
                              </a:lnTo>
                              <a:lnTo>
                                <a:pt x="7749" y="3006"/>
                              </a:lnTo>
                              <a:lnTo>
                                <a:pt x="7756" y="3003"/>
                              </a:lnTo>
                              <a:lnTo>
                                <a:pt x="7763" y="2999"/>
                              </a:lnTo>
                              <a:lnTo>
                                <a:pt x="7770" y="2994"/>
                              </a:lnTo>
                              <a:lnTo>
                                <a:pt x="7777" y="2988"/>
                              </a:lnTo>
                              <a:lnTo>
                                <a:pt x="7785" y="2981"/>
                              </a:lnTo>
                              <a:lnTo>
                                <a:pt x="7801" y="2965"/>
                              </a:lnTo>
                              <a:lnTo>
                                <a:pt x="7822" y="2938"/>
                              </a:lnTo>
                              <a:lnTo>
                                <a:pt x="7839" y="2915"/>
                              </a:lnTo>
                              <a:lnTo>
                                <a:pt x="7854" y="2896"/>
                              </a:lnTo>
                              <a:lnTo>
                                <a:pt x="7864" y="2878"/>
                              </a:lnTo>
                              <a:lnTo>
                                <a:pt x="7868" y="2870"/>
                              </a:lnTo>
                              <a:lnTo>
                                <a:pt x="7871" y="2863"/>
                              </a:lnTo>
                              <a:lnTo>
                                <a:pt x="7873" y="2856"/>
                              </a:lnTo>
                              <a:lnTo>
                                <a:pt x="7874" y="2850"/>
                              </a:lnTo>
                              <a:lnTo>
                                <a:pt x="7874" y="2843"/>
                              </a:lnTo>
                              <a:lnTo>
                                <a:pt x="7874" y="2837"/>
                              </a:lnTo>
                              <a:lnTo>
                                <a:pt x="7872" y="2832"/>
                              </a:lnTo>
                              <a:lnTo>
                                <a:pt x="7870" y="2825"/>
                              </a:lnTo>
                              <a:lnTo>
                                <a:pt x="7867" y="2819"/>
                              </a:lnTo>
                              <a:lnTo>
                                <a:pt x="7864" y="2814"/>
                              </a:lnTo>
                              <a:lnTo>
                                <a:pt x="7854" y="2803"/>
                              </a:lnTo>
                              <a:lnTo>
                                <a:pt x="7841" y="2791"/>
                              </a:lnTo>
                              <a:lnTo>
                                <a:pt x="7825" y="2778"/>
                              </a:lnTo>
                              <a:lnTo>
                                <a:pt x="7786" y="2746"/>
                              </a:lnTo>
                              <a:lnTo>
                                <a:pt x="7761" y="2728"/>
                              </a:lnTo>
                              <a:lnTo>
                                <a:pt x="7735" y="2706"/>
                              </a:lnTo>
                              <a:lnTo>
                                <a:pt x="7576" y="2898"/>
                              </a:lnTo>
                              <a:close/>
                              <a:moveTo>
                                <a:pt x="7561" y="2917"/>
                              </a:moveTo>
                              <a:lnTo>
                                <a:pt x="7561" y="2917"/>
                              </a:lnTo>
                              <a:lnTo>
                                <a:pt x="7523" y="2969"/>
                              </a:lnTo>
                              <a:lnTo>
                                <a:pt x="7507" y="2991"/>
                              </a:lnTo>
                              <a:lnTo>
                                <a:pt x="7491" y="3013"/>
                              </a:lnTo>
                              <a:lnTo>
                                <a:pt x="7478" y="3033"/>
                              </a:lnTo>
                              <a:lnTo>
                                <a:pt x="7468" y="3052"/>
                              </a:lnTo>
                              <a:lnTo>
                                <a:pt x="7464" y="3061"/>
                              </a:lnTo>
                              <a:lnTo>
                                <a:pt x="7461" y="3070"/>
                              </a:lnTo>
                              <a:lnTo>
                                <a:pt x="7458" y="3079"/>
                              </a:lnTo>
                              <a:lnTo>
                                <a:pt x="7457" y="3087"/>
                              </a:lnTo>
                              <a:lnTo>
                                <a:pt x="7456" y="3096"/>
                              </a:lnTo>
                              <a:lnTo>
                                <a:pt x="7456" y="3105"/>
                              </a:lnTo>
                              <a:lnTo>
                                <a:pt x="7457" y="3113"/>
                              </a:lnTo>
                              <a:lnTo>
                                <a:pt x="7459" y="3122"/>
                              </a:lnTo>
                              <a:lnTo>
                                <a:pt x="7463" y="3130"/>
                              </a:lnTo>
                              <a:lnTo>
                                <a:pt x="7467" y="3138"/>
                              </a:lnTo>
                              <a:lnTo>
                                <a:pt x="7472" y="3146"/>
                              </a:lnTo>
                              <a:lnTo>
                                <a:pt x="7479" y="3155"/>
                              </a:lnTo>
                              <a:lnTo>
                                <a:pt x="7487" y="3163"/>
                              </a:lnTo>
                              <a:lnTo>
                                <a:pt x="7496" y="3172"/>
                              </a:lnTo>
                              <a:lnTo>
                                <a:pt x="7507" y="3181"/>
                              </a:lnTo>
                              <a:lnTo>
                                <a:pt x="7519" y="3190"/>
                              </a:lnTo>
                              <a:lnTo>
                                <a:pt x="7533" y="3199"/>
                              </a:lnTo>
                              <a:lnTo>
                                <a:pt x="7547" y="3208"/>
                              </a:lnTo>
                              <a:lnTo>
                                <a:pt x="7582" y="3227"/>
                              </a:lnTo>
                              <a:lnTo>
                                <a:pt x="7731" y="3049"/>
                              </a:lnTo>
                              <a:lnTo>
                                <a:pt x="7561" y="2917"/>
                              </a:lnTo>
                              <a:close/>
                              <a:moveTo>
                                <a:pt x="7271" y="3289"/>
                              </a:moveTo>
                              <a:lnTo>
                                <a:pt x="7435" y="3417"/>
                              </a:lnTo>
                              <a:lnTo>
                                <a:pt x="7460" y="3394"/>
                              </a:lnTo>
                              <a:lnTo>
                                <a:pt x="7482" y="3372"/>
                              </a:lnTo>
                              <a:lnTo>
                                <a:pt x="7500" y="3351"/>
                              </a:lnTo>
                              <a:lnTo>
                                <a:pt x="7509" y="3341"/>
                              </a:lnTo>
                              <a:lnTo>
                                <a:pt x="7515" y="3331"/>
                              </a:lnTo>
                              <a:lnTo>
                                <a:pt x="7521" y="3321"/>
                              </a:lnTo>
                              <a:lnTo>
                                <a:pt x="7526" y="3312"/>
                              </a:lnTo>
                              <a:lnTo>
                                <a:pt x="7530" y="3301"/>
                              </a:lnTo>
                              <a:lnTo>
                                <a:pt x="7534" y="3292"/>
                              </a:lnTo>
                              <a:lnTo>
                                <a:pt x="7536" y="3283"/>
                              </a:lnTo>
                              <a:lnTo>
                                <a:pt x="7537" y="3274"/>
                              </a:lnTo>
                              <a:lnTo>
                                <a:pt x="7538" y="3265"/>
                              </a:lnTo>
                              <a:lnTo>
                                <a:pt x="7537" y="3256"/>
                              </a:lnTo>
                              <a:lnTo>
                                <a:pt x="7536" y="3247"/>
                              </a:lnTo>
                              <a:lnTo>
                                <a:pt x="7533" y="3239"/>
                              </a:lnTo>
                              <a:lnTo>
                                <a:pt x="7530" y="3229"/>
                              </a:lnTo>
                              <a:lnTo>
                                <a:pt x="7526" y="3221"/>
                              </a:lnTo>
                              <a:lnTo>
                                <a:pt x="7521" y="3212"/>
                              </a:lnTo>
                              <a:lnTo>
                                <a:pt x="7515" y="3204"/>
                              </a:lnTo>
                              <a:lnTo>
                                <a:pt x="7508" y="3196"/>
                              </a:lnTo>
                              <a:lnTo>
                                <a:pt x="7499" y="3188"/>
                              </a:lnTo>
                              <a:lnTo>
                                <a:pt x="7491" y="3179"/>
                              </a:lnTo>
                              <a:lnTo>
                                <a:pt x="7481" y="3171"/>
                              </a:lnTo>
                              <a:lnTo>
                                <a:pt x="7459" y="3153"/>
                              </a:lnTo>
                              <a:lnTo>
                                <a:pt x="7432" y="3137"/>
                              </a:lnTo>
                              <a:lnTo>
                                <a:pt x="7403" y="3120"/>
                              </a:lnTo>
                              <a:lnTo>
                                <a:pt x="7271" y="3289"/>
                              </a:lnTo>
                              <a:close/>
                              <a:moveTo>
                                <a:pt x="7755" y="2679"/>
                              </a:moveTo>
                              <a:lnTo>
                                <a:pt x="7914" y="2813"/>
                              </a:lnTo>
                              <a:lnTo>
                                <a:pt x="8058" y="2642"/>
                              </a:lnTo>
                              <a:lnTo>
                                <a:pt x="7999" y="2595"/>
                              </a:lnTo>
                              <a:lnTo>
                                <a:pt x="7975" y="2577"/>
                              </a:lnTo>
                              <a:lnTo>
                                <a:pt x="7954" y="2563"/>
                              </a:lnTo>
                              <a:lnTo>
                                <a:pt x="7936" y="2552"/>
                              </a:lnTo>
                              <a:lnTo>
                                <a:pt x="7928" y="2547"/>
                              </a:lnTo>
                              <a:lnTo>
                                <a:pt x="7919" y="2543"/>
                              </a:lnTo>
                              <a:lnTo>
                                <a:pt x="7912" y="2541"/>
                              </a:lnTo>
                              <a:lnTo>
                                <a:pt x="7905" y="2540"/>
                              </a:lnTo>
                              <a:lnTo>
                                <a:pt x="7898" y="2539"/>
                              </a:lnTo>
                              <a:lnTo>
                                <a:pt x="7892" y="2539"/>
                              </a:lnTo>
                              <a:lnTo>
                                <a:pt x="7885" y="2541"/>
                              </a:lnTo>
                              <a:lnTo>
                                <a:pt x="7879" y="2543"/>
                              </a:lnTo>
                              <a:lnTo>
                                <a:pt x="7872" y="2546"/>
                              </a:lnTo>
                              <a:lnTo>
                                <a:pt x="7866" y="2550"/>
                              </a:lnTo>
                              <a:lnTo>
                                <a:pt x="7859" y="2556"/>
                              </a:lnTo>
                              <a:lnTo>
                                <a:pt x="7852" y="2562"/>
                              </a:lnTo>
                              <a:lnTo>
                                <a:pt x="7836" y="2577"/>
                              </a:lnTo>
                              <a:lnTo>
                                <a:pt x="7820" y="2596"/>
                              </a:lnTo>
                              <a:lnTo>
                                <a:pt x="7802" y="2621"/>
                              </a:lnTo>
                              <a:lnTo>
                                <a:pt x="7755" y="2679"/>
                              </a:lnTo>
                              <a:close/>
                              <a:moveTo>
                                <a:pt x="8698" y="1480"/>
                              </a:moveTo>
                              <a:lnTo>
                                <a:pt x="8868" y="1613"/>
                              </a:lnTo>
                              <a:lnTo>
                                <a:pt x="8880" y="1598"/>
                              </a:lnTo>
                              <a:lnTo>
                                <a:pt x="8895" y="1580"/>
                              </a:lnTo>
                              <a:lnTo>
                                <a:pt x="8928" y="1544"/>
                              </a:lnTo>
                              <a:lnTo>
                                <a:pt x="9006" y="1462"/>
                              </a:lnTo>
                              <a:lnTo>
                                <a:pt x="9048" y="1416"/>
                              </a:lnTo>
                              <a:lnTo>
                                <a:pt x="9090" y="1369"/>
                              </a:lnTo>
                              <a:lnTo>
                                <a:pt x="9132" y="1322"/>
                              </a:lnTo>
                              <a:lnTo>
                                <a:pt x="9151" y="1297"/>
                              </a:lnTo>
                              <a:lnTo>
                                <a:pt x="9170" y="1273"/>
                              </a:lnTo>
                              <a:lnTo>
                                <a:pt x="9188" y="1249"/>
                              </a:lnTo>
                              <a:lnTo>
                                <a:pt x="9205" y="1224"/>
                              </a:lnTo>
                              <a:lnTo>
                                <a:pt x="9220" y="1200"/>
                              </a:lnTo>
                              <a:lnTo>
                                <a:pt x="9234" y="1175"/>
                              </a:lnTo>
                              <a:lnTo>
                                <a:pt x="9246" y="1152"/>
                              </a:lnTo>
                              <a:lnTo>
                                <a:pt x="9256" y="1129"/>
                              </a:lnTo>
                              <a:lnTo>
                                <a:pt x="9264" y="1105"/>
                              </a:lnTo>
                              <a:lnTo>
                                <a:pt x="9270" y="1083"/>
                              </a:lnTo>
                              <a:lnTo>
                                <a:pt x="9272" y="1072"/>
                              </a:lnTo>
                              <a:lnTo>
                                <a:pt x="9273" y="1061"/>
                              </a:lnTo>
                              <a:lnTo>
                                <a:pt x="9274" y="1050"/>
                              </a:lnTo>
                              <a:lnTo>
                                <a:pt x="9274" y="1040"/>
                              </a:lnTo>
                              <a:lnTo>
                                <a:pt x="9273" y="1028"/>
                              </a:lnTo>
                              <a:lnTo>
                                <a:pt x="9272" y="1018"/>
                              </a:lnTo>
                              <a:lnTo>
                                <a:pt x="9270" y="1008"/>
                              </a:lnTo>
                              <a:lnTo>
                                <a:pt x="9267" y="998"/>
                              </a:lnTo>
                              <a:lnTo>
                                <a:pt x="9263" y="988"/>
                              </a:lnTo>
                              <a:lnTo>
                                <a:pt x="9259" y="979"/>
                              </a:lnTo>
                              <a:lnTo>
                                <a:pt x="9254" y="969"/>
                              </a:lnTo>
                              <a:lnTo>
                                <a:pt x="9247" y="960"/>
                              </a:lnTo>
                              <a:lnTo>
                                <a:pt x="9239" y="951"/>
                              </a:lnTo>
                              <a:lnTo>
                                <a:pt x="9232" y="942"/>
                              </a:lnTo>
                              <a:lnTo>
                                <a:pt x="9223" y="934"/>
                              </a:lnTo>
                              <a:lnTo>
                                <a:pt x="9213" y="926"/>
                              </a:lnTo>
                              <a:lnTo>
                                <a:pt x="9208" y="922"/>
                              </a:lnTo>
                              <a:lnTo>
                                <a:pt x="9202" y="920"/>
                              </a:lnTo>
                              <a:lnTo>
                                <a:pt x="9196" y="918"/>
                              </a:lnTo>
                              <a:lnTo>
                                <a:pt x="9190" y="917"/>
                              </a:lnTo>
                              <a:lnTo>
                                <a:pt x="9184" y="917"/>
                              </a:lnTo>
                              <a:lnTo>
                                <a:pt x="9177" y="917"/>
                              </a:lnTo>
                              <a:lnTo>
                                <a:pt x="9170" y="919"/>
                              </a:lnTo>
                              <a:lnTo>
                                <a:pt x="9162" y="921"/>
                              </a:lnTo>
                              <a:lnTo>
                                <a:pt x="9148" y="927"/>
                              </a:lnTo>
                              <a:lnTo>
                                <a:pt x="9132" y="936"/>
                              </a:lnTo>
                              <a:lnTo>
                                <a:pt x="9116" y="947"/>
                              </a:lnTo>
                              <a:lnTo>
                                <a:pt x="9098" y="960"/>
                              </a:lnTo>
                              <a:lnTo>
                                <a:pt x="9080" y="977"/>
                              </a:lnTo>
                              <a:lnTo>
                                <a:pt x="9062" y="994"/>
                              </a:lnTo>
                              <a:lnTo>
                                <a:pt x="9043" y="1014"/>
                              </a:lnTo>
                              <a:lnTo>
                                <a:pt x="9024" y="1034"/>
                              </a:lnTo>
                              <a:lnTo>
                                <a:pt x="9004" y="1057"/>
                              </a:lnTo>
                              <a:lnTo>
                                <a:pt x="8985" y="1080"/>
                              </a:lnTo>
                              <a:lnTo>
                                <a:pt x="8946" y="1130"/>
                              </a:lnTo>
                              <a:lnTo>
                                <a:pt x="8907" y="1182"/>
                              </a:lnTo>
                              <a:lnTo>
                                <a:pt x="8869" y="1234"/>
                              </a:lnTo>
                              <a:lnTo>
                                <a:pt x="8833" y="1286"/>
                              </a:lnTo>
                              <a:lnTo>
                                <a:pt x="8798" y="1336"/>
                              </a:lnTo>
                              <a:lnTo>
                                <a:pt x="8739" y="1422"/>
                              </a:lnTo>
                              <a:lnTo>
                                <a:pt x="8716" y="1455"/>
                              </a:lnTo>
                              <a:lnTo>
                                <a:pt x="8698" y="1480"/>
                              </a:lnTo>
                              <a:close/>
                              <a:moveTo>
                                <a:pt x="8444" y="1808"/>
                              </a:moveTo>
                              <a:lnTo>
                                <a:pt x="8602" y="1942"/>
                              </a:lnTo>
                              <a:lnTo>
                                <a:pt x="8841" y="1634"/>
                              </a:lnTo>
                              <a:lnTo>
                                <a:pt x="8822" y="1615"/>
                              </a:lnTo>
                              <a:lnTo>
                                <a:pt x="8804" y="1598"/>
                              </a:lnTo>
                              <a:lnTo>
                                <a:pt x="8787" y="1583"/>
                              </a:lnTo>
                              <a:lnTo>
                                <a:pt x="8771" y="1571"/>
                              </a:lnTo>
                              <a:lnTo>
                                <a:pt x="8756" y="1561"/>
                              </a:lnTo>
                              <a:lnTo>
                                <a:pt x="8740" y="1553"/>
                              </a:lnTo>
                              <a:lnTo>
                                <a:pt x="8726" y="1548"/>
                              </a:lnTo>
                              <a:lnTo>
                                <a:pt x="8713" y="1544"/>
                              </a:lnTo>
                              <a:lnTo>
                                <a:pt x="8700" y="1541"/>
                              </a:lnTo>
                              <a:lnTo>
                                <a:pt x="8687" y="1541"/>
                              </a:lnTo>
                              <a:lnTo>
                                <a:pt x="8674" y="1542"/>
                              </a:lnTo>
                              <a:lnTo>
                                <a:pt x="8663" y="1545"/>
                              </a:lnTo>
                              <a:lnTo>
                                <a:pt x="8652" y="1549"/>
                              </a:lnTo>
                              <a:lnTo>
                                <a:pt x="8641" y="1555"/>
                              </a:lnTo>
                              <a:lnTo>
                                <a:pt x="8630" y="1562"/>
                              </a:lnTo>
                              <a:lnTo>
                                <a:pt x="8620" y="1570"/>
                              </a:lnTo>
                              <a:lnTo>
                                <a:pt x="8608" y="1579"/>
                              </a:lnTo>
                              <a:lnTo>
                                <a:pt x="8598" y="1590"/>
                              </a:lnTo>
                              <a:lnTo>
                                <a:pt x="8588" y="1602"/>
                              </a:lnTo>
                              <a:lnTo>
                                <a:pt x="8578" y="1614"/>
                              </a:lnTo>
                              <a:lnTo>
                                <a:pt x="8558" y="1641"/>
                              </a:lnTo>
                              <a:lnTo>
                                <a:pt x="8537" y="1672"/>
                              </a:lnTo>
                              <a:lnTo>
                                <a:pt x="8494" y="1738"/>
                              </a:lnTo>
                              <a:lnTo>
                                <a:pt x="8469" y="1772"/>
                              </a:lnTo>
                              <a:lnTo>
                                <a:pt x="8444" y="1808"/>
                              </a:lnTo>
                              <a:close/>
                              <a:moveTo>
                                <a:pt x="8260" y="2043"/>
                              </a:moveTo>
                              <a:lnTo>
                                <a:pt x="8424" y="2170"/>
                              </a:lnTo>
                              <a:lnTo>
                                <a:pt x="8447" y="2142"/>
                              </a:lnTo>
                              <a:lnTo>
                                <a:pt x="8469" y="2114"/>
                              </a:lnTo>
                              <a:lnTo>
                                <a:pt x="8509" y="2066"/>
                              </a:lnTo>
                              <a:lnTo>
                                <a:pt x="8525" y="2044"/>
                              </a:lnTo>
                              <a:lnTo>
                                <a:pt x="8538" y="2024"/>
                              </a:lnTo>
                              <a:lnTo>
                                <a:pt x="8544" y="2014"/>
                              </a:lnTo>
                              <a:lnTo>
                                <a:pt x="8550" y="2004"/>
                              </a:lnTo>
                              <a:lnTo>
                                <a:pt x="8554" y="1994"/>
                              </a:lnTo>
                              <a:lnTo>
                                <a:pt x="8556" y="1985"/>
                              </a:lnTo>
                              <a:lnTo>
                                <a:pt x="8558" y="1976"/>
                              </a:lnTo>
                              <a:lnTo>
                                <a:pt x="8559" y="1967"/>
                              </a:lnTo>
                              <a:lnTo>
                                <a:pt x="8559" y="1957"/>
                              </a:lnTo>
                              <a:lnTo>
                                <a:pt x="8558" y="1948"/>
                              </a:lnTo>
                              <a:lnTo>
                                <a:pt x="8555" y="1939"/>
                              </a:lnTo>
                              <a:lnTo>
                                <a:pt x="8551" y="1929"/>
                              </a:lnTo>
                              <a:lnTo>
                                <a:pt x="8545" y="1920"/>
                              </a:lnTo>
                              <a:lnTo>
                                <a:pt x="8538" y="1911"/>
                              </a:lnTo>
                              <a:lnTo>
                                <a:pt x="8530" y="1901"/>
                              </a:lnTo>
                              <a:lnTo>
                                <a:pt x="8521" y="1892"/>
                              </a:lnTo>
                              <a:lnTo>
                                <a:pt x="8510" y="1882"/>
                              </a:lnTo>
                              <a:lnTo>
                                <a:pt x="8497" y="1872"/>
                              </a:lnTo>
                              <a:lnTo>
                                <a:pt x="8483" y="1860"/>
                              </a:lnTo>
                              <a:lnTo>
                                <a:pt x="8466" y="1850"/>
                              </a:lnTo>
                              <a:lnTo>
                                <a:pt x="8448" y="1839"/>
                              </a:lnTo>
                              <a:lnTo>
                                <a:pt x="8428" y="1827"/>
                              </a:lnTo>
                              <a:lnTo>
                                <a:pt x="8260" y="2043"/>
                              </a:lnTo>
                              <a:close/>
                              <a:moveTo>
                                <a:pt x="8073" y="2286"/>
                              </a:moveTo>
                              <a:lnTo>
                                <a:pt x="8073" y="2286"/>
                              </a:lnTo>
                              <a:lnTo>
                                <a:pt x="8088" y="2303"/>
                              </a:lnTo>
                              <a:lnTo>
                                <a:pt x="8102" y="2318"/>
                              </a:lnTo>
                              <a:lnTo>
                                <a:pt x="8116" y="2331"/>
                              </a:lnTo>
                              <a:lnTo>
                                <a:pt x="8130" y="2343"/>
                              </a:lnTo>
                              <a:lnTo>
                                <a:pt x="8143" y="2354"/>
                              </a:lnTo>
                              <a:lnTo>
                                <a:pt x="8155" y="2362"/>
                              </a:lnTo>
                              <a:lnTo>
                                <a:pt x="8166" y="2369"/>
                              </a:lnTo>
                              <a:lnTo>
                                <a:pt x="8177" y="2374"/>
                              </a:lnTo>
                              <a:lnTo>
                                <a:pt x="8188" y="2378"/>
                              </a:lnTo>
                              <a:lnTo>
                                <a:pt x="8199" y="2380"/>
                              </a:lnTo>
                              <a:lnTo>
                                <a:pt x="8209" y="2381"/>
                              </a:lnTo>
                              <a:lnTo>
                                <a:pt x="8219" y="2381"/>
                              </a:lnTo>
                              <a:lnTo>
                                <a:pt x="8228" y="2380"/>
                              </a:lnTo>
                              <a:lnTo>
                                <a:pt x="8237" y="2377"/>
                              </a:lnTo>
                              <a:lnTo>
                                <a:pt x="8246" y="2373"/>
                              </a:lnTo>
                              <a:lnTo>
                                <a:pt x="8255" y="2369"/>
                              </a:lnTo>
                              <a:lnTo>
                                <a:pt x="8264" y="2363"/>
                              </a:lnTo>
                              <a:lnTo>
                                <a:pt x="8273" y="2356"/>
                              </a:lnTo>
                              <a:lnTo>
                                <a:pt x="8282" y="2348"/>
                              </a:lnTo>
                              <a:lnTo>
                                <a:pt x="8290" y="2339"/>
                              </a:lnTo>
                              <a:lnTo>
                                <a:pt x="8308" y="2320"/>
                              </a:lnTo>
                              <a:lnTo>
                                <a:pt x="8325" y="2298"/>
                              </a:lnTo>
                              <a:lnTo>
                                <a:pt x="8364" y="2247"/>
                              </a:lnTo>
                              <a:lnTo>
                                <a:pt x="8385" y="2219"/>
                              </a:lnTo>
                              <a:lnTo>
                                <a:pt x="8409" y="2190"/>
                              </a:lnTo>
                              <a:lnTo>
                                <a:pt x="8392" y="2172"/>
                              </a:lnTo>
                              <a:lnTo>
                                <a:pt x="8378" y="2157"/>
                              </a:lnTo>
                              <a:lnTo>
                                <a:pt x="8363" y="2143"/>
                              </a:lnTo>
                              <a:lnTo>
                                <a:pt x="8350" y="2130"/>
                              </a:lnTo>
                              <a:lnTo>
                                <a:pt x="8336" y="2120"/>
                              </a:lnTo>
                              <a:lnTo>
                                <a:pt x="8324" y="2111"/>
                              </a:lnTo>
                              <a:lnTo>
                                <a:pt x="8312" y="2104"/>
                              </a:lnTo>
                              <a:lnTo>
                                <a:pt x="8301" y="2098"/>
                              </a:lnTo>
                              <a:lnTo>
                                <a:pt x="8290" y="2094"/>
                              </a:lnTo>
                              <a:lnTo>
                                <a:pt x="8280" y="2091"/>
                              </a:lnTo>
                              <a:lnTo>
                                <a:pt x="8270" y="2090"/>
                              </a:lnTo>
                              <a:lnTo>
                                <a:pt x="8259" y="2090"/>
                              </a:lnTo>
                              <a:lnTo>
                                <a:pt x="8250" y="2091"/>
                              </a:lnTo>
                              <a:lnTo>
                                <a:pt x="8241" y="2094"/>
                              </a:lnTo>
                              <a:lnTo>
                                <a:pt x="8232" y="2097"/>
                              </a:lnTo>
                              <a:lnTo>
                                <a:pt x="8223" y="2102"/>
                              </a:lnTo>
                              <a:lnTo>
                                <a:pt x="8215" y="2108"/>
                              </a:lnTo>
                              <a:lnTo>
                                <a:pt x="8207" y="2114"/>
                              </a:lnTo>
                              <a:lnTo>
                                <a:pt x="8197" y="2122"/>
                              </a:lnTo>
                              <a:lnTo>
                                <a:pt x="8189" y="2131"/>
                              </a:lnTo>
                              <a:lnTo>
                                <a:pt x="8172" y="2151"/>
                              </a:lnTo>
                              <a:lnTo>
                                <a:pt x="8155" y="2174"/>
                              </a:lnTo>
                              <a:lnTo>
                                <a:pt x="8116" y="2227"/>
                              </a:lnTo>
                              <a:lnTo>
                                <a:pt x="8095" y="2255"/>
                              </a:lnTo>
                              <a:lnTo>
                                <a:pt x="8073" y="2286"/>
                              </a:lnTo>
                              <a:close/>
                              <a:moveTo>
                                <a:pt x="7909" y="2496"/>
                              </a:moveTo>
                              <a:lnTo>
                                <a:pt x="7909" y="2496"/>
                              </a:lnTo>
                              <a:lnTo>
                                <a:pt x="7929" y="2514"/>
                              </a:lnTo>
                              <a:lnTo>
                                <a:pt x="7947" y="2531"/>
                              </a:lnTo>
                              <a:lnTo>
                                <a:pt x="7965" y="2544"/>
                              </a:lnTo>
                              <a:lnTo>
                                <a:pt x="7984" y="2556"/>
                              </a:lnTo>
                              <a:lnTo>
                                <a:pt x="8002" y="2565"/>
                              </a:lnTo>
                              <a:lnTo>
                                <a:pt x="8020" y="2571"/>
                              </a:lnTo>
                              <a:lnTo>
                                <a:pt x="8037" y="2576"/>
                              </a:lnTo>
                              <a:lnTo>
                                <a:pt x="8053" y="2578"/>
                              </a:lnTo>
                              <a:lnTo>
                                <a:pt x="8070" y="2578"/>
                              </a:lnTo>
                              <a:lnTo>
                                <a:pt x="8085" y="2577"/>
                              </a:lnTo>
                              <a:lnTo>
                                <a:pt x="8100" y="2573"/>
                              </a:lnTo>
                              <a:lnTo>
                                <a:pt x="8113" y="2569"/>
                              </a:lnTo>
                              <a:lnTo>
                                <a:pt x="8125" y="2562"/>
                              </a:lnTo>
                              <a:lnTo>
                                <a:pt x="8138" y="2555"/>
                              </a:lnTo>
                              <a:lnTo>
                                <a:pt x="8148" y="2545"/>
                              </a:lnTo>
                              <a:lnTo>
                                <a:pt x="8157" y="2535"/>
                              </a:lnTo>
                              <a:lnTo>
                                <a:pt x="8164" y="2524"/>
                              </a:lnTo>
                              <a:lnTo>
                                <a:pt x="8170" y="2511"/>
                              </a:lnTo>
                              <a:lnTo>
                                <a:pt x="8175" y="2499"/>
                              </a:lnTo>
                              <a:lnTo>
                                <a:pt x="8178" y="2485"/>
                              </a:lnTo>
                              <a:lnTo>
                                <a:pt x="8179" y="2470"/>
                              </a:lnTo>
                              <a:lnTo>
                                <a:pt x="8179" y="2455"/>
                              </a:lnTo>
                              <a:lnTo>
                                <a:pt x="8177" y="2440"/>
                              </a:lnTo>
                              <a:lnTo>
                                <a:pt x="8173" y="2425"/>
                              </a:lnTo>
                              <a:lnTo>
                                <a:pt x="8166" y="2409"/>
                              </a:lnTo>
                              <a:lnTo>
                                <a:pt x="8158" y="2393"/>
                              </a:lnTo>
                              <a:lnTo>
                                <a:pt x="8147" y="2378"/>
                              </a:lnTo>
                              <a:lnTo>
                                <a:pt x="8135" y="2363"/>
                              </a:lnTo>
                              <a:lnTo>
                                <a:pt x="8118" y="2348"/>
                              </a:lnTo>
                              <a:lnTo>
                                <a:pt x="8101" y="2332"/>
                              </a:lnTo>
                              <a:lnTo>
                                <a:pt x="8080" y="2318"/>
                              </a:lnTo>
                              <a:lnTo>
                                <a:pt x="8056" y="2305"/>
                              </a:lnTo>
                              <a:lnTo>
                                <a:pt x="7909" y="2496"/>
                              </a:lnTo>
                              <a:close/>
                              <a:moveTo>
                                <a:pt x="5059" y="6474"/>
                              </a:moveTo>
                              <a:lnTo>
                                <a:pt x="5059" y="6474"/>
                              </a:lnTo>
                              <a:lnTo>
                                <a:pt x="5059" y="6485"/>
                              </a:lnTo>
                              <a:lnTo>
                                <a:pt x="5057" y="6496"/>
                              </a:lnTo>
                              <a:lnTo>
                                <a:pt x="5053" y="6507"/>
                              </a:lnTo>
                              <a:lnTo>
                                <a:pt x="5047" y="6517"/>
                              </a:lnTo>
                              <a:lnTo>
                                <a:pt x="5082" y="6525"/>
                              </a:lnTo>
                              <a:lnTo>
                                <a:pt x="5112" y="6533"/>
                              </a:lnTo>
                              <a:lnTo>
                                <a:pt x="5161" y="6549"/>
                              </a:lnTo>
                              <a:lnTo>
                                <a:pt x="5180" y="6555"/>
                              </a:lnTo>
                              <a:lnTo>
                                <a:pt x="5196" y="6560"/>
                              </a:lnTo>
                              <a:lnTo>
                                <a:pt x="5212" y="6563"/>
                              </a:lnTo>
                              <a:lnTo>
                                <a:pt x="5219" y="6563"/>
                              </a:lnTo>
                              <a:lnTo>
                                <a:pt x="5226" y="6563"/>
                              </a:lnTo>
                              <a:lnTo>
                                <a:pt x="5232" y="6563"/>
                              </a:lnTo>
                              <a:lnTo>
                                <a:pt x="5238" y="6561"/>
                              </a:lnTo>
                              <a:lnTo>
                                <a:pt x="5245" y="6559"/>
                              </a:lnTo>
                              <a:lnTo>
                                <a:pt x="5251" y="6556"/>
                              </a:lnTo>
                              <a:lnTo>
                                <a:pt x="5257" y="6552"/>
                              </a:lnTo>
                              <a:lnTo>
                                <a:pt x="5264" y="6548"/>
                              </a:lnTo>
                              <a:lnTo>
                                <a:pt x="5279" y="6535"/>
                              </a:lnTo>
                              <a:lnTo>
                                <a:pt x="5295" y="6519"/>
                              </a:lnTo>
                              <a:lnTo>
                                <a:pt x="5312" y="6498"/>
                              </a:lnTo>
                              <a:lnTo>
                                <a:pt x="5333" y="6473"/>
                              </a:lnTo>
                              <a:lnTo>
                                <a:pt x="5358" y="6442"/>
                              </a:lnTo>
                              <a:lnTo>
                                <a:pt x="5789" y="5886"/>
                              </a:lnTo>
                              <a:lnTo>
                                <a:pt x="5753" y="5857"/>
                              </a:lnTo>
                              <a:lnTo>
                                <a:pt x="5722" y="5834"/>
                              </a:lnTo>
                              <a:lnTo>
                                <a:pt x="5709" y="5824"/>
                              </a:lnTo>
                              <a:lnTo>
                                <a:pt x="5695" y="5816"/>
                              </a:lnTo>
                              <a:lnTo>
                                <a:pt x="5682" y="5810"/>
                              </a:lnTo>
                              <a:lnTo>
                                <a:pt x="5671" y="5804"/>
                              </a:lnTo>
                              <a:lnTo>
                                <a:pt x="5660" y="5800"/>
                              </a:lnTo>
                              <a:lnTo>
                                <a:pt x="5649" y="5797"/>
                              </a:lnTo>
                              <a:lnTo>
                                <a:pt x="5640" y="5795"/>
                              </a:lnTo>
                              <a:lnTo>
                                <a:pt x="5630" y="5795"/>
                              </a:lnTo>
                              <a:lnTo>
                                <a:pt x="5620" y="5796"/>
                              </a:lnTo>
                              <a:lnTo>
                                <a:pt x="5612" y="5797"/>
                              </a:lnTo>
                              <a:lnTo>
                                <a:pt x="5604" y="5800"/>
                              </a:lnTo>
                              <a:lnTo>
                                <a:pt x="5596" y="5804"/>
                              </a:lnTo>
                              <a:lnTo>
                                <a:pt x="5588" y="5809"/>
                              </a:lnTo>
                              <a:lnTo>
                                <a:pt x="5580" y="5815"/>
                              </a:lnTo>
                              <a:lnTo>
                                <a:pt x="5572" y="5822"/>
                              </a:lnTo>
                              <a:lnTo>
                                <a:pt x="5564" y="5830"/>
                              </a:lnTo>
                              <a:lnTo>
                                <a:pt x="5547" y="5848"/>
                              </a:lnTo>
                              <a:lnTo>
                                <a:pt x="5531" y="5871"/>
                              </a:lnTo>
                              <a:lnTo>
                                <a:pt x="5492" y="5925"/>
                              </a:lnTo>
                              <a:lnTo>
                                <a:pt x="5469" y="5956"/>
                              </a:lnTo>
                              <a:lnTo>
                                <a:pt x="5443" y="5990"/>
                              </a:lnTo>
                              <a:lnTo>
                                <a:pt x="5059" y="6474"/>
                              </a:lnTo>
                              <a:close/>
                              <a:moveTo>
                                <a:pt x="6085" y="5519"/>
                              </a:moveTo>
                              <a:lnTo>
                                <a:pt x="6085" y="5519"/>
                              </a:lnTo>
                              <a:lnTo>
                                <a:pt x="6118" y="5480"/>
                              </a:lnTo>
                              <a:lnTo>
                                <a:pt x="6149" y="5446"/>
                              </a:lnTo>
                              <a:lnTo>
                                <a:pt x="6203" y="5387"/>
                              </a:lnTo>
                              <a:lnTo>
                                <a:pt x="6226" y="5360"/>
                              </a:lnTo>
                              <a:lnTo>
                                <a:pt x="6245" y="5337"/>
                              </a:lnTo>
                              <a:lnTo>
                                <a:pt x="6254" y="5326"/>
                              </a:lnTo>
                              <a:lnTo>
                                <a:pt x="6261" y="5315"/>
                              </a:lnTo>
                              <a:lnTo>
                                <a:pt x="6267" y="5305"/>
                              </a:lnTo>
                              <a:lnTo>
                                <a:pt x="6272" y="5293"/>
                              </a:lnTo>
                              <a:lnTo>
                                <a:pt x="6276" y="5283"/>
                              </a:lnTo>
                              <a:lnTo>
                                <a:pt x="6279" y="5273"/>
                              </a:lnTo>
                              <a:lnTo>
                                <a:pt x="6280" y="5262"/>
                              </a:lnTo>
                              <a:lnTo>
                                <a:pt x="6280" y="5252"/>
                              </a:lnTo>
                              <a:lnTo>
                                <a:pt x="6279" y="5241"/>
                              </a:lnTo>
                              <a:lnTo>
                                <a:pt x="6276" y="5229"/>
                              </a:lnTo>
                              <a:lnTo>
                                <a:pt x="6271" y="5218"/>
                              </a:lnTo>
                              <a:lnTo>
                                <a:pt x="6266" y="5206"/>
                              </a:lnTo>
                              <a:lnTo>
                                <a:pt x="6258" y="5194"/>
                              </a:lnTo>
                              <a:lnTo>
                                <a:pt x="6248" y="5182"/>
                              </a:lnTo>
                              <a:lnTo>
                                <a:pt x="6237" y="5168"/>
                              </a:lnTo>
                              <a:lnTo>
                                <a:pt x="6225" y="5154"/>
                              </a:lnTo>
                              <a:lnTo>
                                <a:pt x="6211" y="5139"/>
                              </a:lnTo>
                              <a:lnTo>
                                <a:pt x="6195" y="5124"/>
                              </a:lnTo>
                              <a:lnTo>
                                <a:pt x="6176" y="5108"/>
                              </a:lnTo>
                              <a:lnTo>
                                <a:pt x="6156" y="5089"/>
                              </a:lnTo>
                              <a:lnTo>
                                <a:pt x="5910" y="5393"/>
                              </a:lnTo>
                              <a:lnTo>
                                <a:pt x="5998" y="5455"/>
                              </a:lnTo>
                              <a:lnTo>
                                <a:pt x="6085" y="5519"/>
                              </a:lnTo>
                              <a:close/>
                              <a:moveTo>
                                <a:pt x="5811" y="5872"/>
                              </a:moveTo>
                              <a:lnTo>
                                <a:pt x="6066" y="5544"/>
                              </a:lnTo>
                              <a:lnTo>
                                <a:pt x="5895" y="5412"/>
                              </a:lnTo>
                              <a:lnTo>
                                <a:pt x="5862" y="5453"/>
                              </a:lnTo>
                              <a:lnTo>
                                <a:pt x="5830" y="5489"/>
                              </a:lnTo>
                              <a:lnTo>
                                <a:pt x="5773" y="5553"/>
                              </a:lnTo>
                              <a:lnTo>
                                <a:pt x="5748" y="5582"/>
                              </a:lnTo>
                              <a:lnTo>
                                <a:pt x="5726" y="5608"/>
                              </a:lnTo>
                              <a:lnTo>
                                <a:pt x="5717" y="5620"/>
                              </a:lnTo>
                              <a:lnTo>
                                <a:pt x="5709" y="5632"/>
                              </a:lnTo>
                              <a:lnTo>
                                <a:pt x="5702" y="5645"/>
                              </a:lnTo>
                              <a:lnTo>
                                <a:pt x="5696" y="5657"/>
                              </a:lnTo>
                              <a:lnTo>
                                <a:pt x="5690" y="5668"/>
                              </a:lnTo>
                              <a:lnTo>
                                <a:pt x="5686" y="5680"/>
                              </a:lnTo>
                              <a:lnTo>
                                <a:pt x="5684" y="5691"/>
                              </a:lnTo>
                              <a:lnTo>
                                <a:pt x="5684" y="5703"/>
                              </a:lnTo>
                              <a:lnTo>
                                <a:pt x="5684" y="5716"/>
                              </a:lnTo>
                              <a:lnTo>
                                <a:pt x="5687" y="5728"/>
                              </a:lnTo>
                              <a:lnTo>
                                <a:pt x="5690" y="5740"/>
                              </a:lnTo>
                              <a:lnTo>
                                <a:pt x="5697" y="5752"/>
                              </a:lnTo>
                              <a:lnTo>
                                <a:pt x="5704" y="5765"/>
                              </a:lnTo>
                              <a:lnTo>
                                <a:pt x="5713" y="5778"/>
                              </a:lnTo>
                              <a:lnTo>
                                <a:pt x="5724" y="5793"/>
                              </a:lnTo>
                              <a:lnTo>
                                <a:pt x="5737" y="5807"/>
                              </a:lnTo>
                              <a:lnTo>
                                <a:pt x="5752" y="5822"/>
                              </a:lnTo>
                              <a:lnTo>
                                <a:pt x="5770" y="5838"/>
                              </a:lnTo>
                              <a:lnTo>
                                <a:pt x="5789" y="5855"/>
                              </a:lnTo>
                              <a:lnTo>
                                <a:pt x="5811" y="5872"/>
                              </a:lnTo>
                              <a:close/>
                              <a:moveTo>
                                <a:pt x="6875" y="4515"/>
                              </a:moveTo>
                              <a:lnTo>
                                <a:pt x="6875" y="4515"/>
                              </a:lnTo>
                              <a:lnTo>
                                <a:pt x="6915" y="4464"/>
                              </a:lnTo>
                              <a:lnTo>
                                <a:pt x="6932" y="4442"/>
                              </a:lnTo>
                              <a:lnTo>
                                <a:pt x="6948" y="4421"/>
                              </a:lnTo>
                              <a:lnTo>
                                <a:pt x="6961" y="4401"/>
                              </a:lnTo>
                              <a:lnTo>
                                <a:pt x="6971" y="4383"/>
                              </a:lnTo>
                              <a:lnTo>
                                <a:pt x="6974" y="4374"/>
                              </a:lnTo>
                              <a:lnTo>
                                <a:pt x="6977" y="4365"/>
                              </a:lnTo>
                              <a:lnTo>
                                <a:pt x="6980" y="4357"/>
                              </a:lnTo>
                              <a:lnTo>
                                <a:pt x="6981" y="4349"/>
                              </a:lnTo>
                              <a:lnTo>
                                <a:pt x="6981" y="4341"/>
                              </a:lnTo>
                              <a:lnTo>
                                <a:pt x="6980" y="4332"/>
                              </a:lnTo>
                              <a:lnTo>
                                <a:pt x="6979" y="4324"/>
                              </a:lnTo>
                              <a:lnTo>
                                <a:pt x="6976" y="4316"/>
                              </a:lnTo>
                              <a:lnTo>
                                <a:pt x="6973" y="4308"/>
                              </a:lnTo>
                              <a:lnTo>
                                <a:pt x="6968" y="4300"/>
                              </a:lnTo>
                              <a:lnTo>
                                <a:pt x="6962" y="4292"/>
                              </a:lnTo>
                              <a:lnTo>
                                <a:pt x="6955" y="4284"/>
                              </a:lnTo>
                              <a:lnTo>
                                <a:pt x="6945" y="4276"/>
                              </a:lnTo>
                              <a:lnTo>
                                <a:pt x="6936" y="4266"/>
                              </a:lnTo>
                              <a:lnTo>
                                <a:pt x="6925" y="4258"/>
                              </a:lnTo>
                              <a:lnTo>
                                <a:pt x="6913" y="4249"/>
                              </a:lnTo>
                              <a:lnTo>
                                <a:pt x="6884" y="4231"/>
                              </a:lnTo>
                              <a:lnTo>
                                <a:pt x="6849" y="4212"/>
                              </a:lnTo>
                              <a:lnTo>
                                <a:pt x="6705" y="4383"/>
                              </a:lnTo>
                              <a:lnTo>
                                <a:pt x="6875" y="4515"/>
                              </a:lnTo>
                              <a:close/>
                              <a:moveTo>
                                <a:pt x="6692" y="4751"/>
                              </a:moveTo>
                              <a:lnTo>
                                <a:pt x="6860" y="4535"/>
                              </a:lnTo>
                              <a:lnTo>
                                <a:pt x="6829" y="4501"/>
                              </a:lnTo>
                              <a:lnTo>
                                <a:pt x="6815" y="4486"/>
                              </a:lnTo>
                              <a:lnTo>
                                <a:pt x="6800" y="4471"/>
                              </a:lnTo>
                              <a:lnTo>
                                <a:pt x="6786" y="4459"/>
                              </a:lnTo>
                              <a:lnTo>
                                <a:pt x="6773" y="4449"/>
                              </a:lnTo>
                              <a:lnTo>
                                <a:pt x="6760" y="4441"/>
                              </a:lnTo>
                              <a:lnTo>
                                <a:pt x="6747" y="4434"/>
                              </a:lnTo>
                              <a:lnTo>
                                <a:pt x="6733" y="4430"/>
                              </a:lnTo>
                              <a:lnTo>
                                <a:pt x="6726" y="4429"/>
                              </a:lnTo>
                              <a:lnTo>
                                <a:pt x="6720" y="4429"/>
                              </a:lnTo>
                              <a:lnTo>
                                <a:pt x="6713" y="4429"/>
                              </a:lnTo>
                              <a:lnTo>
                                <a:pt x="6707" y="4430"/>
                              </a:lnTo>
                              <a:lnTo>
                                <a:pt x="6700" y="4431"/>
                              </a:lnTo>
                              <a:lnTo>
                                <a:pt x="6694" y="4434"/>
                              </a:lnTo>
                              <a:lnTo>
                                <a:pt x="6687" y="4437"/>
                              </a:lnTo>
                              <a:lnTo>
                                <a:pt x="6680" y="4440"/>
                              </a:lnTo>
                              <a:lnTo>
                                <a:pt x="6665" y="4450"/>
                              </a:lnTo>
                              <a:lnTo>
                                <a:pt x="6651" y="4463"/>
                              </a:lnTo>
                              <a:lnTo>
                                <a:pt x="6636" y="4480"/>
                              </a:lnTo>
                              <a:lnTo>
                                <a:pt x="6614" y="4508"/>
                              </a:lnTo>
                              <a:lnTo>
                                <a:pt x="6594" y="4531"/>
                              </a:lnTo>
                              <a:lnTo>
                                <a:pt x="6579" y="4553"/>
                              </a:lnTo>
                              <a:lnTo>
                                <a:pt x="6568" y="4571"/>
                              </a:lnTo>
                              <a:lnTo>
                                <a:pt x="6560" y="4587"/>
                              </a:lnTo>
                              <a:lnTo>
                                <a:pt x="6557" y="4594"/>
                              </a:lnTo>
                              <a:lnTo>
                                <a:pt x="6555" y="4601"/>
                              </a:lnTo>
                              <a:lnTo>
                                <a:pt x="6554" y="4607"/>
                              </a:lnTo>
                              <a:lnTo>
                                <a:pt x="6554" y="4614"/>
                              </a:lnTo>
                              <a:lnTo>
                                <a:pt x="6555" y="4620"/>
                              </a:lnTo>
                              <a:lnTo>
                                <a:pt x="6557" y="4626"/>
                              </a:lnTo>
                              <a:lnTo>
                                <a:pt x="6559" y="4632"/>
                              </a:lnTo>
                              <a:lnTo>
                                <a:pt x="6562" y="4638"/>
                              </a:lnTo>
                              <a:lnTo>
                                <a:pt x="6571" y="4649"/>
                              </a:lnTo>
                              <a:lnTo>
                                <a:pt x="6583" y="4662"/>
                              </a:lnTo>
                              <a:lnTo>
                                <a:pt x="6600" y="4675"/>
                              </a:lnTo>
                              <a:lnTo>
                                <a:pt x="6640" y="4708"/>
                              </a:lnTo>
                              <a:lnTo>
                                <a:pt x="6664" y="4728"/>
                              </a:lnTo>
                              <a:lnTo>
                                <a:pt x="6692" y="4751"/>
                              </a:lnTo>
                              <a:close/>
                              <a:moveTo>
                                <a:pt x="6524" y="4967"/>
                              </a:moveTo>
                              <a:lnTo>
                                <a:pt x="6683" y="4764"/>
                              </a:lnTo>
                              <a:lnTo>
                                <a:pt x="6511" y="4632"/>
                              </a:lnTo>
                              <a:lnTo>
                                <a:pt x="6485" y="4666"/>
                              </a:lnTo>
                              <a:lnTo>
                                <a:pt x="6461" y="4696"/>
                              </a:lnTo>
                              <a:lnTo>
                                <a:pt x="6439" y="4722"/>
                              </a:lnTo>
                              <a:lnTo>
                                <a:pt x="6422" y="4744"/>
                              </a:lnTo>
                              <a:lnTo>
                                <a:pt x="6408" y="4765"/>
                              </a:lnTo>
                              <a:lnTo>
                                <a:pt x="6397" y="4783"/>
                              </a:lnTo>
                              <a:lnTo>
                                <a:pt x="6393" y="4791"/>
                              </a:lnTo>
                              <a:lnTo>
                                <a:pt x="6389" y="4799"/>
                              </a:lnTo>
                              <a:lnTo>
                                <a:pt x="6387" y="4806"/>
                              </a:lnTo>
                              <a:lnTo>
                                <a:pt x="6386" y="4814"/>
                              </a:lnTo>
                              <a:lnTo>
                                <a:pt x="6386" y="4822"/>
                              </a:lnTo>
                              <a:lnTo>
                                <a:pt x="6387" y="4830"/>
                              </a:lnTo>
                              <a:lnTo>
                                <a:pt x="6389" y="4837"/>
                              </a:lnTo>
                              <a:lnTo>
                                <a:pt x="6393" y="4844"/>
                              </a:lnTo>
                              <a:lnTo>
                                <a:pt x="6398" y="4852"/>
                              </a:lnTo>
                              <a:lnTo>
                                <a:pt x="6403" y="4860"/>
                              </a:lnTo>
                              <a:lnTo>
                                <a:pt x="6409" y="4868"/>
                              </a:lnTo>
                              <a:lnTo>
                                <a:pt x="6417" y="4876"/>
                              </a:lnTo>
                              <a:lnTo>
                                <a:pt x="6436" y="4896"/>
                              </a:lnTo>
                              <a:lnTo>
                                <a:pt x="6461" y="4916"/>
                              </a:lnTo>
                              <a:lnTo>
                                <a:pt x="6490" y="4940"/>
                              </a:lnTo>
                              <a:lnTo>
                                <a:pt x="6524" y="4967"/>
                              </a:lnTo>
                              <a:close/>
                              <a:moveTo>
                                <a:pt x="6337" y="5209"/>
                              </a:moveTo>
                              <a:lnTo>
                                <a:pt x="6509" y="4987"/>
                              </a:lnTo>
                              <a:lnTo>
                                <a:pt x="6339" y="4854"/>
                              </a:lnTo>
                              <a:lnTo>
                                <a:pt x="6311" y="4890"/>
                              </a:lnTo>
                              <a:lnTo>
                                <a:pt x="6286" y="4920"/>
                              </a:lnTo>
                              <a:lnTo>
                                <a:pt x="6245" y="4971"/>
                              </a:lnTo>
                              <a:lnTo>
                                <a:pt x="6229" y="4992"/>
                              </a:lnTo>
                              <a:lnTo>
                                <a:pt x="6218" y="5010"/>
                              </a:lnTo>
                              <a:lnTo>
                                <a:pt x="6213" y="5019"/>
                              </a:lnTo>
                              <a:lnTo>
                                <a:pt x="6210" y="5028"/>
                              </a:lnTo>
                              <a:lnTo>
                                <a:pt x="6207" y="5037"/>
                              </a:lnTo>
                              <a:lnTo>
                                <a:pt x="6205" y="5045"/>
                              </a:lnTo>
                              <a:lnTo>
                                <a:pt x="6205" y="5052"/>
                              </a:lnTo>
                              <a:lnTo>
                                <a:pt x="6205" y="5060"/>
                              </a:lnTo>
                              <a:lnTo>
                                <a:pt x="6207" y="5068"/>
                              </a:lnTo>
                              <a:lnTo>
                                <a:pt x="6209" y="5076"/>
                              </a:lnTo>
                              <a:lnTo>
                                <a:pt x="6213" y="5084"/>
                              </a:lnTo>
                              <a:lnTo>
                                <a:pt x="6218" y="5093"/>
                              </a:lnTo>
                              <a:lnTo>
                                <a:pt x="6224" y="5103"/>
                              </a:lnTo>
                              <a:lnTo>
                                <a:pt x="6231" y="5112"/>
                              </a:lnTo>
                              <a:lnTo>
                                <a:pt x="6249" y="5131"/>
                              </a:lnTo>
                              <a:lnTo>
                                <a:pt x="6274" y="5154"/>
                              </a:lnTo>
                              <a:lnTo>
                                <a:pt x="6302" y="5180"/>
                              </a:lnTo>
                              <a:lnTo>
                                <a:pt x="6337" y="5209"/>
                              </a:lnTo>
                              <a:close/>
                              <a:moveTo>
                                <a:pt x="7588" y="3274"/>
                              </a:moveTo>
                              <a:lnTo>
                                <a:pt x="7454" y="3432"/>
                              </a:lnTo>
                              <a:lnTo>
                                <a:pt x="7624" y="3564"/>
                              </a:lnTo>
                              <a:lnTo>
                                <a:pt x="7756" y="3395"/>
                              </a:lnTo>
                              <a:lnTo>
                                <a:pt x="7737" y="3380"/>
                              </a:lnTo>
                              <a:lnTo>
                                <a:pt x="7717" y="3363"/>
                              </a:lnTo>
                              <a:lnTo>
                                <a:pt x="7675" y="3330"/>
                              </a:lnTo>
                              <a:lnTo>
                                <a:pt x="7654" y="3314"/>
                              </a:lnTo>
                              <a:lnTo>
                                <a:pt x="7632" y="3298"/>
                              </a:lnTo>
                              <a:lnTo>
                                <a:pt x="7610" y="3285"/>
                              </a:lnTo>
                              <a:lnTo>
                                <a:pt x="7599" y="3279"/>
                              </a:lnTo>
                              <a:lnTo>
                                <a:pt x="7588" y="3274"/>
                              </a:lnTo>
                              <a:close/>
                              <a:moveTo>
                                <a:pt x="7471" y="3749"/>
                              </a:moveTo>
                              <a:lnTo>
                                <a:pt x="7471" y="3749"/>
                              </a:lnTo>
                              <a:lnTo>
                                <a:pt x="7497" y="3728"/>
                              </a:lnTo>
                              <a:lnTo>
                                <a:pt x="7520" y="3706"/>
                              </a:lnTo>
                              <a:lnTo>
                                <a:pt x="7539" y="3686"/>
                              </a:lnTo>
                              <a:lnTo>
                                <a:pt x="7548" y="3676"/>
                              </a:lnTo>
                              <a:lnTo>
                                <a:pt x="7555" y="3666"/>
                              </a:lnTo>
                              <a:lnTo>
                                <a:pt x="7561" y="3657"/>
                              </a:lnTo>
                              <a:lnTo>
                                <a:pt x="7566" y="3646"/>
                              </a:lnTo>
                              <a:lnTo>
                                <a:pt x="7571" y="3637"/>
                              </a:lnTo>
                              <a:lnTo>
                                <a:pt x="7575" y="3628"/>
                              </a:lnTo>
                              <a:lnTo>
                                <a:pt x="7578" y="3619"/>
                              </a:lnTo>
                              <a:lnTo>
                                <a:pt x="7579" y="3610"/>
                              </a:lnTo>
                              <a:lnTo>
                                <a:pt x="7580" y="3602"/>
                              </a:lnTo>
                              <a:lnTo>
                                <a:pt x="7580" y="3593"/>
                              </a:lnTo>
                              <a:lnTo>
                                <a:pt x="7578" y="3585"/>
                              </a:lnTo>
                              <a:lnTo>
                                <a:pt x="7576" y="3575"/>
                              </a:lnTo>
                              <a:lnTo>
                                <a:pt x="7573" y="3567"/>
                              </a:lnTo>
                              <a:lnTo>
                                <a:pt x="7568" y="3558"/>
                              </a:lnTo>
                              <a:lnTo>
                                <a:pt x="7563" y="3550"/>
                              </a:lnTo>
                              <a:lnTo>
                                <a:pt x="7557" y="3542"/>
                              </a:lnTo>
                              <a:lnTo>
                                <a:pt x="7551" y="3534"/>
                              </a:lnTo>
                              <a:lnTo>
                                <a:pt x="7543" y="3525"/>
                              </a:lnTo>
                              <a:lnTo>
                                <a:pt x="7534" y="3517"/>
                              </a:lnTo>
                              <a:lnTo>
                                <a:pt x="7525" y="3508"/>
                              </a:lnTo>
                              <a:lnTo>
                                <a:pt x="7502" y="3491"/>
                              </a:lnTo>
                              <a:lnTo>
                                <a:pt x="7476" y="3475"/>
                              </a:lnTo>
                              <a:lnTo>
                                <a:pt x="7446" y="3458"/>
                              </a:lnTo>
                              <a:lnTo>
                                <a:pt x="7376" y="3540"/>
                              </a:lnTo>
                              <a:lnTo>
                                <a:pt x="7307" y="3622"/>
                              </a:lnTo>
                              <a:lnTo>
                                <a:pt x="7326" y="3638"/>
                              </a:lnTo>
                              <a:lnTo>
                                <a:pt x="7345" y="3656"/>
                              </a:lnTo>
                              <a:lnTo>
                                <a:pt x="7386" y="3690"/>
                              </a:lnTo>
                              <a:lnTo>
                                <a:pt x="7406" y="3707"/>
                              </a:lnTo>
                              <a:lnTo>
                                <a:pt x="7427" y="3724"/>
                              </a:lnTo>
                              <a:lnTo>
                                <a:pt x="7449" y="3738"/>
                              </a:lnTo>
                              <a:lnTo>
                                <a:pt x="7460" y="3744"/>
                              </a:lnTo>
                              <a:lnTo>
                                <a:pt x="7471" y="3749"/>
                              </a:lnTo>
                              <a:close/>
                              <a:moveTo>
                                <a:pt x="7328" y="3933"/>
                              </a:moveTo>
                              <a:lnTo>
                                <a:pt x="7461" y="3762"/>
                              </a:lnTo>
                              <a:lnTo>
                                <a:pt x="7297" y="3635"/>
                              </a:lnTo>
                              <a:lnTo>
                                <a:pt x="7271" y="3658"/>
                              </a:lnTo>
                              <a:lnTo>
                                <a:pt x="7249" y="3680"/>
                              </a:lnTo>
                              <a:lnTo>
                                <a:pt x="7231" y="3701"/>
                              </a:lnTo>
                              <a:lnTo>
                                <a:pt x="7222" y="3711"/>
                              </a:lnTo>
                              <a:lnTo>
                                <a:pt x="7215" y="3722"/>
                              </a:lnTo>
                              <a:lnTo>
                                <a:pt x="7210" y="3732"/>
                              </a:lnTo>
                              <a:lnTo>
                                <a:pt x="7205" y="3741"/>
                              </a:lnTo>
                              <a:lnTo>
                                <a:pt x="7201" y="3751"/>
                              </a:lnTo>
                              <a:lnTo>
                                <a:pt x="7197" y="3760"/>
                              </a:lnTo>
                              <a:lnTo>
                                <a:pt x="7195" y="3769"/>
                              </a:lnTo>
                              <a:lnTo>
                                <a:pt x="7194" y="3778"/>
                              </a:lnTo>
                              <a:lnTo>
                                <a:pt x="7193" y="3787"/>
                              </a:lnTo>
                              <a:lnTo>
                                <a:pt x="7194" y="3797"/>
                              </a:lnTo>
                              <a:lnTo>
                                <a:pt x="7195" y="3805"/>
                              </a:lnTo>
                              <a:lnTo>
                                <a:pt x="7198" y="3814"/>
                              </a:lnTo>
                              <a:lnTo>
                                <a:pt x="7201" y="3823"/>
                              </a:lnTo>
                              <a:lnTo>
                                <a:pt x="7205" y="3831"/>
                              </a:lnTo>
                              <a:lnTo>
                                <a:pt x="7210" y="3840"/>
                              </a:lnTo>
                              <a:lnTo>
                                <a:pt x="7216" y="3848"/>
                              </a:lnTo>
                              <a:lnTo>
                                <a:pt x="7223" y="3856"/>
                              </a:lnTo>
                              <a:lnTo>
                                <a:pt x="7232" y="3865"/>
                              </a:lnTo>
                              <a:lnTo>
                                <a:pt x="7240" y="3874"/>
                              </a:lnTo>
                              <a:lnTo>
                                <a:pt x="7250" y="3882"/>
                              </a:lnTo>
                              <a:lnTo>
                                <a:pt x="7272" y="3899"/>
                              </a:lnTo>
                              <a:lnTo>
                                <a:pt x="7299" y="3915"/>
                              </a:lnTo>
                              <a:lnTo>
                                <a:pt x="7328" y="3933"/>
                              </a:lnTo>
                              <a:close/>
                              <a:moveTo>
                                <a:pt x="7176" y="4128"/>
                              </a:moveTo>
                              <a:lnTo>
                                <a:pt x="7176" y="4128"/>
                              </a:lnTo>
                              <a:lnTo>
                                <a:pt x="7215" y="4078"/>
                              </a:lnTo>
                              <a:lnTo>
                                <a:pt x="7233" y="4055"/>
                              </a:lnTo>
                              <a:lnTo>
                                <a:pt x="7248" y="4034"/>
                              </a:lnTo>
                              <a:lnTo>
                                <a:pt x="7261" y="4015"/>
                              </a:lnTo>
                              <a:lnTo>
                                <a:pt x="7270" y="3997"/>
                              </a:lnTo>
                              <a:lnTo>
                                <a:pt x="7274" y="3987"/>
                              </a:lnTo>
                              <a:lnTo>
                                <a:pt x="7277" y="3979"/>
                              </a:lnTo>
                              <a:lnTo>
                                <a:pt x="7279" y="3970"/>
                              </a:lnTo>
                              <a:lnTo>
                                <a:pt x="7280" y="3962"/>
                              </a:lnTo>
                              <a:lnTo>
                                <a:pt x="7281" y="3954"/>
                              </a:lnTo>
                              <a:lnTo>
                                <a:pt x="7280" y="3946"/>
                              </a:lnTo>
                              <a:lnTo>
                                <a:pt x="7278" y="3938"/>
                              </a:lnTo>
                              <a:lnTo>
                                <a:pt x="7276" y="3930"/>
                              </a:lnTo>
                              <a:lnTo>
                                <a:pt x="7272" y="3921"/>
                              </a:lnTo>
                              <a:lnTo>
                                <a:pt x="7267" y="3913"/>
                              </a:lnTo>
                              <a:lnTo>
                                <a:pt x="7261" y="3905"/>
                              </a:lnTo>
                              <a:lnTo>
                                <a:pt x="7254" y="3897"/>
                              </a:lnTo>
                              <a:lnTo>
                                <a:pt x="7246" y="3889"/>
                              </a:lnTo>
                              <a:lnTo>
                                <a:pt x="7236" y="3881"/>
                              </a:lnTo>
                              <a:lnTo>
                                <a:pt x="7226" y="3872"/>
                              </a:lnTo>
                              <a:lnTo>
                                <a:pt x="7212" y="3863"/>
                              </a:lnTo>
                              <a:lnTo>
                                <a:pt x="7184" y="3844"/>
                              </a:lnTo>
                              <a:lnTo>
                                <a:pt x="7149" y="3825"/>
                              </a:lnTo>
                              <a:lnTo>
                                <a:pt x="7007" y="4008"/>
                              </a:lnTo>
                              <a:lnTo>
                                <a:pt x="7027" y="4023"/>
                              </a:lnTo>
                              <a:lnTo>
                                <a:pt x="7047" y="4039"/>
                              </a:lnTo>
                              <a:lnTo>
                                <a:pt x="7089" y="4073"/>
                              </a:lnTo>
                              <a:lnTo>
                                <a:pt x="7110" y="4089"/>
                              </a:lnTo>
                              <a:lnTo>
                                <a:pt x="7131" y="4104"/>
                              </a:lnTo>
                              <a:lnTo>
                                <a:pt x="7153" y="4117"/>
                              </a:lnTo>
                              <a:lnTo>
                                <a:pt x="7165" y="4123"/>
                              </a:lnTo>
                              <a:lnTo>
                                <a:pt x="7176" y="4128"/>
                              </a:lnTo>
                              <a:close/>
                              <a:moveTo>
                                <a:pt x="7028" y="4318"/>
                              </a:moveTo>
                              <a:lnTo>
                                <a:pt x="7156" y="4155"/>
                              </a:lnTo>
                              <a:lnTo>
                                <a:pt x="6991" y="4028"/>
                              </a:lnTo>
                              <a:lnTo>
                                <a:pt x="6966" y="4051"/>
                              </a:lnTo>
                              <a:lnTo>
                                <a:pt x="6943" y="4073"/>
                              </a:lnTo>
                              <a:lnTo>
                                <a:pt x="6925" y="4094"/>
                              </a:lnTo>
                              <a:lnTo>
                                <a:pt x="6917" y="4104"/>
                              </a:lnTo>
                              <a:lnTo>
                                <a:pt x="6911" y="4114"/>
                              </a:lnTo>
                              <a:lnTo>
                                <a:pt x="6905" y="4124"/>
                              </a:lnTo>
                              <a:lnTo>
                                <a:pt x="6900" y="4134"/>
                              </a:lnTo>
                              <a:lnTo>
                                <a:pt x="6896" y="4144"/>
                              </a:lnTo>
                              <a:lnTo>
                                <a:pt x="6893" y="4153"/>
                              </a:lnTo>
                              <a:lnTo>
                                <a:pt x="6891" y="4162"/>
                              </a:lnTo>
                              <a:lnTo>
                                <a:pt x="6889" y="4171"/>
                              </a:lnTo>
                              <a:lnTo>
                                <a:pt x="6889" y="4180"/>
                              </a:lnTo>
                              <a:lnTo>
                                <a:pt x="6890" y="4188"/>
                              </a:lnTo>
                              <a:lnTo>
                                <a:pt x="6891" y="4197"/>
                              </a:lnTo>
                              <a:lnTo>
                                <a:pt x="6894" y="4206"/>
                              </a:lnTo>
                              <a:lnTo>
                                <a:pt x="6897" y="4214"/>
                              </a:lnTo>
                              <a:lnTo>
                                <a:pt x="6901" y="4222"/>
                              </a:lnTo>
                              <a:lnTo>
                                <a:pt x="6907" y="4231"/>
                              </a:lnTo>
                              <a:lnTo>
                                <a:pt x="6913" y="4239"/>
                              </a:lnTo>
                              <a:lnTo>
                                <a:pt x="6920" y="4247"/>
                              </a:lnTo>
                              <a:lnTo>
                                <a:pt x="6928" y="4254"/>
                              </a:lnTo>
                              <a:lnTo>
                                <a:pt x="6937" y="4262"/>
                              </a:lnTo>
                              <a:lnTo>
                                <a:pt x="6948" y="4271"/>
                              </a:lnTo>
                              <a:lnTo>
                                <a:pt x="6971" y="4287"/>
                              </a:lnTo>
                              <a:lnTo>
                                <a:pt x="6997" y="4303"/>
                              </a:lnTo>
                              <a:lnTo>
                                <a:pt x="7028" y="4318"/>
                              </a:lnTo>
                              <a:close/>
                              <a:moveTo>
                                <a:pt x="8071" y="2652"/>
                              </a:moveTo>
                              <a:lnTo>
                                <a:pt x="7936" y="2840"/>
                              </a:lnTo>
                              <a:lnTo>
                                <a:pt x="7953" y="2859"/>
                              </a:lnTo>
                              <a:lnTo>
                                <a:pt x="7970" y="2876"/>
                              </a:lnTo>
                              <a:lnTo>
                                <a:pt x="7986" y="2891"/>
                              </a:lnTo>
                              <a:lnTo>
                                <a:pt x="8002" y="2906"/>
                              </a:lnTo>
                              <a:lnTo>
                                <a:pt x="8016" y="2917"/>
                              </a:lnTo>
                              <a:lnTo>
                                <a:pt x="8031" y="2926"/>
                              </a:lnTo>
                              <a:lnTo>
                                <a:pt x="8044" y="2933"/>
                              </a:lnTo>
                              <a:lnTo>
                                <a:pt x="8058" y="2937"/>
                              </a:lnTo>
                              <a:lnTo>
                                <a:pt x="8066" y="2939"/>
                              </a:lnTo>
                              <a:lnTo>
                                <a:pt x="8072" y="2940"/>
                              </a:lnTo>
                              <a:lnTo>
                                <a:pt x="8079" y="2940"/>
                              </a:lnTo>
                              <a:lnTo>
                                <a:pt x="8086" y="2939"/>
                              </a:lnTo>
                              <a:lnTo>
                                <a:pt x="8093" y="2938"/>
                              </a:lnTo>
                              <a:lnTo>
                                <a:pt x="8099" y="2936"/>
                              </a:lnTo>
                              <a:lnTo>
                                <a:pt x="8106" y="2934"/>
                              </a:lnTo>
                              <a:lnTo>
                                <a:pt x="8113" y="2931"/>
                              </a:lnTo>
                              <a:lnTo>
                                <a:pt x="8127" y="2922"/>
                              </a:lnTo>
                              <a:lnTo>
                                <a:pt x="8143" y="2911"/>
                              </a:lnTo>
                              <a:lnTo>
                                <a:pt x="8158" y="2897"/>
                              </a:lnTo>
                              <a:lnTo>
                                <a:pt x="8173" y="2878"/>
                              </a:lnTo>
                              <a:lnTo>
                                <a:pt x="8190" y="2857"/>
                              </a:lnTo>
                              <a:lnTo>
                                <a:pt x="8204" y="2838"/>
                              </a:lnTo>
                              <a:lnTo>
                                <a:pt x="8209" y="2829"/>
                              </a:lnTo>
                              <a:lnTo>
                                <a:pt x="8212" y="2820"/>
                              </a:lnTo>
                              <a:lnTo>
                                <a:pt x="8215" y="2812"/>
                              </a:lnTo>
                              <a:lnTo>
                                <a:pt x="8217" y="2805"/>
                              </a:lnTo>
                              <a:lnTo>
                                <a:pt x="8218" y="2798"/>
                              </a:lnTo>
                              <a:lnTo>
                                <a:pt x="8218" y="2791"/>
                              </a:lnTo>
                              <a:lnTo>
                                <a:pt x="8218" y="2784"/>
                              </a:lnTo>
                              <a:lnTo>
                                <a:pt x="8217" y="2778"/>
                              </a:lnTo>
                              <a:lnTo>
                                <a:pt x="8215" y="2772"/>
                              </a:lnTo>
                              <a:lnTo>
                                <a:pt x="8212" y="2767"/>
                              </a:lnTo>
                              <a:lnTo>
                                <a:pt x="8208" y="2761"/>
                              </a:lnTo>
                              <a:lnTo>
                                <a:pt x="8204" y="2755"/>
                              </a:lnTo>
                              <a:lnTo>
                                <a:pt x="8193" y="2744"/>
                              </a:lnTo>
                              <a:lnTo>
                                <a:pt x="8180" y="2733"/>
                              </a:lnTo>
                              <a:lnTo>
                                <a:pt x="8166" y="2722"/>
                              </a:lnTo>
                              <a:lnTo>
                                <a:pt x="8150" y="2710"/>
                              </a:lnTo>
                              <a:lnTo>
                                <a:pt x="8112" y="2683"/>
                              </a:lnTo>
                              <a:lnTo>
                                <a:pt x="8092" y="2668"/>
                              </a:lnTo>
                              <a:lnTo>
                                <a:pt x="8071" y="2652"/>
                              </a:lnTo>
                              <a:close/>
                              <a:moveTo>
                                <a:pt x="7766" y="3045"/>
                              </a:moveTo>
                              <a:lnTo>
                                <a:pt x="7766" y="3045"/>
                              </a:lnTo>
                              <a:lnTo>
                                <a:pt x="7796" y="3076"/>
                              </a:lnTo>
                              <a:lnTo>
                                <a:pt x="7809" y="3089"/>
                              </a:lnTo>
                              <a:lnTo>
                                <a:pt x="7822" y="3100"/>
                              </a:lnTo>
                              <a:lnTo>
                                <a:pt x="7834" y="3112"/>
                              </a:lnTo>
                              <a:lnTo>
                                <a:pt x="7846" y="3120"/>
                              </a:lnTo>
                              <a:lnTo>
                                <a:pt x="7858" y="3128"/>
                              </a:lnTo>
                              <a:lnTo>
                                <a:pt x="7868" y="3134"/>
                              </a:lnTo>
                              <a:lnTo>
                                <a:pt x="7878" y="3139"/>
                              </a:lnTo>
                              <a:lnTo>
                                <a:pt x="7888" y="3142"/>
                              </a:lnTo>
                              <a:lnTo>
                                <a:pt x="7897" y="3145"/>
                              </a:lnTo>
                              <a:lnTo>
                                <a:pt x="7906" y="3146"/>
                              </a:lnTo>
                              <a:lnTo>
                                <a:pt x="7915" y="3146"/>
                              </a:lnTo>
                              <a:lnTo>
                                <a:pt x="7925" y="3145"/>
                              </a:lnTo>
                              <a:lnTo>
                                <a:pt x="7933" y="3143"/>
                              </a:lnTo>
                              <a:lnTo>
                                <a:pt x="7941" y="3140"/>
                              </a:lnTo>
                              <a:lnTo>
                                <a:pt x="7949" y="3136"/>
                              </a:lnTo>
                              <a:lnTo>
                                <a:pt x="7957" y="3131"/>
                              </a:lnTo>
                              <a:lnTo>
                                <a:pt x="7965" y="3125"/>
                              </a:lnTo>
                              <a:lnTo>
                                <a:pt x="7973" y="3118"/>
                              </a:lnTo>
                              <a:lnTo>
                                <a:pt x="7989" y="3102"/>
                              </a:lnTo>
                              <a:lnTo>
                                <a:pt x="8007" y="3082"/>
                              </a:lnTo>
                              <a:lnTo>
                                <a:pt x="8025" y="3060"/>
                              </a:lnTo>
                              <a:lnTo>
                                <a:pt x="8044" y="3036"/>
                              </a:lnTo>
                              <a:lnTo>
                                <a:pt x="8089" y="2981"/>
                              </a:lnTo>
                              <a:lnTo>
                                <a:pt x="8058" y="2951"/>
                              </a:lnTo>
                              <a:lnTo>
                                <a:pt x="8032" y="2928"/>
                              </a:lnTo>
                              <a:lnTo>
                                <a:pt x="8019" y="2918"/>
                              </a:lnTo>
                              <a:lnTo>
                                <a:pt x="8007" y="2910"/>
                              </a:lnTo>
                              <a:lnTo>
                                <a:pt x="7996" y="2903"/>
                              </a:lnTo>
                              <a:lnTo>
                                <a:pt x="7985" y="2897"/>
                              </a:lnTo>
                              <a:lnTo>
                                <a:pt x="7974" y="2892"/>
                              </a:lnTo>
                              <a:lnTo>
                                <a:pt x="7965" y="2888"/>
                              </a:lnTo>
                              <a:lnTo>
                                <a:pt x="7955" y="2886"/>
                              </a:lnTo>
                              <a:lnTo>
                                <a:pt x="7946" y="2885"/>
                              </a:lnTo>
                              <a:lnTo>
                                <a:pt x="7938" y="2885"/>
                              </a:lnTo>
                              <a:lnTo>
                                <a:pt x="7929" y="2885"/>
                              </a:lnTo>
                              <a:lnTo>
                                <a:pt x="7921" y="2887"/>
                              </a:lnTo>
                              <a:lnTo>
                                <a:pt x="7912" y="2890"/>
                              </a:lnTo>
                              <a:lnTo>
                                <a:pt x="7904" y="2894"/>
                              </a:lnTo>
                              <a:lnTo>
                                <a:pt x="7896" y="2900"/>
                              </a:lnTo>
                              <a:lnTo>
                                <a:pt x="7888" y="2905"/>
                              </a:lnTo>
                              <a:lnTo>
                                <a:pt x="7880" y="2912"/>
                              </a:lnTo>
                              <a:lnTo>
                                <a:pt x="7864" y="2927"/>
                              </a:lnTo>
                              <a:lnTo>
                                <a:pt x="7846" y="2945"/>
                              </a:lnTo>
                              <a:lnTo>
                                <a:pt x="7829" y="2967"/>
                              </a:lnTo>
                              <a:lnTo>
                                <a:pt x="7810" y="2991"/>
                              </a:lnTo>
                              <a:lnTo>
                                <a:pt x="7766" y="3045"/>
                              </a:lnTo>
                              <a:close/>
                              <a:moveTo>
                                <a:pt x="7608" y="3248"/>
                              </a:moveTo>
                              <a:lnTo>
                                <a:pt x="7772" y="3374"/>
                              </a:lnTo>
                              <a:lnTo>
                                <a:pt x="7914" y="3192"/>
                              </a:lnTo>
                              <a:lnTo>
                                <a:pt x="7887" y="3160"/>
                              </a:lnTo>
                              <a:lnTo>
                                <a:pt x="7874" y="3147"/>
                              </a:lnTo>
                              <a:lnTo>
                                <a:pt x="7862" y="3135"/>
                              </a:lnTo>
                              <a:lnTo>
                                <a:pt x="7850" y="3125"/>
                              </a:lnTo>
                              <a:lnTo>
                                <a:pt x="7839" y="3116"/>
                              </a:lnTo>
                              <a:lnTo>
                                <a:pt x="7828" y="3108"/>
                              </a:lnTo>
                              <a:lnTo>
                                <a:pt x="7818" y="3102"/>
                              </a:lnTo>
                              <a:lnTo>
                                <a:pt x="7809" y="3096"/>
                              </a:lnTo>
                              <a:lnTo>
                                <a:pt x="7799" y="3092"/>
                              </a:lnTo>
                              <a:lnTo>
                                <a:pt x="7790" y="3090"/>
                              </a:lnTo>
                              <a:lnTo>
                                <a:pt x="7780" y="3088"/>
                              </a:lnTo>
                              <a:lnTo>
                                <a:pt x="7772" y="3088"/>
                              </a:lnTo>
                              <a:lnTo>
                                <a:pt x="7764" y="3089"/>
                              </a:lnTo>
                              <a:lnTo>
                                <a:pt x="7756" y="3091"/>
                              </a:lnTo>
                              <a:lnTo>
                                <a:pt x="7748" y="3094"/>
                              </a:lnTo>
                              <a:lnTo>
                                <a:pt x="7740" y="3097"/>
                              </a:lnTo>
                              <a:lnTo>
                                <a:pt x="7732" y="3103"/>
                              </a:lnTo>
                              <a:lnTo>
                                <a:pt x="7724" y="3109"/>
                              </a:lnTo>
                              <a:lnTo>
                                <a:pt x="7716" y="3115"/>
                              </a:lnTo>
                              <a:lnTo>
                                <a:pt x="7700" y="3131"/>
                              </a:lnTo>
                              <a:lnTo>
                                <a:pt x="7684" y="3149"/>
                              </a:lnTo>
                              <a:lnTo>
                                <a:pt x="7667" y="3171"/>
                              </a:lnTo>
                              <a:lnTo>
                                <a:pt x="7649" y="3194"/>
                              </a:lnTo>
                              <a:lnTo>
                                <a:pt x="7608" y="3248"/>
                              </a:lnTo>
                              <a:close/>
                              <a:moveTo>
                                <a:pt x="8444" y="2185"/>
                              </a:moveTo>
                              <a:lnTo>
                                <a:pt x="8608" y="2324"/>
                              </a:lnTo>
                              <a:lnTo>
                                <a:pt x="8777" y="2108"/>
                              </a:lnTo>
                              <a:lnTo>
                                <a:pt x="8741" y="2082"/>
                              </a:lnTo>
                              <a:lnTo>
                                <a:pt x="8711" y="2058"/>
                              </a:lnTo>
                              <a:lnTo>
                                <a:pt x="8683" y="2040"/>
                              </a:lnTo>
                              <a:lnTo>
                                <a:pt x="8661" y="2027"/>
                              </a:lnTo>
                              <a:lnTo>
                                <a:pt x="8651" y="2021"/>
                              </a:lnTo>
                              <a:lnTo>
                                <a:pt x="8641" y="2017"/>
                              </a:lnTo>
                              <a:lnTo>
                                <a:pt x="8632" y="2014"/>
                              </a:lnTo>
                              <a:lnTo>
                                <a:pt x="8623" y="2012"/>
                              </a:lnTo>
                              <a:lnTo>
                                <a:pt x="8614" y="2011"/>
                              </a:lnTo>
                              <a:lnTo>
                                <a:pt x="8606" y="2011"/>
                              </a:lnTo>
                              <a:lnTo>
                                <a:pt x="8599" y="2012"/>
                              </a:lnTo>
                              <a:lnTo>
                                <a:pt x="8592" y="2014"/>
                              </a:lnTo>
                              <a:lnTo>
                                <a:pt x="8585" y="2018"/>
                              </a:lnTo>
                              <a:lnTo>
                                <a:pt x="8578" y="2022"/>
                              </a:lnTo>
                              <a:lnTo>
                                <a:pt x="8571" y="2027"/>
                              </a:lnTo>
                              <a:lnTo>
                                <a:pt x="8563" y="2033"/>
                              </a:lnTo>
                              <a:lnTo>
                                <a:pt x="8549" y="2048"/>
                              </a:lnTo>
                              <a:lnTo>
                                <a:pt x="8532" y="2068"/>
                              </a:lnTo>
                              <a:lnTo>
                                <a:pt x="8514" y="2092"/>
                              </a:lnTo>
                              <a:lnTo>
                                <a:pt x="8494" y="2119"/>
                              </a:lnTo>
                              <a:lnTo>
                                <a:pt x="8470" y="2151"/>
                              </a:lnTo>
                              <a:lnTo>
                                <a:pt x="8444" y="2185"/>
                              </a:lnTo>
                              <a:close/>
                              <a:moveTo>
                                <a:pt x="8250" y="2435"/>
                              </a:moveTo>
                              <a:lnTo>
                                <a:pt x="8421" y="2567"/>
                              </a:lnTo>
                              <a:lnTo>
                                <a:pt x="8449" y="2531"/>
                              </a:lnTo>
                              <a:lnTo>
                                <a:pt x="8474" y="2500"/>
                              </a:lnTo>
                              <a:lnTo>
                                <a:pt x="8516" y="2448"/>
                              </a:lnTo>
                              <a:lnTo>
                                <a:pt x="8532" y="2427"/>
                              </a:lnTo>
                              <a:lnTo>
                                <a:pt x="8545" y="2407"/>
                              </a:lnTo>
                              <a:lnTo>
                                <a:pt x="8550" y="2398"/>
                              </a:lnTo>
                              <a:lnTo>
                                <a:pt x="8554" y="2390"/>
                              </a:lnTo>
                              <a:lnTo>
                                <a:pt x="8557" y="2381"/>
                              </a:lnTo>
                              <a:lnTo>
                                <a:pt x="8559" y="2373"/>
                              </a:lnTo>
                              <a:lnTo>
                                <a:pt x="8560" y="2365"/>
                              </a:lnTo>
                              <a:lnTo>
                                <a:pt x="8559" y="2357"/>
                              </a:lnTo>
                              <a:lnTo>
                                <a:pt x="8558" y="2349"/>
                              </a:lnTo>
                              <a:lnTo>
                                <a:pt x="8556" y="2340"/>
                              </a:lnTo>
                              <a:lnTo>
                                <a:pt x="8552" y="2331"/>
                              </a:lnTo>
                              <a:lnTo>
                                <a:pt x="8547" y="2323"/>
                              </a:lnTo>
                              <a:lnTo>
                                <a:pt x="8541" y="2314"/>
                              </a:lnTo>
                              <a:lnTo>
                                <a:pt x="8533" y="2304"/>
                              </a:lnTo>
                              <a:lnTo>
                                <a:pt x="8515" y="2284"/>
                              </a:lnTo>
                              <a:lnTo>
                                <a:pt x="8492" y="2260"/>
                              </a:lnTo>
                              <a:lnTo>
                                <a:pt x="8463" y="2235"/>
                              </a:lnTo>
                              <a:lnTo>
                                <a:pt x="8429" y="2205"/>
                              </a:lnTo>
                              <a:lnTo>
                                <a:pt x="8250" y="2435"/>
                              </a:lnTo>
                              <a:close/>
                              <a:moveTo>
                                <a:pt x="8098" y="2631"/>
                              </a:moveTo>
                              <a:lnTo>
                                <a:pt x="8263" y="2770"/>
                              </a:lnTo>
                              <a:lnTo>
                                <a:pt x="8405" y="2587"/>
                              </a:lnTo>
                              <a:lnTo>
                                <a:pt x="8345" y="2539"/>
                              </a:lnTo>
                              <a:lnTo>
                                <a:pt x="8320" y="2521"/>
                              </a:lnTo>
                              <a:lnTo>
                                <a:pt x="8299" y="2507"/>
                              </a:lnTo>
                              <a:lnTo>
                                <a:pt x="8281" y="2496"/>
                              </a:lnTo>
                              <a:lnTo>
                                <a:pt x="8273" y="2492"/>
                              </a:lnTo>
                              <a:lnTo>
                                <a:pt x="8264" y="2489"/>
                              </a:lnTo>
                              <a:lnTo>
                                <a:pt x="8257" y="2487"/>
                              </a:lnTo>
                              <a:lnTo>
                                <a:pt x="8250" y="2486"/>
                              </a:lnTo>
                              <a:lnTo>
                                <a:pt x="8243" y="2485"/>
                              </a:lnTo>
                              <a:lnTo>
                                <a:pt x="8236" y="2486"/>
                              </a:lnTo>
                              <a:lnTo>
                                <a:pt x="8230" y="2488"/>
                              </a:lnTo>
                              <a:lnTo>
                                <a:pt x="8223" y="2490"/>
                              </a:lnTo>
                              <a:lnTo>
                                <a:pt x="8217" y="2494"/>
                              </a:lnTo>
                              <a:lnTo>
                                <a:pt x="8210" y="2498"/>
                              </a:lnTo>
                              <a:lnTo>
                                <a:pt x="8203" y="2503"/>
                              </a:lnTo>
                              <a:lnTo>
                                <a:pt x="8195" y="2510"/>
                              </a:lnTo>
                              <a:lnTo>
                                <a:pt x="8180" y="2526"/>
                              </a:lnTo>
                              <a:lnTo>
                                <a:pt x="8164" y="2545"/>
                              </a:lnTo>
                              <a:lnTo>
                                <a:pt x="8145" y="2570"/>
                              </a:lnTo>
                              <a:lnTo>
                                <a:pt x="8098" y="2631"/>
                              </a:lnTo>
                              <a:close/>
                              <a:moveTo>
                                <a:pt x="8887" y="1628"/>
                              </a:moveTo>
                              <a:lnTo>
                                <a:pt x="9053" y="1767"/>
                              </a:lnTo>
                              <a:lnTo>
                                <a:pt x="9466" y="1249"/>
                              </a:lnTo>
                              <a:lnTo>
                                <a:pt x="9446" y="1233"/>
                              </a:lnTo>
                              <a:lnTo>
                                <a:pt x="9449" y="1215"/>
                              </a:lnTo>
                              <a:lnTo>
                                <a:pt x="9451" y="1198"/>
                              </a:lnTo>
                              <a:lnTo>
                                <a:pt x="9452" y="1183"/>
                              </a:lnTo>
                              <a:lnTo>
                                <a:pt x="9452" y="1168"/>
                              </a:lnTo>
                              <a:lnTo>
                                <a:pt x="9452" y="1156"/>
                              </a:lnTo>
                              <a:lnTo>
                                <a:pt x="9449" y="1146"/>
                              </a:lnTo>
                              <a:lnTo>
                                <a:pt x="9447" y="1137"/>
                              </a:lnTo>
                              <a:lnTo>
                                <a:pt x="9444" y="1129"/>
                              </a:lnTo>
                              <a:lnTo>
                                <a:pt x="9440" y="1122"/>
                              </a:lnTo>
                              <a:lnTo>
                                <a:pt x="9436" y="1117"/>
                              </a:lnTo>
                              <a:lnTo>
                                <a:pt x="9431" y="1113"/>
                              </a:lnTo>
                              <a:lnTo>
                                <a:pt x="9425" y="1111"/>
                              </a:lnTo>
                              <a:lnTo>
                                <a:pt x="9419" y="1109"/>
                              </a:lnTo>
                              <a:lnTo>
                                <a:pt x="9412" y="1109"/>
                              </a:lnTo>
                              <a:lnTo>
                                <a:pt x="9404" y="1109"/>
                              </a:lnTo>
                              <a:lnTo>
                                <a:pt x="9396" y="1111"/>
                              </a:lnTo>
                              <a:lnTo>
                                <a:pt x="9388" y="1114"/>
                              </a:lnTo>
                              <a:lnTo>
                                <a:pt x="9378" y="1118"/>
                              </a:lnTo>
                              <a:lnTo>
                                <a:pt x="9358" y="1128"/>
                              </a:lnTo>
                              <a:lnTo>
                                <a:pt x="9337" y="1141"/>
                              </a:lnTo>
                              <a:lnTo>
                                <a:pt x="9315" y="1158"/>
                              </a:lnTo>
                              <a:lnTo>
                                <a:pt x="9291" y="1178"/>
                              </a:lnTo>
                              <a:lnTo>
                                <a:pt x="9266" y="1200"/>
                              </a:lnTo>
                              <a:lnTo>
                                <a:pt x="9240" y="1223"/>
                              </a:lnTo>
                              <a:lnTo>
                                <a:pt x="9214" y="1250"/>
                              </a:lnTo>
                              <a:lnTo>
                                <a:pt x="9188" y="1277"/>
                              </a:lnTo>
                              <a:lnTo>
                                <a:pt x="9160" y="1304"/>
                              </a:lnTo>
                              <a:lnTo>
                                <a:pt x="9108" y="1363"/>
                              </a:lnTo>
                              <a:lnTo>
                                <a:pt x="9056" y="1422"/>
                              </a:lnTo>
                              <a:lnTo>
                                <a:pt x="9008" y="1479"/>
                              </a:lnTo>
                              <a:lnTo>
                                <a:pt x="8967" y="1530"/>
                              </a:lnTo>
                              <a:lnTo>
                                <a:pt x="8931" y="1574"/>
                              </a:lnTo>
                              <a:lnTo>
                                <a:pt x="8887" y="1628"/>
                              </a:lnTo>
                              <a:close/>
                              <a:moveTo>
                                <a:pt x="8634" y="1955"/>
                              </a:moveTo>
                              <a:lnTo>
                                <a:pt x="8634" y="1955"/>
                              </a:lnTo>
                              <a:lnTo>
                                <a:pt x="8656" y="1979"/>
                              </a:lnTo>
                              <a:lnTo>
                                <a:pt x="8676" y="1999"/>
                              </a:lnTo>
                              <a:lnTo>
                                <a:pt x="8696" y="2017"/>
                              </a:lnTo>
                              <a:lnTo>
                                <a:pt x="8712" y="2032"/>
                              </a:lnTo>
                              <a:lnTo>
                                <a:pt x="8728" y="2043"/>
                              </a:lnTo>
                              <a:lnTo>
                                <a:pt x="8742" y="2052"/>
                              </a:lnTo>
                              <a:lnTo>
                                <a:pt x="8749" y="2055"/>
                              </a:lnTo>
                              <a:lnTo>
                                <a:pt x="8757" y="2057"/>
                              </a:lnTo>
                              <a:lnTo>
                                <a:pt x="8764" y="2059"/>
                              </a:lnTo>
                              <a:lnTo>
                                <a:pt x="8770" y="2060"/>
                              </a:lnTo>
                              <a:lnTo>
                                <a:pt x="8776" y="2060"/>
                              </a:lnTo>
                              <a:lnTo>
                                <a:pt x="8783" y="2059"/>
                              </a:lnTo>
                              <a:lnTo>
                                <a:pt x="8789" y="2058"/>
                              </a:lnTo>
                              <a:lnTo>
                                <a:pt x="8796" y="2056"/>
                              </a:lnTo>
                              <a:lnTo>
                                <a:pt x="8802" y="2053"/>
                              </a:lnTo>
                              <a:lnTo>
                                <a:pt x="8809" y="2049"/>
                              </a:lnTo>
                              <a:lnTo>
                                <a:pt x="8823" y="2040"/>
                              </a:lnTo>
                              <a:lnTo>
                                <a:pt x="8838" y="2027"/>
                              </a:lnTo>
                              <a:lnTo>
                                <a:pt x="8854" y="2011"/>
                              </a:lnTo>
                              <a:lnTo>
                                <a:pt x="8871" y="1991"/>
                              </a:lnTo>
                              <a:lnTo>
                                <a:pt x="8889" y="1969"/>
                              </a:lnTo>
                              <a:lnTo>
                                <a:pt x="8939" y="1909"/>
                              </a:lnTo>
                              <a:lnTo>
                                <a:pt x="8958" y="1885"/>
                              </a:lnTo>
                              <a:lnTo>
                                <a:pt x="8975" y="1863"/>
                              </a:lnTo>
                              <a:lnTo>
                                <a:pt x="8987" y="1845"/>
                              </a:lnTo>
                              <a:lnTo>
                                <a:pt x="8992" y="1837"/>
                              </a:lnTo>
                              <a:lnTo>
                                <a:pt x="8996" y="1829"/>
                              </a:lnTo>
                              <a:lnTo>
                                <a:pt x="8999" y="1821"/>
                              </a:lnTo>
                              <a:lnTo>
                                <a:pt x="9001" y="1814"/>
                              </a:lnTo>
                              <a:lnTo>
                                <a:pt x="9002" y="1807"/>
                              </a:lnTo>
                              <a:lnTo>
                                <a:pt x="9003" y="1800"/>
                              </a:lnTo>
                              <a:lnTo>
                                <a:pt x="9002" y="1793"/>
                              </a:lnTo>
                              <a:lnTo>
                                <a:pt x="9000" y="1786"/>
                              </a:lnTo>
                              <a:lnTo>
                                <a:pt x="8998" y="1779"/>
                              </a:lnTo>
                              <a:lnTo>
                                <a:pt x="8994" y="1772"/>
                              </a:lnTo>
                              <a:lnTo>
                                <a:pt x="8989" y="1765"/>
                              </a:lnTo>
                              <a:lnTo>
                                <a:pt x="8983" y="1758"/>
                              </a:lnTo>
                              <a:lnTo>
                                <a:pt x="8969" y="1742"/>
                              </a:lnTo>
                              <a:lnTo>
                                <a:pt x="8949" y="1724"/>
                              </a:lnTo>
                              <a:lnTo>
                                <a:pt x="8927" y="1704"/>
                              </a:lnTo>
                              <a:lnTo>
                                <a:pt x="8867" y="1654"/>
                              </a:lnTo>
                              <a:lnTo>
                                <a:pt x="8634" y="1955"/>
                              </a:lnTo>
                              <a:close/>
                              <a:moveTo>
                                <a:pt x="5300" y="6597"/>
                              </a:moveTo>
                              <a:lnTo>
                                <a:pt x="5280" y="6624"/>
                              </a:lnTo>
                              <a:lnTo>
                                <a:pt x="5292" y="6633"/>
                              </a:lnTo>
                              <a:lnTo>
                                <a:pt x="5305" y="6641"/>
                              </a:lnTo>
                              <a:lnTo>
                                <a:pt x="5317" y="6647"/>
                              </a:lnTo>
                              <a:lnTo>
                                <a:pt x="5330" y="6653"/>
                              </a:lnTo>
                              <a:lnTo>
                                <a:pt x="5342" y="6658"/>
                              </a:lnTo>
                              <a:lnTo>
                                <a:pt x="5356" y="6661"/>
                              </a:lnTo>
                              <a:lnTo>
                                <a:pt x="5369" y="6664"/>
                              </a:lnTo>
                              <a:lnTo>
                                <a:pt x="5382" y="6665"/>
                              </a:lnTo>
                              <a:lnTo>
                                <a:pt x="5394" y="6665"/>
                              </a:lnTo>
                              <a:lnTo>
                                <a:pt x="5407" y="6665"/>
                              </a:lnTo>
                              <a:lnTo>
                                <a:pt x="5421" y="6664"/>
                              </a:lnTo>
                              <a:lnTo>
                                <a:pt x="5434" y="6661"/>
                              </a:lnTo>
                              <a:lnTo>
                                <a:pt x="5447" y="6658"/>
                              </a:lnTo>
                              <a:lnTo>
                                <a:pt x="5459" y="6655"/>
                              </a:lnTo>
                              <a:lnTo>
                                <a:pt x="5472" y="6650"/>
                              </a:lnTo>
                              <a:lnTo>
                                <a:pt x="5485" y="6644"/>
                              </a:lnTo>
                              <a:lnTo>
                                <a:pt x="5499" y="6638"/>
                              </a:lnTo>
                              <a:lnTo>
                                <a:pt x="5512" y="6631"/>
                              </a:lnTo>
                              <a:lnTo>
                                <a:pt x="5537" y="6615"/>
                              </a:lnTo>
                              <a:lnTo>
                                <a:pt x="5563" y="6596"/>
                              </a:lnTo>
                              <a:lnTo>
                                <a:pt x="5588" y="6576"/>
                              </a:lnTo>
                              <a:lnTo>
                                <a:pt x="5613" y="6553"/>
                              </a:lnTo>
                              <a:lnTo>
                                <a:pt x="5639" y="6528"/>
                              </a:lnTo>
                              <a:lnTo>
                                <a:pt x="5663" y="6502"/>
                              </a:lnTo>
                              <a:lnTo>
                                <a:pt x="5687" y="6475"/>
                              </a:lnTo>
                              <a:lnTo>
                                <a:pt x="5711" y="6445"/>
                              </a:lnTo>
                              <a:lnTo>
                                <a:pt x="5734" y="6416"/>
                              </a:lnTo>
                              <a:lnTo>
                                <a:pt x="5757" y="6386"/>
                              </a:lnTo>
                              <a:lnTo>
                                <a:pt x="5780" y="6355"/>
                              </a:lnTo>
                              <a:lnTo>
                                <a:pt x="5822" y="6294"/>
                              </a:lnTo>
                              <a:lnTo>
                                <a:pt x="5863" y="6234"/>
                              </a:lnTo>
                              <a:lnTo>
                                <a:pt x="5935" y="6124"/>
                              </a:lnTo>
                              <a:lnTo>
                                <a:pt x="5965" y="6080"/>
                              </a:lnTo>
                              <a:lnTo>
                                <a:pt x="5980" y="6061"/>
                              </a:lnTo>
                              <a:lnTo>
                                <a:pt x="5992" y="6044"/>
                              </a:lnTo>
                              <a:lnTo>
                                <a:pt x="5952" y="6016"/>
                              </a:lnTo>
                              <a:lnTo>
                                <a:pt x="5919" y="5993"/>
                              </a:lnTo>
                              <a:lnTo>
                                <a:pt x="5889" y="5974"/>
                              </a:lnTo>
                              <a:lnTo>
                                <a:pt x="5876" y="5967"/>
                              </a:lnTo>
                              <a:lnTo>
                                <a:pt x="5864" y="5961"/>
                              </a:lnTo>
                              <a:lnTo>
                                <a:pt x="5852" y="5956"/>
                              </a:lnTo>
                              <a:lnTo>
                                <a:pt x="5842" y="5952"/>
                              </a:lnTo>
                              <a:lnTo>
                                <a:pt x="5831" y="5950"/>
                              </a:lnTo>
                              <a:lnTo>
                                <a:pt x="5821" y="5948"/>
                              </a:lnTo>
                              <a:lnTo>
                                <a:pt x="5813" y="5948"/>
                              </a:lnTo>
                              <a:lnTo>
                                <a:pt x="5804" y="5949"/>
                              </a:lnTo>
                              <a:lnTo>
                                <a:pt x="5796" y="5951"/>
                              </a:lnTo>
                              <a:lnTo>
                                <a:pt x="5788" y="5954"/>
                              </a:lnTo>
                              <a:lnTo>
                                <a:pt x="5781" y="5958"/>
                              </a:lnTo>
                              <a:lnTo>
                                <a:pt x="5773" y="5963"/>
                              </a:lnTo>
                              <a:lnTo>
                                <a:pt x="5765" y="5969"/>
                              </a:lnTo>
                              <a:lnTo>
                                <a:pt x="5757" y="5976"/>
                              </a:lnTo>
                              <a:lnTo>
                                <a:pt x="5741" y="5995"/>
                              </a:lnTo>
                              <a:lnTo>
                                <a:pt x="5724" y="6016"/>
                              </a:lnTo>
                              <a:lnTo>
                                <a:pt x="5682" y="6073"/>
                              </a:lnTo>
                              <a:lnTo>
                                <a:pt x="5657" y="6106"/>
                              </a:lnTo>
                              <a:lnTo>
                                <a:pt x="5628" y="6144"/>
                              </a:lnTo>
                              <a:lnTo>
                                <a:pt x="5607" y="6168"/>
                              </a:lnTo>
                              <a:lnTo>
                                <a:pt x="5586" y="6193"/>
                              </a:lnTo>
                              <a:lnTo>
                                <a:pt x="5537" y="6247"/>
                              </a:lnTo>
                              <a:lnTo>
                                <a:pt x="5487" y="6303"/>
                              </a:lnTo>
                              <a:lnTo>
                                <a:pt x="5461" y="6333"/>
                              </a:lnTo>
                              <a:lnTo>
                                <a:pt x="5436" y="6362"/>
                              </a:lnTo>
                              <a:lnTo>
                                <a:pt x="5411" y="6392"/>
                              </a:lnTo>
                              <a:lnTo>
                                <a:pt x="5388" y="6422"/>
                              </a:lnTo>
                              <a:lnTo>
                                <a:pt x="5367" y="6452"/>
                              </a:lnTo>
                              <a:lnTo>
                                <a:pt x="5348" y="6482"/>
                              </a:lnTo>
                              <a:lnTo>
                                <a:pt x="5330" y="6511"/>
                              </a:lnTo>
                              <a:lnTo>
                                <a:pt x="5323" y="6526"/>
                              </a:lnTo>
                              <a:lnTo>
                                <a:pt x="5317" y="6541"/>
                              </a:lnTo>
                              <a:lnTo>
                                <a:pt x="5311" y="6555"/>
                              </a:lnTo>
                              <a:lnTo>
                                <a:pt x="5306" y="6569"/>
                              </a:lnTo>
                              <a:lnTo>
                                <a:pt x="5302" y="6583"/>
                              </a:lnTo>
                              <a:lnTo>
                                <a:pt x="5300" y="6597"/>
                              </a:lnTo>
                              <a:close/>
                              <a:moveTo>
                                <a:pt x="6007" y="6024"/>
                              </a:moveTo>
                              <a:lnTo>
                                <a:pt x="6262" y="5696"/>
                              </a:lnTo>
                              <a:lnTo>
                                <a:pt x="6239" y="5680"/>
                              </a:lnTo>
                              <a:lnTo>
                                <a:pt x="6219" y="5665"/>
                              </a:lnTo>
                              <a:lnTo>
                                <a:pt x="6200" y="5653"/>
                              </a:lnTo>
                              <a:lnTo>
                                <a:pt x="6180" y="5641"/>
                              </a:lnTo>
                              <a:lnTo>
                                <a:pt x="6163" y="5632"/>
                              </a:lnTo>
                              <a:lnTo>
                                <a:pt x="6147" y="5625"/>
                              </a:lnTo>
                              <a:lnTo>
                                <a:pt x="6132" y="5619"/>
                              </a:lnTo>
                              <a:lnTo>
                                <a:pt x="6118" y="5615"/>
                              </a:lnTo>
                              <a:lnTo>
                                <a:pt x="6103" y="5613"/>
                              </a:lnTo>
                              <a:lnTo>
                                <a:pt x="6090" y="5612"/>
                              </a:lnTo>
                              <a:lnTo>
                                <a:pt x="6078" y="5613"/>
                              </a:lnTo>
                              <a:lnTo>
                                <a:pt x="6066" y="5615"/>
                              </a:lnTo>
                              <a:lnTo>
                                <a:pt x="6055" y="5618"/>
                              </a:lnTo>
                              <a:lnTo>
                                <a:pt x="6044" y="5623"/>
                              </a:lnTo>
                              <a:lnTo>
                                <a:pt x="6033" y="5629"/>
                              </a:lnTo>
                              <a:lnTo>
                                <a:pt x="6023" y="5637"/>
                              </a:lnTo>
                              <a:lnTo>
                                <a:pt x="6013" y="5646"/>
                              </a:lnTo>
                              <a:lnTo>
                                <a:pt x="6003" y="5656"/>
                              </a:lnTo>
                              <a:lnTo>
                                <a:pt x="5993" y="5667"/>
                              </a:lnTo>
                              <a:lnTo>
                                <a:pt x="5983" y="5679"/>
                              </a:lnTo>
                              <a:lnTo>
                                <a:pt x="5961" y="5705"/>
                              </a:lnTo>
                              <a:lnTo>
                                <a:pt x="5940" y="5737"/>
                              </a:lnTo>
                              <a:lnTo>
                                <a:pt x="5891" y="5807"/>
                              </a:lnTo>
                              <a:lnTo>
                                <a:pt x="5863" y="5845"/>
                              </a:lnTo>
                              <a:lnTo>
                                <a:pt x="5830" y="5887"/>
                              </a:lnTo>
                              <a:lnTo>
                                <a:pt x="6007" y="6024"/>
                              </a:lnTo>
                              <a:close/>
                              <a:moveTo>
                                <a:pt x="7181" y="4175"/>
                              </a:moveTo>
                              <a:lnTo>
                                <a:pt x="7048" y="4333"/>
                              </a:lnTo>
                              <a:lnTo>
                                <a:pt x="7219" y="4479"/>
                              </a:lnTo>
                              <a:lnTo>
                                <a:pt x="7265" y="4419"/>
                              </a:lnTo>
                              <a:lnTo>
                                <a:pt x="7283" y="4395"/>
                              </a:lnTo>
                              <a:lnTo>
                                <a:pt x="7299" y="4374"/>
                              </a:lnTo>
                              <a:lnTo>
                                <a:pt x="7310" y="4356"/>
                              </a:lnTo>
                              <a:lnTo>
                                <a:pt x="7314" y="4348"/>
                              </a:lnTo>
                              <a:lnTo>
                                <a:pt x="7317" y="4340"/>
                              </a:lnTo>
                              <a:lnTo>
                                <a:pt x="7320" y="4332"/>
                              </a:lnTo>
                              <a:lnTo>
                                <a:pt x="7321" y="4325"/>
                              </a:lnTo>
                              <a:lnTo>
                                <a:pt x="7322" y="4318"/>
                              </a:lnTo>
                              <a:lnTo>
                                <a:pt x="7321" y="4312"/>
                              </a:lnTo>
                              <a:lnTo>
                                <a:pt x="7320" y="4305"/>
                              </a:lnTo>
                              <a:lnTo>
                                <a:pt x="7318" y="4299"/>
                              </a:lnTo>
                              <a:lnTo>
                                <a:pt x="7315" y="4292"/>
                              </a:lnTo>
                              <a:lnTo>
                                <a:pt x="7310" y="4286"/>
                              </a:lnTo>
                              <a:lnTo>
                                <a:pt x="7305" y="4279"/>
                              </a:lnTo>
                              <a:lnTo>
                                <a:pt x="7299" y="4272"/>
                              </a:lnTo>
                              <a:lnTo>
                                <a:pt x="7283" y="4256"/>
                              </a:lnTo>
                              <a:lnTo>
                                <a:pt x="7264" y="4240"/>
                              </a:lnTo>
                              <a:lnTo>
                                <a:pt x="7241" y="4222"/>
                              </a:lnTo>
                              <a:lnTo>
                                <a:pt x="7181" y="4175"/>
                              </a:lnTo>
                              <a:close/>
                              <a:moveTo>
                                <a:pt x="7028" y="4360"/>
                              </a:moveTo>
                              <a:lnTo>
                                <a:pt x="7028" y="4360"/>
                              </a:lnTo>
                              <a:lnTo>
                                <a:pt x="6981" y="4421"/>
                              </a:lnTo>
                              <a:lnTo>
                                <a:pt x="6963" y="4445"/>
                              </a:lnTo>
                              <a:lnTo>
                                <a:pt x="6948" y="4465"/>
                              </a:lnTo>
                              <a:lnTo>
                                <a:pt x="6937" y="4485"/>
                              </a:lnTo>
                              <a:lnTo>
                                <a:pt x="6933" y="4493"/>
                              </a:lnTo>
                              <a:lnTo>
                                <a:pt x="6929" y="4501"/>
                              </a:lnTo>
                              <a:lnTo>
                                <a:pt x="6927" y="4509"/>
                              </a:lnTo>
                              <a:lnTo>
                                <a:pt x="6926" y="4516"/>
                              </a:lnTo>
                              <a:lnTo>
                                <a:pt x="6925" y="4523"/>
                              </a:lnTo>
                              <a:lnTo>
                                <a:pt x="6926" y="4530"/>
                              </a:lnTo>
                              <a:lnTo>
                                <a:pt x="6927" y="4537"/>
                              </a:lnTo>
                              <a:lnTo>
                                <a:pt x="6930" y="4543"/>
                              </a:lnTo>
                              <a:lnTo>
                                <a:pt x="6933" y="4551"/>
                              </a:lnTo>
                              <a:lnTo>
                                <a:pt x="6937" y="4558"/>
                              </a:lnTo>
                              <a:lnTo>
                                <a:pt x="6943" y="4565"/>
                              </a:lnTo>
                              <a:lnTo>
                                <a:pt x="6950" y="4572"/>
                              </a:lnTo>
                              <a:lnTo>
                                <a:pt x="6965" y="4588"/>
                              </a:lnTo>
                              <a:lnTo>
                                <a:pt x="6984" y="4605"/>
                              </a:lnTo>
                              <a:lnTo>
                                <a:pt x="7007" y="4626"/>
                              </a:lnTo>
                              <a:lnTo>
                                <a:pt x="7066" y="4674"/>
                              </a:lnTo>
                              <a:lnTo>
                                <a:pt x="7115" y="4612"/>
                              </a:lnTo>
                              <a:lnTo>
                                <a:pt x="7133" y="4588"/>
                              </a:lnTo>
                              <a:lnTo>
                                <a:pt x="7148" y="4567"/>
                              </a:lnTo>
                              <a:lnTo>
                                <a:pt x="7161" y="4548"/>
                              </a:lnTo>
                              <a:lnTo>
                                <a:pt x="7165" y="4538"/>
                              </a:lnTo>
                              <a:lnTo>
                                <a:pt x="7168" y="4530"/>
                              </a:lnTo>
                              <a:lnTo>
                                <a:pt x="7171" y="4523"/>
                              </a:lnTo>
                              <a:lnTo>
                                <a:pt x="7173" y="4515"/>
                              </a:lnTo>
                              <a:lnTo>
                                <a:pt x="7173" y="4508"/>
                              </a:lnTo>
                              <a:lnTo>
                                <a:pt x="7173" y="4502"/>
                              </a:lnTo>
                              <a:lnTo>
                                <a:pt x="7171" y="4495"/>
                              </a:lnTo>
                              <a:lnTo>
                                <a:pt x="7169" y="4488"/>
                              </a:lnTo>
                              <a:lnTo>
                                <a:pt x="7166" y="4481"/>
                              </a:lnTo>
                              <a:lnTo>
                                <a:pt x="7162" y="4474"/>
                              </a:lnTo>
                              <a:lnTo>
                                <a:pt x="7156" y="4467"/>
                              </a:lnTo>
                              <a:lnTo>
                                <a:pt x="7149" y="4460"/>
                              </a:lnTo>
                              <a:lnTo>
                                <a:pt x="7133" y="4444"/>
                              </a:lnTo>
                              <a:lnTo>
                                <a:pt x="7114" y="4427"/>
                              </a:lnTo>
                              <a:lnTo>
                                <a:pt x="7090" y="4408"/>
                              </a:lnTo>
                              <a:lnTo>
                                <a:pt x="7028" y="4360"/>
                              </a:lnTo>
                              <a:close/>
                              <a:moveTo>
                                <a:pt x="6874" y="4557"/>
                              </a:moveTo>
                              <a:lnTo>
                                <a:pt x="6717" y="4760"/>
                              </a:lnTo>
                              <a:lnTo>
                                <a:pt x="6894" y="4897"/>
                              </a:lnTo>
                              <a:lnTo>
                                <a:pt x="6945" y="4832"/>
                              </a:lnTo>
                              <a:lnTo>
                                <a:pt x="6967" y="4805"/>
                              </a:lnTo>
                              <a:lnTo>
                                <a:pt x="6984" y="4782"/>
                              </a:lnTo>
                              <a:lnTo>
                                <a:pt x="6998" y="4762"/>
                              </a:lnTo>
                              <a:lnTo>
                                <a:pt x="7009" y="4743"/>
                              </a:lnTo>
                              <a:lnTo>
                                <a:pt x="7012" y="4735"/>
                              </a:lnTo>
                              <a:lnTo>
                                <a:pt x="7015" y="4727"/>
                              </a:lnTo>
                              <a:lnTo>
                                <a:pt x="7018" y="4719"/>
                              </a:lnTo>
                              <a:lnTo>
                                <a:pt x="7019" y="4711"/>
                              </a:lnTo>
                              <a:lnTo>
                                <a:pt x="7018" y="4704"/>
                              </a:lnTo>
                              <a:lnTo>
                                <a:pt x="7017" y="4697"/>
                              </a:lnTo>
                              <a:lnTo>
                                <a:pt x="7014" y="4689"/>
                              </a:lnTo>
                              <a:lnTo>
                                <a:pt x="7010" y="4681"/>
                              </a:lnTo>
                              <a:lnTo>
                                <a:pt x="7006" y="4673"/>
                              </a:lnTo>
                              <a:lnTo>
                                <a:pt x="7000" y="4665"/>
                              </a:lnTo>
                              <a:lnTo>
                                <a:pt x="6993" y="4657"/>
                              </a:lnTo>
                              <a:lnTo>
                                <a:pt x="6985" y="4648"/>
                              </a:lnTo>
                              <a:lnTo>
                                <a:pt x="6965" y="4630"/>
                              </a:lnTo>
                              <a:lnTo>
                                <a:pt x="6940" y="4608"/>
                              </a:lnTo>
                              <a:lnTo>
                                <a:pt x="6910" y="4584"/>
                              </a:lnTo>
                              <a:lnTo>
                                <a:pt x="6874" y="4557"/>
                              </a:lnTo>
                              <a:close/>
                              <a:moveTo>
                                <a:pt x="6732" y="5118"/>
                              </a:moveTo>
                              <a:lnTo>
                                <a:pt x="6732" y="5118"/>
                              </a:lnTo>
                              <a:lnTo>
                                <a:pt x="6780" y="5053"/>
                              </a:lnTo>
                              <a:lnTo>
                                <a:pt x="6798" y="5028"/>
                              </a:lnTo>
                              <a:lnTo>
                                <a:pt x="6815" y="5004"/>
                              </a:lnTo>
                              <a:lnTo>
                                <a:pt x="6827" y="4984"/>
                              </a:lnTo>
                              <a:lnTo>
                                <a:pt x="6832" y="4975"/>
                              </a:lnTo>
                              <a:lnTo>
                                <a:pt x="6835" y="4966"/>
                              </a:lnTo>
                              <a:lnTo>
                                <a:pt x="6838" y="4958"/>
                              </a:lnTo>
                              <a:lnTo>
                                <a:pt x="6840" y="4949"/>
                              </a:lnTo>
                              <a:lnTo>
                                <a:pt x="6841" y="4942"/>
                              </a:lnTo>
                              <a:lnTo>
                                <a:pt x="6842" y="4934"/>
                              </a:lnTo>
                              <a:lnTo>
                                <a:pt x="6841" y="4927"/>
                              </a:lnTo>
                              <a:lnTo>
                                <a:pt x="6839" y="4919"/>
                              </a:lnTo>
                              <a:lnTo>
                                <a:pt x="6836" y="4912"/>
                              </a:lnTo>
                              <a:lnTo>
                                <a:pt x="6832" y="4905"/>
                              </a:lnTo>
                              <a:lnTo>
                                <a:pt x="6828" y="4897"/>
                              </a:lnTo>
                              <a:lnTo>
                                <a:pt x="6822" y="4889"/>
                              </a:lnTo>
                              <a:lnTo>
                                <a:pt x="6806" y="4871"/>
                              </a:lnTo>
                              <a:lnTo>
                                <a:pt x="6787" y="4853"/>
                              </a:lnTo>
                              <a:lnTo>
                                <a:pt x="6764" y="4832"/>
                              </a:lnTo>
                              <a:lnTo>
                                <a:pt x="6702" y="4779"/>
                              </a:lnTo>
                              <a:lnTo>
                                <a:pt x="6650" y="4845"/>
                              </a:lnTo>
                              <a:lnTo>
                                <a:pt x="6630" y="4871"/>
                              </a:lnTo>
                              <a:lnTo>
                                <a:pt x="6613" y="4894"/>
                              </a:lnTo>
                              <a:lnTo>
                                <a:pt x="6598" y="4914"/>
                              </a:lnTo>
                              <a:lnTo>
                                <a:pt x="6593" y="4923"/>
                              </a:lnTo>
                              <a:lnTo>
                                <a:pt x="6589" y="4932"/>
                              </a:lnTo>
                              <a:lnTo>
                                <a:pt x="6586" y="4940"/>
                              </a:lnTo>
                              <a:lnTo>
                                <a:pt x="6584" y="4948"/>
                              </a:lnTo>
                              <a:lnTo>
                                <a:pt x="6582" y="4957"/>
                              </a:lnTo>
                              <a:lnTo>
                                <a:pt x="6582" y="4964"/>
                              </a:lnTo>
                              <a:lnTo>
                                <a:pt x="6583" y="4972"/>
                              </a:lnTo>
                              <a:lnTo>
                                <a:pt x="6585" y="4979"/>
                              </a:lnTo>
                              <a:lnTo>
                                <a:pt x="6588" y="4986"/>
                              </a:lnTo>
                              <a:lnTo>
                                <a:pt x="6592" y="4994"/>
                              </a:lnTo>
                              <a:lnTo>
                                <a:pt x="6597" y="5001"/>
                              </a:lnTo>
                              <a:lnTo>
                                <a:pt x="6604" y="5009"/>
                              </a:lnTo>
                              <a:lnTo>
                                <a:pt x="6620" y="5027"/>
                              </a:lnTo>
                              <a:lnTo>
                                <a:pt x="6640" y="5045"/>
                              </a:lnTo>
                              <a:lnTo>
                                <a:pt x="6666" y="5066"/>
                              </a:lnTo>
                              <a:lnTo>
                                <a:pt x="6732" y="5118"/>
                              </a:lnTo>
                              <a:close/>
                              <a:moveTo>
                                <a:pt x="6533" y="5361"/>
                              </a:moveTo>
                              <a:lnTo>
                                <a:pt x="6533" y="5361"/>
                              </a:lnTo>
                              <a:lnTo>
                                <a:pt x="6561" y="5325"/>
                              </a:lnTo>
                              <a:lnTo>
                                <a:pt x="6587" y="5293"/>
                              </a:lnTo>
                              <a:lnTo>
                                <a:pt x="6610" y="5265"/>
                              </a:lnTo>
                              <a:lnTo>
                                <a:pt x="6630" y="5241"/>
                              </a:lnTo>
                              <a:lnTo>
                                <a:pt x="6645" y="5219"/>
                              </a:lnTo>
                              <a:lnTo>
                                <a:pt x="6657" y="5200"/>
                              </a:lnTo>
                              <a:lnTo>
                                <a:pt x="6662" y="5191"/>
                              </a:lnTo>
                              <a:lnTo>
                                <a:pt x="6666" y="5182"/>
                              </a:lnTo>
                              <a:lnTo>
                                <a:pt x="6669" y="5174"/>
                              </a:lnTo>
                              <a:lnTo>
                                <a:pt x="6671" y="5165"/>
                              </a:lnTo>
                              <a:lnTo>
                                <a:pt x="6671" y="5156"/>
                              </a:lnTo>
                              <a:lnTo>
                                <a:pt x="6671" y="5148"/>
                              </a:lnTo>
                              <a:lnTo>
                                <a:pt x="6669" y="5140"/>
                              </a:lnTo>
                              <a:lnTo>
                                <a:pt x="6665" y="5132"/>
                              </a:lnTo>
                              <a:lnTo>
                                <a:pt x="6661" y="5123"/>
                              </a:lnTo>
                              <a:lnTo>
                                <a:pt x="6656" y="5115"/>
                              </a:lnTo>
                              <a:lnTo>
                                <a:pt x="6650" y="5106"/>
                              </a:lnTo>
                              <a:lnTo>
                                <a:pt x="6642" y="5096"/>
                              </a:lnTo>
                              <a:lnTo>
                                <a:pt x="6624" y="5075"/>
                              </a:lnTo>
                              <a:lnTo>
                                <a:pt x="6600" y="5052"/>
                              </a:lnTo>
                              <a:lnTo>
                                <a:pt x="6569" y="5026"/>
                              </a:lnTo>
                              <a:lnTo>
                                <a:pt x="6534" y="4995"/>
                              </a:lnTo>
                              <a:lnTo>
                                <a:pt x="6504" y="5032"/>
                              </a:lnTo>
                              <a:lnTo>
                                <a:pt x="6478" y="5064"/>
                              </a:lnTo>
                              <a:lnTo>
                                <a:pt x="6434" y="5118"/>
                              </a:lnTo>
                              <a:lnTo>
                                <a:pt x="6418" y="5139"/>
                              </a:lnTo>
                              <a:lnTo>
                                <a:pt x="6405" y="5159"/>
                              </a:lnTo>
                              <a:lnTo>
                                <a:pt x="6401" y="5169"/>
                              </a:lnTo>
                              <a:lnTo>
                                <a:pt x="6397" y="5178"/>
                              </a:lnTo>
                              <a:lnTo>
                                <a:pt x="6394" y="5186"/>
                              </a:lnTo>
                              <a:lnTo>
                                <a:pt x="6392" y="5195"/>
                              </a:lnTo>
                              <a:lnTo>
                                <a:pt x="6392" y="5203"/>
                              </a:lnTo>
                              <a:lnTo>
                                <a:pt x="6392" y="5211"/>
                              </a:lnTo>
                              <a:lnTo>
                                <a:pt x="6394" y="5219"/>
                              </a:lnTo>
                              <a:lnTo>
                                <a:pt x="6396" y="5227"/>
                              </a:lnTo>
                              <a:lnTo>
                                <a:pt x="6400" y="5237"/>
                              </a:lnTo>
                              <a:lnTo>
                                <a:pt x="6405" y="5245"/>
                              </a:lnTo>
                              <a:lnTo>
                                <a:pt x="6412" y="5254"/>
                              </a:lnTo>
                              <a:lnTo>
                                <a:pt x="6420" y="5263"/>
                              </a:lnTo>
                              <a:lnTo>
                                <a:pt x="6429" y="5273"/>
                              </a:lnTo>
                              <a:lnTo>
                                <a:pt x="6439" y="5284"/>
                              </a:lnTo>
                              <a:lnTo>
                                <a:pt x="6465" y="5307"/>
                              </a:lnTo>
                              <a:lnTo>
                                <a:pt x="6496" y="5332"/>
                              </a:lnTo>
                              <a:lnTo>
                                <a:pt x="6533" y="5361"/>
                              </a:lnTo>
                              <a:close/>
                              <a:moveTo>
                                <a:pt x="6282" y="5671"/>
                              </a:moveTo>
                              <a:lnTo>
                                <a:pt x="6511" y="5376"/>
                              </a:lnTo>
                              <a:lnTo>
                                <a:pt x="6341" y="5244"/>
                              </a:lnTo>
                              <a:lnTo>
                                <a:pt x="6309" y="5283"/>
                              </a:lnTo>
                              <a:lnTo>
                                <a:pt x="6279" y="5318"/>
                              </a:lnTo>
                              <a:lnTo>
                                <a:pt x="6226" y="5378"/>
                              </a:lnTo>
                              <a:lnTo>
                                <a:pt x="6204" y="5404"/>
                              </a:lnTo>
                              <a:lnTo>
                                <a:pt x="6185" y="5427"/>
                              </a:lnTo>
                              <a:lnTo>
                                <a:pt x="6176" y="5440"/>
                              </a:lnTo>
                              <a:lnTo>
                                <a:pt x="6169" y="5451"/>
                              </a:lnTo>
                              <a:lnTo>
                                <a:pt x="6164" y="5461"/>
                              </a:lnTo>
                              <a:lnTo>
                                <a:pt x="6159" y="5472"/>
                              </a:lnTo>
                              <a:lnTo>
                                <a:pt x="6155" y="5482"/>
                              </a:lnTo>
                              <a:lnTo>
                                <a:pt x="6153" y="5492"/>
                              </a:lnTo>
                              <a:lnTo>
                                <a:pt x="6152" y="5503"/>
                              </a:lnTo>
                              <a:lnTo>
                                <a:pt x="6152" y="5514"/>
                              </a:lnTo>
                              <a:lnTo>
                                <a:pt x="6154" y="5525"/>
                              </a:lnTo>
                              <a:lnTo>
                                <a:pt x="6157" y="5536"/>
                              </a:lnTo>
                              <a:lnTo>
                                <a:pt x="6162" y="5547"/>
                              </a:lnTo>
                              <a:lnTo>
                                <a:pt x="6168" y="5558"/>
                              </a:lnTo>
                              <a:lnTo>
                                <a:pt x="6176" y="5570"/>
                              </a:lnTo>
                              <a:lnTo>
                                <a:pt x="6186" y="5583"/>
                              </a:lnTo>
                              <a:lnTo>
                                <a:pt x="6197" y="5596"/>
                              </a:lnTo>
                              <a:lnTo>
                                <a:pt x="6210" y="5609"/>
                              </a:lnTo>
                              <a:lnTo>
                                <a:pt x="6225" y="5623"/>
                              </a:lnTo>
                              <a:lnTo>
                                <a:pt x="6242" y="5638"/>
                              </a:lnTo>
                              <a:lnTo>
                                <a:pt x="6261" y="5655"/>
                              </a:lnTo>
                              <a:lnTo>
                                <a:pt x="6282" y="5671"/>
                              </a:lnTo>
                              <a:close/>
                              <a:moveTo>
                                <a:pt x="7821" y="3716"/>
                              </a:moveTo>
                              <a:lnTo>
                                <a:pt x="7821" y="3716"/>
                              </a:lnTo>
                              <a:lnTo>
                                <a:pt x="7850" y="3690"/>
                              </a:lnTo>
                              <a:lnTo>
                                <a:pt x="7875" y="3667"/>
                              </a:lnTo>
                              <a:lnTo>
                                <a:pt x="7885" y="3656"/>
                              </a:lnTo>
                              <a:lnTo>
                                <a:pt x="7894" y="3644"/>
                              </a:lnTo>
                              <a:lnTo>
                                <a:pt x="7902" y="3634"/>
                              </a:lnTo>
                              <a:lnTo>
                                <a:pt x="7908" y="3624"/>
                              </a:lnTo>
                              <a:lnTo>
                                <a:pt x="7913" y="3615"/>
                              </a:lnTo>
                              <a:lnTo>
                                <a:pt x="7917" y="3606"/>
                              </a:lnTo>
                              <a:lnTo>
                                <a:pt x="7921" y="3597"/>
                              </a:lnTo>
                              <a:lnTo>
                                <a:pt x="7923" y="3588"/>
                              </a:lnTo>
                              <a:lnTo>
                                <a:pt x="7924" y="3579"/>
                              </a:lnTo>
                              <a:lnTo>
                                <a:pt x="7924" y="3571"/>
                              </a:lnTo>
                              <a:lnTo>
                                <a:pt x="7923" y="3563"/>
                              </a:lnTo>
                              <a:lnTo>
                                <a:pt x="7921" y="3555"/>
                              </a:lnTo>
                              <a:lnTo>
                                <a:pt x="7917" y="3548"/>
                              </a:lnTo>
                              <a:lnTo>
                                <a:pt x="7913" y="3540"/>
                              </a:lnTo>
                              <a:lnTo>
                                <a:pt x="7909" y="3532"/>
                              </a:lnTo>
                              <a:lnTo>
                                <a:pt x="7903" y="3524"/>
                              </a:lnTo>
                              <a:lnTo>
                                <a:pt x="7890" y="3508"/>
                              </a:lnTo>
                              <a:lnTo>
                                <a:pt x="7873" y="3492"/>
                              </a:lnTo>
                              <a:lnTo>
                                <a:pt x="7854" y="3475"/>
                              </a:lnTo>
                              <a:lnTo>
                                <a:pt x="7832" y="3456"/>
                              </a:lnTo>
                              <a:lnTo>
                                <a:pt x="7783" y="3415"/>
                              </a:lnTo>
                              <a:lnTo>
                                <a:pt x="7645" y="3579"/>
                              </a:lnTo>
                              <a:lnTo>
                                <a:pt x="7733" y="3648"/>
                              </a:lnTo>
                              <a:lnTo>
                                <a:pt x="7821" y="3716"/>
                              </a:lnTo>
                              <a:close/>
                              <a:moveTo>
                                <a:pt x="7806" y="3737"/>
                              </a:moveTo>
                              <a:lnTo>
                                <a:pt x="7806" y="3737"/>
                              </a:lnTo>
                              <a:lnTo>
                                <a:pt x="7784" y="3722"/>
                              </a:lnTo>
                              <a:lnTo>
                                <a:pt x="7761" y="3707"/>
                              </a:lnTo>
                              <a:lnTo>
                                <a:pt x="7741" y="3696"/>
                              </a:lnTo>
                              <a:lnTo>
                                <a:pt x="7721" y="3686"/>
                              </a:lnTo>
                              <a:lnTo>
                                <a:pt x="7701" y="3677"/>
                              </a:lnTo>
                              <a:lnTo>
                                <a:pt x="7683" y="3671"/>
                              </a:lnTo>
                              <a:lnTo>
                                <a:pt x="7666" y="3666"/>
                              </a:lnTo>
                              <a:lnTo>
                                <a:pt x="7649" y="3662"/>
                              </a:lnTo>
                              <a:lnTo>
                                <a:pt x="7633" y="3660"/>
                              </a:lnTo>
                              <a:lnTo>
                                <a:pt x="7619" y="3659"/>
                              </a:lnTo>
                              <a:lnTo>
                                <a:pt x="7606" y="3659"/>
                              </a:lnTo>
                              <a:lnTo>
                                <a:pt x="7594" y="3661"/>
                              </a:lnTo>
                              <a:lnTo>
                                <a:pt x="7583" y="3664"/>
                              </a:lnTo>
                              <a:lnTo>
                                <a:pt x="7574" y="3669"/>
                              </a:lnTo>
                              <a:lnTo>
                                <a:pt x="7565" y="3674"/>
                              </a:lnTo>
                              <a:lnTo>
                                <a:pt x="7558" y="3681"/>
                              </a:lnTo>
                              <a:lnTo>
                                <a:pt x="7552" y="3688"/>
                              </a:lnTo>
                              <a:lnTo>
                                <a:pt x="7548" y="3697"/>
                              </a:lnTo>
                              <a:lnTo>
                                <a:pt x="7546" y="3707"/>
                              </a:lnTo>
                              <a:lnTo>
                                <a:pt x="7545" y="3717"/>
                              </a:lnTo>
                              <a:lnTo>
                                <a:pt x="7545" y="3730"/>
                              </a:lnTo>
                              <a:lnTo>
                                <a:pt x="7547" y="3742"/>
                              </a:lnTo>
                              <a:lnTo>
                                <a:pt x="7551" y="3755"/>
                              </a:lnTo>
                              <a:lnTo>
                                <a:pt x="7556" y="3769"/>
                              </a:lnTo>
                              <a:lnTo>
                                <a:pt x="7563" y="3784"/>
                              </a:lnTo>
                              <a:lnTo>
                                <a:pt x="7573" y="3800"/>
                              </a:lnTo>
                              <a:lnTo>
                                <a:pt x="7584" y="3815"/>
                              </a:lnTo>
                              <a:lnTo>
                                <a:pt x="7596" y="3832"/>
                              </a:lnTo>
                              <a:lnTo>
                                <a:pt x="7611" y="3849"/>
                              </a:lnTo>
                              <a:lnTo>
                                <a:pt x="7627" y="3867"/>
                              </a:lnTo>
                              <a:lnTo>
                                <a:pt x="7646" y="3884"/>
                              </a:lnTo>
                              <a:lnTo>
                                <a:pt x="7667" y="3902"/>
                              </a:lnTo>
                              <a:lnTo>
                                <a:pt x="7806" y="3737"/>
                              </a:lnTo>
                              <a:close/>
                              <a:moveTo>
                                <a:pt x="7658" y="3927"/>
                              </a:moveTo>
                              <a:lnTo>
                                <a:pt x="7481" y="3790"/>
                              </a:lnTo>
                              <a:lnTo>
                                <a:pt x="7354" y="3953"/>
                              </a:lnTo>
                              <a:lnTo>
                                <a:pt x="7405" y="3993"/>
                              </a:lnTo>
                              <a:lnTo>
                                <a:pt x="7427" y="4011"/>
                              </a:lnTo>
                              <a:lnTo>
                                <a:pt x="7449" y="4026"/>
                              </a:lnTo>
                              <a:lnTo>
                                <a:pt x="7468" y="4038"/>
                              </a:lnTo>
                              <a:lnTo>
                                <a:pt x="7486" y="4048"/>
                              </a:lnTo>
                              <a:lnTo>
                                <a:pt x="7495" y="4052"/>
                              </a:lnTo>
                              <a:lnTo>
                                <a:pt x="7504" y="4055"/>
                              </a:lnTo>
                              <a:lnTo>
                                <a:pt x="7513" y="4057"/>
                              </a:lnTo>
                              <a:lnTo>
                                <a:pt x="7521" y="4058"/>
                              </a:lnTo>
                              <a:lnTo>
                                <a:pt x="7529" y="4058"/>
                              </a:lnTo>
                              <a:lnTo>
                                <a:pt x="7537" y="4058"/>
                              </a:lnTo>
                              <a:lnTo>
                                <a:pt x="7545" y="4056"/>
                              </a:lnTo>
                              <a:lnTo>
                                <a:pt x="7553" y="4053"/>
                              </a:lnTo>
                              <a:lnTo>
                                <a:pt x="7561" y="4050"/>
                              </a:lnTo>
                              <a:lnTo>
                                <a:pt x="7569" y="4045"/>
                              </a:lnTo>
                              <a:lnTo>
                                <a:pt x="7578" y="4039"/>
                              </a:lnTo>
                              <a:lnTo>
                                <a:pt x="7586" y="4032"/>
                              </a:lnTo>
                              <a:lnTo>
                                <a:pt x="7594" y="4023"/>
                              </a:lnTo>
                              <a:lnTo>
                                <a:pt x="7602" y="4014"/>
                              </a:lnTo>
                              <a:lnTo>
                                <a:pt x="7611" y="4003"/>
                              </a:lnTo>
                              <a:lnTo>
                                <a:pt x="7620" y="3990"/>
                              </a:lnTo>
                              <a:lnTo>
                                <a:pt x="7638" y="3961"/>
                              </a:lnTo>
                              <a:lnTo>
                                <a:pt x="7658" y="3927"/>
                              </a:lnTo>
                              <a:close/>
                              <a:moveTo>
                                <a:pt x="7367" y="4288"/>
                              </a:moveTo>
                              <a:lnTo>
                                <a:pt x="7505" y="4111"/>
                              </a:lnTo>
                              <a:lnTo>
                                <a:pt x="7334" y="3979"/>
                              </a:lnTo>
                              <a:lnTo>
                                <a:pt x="7287" y="4038"/>
                              </a:lnTo>
                              <a:lnTo>
                                <a:pt x="7270" y="4062"/>
                              </a:lnTo>
                              <a:lnTo>
                                <a:pt x="7255" y="4083"/>
                              </a:lnTo>
                              <a:lnTo>
                                <a:pt x="7244" y="4101"/>
                              </a:lnTo>
                              <a:lnTo>
                                <a:pt x="7240" y="4109"/>
                              </a:lnTo>
                              <a:lnTo>
                                <a:pt x="7237" y="4117"/>
                              </a:lnTo>
                              <a:lnTo>
                                <a:pt x="7234" y="4125"/>
                              </a:lnTo>
                              <a:lnTo>
                                <a:pt x="7233" y="4133"/>
                              </a:lnTo>
                              <a:lnTo>
                                <a:pt x="7232" y="4140"/>
                              </a:lnTo>
                              <a:lnTo>
                                <a:pt x="7232" y="4146"/>
                              </a:lnTo>
                              <a:lnTo>
                                <a:pt x="7233" y="4153"/>
                              </a:lnTo>
                              <a:lnTo>
                                <a:pt x="7236" y="4160"/>
                              </a:lnTo>
                              <a:lnTo>
                                <a:pt x="7239" y="4166"/>
                              </a:lnTo>
                              <a:lnTo>
                                <a:pt x="7243" y="4173"/>
                              </a:lnTo>
                              <a:lnTo>
                                <a:pt x="7247" y="4180"/>
                              </a:lnTo>
                              <a:lnTo>
                                <a:pt x="7253" y="4187"/>
                              </a:lnTo>
                              <a:lnTo>
                                <a:pt x="7268" y="4203"/>
                              </a:lnTo>
                              <a:lnTo>
                                <a:pt x="7286" y="4220"/>
                              </a:lnTo>
                              <a:lnTo>
                                <a:pt x="7310" y="4240"/>
                              </a:lnTo>
                              <a:lnTo>
                                <a:pt x="7367" y="4288"/>
                              </a:lnTo>
                              <a:close/>
                              <a:moveTo>
                                <a:pt x="8109" y="3007"/>
                              </a:moveTo>
                              <a:lnTo>
                                <a:pt x="7956" y="3193"/>
                              </a:lnTo>
                              <a:lnTo>
                                <a:pt x="8133" y="3329"/>
                              </a:lnTo>
                              <a:lnTo>
                                <a:pt x="8182" y="3268"/>
                              </a:lnTo>
                              <a:lnTo>
                                <a:pt x="8202" y="3243"/>
                              </a:lnTo>
                              <a:lnTo>
                                <a:pt x="8218" y="3220"/>
                              </a:lnTo>
                              <a:lnTo>
                                <a:pt x="8231" y="3201"/>
                              </a:lnTo>
                              <a:lnTo>
                                <a:pt x="8241" y="3184"/>
                              </a:lnTo>
                              <a:lnTo>
                                <a:pt x="8244" y="3177"/>
                              </a:lnTo>
                              <a:lnTo>
                                <a:pt x="8247" y="3168"/>
                              </a:lnTo>
                              <a:lnTo>
                                <a:pt x="8248" y="3161"/>
                              </a:lnTo>
                              <a:lnTo>
                                <a:pt x="8248" y="3154"/>
                              </a:lnTo>
                              <a:lnTo>
                                <a:pt x="8248" y="3147"/>
                              </a:lnTo>
                              <a:lnTo>
                                <a:pt x="8246" y="3140"/>
                              </a:lnTo>
                              <a:lnTo>
                                <a:pt x="8244" y="3133"/>
                              </a:lnTo>
                              <a:lnTo>
                                <a:pt x="8240" y="3126"/>
                              </a:lnTo>
                              <a:lnTo>
                                <a:pt x="8236" y="3118"/>
                              </a:lnTo>
                              <a:lnTo>
                                <a:pt x="8230" y="3111"/>
                              </a:lnTo>
                              <a:lnTo>
                                <a:pt x="8216" y="3094"/>
                              </a:lnTo>
                              <a:lnTo>
                                <a:pt x="8196" y="3077"/>
                              </a:lnTo>
                              <a:lnTo>
                                <a:pt x="8172" y="3057"/>
                              </a:lnTo>
                              <a:lnTo>
                                <a:pt x="8109" y="3007"/>
                              </a:lnTo>
                              <a:close/>
                              <a:moveTo>
                                <a:pt x="7963" y="3534"/>
                              </a:moveTo>
                              <a:lnTo>
                                <a:pt x="8117" y="3349"/>
                              </a:lnTo>
                              <a:lnTo>
                                <a:pt x="8095" y="3333"/>
                              </a:lnTo>
                              <a:lnTo>
                                <a:pt x="8075" y="3317"/>
                              </a:lnTo>
                              <a:lnTo>
                                <a:pt x="8040" y="3286"/>
                              </a:lnTo>
                              <a:lnTo>
                                <a:pt x="8024" y="3274"/>
                              </a:lnTo>
                              <a:lnTo>
                                <a:pt x="8010" y="3262"/>
                              </a:lnTo>
                              <a:lnTo>
                                <a:pt x="7997" y="3253"/>
                              </a:lnTo>
                              <a:lnTo>
                                <a:pt x="7983" y="3246"/>
                              </a:lnTo>
                              <a:lnTo>
                                <a:pt x="7976" y="3244"/>
                              </a:lnTo>
                              <a:lnTo>
                                <a:pt x="7970" y="3242"/>
                              </a:lnTo>
                              <a:lnTo>
                                <a:pt x="7964" y="3241"/>
                              </a:lnTo>
                              <a:lnTo>
                                <a:pt x="7957" y="3240"/>
                              </a:lnTo>
                              <a:lnTo>
                                <a:pt x="7951" y="3241"/>
                              </a:lnTo>
                              <a:lnTo>
                                <a:pt x="7944" y="3242"/>
                              </a:lnTo>
                              <a:lnTo>
                                <a:pt x="7938" y="3244"/>
                              </a:lnTo>
                              <a:lnTo>
                                <a:pt x="7931" y="3247"/>
                              </a:lnTo>
                              <a:lnTo>
                                <a:pt x="7924" y="3250"/>
                              </a:lnTo>
                              <a:lnTo>
                                <a:pt x="7916" y="3255"/>
                              </a:lnTo>
                              <a:lnTo>
                                <a:pt x="7909" y="3261"/>
                              </a:lnTo>
                              <a:lnTo>
                                <a:pt x="7901" y="3268"/>
                              </a:lnTo>
                              <a:lnTo>
                                <a:pt x="7885" y="3285"/>
                              </a:lnTo>
                              <a:lnTo>
                                <a:pt x="7867" y="3306"/>
                              </a:lnTo>
                              <a:lnTo>
                                <a:pt x="7850" y="3329"/>
                              </a:lnTo>
                              <a:lnTo>
                                <a:pt x="7837" y="3348"/>
                              </a:lnTo>
                              <a:lnTo>
                                <a:pt x="7829" y="3366"/>
                              </a:lnTo>
                              <a:lnTo>
                                <a:pt x="7826" y="3374"/>
                              </a:lnTo>
                              <a:lnTo>
                                <a:pt x="7824" y="3382"/>
                              </a:lnTo>
                              <a:lnTo>
                                <a:pt x="7822" y="3389"/>
                              </a:lnTo>
                              <a:lnTo>
                                <a:pt x="7822" y="3396"/>
                              </a:lnTo>
                              <a:lnTo>
                                <a:pt x="7822" y="3402"/>
                              </a:lnTo>
                              <a:lnTo>
                                <a:pt x="7823" y="3408"/>
                              </a:lnTo>
                              <a:lnTo>
                                <a:pt x="7825" y="3414"/>
                              </a:lnTo>
                              <a:lnTo>
                                <a:pt x="7827" y="3420"/>
                              </a:lnTo>
                              <a:lnTo>
                                <a:pt x="7830" y="3425"/>
                              </a:lnTo>
                              <a:lnTo>
                                <a:pt x="7834" y="3431"/>
                              </a:lnTo>
                              <a:lnTo>
                                <a:pt x="7843" y="3441"/>
                              </a:lnTo>
                              <a:lnTo>
                                <a:pt x="7856" y="3453"/>
                              </a:lnTo>
                              <a:lnTo>
                                <a:pt x="7870" y="3464"/>
                              </a:lnTo>
                              <a:lnTo>
                                <a:pt x="7885" y="3475"/>
                              </a:lnTo>
                              <a:lnTo>
                                <a:pt x="7922" y="3501"/>
                              </a:lnTo>
                              <a:lnTo>
                                <a:pt x="7942" y="3517"/>
                              </a:lnTo>
                              <a:lnTo>
                                <a:pt x="7963" y="3534"/>
                              </a:lnTo>
                              <a:close/>
                              <a:moveTo>
                                <a:pt x="8629" y="2339"/>
                              </a:moveTo>
                              <a:lnTo>
                                <a:pt x="8811" y="2483"/>
                              </a:lnTo>
                              <a:lnTo>
                                <a:pt x="8864" y="2416"/>
                              </a:lnTo>
                              <a:lnTo>
                                <a:pt x="8886" y="2389"/>
                              </a:lnTo>
                              <a:lnTo>
                                <a:pt x="8905" y="2366"/>
                              </a:lnTo>
                              <a:lnTo>
                                <a:pt x="8919" y="2344"/>
                              </a:lnTo>
                              <a:lnTo>
                                <a:pt x="8930" y="2326"/>
                              </a:lnTo>
                              <a:lnTo>
                                <a:pt x="8934" y="2317"/>
                              </a:lnTo>
                              <a:lnTo>
                                <a:pt x="8937" y="2309"/>
                              </a:lnTo>
                              <a:lnTo>
                                <a:pt x="8939" y="2301"/>
                              </a:lnTo>
                              <a:lnTo>
                                <a:pt x="8941" y="2293"/>
                              </a:lnTo>
                              <a:lnTo>
                                <a:pt x="8941" y="2285"/>
                              </a:lnTo>
                              <a:lnTo>
                                <a:pt x="8940" y="2277"/>
                              </a:lnTo>
                              <a:lnTo>
                                <a:pt x="8938" y="2268"/>
                              </a:lnTo>
                              <a:lnTo>
                                <a:pt x="8934" y="2260"/>
                              </a:lnTo>
                              <a:lnTo>
                                <a:pt x="8930" y="2252"/>
                              </a:lnTo>
                              <a:lnTo>
                                <a:pt x="8925" y="2244"/>
                              </a:lnTo>
                              <a:lnTo>
                                <a:pt x="8918" y="2235"/>
                              </a:lnTo>
                              <a:lnTo>
                                <a:pt x="8911" y="2226"/>
                              </a:lnTo>
                              <a:lnTo>
                                <a:pt x="8891" y="2206"/>
                              </a:lnTo>
                              <a:lnTo>
                                <a:pt x="8867" y="2183"/>
                              </a:lnTo>
                              <a:lnTo>
                                <a:pt x="8838" y="2158"/>
                              </a:lnTo>
                              <a:lnTo>
                                <a:pt x="8802" y="2128"/>
                              </a:lnTo>
                              <a:lnTo>
                                <a:pt x="8629" y="2339"/>
                              </a:lnTo>
                              <a:close/>
                              <a:moveTo>
                                <a:pt x="8440" y="2582"/>
                              </a:moveTo>
                              <a:lnTo>
                                <a:pt x="8440" y="2582"/>
                              </a:lnTo>
                              <a:lnTo>
                                <a:pt x="8478" y="2610"/>
                              </a:lnTo>
                              <a:lnTo>
                                <a:pt x="8509" y="2634"/>
                              </a:lnTo>
                              <a:lnTo>
                                <a:pt x="8537" y="2653"/>
                              </a:lnTo>
                              <a:lnTo>
                                <a:pt x="8562" y="2667"/>
                              </a:lnTo>
                              <a:lnTo>
                                <a:pt x="8572" y="2672"/>
                              </a:lnTo>
                              <a:lnTo>
                                <a:pt x="8583" y="2676"/>
                              </a:lnTo>
                              <a:lnTo>
                                <a:pt x="8592" y="2680"/>
                              </a:lnTo>
                              <a:lnTo>
                                <a:pt x="8601" y="2682"/>
                              </a:lnTo>
                              <a:lnTo>
                                <a:pt x="8610" y="2683"/>
                              </a:lnTo>
                              <a:lnTo>
                                <a:pt x="8619" y="2682"/>
                              </a:lnTo>
                              <a:lnTo>
                                <a:pt x="8627" y="2681"/>
                              </a:lnTo>
                              <a:lnTo>
                                <a:pt x="8635" y="2679"/>
                              </a:lnTo>
                              <a:lnTo>
                                <a:pt x="8643" y="2676"/>
                              </a:lnTo>
                              <a:lnTo>
                                <a:pt x="8650" y="2671"/>
                              </a:lnTo>
                              <a:lnTo>
                                <a:pt x="8658" y="2666"/>
                              </a:lnTo>
                              <a:lnTo>
                                <a:pt x="8666" y="2659"/>
                              </a:lnTo>
                              <a:lnTo>
                                <a:pt x="8682" y="2643"/>
                              </a:lnTo>
                              <a:lnTo>
                                <a:pt x="8700" y="2623"/>
                              </a:lnTo>
                              <a:lnTo>
                                <a:pt x="8720" y="2598"/>
                              </a:lnTo>
                              <a:lnTo>
                                <a:pt x="8742" y="2570"/>
                              </a:lnTo>
                              <a:lnTo>
                                <a:pt x="8768" y="2538"/>
                              </a:lnTo>
                              <a:lnTo>
                                <a:pt x="8797" y="2502"/>
                              </a:lnTo>
                              <a:lnTo>
                                <a:pt x="8759" y="2473"/>
                              </a:lnTo>
                              <a:lnTo>
                                <a:pt x="8726" y="2449"/>
                              </a:lnTo>
                              <a:lnTo>
                                <a:pt x="8698" y="2429"/>
                              </a:lnTo>
                              <a:lnTo>
                                <a:pt x="8673" y="2413"/>
                              </a:lnTo>
                              <a:lnTo>
                                <a:pt x="8662" y="2408"/>
                              </a:lnTo>
                              <a:lnTo>
                                <a:pt x="8651" y="2403"/>
                              </a:lnTo>
                              <a:lnTo>
                                <a:pt x="8642" y="2400"/>
                              </a:lnTo>
                              <a:lnTo>
                                <a:pt x="8632" y="2397"/>
                              </a:lnTo>
                              <a:lnTo>
                                <a:pt x="8624" y="2396"/>
                              </a:lnTo>
                              <a:lnTo>
                                <a:pt x="8615" y="2396"/>
                              </a:lnTo>
                              <a:lnTo>
                                <a:pt x="8607" y="2397"/>
                              </a:lnTo>
                              <a:lnTo>
                                <a:pt x="8599" y="2399"/>
                              </a:lnTo>
                              <a:lnTo>
                                <a:pt x="8591" y="2402"/>
                              </a:lnTo>
                              <a:lnTo>
                                <a:pt x="8584" y="2407"/>
                              </a:lnTo>
                              <a:lnTo>
                                <a:pt x="8576" y="2412"/>
                              </a:lnTo>
                              <a:lnTo>
                                <a:pt x="8568" y="2420"/>
                              </a:lnTo>
                              <a:lnTo>
                                <a:pt x="8553" y="2436"/>
                              </a:lnTo>
                              <a:lnTo>
                                <a:pt x="8535" y="2456"/>
                              </a:lnTo>
                              <a:lnTo>
                                <a:pt x="8516" y="2481"/>
                              </a:lnTo>
                              <a:lnTo>
                                <a:pt x="8494" y="2511"/>
                              </a:lnTo>
                              <a:lnTo>
                                <a:pt x="8468" y="2544"/>
                              </a:lnTo>
                              <a:lnTo>
                                <a:pt x="8440" y="2582"/>
                              </a:lnTo>
                              <a:close/>
                              <a:moveTo>
                                <a:pt x="8283" y="2785"/>
                              </a:moveTo>
                              <a:lnTo>
                                <a:pt x="8459" y="2922"/>
                              </a:lnTo>
                              <a:lnTo>
                                <a:pt x="8507" y="2861"/>
                              </a:lnTo>
                              <a:lnTo>
                                <a:pt x="8525" y="2836"/>
                              </a:lnTo>
                              <a:lnTo>
                                <a:pt x="8540" y="2814"/>
                              </a:lnTo>
                              <a:lnTo>
                                <a:pt x="8553" y="2795"/>
                              </a:lnTo>
                              <a:lnTo>
                                <a:pt x="8557" y="2787"/>
                              </a:lnTo>
                              <a:lnTo>
                                <a:pt x="8561" y="2779"/>
                              </a:lnTo>
                              <a:lnTo>
                                <a:pt x="8563" y="2771"/>
                              </a:lnTo>
                              <a:lnTo>
                                <a:pt x="8565" y="2764"/>
                              </a:lnTo>
                              <a:lnTo>
                                <a:pt x="8566" y="2755"/>
                              </a:lnTo>
                              <a:lnTo>
                                <a:pt x="8565" y="2748"/>
                              </a:lnTo>
                              <a:lnTo>
                                <a:pt x="8564" y="2741"/>
                              </a:lnTo>
                              <a:lnTo>
                                <a:pt x="8562" y="2735"/>
                              </a:lnTo>
                              <a:lnTo>
                                <a:pt x="8559" y="2728"/>
                              </a:lnTo>
                              <a:lnTo>
                                <a:pt x="8555" y="2721"/>
                              </a:lnTo>
                              <a:lnTo>
                                <a:pt x="8550" y="2714"/>
                              </a:lnTo>
                              <a:lnTo>
                                <a:pt x="8543" y="2706"/>
                              </a:lnTo>
                              <a:lnTo>
                                <a:pt x="8528" y="2690"/>
                              </a:lnTo>
                              <a:lnTo>
                                <a:pt x="8508" y="2672"/>
                              </a:lnTo>
                              <a:lnTo>
                                <a:pt x="8485" y="2652"/>
                              </a:lnTo>
                              <a:lnTo>
                                <a:pt x="8425" y="2602"/>
                              </a:lnTo>
                              <a:lnTo>
                                <a:pt x="8283" y="2785"/>
                              </a:lnTo>
                              <a:close/>
                              <a:moveTo>
                                <a:pt x="8130" y="2982"/>
                              </a:moveTo>
                              <a:lnTo>
                                <a:pt x="8302" y="3125"/>
                              </a:lnTo>
                              <a:lnTo>
                                <a:pt x="8444" y="2942"/>
                              </a:lnTo>
                              <a:lnTo>
                                <a:pt x="8382" y="2897"/>
                              </a:lnTo>
                              <a:lnTo>
                                <a:pt x="8357" y="2879"/>
                              </a:lnTo>
                              <a:lnTo>
                                <a:pt x="8335" y="2865"/>
                              </a:lnTo>
                              <a:lnTo>
                                <a:pt x="8316" y="2854"/>
                              </a:lnTo>
                              <a:lnTo>
                                <a:pt x="8307" y="2849"/>
                              </a:lnTo>
                              <a:lnTo>
                                <a:pt x="8299" y="2846"/>
                              </a:lnTo>
                              <a:lnTo>
                                <a:pt x="8292" y="2844"/>
                              </a:lnTo>
                              <a:lnTo>
                                <a:pt x="8284" y="2842"/>
                              </a:lnTo>
                              <a:lnTo>
                                <a:pt x="8277" y="2841"/>
                              </a:lnTo>
                              <a:lnTo>
                                <a:pt x="8270" y="2842"/>
                              </a:lnTo>
                              <a:lnTo>
                                <a:pt x="8262" y="2843"/>
                              </a:lnTo>
                              <a:lnTo>
                                <a:pt x="8256" y="2845"/>
                              </a:lnTo>
                              <a:lnTo>
                                <a:pt x="8249" y="2848"/>
                              </a:lnTo>
                              <a:lnTo>
                                <a:pt x="8242" y="2852"/>
                              </a:lnTo>
                              <a:lnTo>
                                <a:pt x="8235" y="2857"/>
                              </a:lnTo>
                              <a:lnTo>
                                <a:pt x="8228" y="2863"/>
                              </a:lnTo>
                              <a:lnTo>
                                <a:pt x="8213" y="2878"/>
                              </a:lnTo>
                              <a:lnTo>
                                <a:pt x="8195" y="2898"/>
                              </a:lnTo>
                              <a:lnTo>
                                <a:pt x="8177" y="2921"/>
                              </a:lnTo>
                              <a:lnTo>
                                <a:pt x="8130" y="2982"/>
                              </a:lnTo>
                              <a:close/>
                              <a:moveTo>
                                <a:pt x="9072" y="1782"/>
                              </a:moveTo>
                              <a:lnTo>
                                <a:pt x="9072" y="1782"/>
                              </a:lnTo>
                              <a:lnTo>
                                <a:pt x="9111" y="1812"/>
                              </a:lnTo>
                              <a:lnTo>
                                <a:pt x="9144" y="1836"/>
                              </a:lnTo>
                              <a:lnTo>
                                <a:pt x="9173" y="1856"/>
                              </a:lnTo>
                              <a:lnTo>
                                <a:pt x="9198" y="1872"/>
                              </a:lnTo>
                              <a:lnTo>
                                <a:pt x="9209" y="1878"/>
                              </a:lnTo>
                              <a:lnTo>
                                <a:pt x="9219" y="1882"/>
                              </a:lnTo>
                              <a:lnTo>
                                <a:pt x="9229" y="1886"/>
                              </a:lnTo>
                              <a:lnTo>
                                <a:pt x="9238" y="1888"/>
                              </a:lnTo>
                              <a:lnTo>
                                <a:pt x="9248" y="1889"/>
                              </a:lnTo>
                              <a:lnTo>
                                <a:pt x="9256" y="1889"/>
                              </a:lnTo>
                              <a:lnTo>
                                <a:pt x="9264" y="1888"/>
                              </a:lnTo>
                              <a:lnTo>
                                <a:pt x="9272" y="1886"/>
                              </a:lnTo>
                              <a:lnTo>
                                <a:pt x="9279" y="1882"/>
                              </a:lnTo>
                              <a:lnTo>
                                <a:pt x="9287" y="1878"/>
                              </a:lnTo>
                              <a:lnTo>
                                <a:pt x="9295" y="1872"/>
                              </a:lnTo>
                              <a:lnTo>
                                <a:pt x="9302" y="1866"/>
                              </a:lnTo>
                              <a:lnTo>
                                <a:pt x="9319" y="1848"/>
                              </a:lnTo>
                              <a:lnTo>
                                <a:pt x="9337" y="1827"/>
                              </a:lnTo>
                              <a:lnTo>
                                <a:pt x="9356" y="1802"/>
                              </a:lnTo>
                              <a:lnTo>
                                <a:pt x="9378" y="1772"/>
                              </a:lnTo>
                              <a:lnTo>
                                <a:pt x="9405" y="1739"/>
                              </a:lnTo>
                              <a:lnTo>
                                <a:pt x="9434" y="1701"/>
                              </a:lnTo>
                              <a:lnTo>
                                <a:pt x="9447" y="1685"/>
                              </a:lnTo>
                              <a:lnTo>
                                <a:pt x="9463" y="1668"/>
                              </a:lnTo>
                              <a:lnTo>
                                <a:pt x="9495" y="1632"/>
                              </a:lnTo>
                              <a:lnTo>
                                <a:pt x="9530" y="1595"/>
                              </a:lnTo>
                              <a:lnTo>
                                <a:pt x="9546" y="1574"/>
                              </a:lnTo>
                              <a:lnTo>
                                <a:pt x="9561" y="1555"/>
                              </a:lnTo>
                              <a:lnTo>
                                <a:pt x="9575" y="1535"/>
                              </a:lnTo>
                              <a:lnTo>
                                <a:pt x="9588" y="1514"/>
                              </a:lnTo>
                              <a:lnTo>
                                <a:pt x="9599" y="1494"/>
                              </a:lnTo>
                              <a:lnTo>
                                <a:pt x="9603" y="1484"/>
                              </a:lnTo>
                              <a:lnTo>
                                <a:pt x="9606" y="1474"/>
                              </a:lnTo>
                              <a:lnTo>
                                <a:pt x="9609" y="1464"/>
                              </a:lnTo>
                              <a:lnTo>
                                <a:pt x="9611" y="1454"/>
                              </a:lnTo>
                              <a:lnTo>
                                <a:pt x="9612" y="1444"/>
                              </a:lnTo>
                              <a:lnTo>
                                <a:pt x="9612" y="1434"/>
                              </a:lnTo>
                              <a:lnTo>
                                <a:pt x="9611" y="1425"/>
                              </a:lnTo>
                              <a:lnTo>
                                <a:pt x="9610" y="1415"/>
                              </a:lnTo>
                              <a:lnTo>
                                <a:pt x="9607" y="1406"/>
                              </a:lnTo>
                              <a:lnTo>
                                <a:pt x="9603" y="1397"/>
                              </a:lnTo>
                              <a:lnTo>
                                <a:pt x="9596" y="1382"/>
                              </a:lnTo>
                              <a:lnTo>
                                <a:pt x="9588" y="1370"/>
                              </a:lnTo>
                              <a:lnTo>
                                <a:pt x="9581" y="1359"/>
                              </a:lnTo>
                              <a:lnTo>
                                <a:pt x="9574" y="1350"/>
                              </a:lnTo>
                              <a:lnTo>
                                <a:pt x="9566" y="1341"/>
                              </a:lnTo>
                              <a:lnTo>
                                <a:pt x="9559" y="1333"/>
                              </a:lnTo>
                              <a:lnTo>
                                <a:pt x="9551" y="1327"/>
                              </a:lnTo>
                              <a:lnTo>
                                <a:pt x="9543" y="1321"/>
                              </a:lnTo>
                              <a:lnTo>
                                <a:pt x="9535" y="1317"/>
                              </a:lnTo>
                              <a:lnTo>
                                <a:pt x="9527" y="1312"/>
                              </a:lnTo>
                              <a:lnTo>
                                <a:pt x="9518" y="1310"/>
                              </a:lnTo>
                              <a:lnTo>
                                <a:pt x="9510" y="1308"/>
                              </a:lnTo>
                              <a:lnTo>
                                <a:pt x="9501" y="1307"/>
                              </a:lnTo>
                              <a:lnTo>
                                <a:pt x="9493" y="1307"/>
                              </a:lnTo>
                              <a:lnTo>
                                <a:pt x="9484" y="1308"/>
                              </a:lnTo>
                              <a:lnTo>
                                <a:pt x="9475" y="1310"/>
                              </a:lnTo>
                              <a:lnTo>
                                <a:pt x="9466" y="1312"/>
                              </a:lnTo>
                              <a:lnTo>
                                <a:pt x="9458" y="1316"/>
                              </a:lnTo>
                              <a:lnTo>
                                <a:pt x="9448" y="1320"/>
                              </a:lnTo>
                              <a:lnTo>
                                <a:pt x="9439" y="1325"/>
                              </a:lnTo>
                              <a:lnTo>
                                <a:pt x="9420" y="1336"/>
                              </a:lnTo>
                              <a:lnTo>
                                <a:pt x="9402" y="1349"/>
                              </a:lnTo>
                              <a:lnTo>
                                <a:pt x="9384" y="1365"/>
                              </a:lnTo>
                              <a:lnTo>
                                <a:pt x="9364" y="1382"/>
                              </a:lnTo>
                              <a:lnTo>
                                <a:pt x="9345" y="1403"/>
                              </a:lnTo>
                              <a:lnTo>
                                <a:pt x="9327" y="1424"/>
                              </a:lnTo>
                              <a:lnTo>
                                <a:pt x="9307" y="1446"/>
                              </a:lnTo>
                              <a:lnTo>
                                <a:pt x="9289" y="1470"/>
                              </a:lnTo>
                              <a:lnTo>
                                <a:pt x="9253" y="1518"/>
                              </a:lnTo>
                              <a:lnTo>
                                <a:pt x="9217" y="1569"/>
                              </a:lnTo>
                              <a:lnTo>
                                <a:pt x="9184" y="1620"/>
                              </a:lnTo>
                              <a:lnTo>
                                <a:pt x="9122" y="1712"/>
                              </a:lnTo>
                              <a:lnTo>
                                <a:pt x="9095" y="1751"/>
                              </a:lnTo>
                              <a:lnTo>
                                <a:pt x="9083" y="1767"/>
                              </a:lnTo>
                              <a:lnTo>
                                <a:pt x="9072" y="1782"/>
                              </a:lnTo>
                              <a:close/>
                              <a:moveTo>
                                <a:pt x="8818" y="2109"/>
                              </a:moveTo>
                              <a:lnTo>
                                <a:pt x="9002" y="2251"/>
                              </a:lnTo>
                              <a:lnTo>
                                <a:pt x="9235" y="1951"/>
                              </a:lnTo>
                              <a:lnTo>
                                <a:pt x="9192" y="1918"/>
                              </a:lnTo>
                              <a:lnTo>
                                <a:pt x="9173" y="1905"/>
                              </a:lnTo>
                              <a:lnTo>
                                <a:pt x="9154" y="1893"/>
                              </a:lnTo>
                              <a:lnTo>
                                <a:pt x="9137" y="1883"/>
                              </a:lnTo>
                              <a:lnTo>
                                <a:pt x="9121" y="1874"/>
                              </a:lnTo>
                              <a:lnTo>
                                <a:pt x="9106" y="1867"/>
                              </a:lnTo>
                              <a:lnTo>
                                <a:pt x="9091" y="1861"/>
                              </a:lnTo>
                              <a:lnTo>
                                <a:pt x="9078" y="1857"/>
                              </a:lnTo>
                              <a:lnTo>
                                <a:pt x="9066" y="1855"/>
                              </a:lnTo>
                              <a:lnTo>
                                <a:pt x="9054" y="1854"/>
                              </a:lnTo>
                              <a:lnTo>
                                <a:pt x="9043" y="1854"/>
                              </a:lnTo>
                              <a:lnTo>
                                <a:pt x="9031" y="1856"/>
                              </a:lnTo>
                              <a:lnTo>
                                <a:pt x="9021" y="1859"/>
                              </a:lnTo>
                              <a:lnTo>
                                <a:pt x="9012" y="1865"/>
                              </a:lnTo>
                              <a:lnTo>
                                <a:pt x="9002" y="1870"/>
                              </a:lnTo>
                              <a:lnTo>
                                <a:pt x="8993" y="1877"/>
                              </a:lnTo>
                              <a:lnTo>
                                <a:pt x="8984" y="1886"/>
                              </a:lnTo>
                              <a:lnTo>
                                <a:pt x="8975" y="1895"/>
                              </a:lnTo>
                              <a:lnTo>
                                <a:pt x="8965" y="1905"/>
                              </a:lnTo>
                              <a:lnTo>
                                <a:pt x="8945" y="1929"/>
                              </a:lnTo>
                              <a:lnTo>
                                <a:pt x="8925" y="1959"/>
                              </a:lnTo>
                              <a:lnTo>
                                <a:pt x="8878" y="2027"/>
                              </a:lnTo>
                              <a:lnTo>
                                <a:pt x="8850" y="2066"/>
                              </a:lnTo>
                              <a:lnTo>
                                <a:pt x="8818" y="2109"/>
                              </a:lnTo>
                              <a:close/>
                              <a:moveTo>
                                <a:pt x="6702" y="5535"/>
                              </a:moveTo>
                              <a:lnTo>
                                <a:pt x="6538" y="5397"/>
                              </a:lnTo>
                              <a:lnTo>
                                <a:pt x="6296" y="5693"/>
                              </a:lnTo>
                              <a:lnTo>
                                <a:pt x="6339" y="5724"/>
                              </a:lnTo>
                              <a:lnTo>
                                <a:pt x="6357" y="5737"/>
                              </a:lnTo>
                              <a:lnTo>
                                <a:pt x="6375" y="5749"/>
                              </a:lnTo>
                              <a:lnTo>
                                <a:pt x="6392" y="5758"/>
                              </a:lnTo>
                              <a:lnTo>
                                <a:pt x="6408" y="5766"/>
                              </a:lnTo>
                              <a:lnTo>
                                <a:pt x="6422" y="5773"/>
                              </a:lnTo>
                              <a:lnTo>
                                <a:pt x="6436" y="5778"/>
                              </a:lnTo>
                              <a:lnTo>
                                <a:pt x="6448" y="5783"/>
                              </a:lnTo>
                              <a:lnTo>
                                <a:pt x="6461" y="5785"/>
                              </a:lnTo>
                              <a:lnTo>
                                <a:pt x="6473" y="5786"/>
                              </a:lnTo>
                              <a:lnTo>
                                <a:pt x="6484" y="5785"/>
                              </a:lnTo>
                              <a:lnTo>
                                <a:pt x="6494" y="5783"/>
                              </a:lnTo>
                              <a:lnTo>
                                <a:pt x="6504" y="5779"/>
                              </a:lnTo>
                              <a:lnTo>
                                <a:pt x="6513" y="5774"/>
                              </a:lnTo>
                              <a:lnTo>
                                <a:pt x="6522" y="5769"/>
                              </a:lnTo>
                              <a:lnTo>
                                <a:pt x="6533" y="5762"/>
                              </a:lnTo>
                              <a:lnTo>
                                <a:pt x="6541" y="5754"/>
                              </a:lnTo>
                              <a:lnTo>
                                <a:pt x="6550" y="5744"/>
                              </a:lnTo>
                              <a:lnTo>
                                <a:pt x="6559" y="5734"/>
                              </a:lnTo>
                              <a:lnTo>
                                <a:pt x="6578" y="5709"/>
                              </a:lnTo>
                              <a:lnTo>
                                <a:pt x="6597" y="5682"/>
                              </a:lnTo>
                              <a:lnTo>
                                <a:pt x="6644" y="5615"/>
                              </a:lnTo>
                              <a:lnTo>
                                <a:pt x="6671" y="5577"/>
                              </a:lnTo>
                              <a:lnTo>
                                <a:pt x="6702" y="5535"/>
                              </a:lnTo>
                              <a:close/>
                              <a:moveTo>
                                <a:pt x="6457" y="5849"/>
                              </a:moveTo>
                              <a:lnTo>
                                <a:pt x="6281" y="5711"/>
                              </a:lnTo>
                              <a:lnTo>
                                <a:pt x="6027" y="6039"/>
                              </a:lnTo>
                              <a:lnTo>
                                <a:pt x="6050" y="6057"/>
                              </a:lnTo>
                              <a:lnTo>
                                <a:pt x="6070" y="6071"/>
                              </a:lnTo>
                              <a:lnTo>
                                <a:pt x="6089" y="6084"/>
                              </a:lnTo>
                              <a:lnTo>
                                <a:pt x="6107" y="6095"/>
                              </a:lnTo>
                              <a:lnTo>
                                <a:pt x="6126" y="6104"/>
                              </a:lnTo>
                              <a:lnTo>
                                <a:pt x="6142" y="6111"/>
                              </a:lnTo>
                              <a:lnTo>
                                <a:pt x="6157" y="6117"/>
                              </a:lnTo>
                              <a:lnTo>
                                <a:pt x="6171" y="6120"/>
                              </a:lnTo>
                              <a:lnTo>
                                <a:pt x="6186" y="6123"/>
                              </a:lnTo>
                              <a:lnTo>
                                <a:pt x="6198" y="6124"/>
                              </a:lnTo>
                              <a:lnTo>
                                <a:pt x="6211" y="6123"/>
                              </a:lnTo>
                              <a:lnTo>
                                <a:pt x="6222" y="6121"/>
                              </a:lnTo>
                              <a:lnTo>
                                <a:pt x="6233" y="6117"/>
                              </a:lnTo>
                              <a:lnTo>
                                <a:pt x="6244" y="6112"/>
                              </a:lnTo>
                              <a:lnTo>
                                <a:pt x="6256" y="6106"/>
                              </a:lnTo>
                              <a:lnTo>
                                <a:pt x="6266" y="6099"/>
                              </a:lnTo>
                              <a:lnTo>
                                <a:pt x="6276" y="6090"/>
                              </a:lnTo>
                              <a:lnTo>
                                <a:pt x="6286" y="6081"/>
                              </a:lnTo>
                              <a:lnTo>
                                <a:pt x="6296" y="6070"/>
                              </a:lnTo>
                              <a:lnTo>
                                <a:pt x="6306" y="6058"/>
                              </a:lnTo>
                              <a:lnTo>
                                <a:pt x="6327" y="6030"/>
                              </a:lnTo>
                              <a:lnTo>
                                <a:pt x="6349" y="6000"/>
                              </a:lnTo>
                              <a:lnTo>
                                <a:pt x="6398" y="5930"/>
                              </a:lnTo>
                              <a:lnTo>
                                <a:pt x="6426" y="5890"/>
                              </a:lnTo>
                              <a:lnTo>
                                <a:pt x="6457" y="5849"/>
                              </a:lnTo>
                              <a:close/>
                              <a:moveTo>
                                <a:pt x="6177" y="6198"/>
                              </a:moveTo>
                              <a:lnTo>
                                <a:pt x="6007" y="6066"/>
                              </a:lnTo>
                              <a:lnTo>
                                <a:pt x="5946" y="6142"/>
                              </a:lnTo>
                              <a:lnTo>
                                <a:pt x="5883" y="6219"/>
                              </a:lnTo>
                              <a:lnTo>
                                <a:pt x="5821" y="6296"/>
                              </a:lnTo>
                              <a:lnTo>
                                <a:pt x="5758" y="6373"/>
                              </a:lnTo>
                              <a:lnTo>
                                <a:pt x="5698" y="6451"/>
                              </a:lnTo>
                              <a:lnTo>
                                <a:pt x="5667" y="6490"/>
                              </a:lnTo>
                              <a:lnTo>
                                <a:pt x="5638" y="6530"/>
                              </a:lnTo>
                              <a:lnTo>
                                <a:pt x="5609" y="6570"/>
                              </a:lnTo>
                              <a:lnTo>
                                <a:pt x="5582" y="6611"/>
                              </a:lnTo>
                              <a:lnTo>
                                <a:pt x="5556" y="6651"/>
                              </a:lnTo>
                              <a:lnTo>
                                <a:pt x="5530" y="6693"/>
                              </a:lnTo>
                              <a:lnTo>
                                <a:pt x="5561" y="6699"/>
                              </a:lnTo>
                              <a:lnTo>
                                <a:pt x="5591" y="6703"/>
                              </a:lnTo>
                              <a:lnTo>
                                <a:pt x="5619" y="6704"/>
                              </a:lnTo>
                              <a:lnTo>
                                <a:pt x="5647" y="6704"/>
                              </a:lnTo>
                              <a:lnTo>
                                <a:pt x="5673" y="6702"/>
                              </a:lnTo>
                              <a:lnTo>
                                <a:pt x="5698" y="6699"/>
                              </a:lnTo>
                              <a:lnTo>
                                <a:pt x="5722" y="6693"/>
                              </a:lnTo>
                              <a:lnTo>
                                <a:pt x="5745" y="6686"/>
                              </a:lnTo>
                              <a:lnTo>
                                <a:pt x="5767" y="6678"/>
                              </a:lnTo>
                              <a:lnTo>
                                <a:pt x="5788" y="6666"/>
                              </a:lnTo>
                              <a:lnTo>
                                <a:pt x="5808" y="6655"/>
                              </a:lnTo>
                              <a:lnTo>
                                <a:pt x="5828" y="6642"/>
                              </a:lnTo>
                              <a:lnTo>
                                <a:pt x="5848" y="6627"/>
                              </a:lnTo>
                              <a:lnTo>
                                <a:pt x="5866" y="6612"/>
                              </a:lnTo>
                              <a:lnTo>
                                <a:pt x="5884" y="6594"/>
                              </a:lnTo>
                              <a:lnTo>
                                <a:pt x="5901" y="6576"/>
                              </a:lnTo>
                              <a:lnTo>
                                <a:pt x="5919" y="6558"/>
                              </a:lnTo>
                              <a:lnTo>
                                <a:pt x="5935" y="6538"/>
                              </a:lnTo>
                              <a:lnTo>
                                <a:pt x="5952" y="6516"/>
                              </a:lnTo>
                              <a:lnTo>
                                <a:pt x="5968" y="6495"/>
                              </a:lnTo>
                              <a:lnTo>
                                <a:pt x="6001" y="6449"/>
                              </a:lnTo>
                              <a:lnTo>
                                <a:pt x="6034" y="6402"/>
                              </a:lnTo>
                              <a:lnTo>
                                <a:pt x="6102" y="6301"/>
                              </a:lnTo>
                              <a:lnTo>
                                <a:pt x="6139" y="6249"/>
                              </a:lnTo>
                              <a:lnTo>
                                <a:pt x="6177" y="6198"/>
                              </a:lnTo>
                              <a:close/>
                              <a:moveTo>
                                <a:pt x="7716" y="4244"/>
                              </a:moveTo>
                              <a:lnTo>
                                <a:pt x="7855" y="4080"/>
                              </a:lnTo>
                              <a:lnTo>
                                <a:pt x="7803" y="4038"/>
                              </a:lnTo>
                              <a:lnTo>
                                <a:pt x="7779" y="4021"/>
                              </a:lnTo>
                              <a:lnTo>
                                <a:pt x="7758" y="4005"/>
                              </a:lnTo>
                              <a:lnTo>
                                <a:pt x="7739" y="3991"/>
                              </a:lnTo>
                              <a:lnTo>
                                <a:pt x="7720" y="3981"/>
                              </a:lnTo>
                              <a:lnTo>
                                <a:pt x="7710" y="3977"/>
                              </a:lnTo>
                              <a:lnTo>
                                <a:pt x="7701" y="3973"/>
                              </a:lnTo>
                              <a:lnTo>
                                <a:pt x="7693" y="3971"/>
                              </a:lnTo>
                              <a:lnTo>
                                <a:pt x="7684" y="3969"/>
                              </a:lnTo>
                              <a:lnTo>
                                <a:pt x="7676" y="3969"/>
                              </a:lnTo>
                              <a:lnTo>
                                <a:pt x="7668" y="3969"/>
                              </a:lnTo>
                              <a:lnTo>
                                <a:pt x="7659" y="3970"/>
                              </a:lnTo>
                              <a:lnTo>
                                <a:pt x="7651" y="3973"/>
                              </a:lnTo>
                              <a:lnTo>
                                <a:pt x="7643" y="3976"/>
                              </a:lnTo>
                              <a:lnTo>
                                <a:pt x="7634" y="3981"/>
                              </a:lnTo>
                              <a:lnTo>
                                <a:pt x="7626" y="3987"/>
                              </a:lnTo>
                              <a:lnTo>
                                <a:pt x="7617" y="3995"/>
                              </a:lnTo>
                              <a:lnTo>
                                <a:pt x="7609" y="4003"/>
                              </a:lnTo>
                              <a:lnTo>
                                <a:pt x="7600" y="4013"/>
                              </a:lnTo>
                              <a:lnTo>
                                <a:pt x="7592" y="4024"/>
                              </a:lnTo>
                              <a:lnTo>
                                <a:pt x="7583" y="4036"/>
                              </a:lnTo>
                              <a:lnTo>
                                <a:pt x="7563" y="4066"/>
                              </a:lnTo>
                              <a:lnTo>
                                <a:pt x="7543" y="4101"/>
                              </a:lnTo>
                              <a:lnTo>
                                <a:pt x="7716" y="4244"/>
                              </a:lnTo>
                              <a:close/>
                              <a:moveTo>
                                <a:pt x="7524" y="4126"/>
                              </a:moveTo>
                              <a:lnTo>
                                <a:pt x="7524" y="4126"/>
                              </a:lnTo>
                              <a:lnTo>
                                <a:pt x="7478" y="4188"/>
                              </a:lnTo>
                              <a:lnTo>
                                <a:pt x="7461" y="4214"/>
                              </a:lnTo>
                              <a:lnTo>
                                <a:pt x="7447" y="4235"/>
                              </a:lnTo>
                              <a:lnTo>
                                <a:pt x="7436" y="4254"/>
                              </a:lnTo>
                              <a:lnTo>
                                <a:pt x="7430" y="4263"/>
                              </a:lnTo>
                              <a:lnTo>
                                <a:pt x="7427" y="4272"/>
                              </a:lnTo>
                              <a:lnTo>
                                <a:pt x="7425" y="4280"/>
                              </a:lnTo>
                              <a:lnTo>
                                <a:pt x="7423" y="4287"/>
                              </a:lnTo>
                              <a:lnTo>
                                <a:pt x="7422" y="4294"/>
                              </a:lnTo>
                              <a:lnTo>
                                <a:pt x="7423" y="4301"/>
                              </a:lnTo>
                              <a:lnTo>
                                <a:pt x="7424" y="4308"/>
                              </a:lnTo>
                              <a:lnTo>
                                <a:pt x="7426" y="4314"/>
                              </a:lnTo>
                              <a:lnTo>
                                <a:pt x="7429" y="4321"/>
                              </a:lnTo>
                              <a:lnTo>
                                <a:pt x="7434" y="4328"/>
                              </a:lnTo>
                              <a:lnTo>
                                <a:pt x="7439" y="4335"/>
                              </a:lnTo>
                              <a:lnTo>
                                <a:pt x="7445" y="4343"/>
                              </a:lnTo>
                              <a:lnTo>
                                <a:pt x="7460" y="4358"/>
                              </a:lnTo>
                              <a:lnTo>
                                <a:pt x="7479" y="4375"/>
                              </a:lnTo>
                              <a:lnTo>
                                <a:pt x="7502" y="4393"/>
                              </a:lnTo>
                              <a:lnTo>
                                <a:pt x="7563" y="4440"/>
                              </a:lnTo>
                              <a:lnTo>
                                <a:pt x="7610" y="4380"/>
                              </a:lnTo>
                              <a:lnTo>
                                <a:pt x="7628" y="4356"/>
                              </a:lnTo>
                              <a:lnTo>
                                <a:pt x="7643" y="4334"/>
                              </a:lnTo>
                              <a:lnTo>
                                <a:pt x="7654" y="4316"/>
                              </a:lnTo>
                              <a:lnTo>
                                <a:pt x="7658" y="4308"/>
                              </a:lnTo>
                              <a:lnTo>
                                <a:pt x="7661" y="4300"/>
                              </a:lnTo>
                              <a:lnTo>
                                <a:pt x="7663" y="4292"/>
                              </a:lnTo>
                              <a:lnTo>
                                <a:pt x="7664" y="4285"/>
                              </a:lnTo>
                              <a:lnTo>
                                <a:pt x="7665" y="4278"/>
                              </a:lnTo>
                              <a:lnTo>
                                <a:pt x="7664" y="4271"/>
                              </a:lnTo>
                              <a:lnTo>
                                <a:pt x="7663" y="4263"/>
                              </a:lnTo>
                              <a:lnTo>
                                <a:pt x="7660" y="4257"/>
                              </a:lnTo>
                              <a:lnTo>
                                <a:pt x="7657" y="4250"/>
                              </a:lnTo>
                              <a:lnTo>
                                <a:pt x="7653" y="4243"/>
                              </a:lnTo>
                              <a:lnTo>
                                <a:pt x="7648" y="4236"/>
                              </a:lnTo>
                              <a:lnTo>
                                <a:pt x="7640" y="4229"/>
                              </a:lnTo>
                              <a:lnTo>
                                <a:pt x="7625" y="4213"/>
                              </a:lnTo>
                              <a:lnTo>
                                <a:pt x="7606" y="4195"/>
                              </a:lnTo>
                              <a:lnTo>
                                <a:pt x="7583" y="4175"/>
                              </a:lnTo>
                              <a:lnTo>
                                <a:pt x="7524" y="4126"/>
                              </a:lnTo>
                              <a:close/>
                              <a:moveTo>
                                <a:pt x="7415" y="4631"/>
                              </a:moveTo>
                              <a:lnTo>
                                <a:pt x="7554" y="4465"/>
                              </a:lnTo>
                              <a:lnTo>
                                <a:pt x="7371" y="4322"/>
                              </a:lnTo>
                              <a:lnTo>
                                <a:pt x="7324" y="4383"/>
                              </a:lnTo>
                              <a:lnTo>
                                <a:pt x="7306" y="4408"/>
                              </a:lnTo>
                              <a:lnTo>
                                <a:pt x="7291" y="4429"/>
                              </a:lnTo>
                              <a:lnTo>
                                <a:pt x="7280" y="4447"/>
                              </a:lnTo>
                              <a:lnTo>
                                <a:pt x="7276" y="4455"/>
                              </a:lnTo>
                              <a:lnTo>
                                <a:pt x="7273" y="4463"/>
                              </a:lnTo>
                              <a:lnTo>
                                <a:pt x="7271" y="4471"/>
                              </a:lnTo>
                              <a:lnTo>
                                <a:pt x="7269" y="4479"/>
                              </a:lnTo>
                              <a:lnTo>
                                <a:pt x="7269" y="4486"/>
                              </a:lnTo>
                              <a:lnTo>
                                <a:pt x="7270" y="4492"/>
                              </a:lnTo>
                              <a:lnTo>
                                <a:pt x="7271" y="4499"/>
                              </a:lnTo>
                              <a:lnTo>
                                <a:pt x="7274" y="4506"/>
                              </a:lnTo>
                              <a:lnTo>
                                <a:pt x="7277" y="4512"/>
                              </a:lnTo>
                              <a:lnTo>
                                <a:pt x="7282" y="4519"/>
                              </a:lnTo>
                              <a:lnTo>
                                <a:pt x="7287" y="4526"/>
                              </a:lnTo>
                              <a:lnTo>
                                <a:pt x="7295" y="4533"/>
                              </a:lnTo>
                              <a:lnTo>
                                <a:pt x="7310" y="4549"/>
                              </a:lnTo>
                              <a:lnTo>
                                <a:pt x="7330" y="4565"/>
                              </a:lnTo>
                              <a:lnTo>
                                <a:pt x="7354" y="4584"/>
                              </a:lnTo>
                              <a:lnTo>
                                <a:pt x="7415" y="4631"/>
                              </a:lnTo>
                              <a:close/>
                              <a:moveTo>
                                <a:pt x="7400" y="4650"/>
                              </a:moveTo>
                              <a:lnTo>
                                <a:pt x="7223" y="4513"/>
                              </a:lnTo>
                              <a:lnTo>
                                <a:pt x="7087" y="4690"/>
                              </a:lnTo>
                              <a:lnTo>
                                <a:pt x="7147" y="4738"/>
                              </a:lnTo>
                              <a:lnTo>
                                <a:pt x="7173" y="4757"/>
                              </a:lnTo>
                              <a:lnTo>
                                <a:pt x="7194" y="4772"/>
                              </a:lnTo>
                              <a:lnTo>
                                <a:pt x="7213" y="4784"/>
                              </a:lnTo>
                              <a:lnTo>
                                <a:pt x="7221" y="4788"/>
                              </a:lnTo>
                              <a:lnTo>
                                <a:pt x="7230" y="4791"/>
                              </a:lnTo>
                              <a:lnTo>
                                <a:pt x="7238" y="4794"/>
                              </a:lnTo>
                              <a:lnTo>
                                <a:pt x="7245" y="4795"/>
                              </a:lnTo>
                              <a:lnTo>
                                <a:pt x="7252" y="4796"/>
                              </a:lnTo>
                              <a:lnTo>
                                <a:pt x="7259" y="4795"/>
                              </a:lnTo>
                              <a:lnTo>
                                <a:pt x="7266" y="4794"/>
                              </a:lnTo>
                              <a:lnTo>
                                <a:pt x="7272" y="4792"/>
                              </a:lnTo>
                              <a:lnTo>
                                <a:pt x="7279" y="4788"/>
                              </a:lnTo>
                              <a:lnTo>
                                <a:pt x="7286" y="4784"/>
                              </a:lnTo>
                              <a:lnTo>
                                <a:pt x="7293" y="4779"/>
                              </a:lnTo>
                              <a:lnTo>
                                <a:pt x="7301" y="4773"/>
                              </a:lnTo>
                              <a:lnTo>
                                <a:pt x="7316" y="4757"/>
                              </a:lnTo>
                              <a:lnTo>
                                <a:pt x="7333" y="4736"/>
                              </a:lnTo>
                              <a:lnTo>
                                <a:pt x="7352" y="4712"/>
                              </a:lnTo>
                              <a:lnTo>
                                <a:pt x="7400" y="4650"/>
                              </a:lnTo>
                              <a:close/>
                              <a:moveTo>
                                <a:pt x="7248" y="4846"/>
                              </a:moveTo>
                              <a:lnTo>
                                <a:pt x="7248" y="4846"/>
                              </a:lnTo>
                              <a:lnTo>
                                <a:pt x="7181" y="4799"/>
                              </a:lnTo>
                              <a:lnTo>
                                <a:pt x="7153" y="4781"/>
                              </a:lnTo>
                              <a:lnTo>
                                <a:pt x="7130" y="4767"/>
                              </a:lnTo>
                              <a:lnTo>
                                <a:pt x="7110" y="4757"/>
                              </a:lnTo>
                              <a:lnTo>
                                <a:pt x="7101" y="4754"/>
                              </a:lnTo>
                              <a:lnTo>
                                <a:pt x="7092" y="4751"/>
                              </a:lnTo>
                              <a:lnTo>
                                <a:pt x="7083" y="4749"/>
                              </a:lnTo>
                              <a:lnTo>
                                <a:pt x="7075" y="4748"/>
                              </a:lnTo>
                              <a:lnTo>
                                <a:pt x="7068" y="4749"/>
                              </a:lnTo>
                              <a:lnTo>
                                <a:pt x="7060" y="4751"/>
                              </a:lnTo>
                              <a:lnTo>
                                <a:pt x="7053" y="4753"/>
                              </a:lnTo>
                              <a:lnTo>
                                <a:pt x="7046" y="4757"/>
                              </a:lnTo>
                              <a:lnTo>
                                <a:pt x="7039" y="4761"/>
                              </a:lnTo>
                              <a:lnTo>
                                <a:pt x="7032" y="4767"/>
                              </a:lnTo>
                              <a:lnTo>
                                <a:pt x="7025" y="4773"/>
                              </a:lnTo>
                              <a:lnTo>
                                <a:pt x="7017" y="4780"/>
                              </a:lnTo>
                              <a:lnTo>
                                <a:pt x="7000" y="4798"/>
                              </a:lnTo>
                              <a:lnTo>
                                <a:pt x="6983" y="4821"/>
                              </a:lnTo>
                              <a:lnTo>
                                <a:pt x="6963" y="4847"/>
                              </a:lnTo>
                              <a:lnTo>
                                <a:pt x="6913" y="4912"/>
                              </a:lnTo>
                              <a:lnTo>
                                <a:pt x="6949" y="4939"/>
                              </a:lnTo>
                              <a:lnTo>
                                <a:pt x="6980" y="4963"/>
                              </a:lnTo>
                              <a:lnTo>
                                <a:pt x="7006" y="4982"/>
                              </a:lnTo>
                              <a:lnTo>
                                <a:pt x="7030" y="4996"/>
                              </a:lnTo>
                              <a:lnTo>
                                <a:pt x="7040" y="5002"/>
                              </a:lnTo>
                              <a:lnTo>
                                <a:pt x="7050" y="5007"/>
                              </a:lnTo>
                              <a:lnTo>
                                <a:pt x="7059" y="5010"/>
                              </a:lnTo>
                              <a:lnTo>
                                <a:pt x="7067" y="5013"/>
                              </a:lnTo>
                              <a:lnTo>
                                <a:pt x="7075" y="5014"/>
                              </a:lnTo>
                              <a:lnTo>
                                <a:pt x="7083" y="5015"/>
                              </a:lnTo>
                              <a:lnTo>
                                <a:pt x="7092" y="5014"/>
                              </a:lnTo>
                              <a:lnTo>
                                <a:pt x="7099" y="5013"/>
                              </a:lnTo>
                              <a:lnTo>
                                <a:pt x="7106" y="5010"/>
                              </a:lnTo>
                              <a:lnTo>
                                <a:pt x="7113" y="5006"/>
                              </a:lnTo>
                              <a:lnTo>
                                <a:pt x="7120" y="5002"/>
                              </a:lnTo>
                              <a:lnTo>
                                <a:pt x="7127" y="4996"/>
                              </a:lnTo>
                              <a:lnTo>
                                <a:pt x="7142" y="4982"/>
                              </a:lnTo>
                              <a:lnTo>
                                <a:pt x="7159" y="4963"/>
                              </a:lnTo>
                              <a:lnTo>
                                <a:pt x="7177" y="4940"/>
                              </a:lnTo>
                              <a:lnTo>
                                <a:pt x="7197" y="4913"/>
                              </a:lnTo>
                              <a:lnTo>
                                <a:pt x="7248" y="4846"/>
                              </a:lnTo>
                              <a:close/>
                              <a:moveTo>
                                <a:pt x="7069" y="5075"/>
                              </a:moveTo>
                              <a:lnTo>
                                <a:pt x="6898" y="4932"/>
                              </a:lnTo>
                              <a:lnTo>
                                <a:pt x="6747" y="5140"/>
                              </a:lnTo>
                              <a:lnTo>
                                <a:pt x="6812" y="5186"/>
                              </a:lnTo>
                              <a:lnTo>
                                <a:pt x="6838" y="5203"/>
                              </a:lnTo>
                              <a:lnTo>
                                <a:pt x="6860" y="5216"/>
                              </a:lnTo>
                              <a:lnTo>
                                <a:pt x="6881" y="5225"/>
                              </a:lnTo>
                              <a:lnTo>
                                <a:pt x="6889" y="5229"/>
                              </a:lnTo>
                              <a:lnTo>
                                <a:pt x="6898" y="5232"/>
                              </a:lnTo>
                              <a:lnTo>
                                <a:pt x="6906" y="5233"/>
                              </a:lnTo>
                              <a:lnTo>
                                <a:pt x="6913" y="5234"/>
                              </a:lnTo>
                              <a:lnTo>
                                <a:pt x="6920" y="5234"/>
                              </a:lnTo>
                              <a:lnTo>
                                <a:pt x="6927" y="5232"/>
                              </a:lnTo>
                              <a:lnTo>
                                <a:pt x="6934" y="5229"/>
                              </a:lnTo>
                              <a:lnTo>
                                <a:pt x="6941" y="5225"/>
                              </a:lnTo>
                              <a:lnTo>
                                <a:pt x="6949" y="5221"/>
                              </a:lnTo>
                              <a:lnTo>
                                <a:pt x="6956" y="5216"/>
                              </a:lnTo>
                              <a:lnTo>
                                <a:pt x="6970" y="5202"/>
                              </a:lnTo>
                              <a:lnTo>
                                <a:pt x="6985" y="5185"/>
                              </a:lnTo>
                              <a:lnTo>
                                <a:pt x="7002" y="5164"/>
                              </a:lnTo>
                              <a:lnTo>
                                <a:pt x="7022" y="5138"/>
                              </a:lnTo>
                              <a:lnTo>
                                <a:pt x="7069" y="5075"/>
                              </a:lnTo>
                              <a:close/>
                              <a:moveTo>
                                <a:pt x="6902" y="5292"/>
                              </a:moveTo>
                              <a:lnTo>
                                <a:pt x="6902" y="5292"/>
                              </a:lnTo>
                              <a:lnTo>
                                <a:pt x="6883" y="5276"/>
                              </a:lnTo>
                              <a:lnTo>
                                <a:pt x="6864" y="5260"/>
                              </a:lnTo>
                              <a:lnTo>
                                <a:pt x="6833" y="5232"/>
                              </a:lnTo>
                              <a:lnTo>
                                <a:pt x="6819" y="5218"/>
                              </a:lnTo>
                              <a:lnTo>
                                <a:pt x="6804" y="5206"/>
                              </a:lnTo>
                              <a:lnTo>
                                <a:pt x="6792" y="5197"/>
                              </a:lnTo>
                              <a:lnTo>
                                <a:pt x="6779" y="5189"/>
                              </a:lnTo>
                              <a:lnTo>
                                <a:pt x="6767" y="5184"/>
                              </a:lnTo>
                              <a:lnTo>
                                <a:pt x="6761" y="5182"/>
                              </a:lnTo>
                              <a:lnTo>
                                <a:pt x="6755" y="5181"/>
                              </a:lnTo>
                              <a:lnTo>
                                <a:pt x="6749" y="5181"/>
                              </a:lnTo>
                              <a:lnTo>
                                <a:pt x="6743" y="5181"/>
                              </a:lnTo>
                              <a:lnTo>
                                <a:pt x="6736" y="5182"/>
                              </a:lnTo>
                              <a:lnTo>
                                <a:pt x="6729" y="5185"/>
                              </a:lnTo>
                              <a:lnTo>
                                <a:pt x="6722" y="5188"/>
                              </a:lnTo>
                              <a:lnTo>
                                <a:pt x="6716" y="5191"/>
                              </a:lnTo>
                              <a:lnTo>
                                <a:pt x="6708" y="5196"/>
                              </a:lnTo>
                              <a:lnTo>
                                <a:pt x="6701" y="5202"/>
                              </a:lnTo>
                              <a:lnTo>
                                <a:pt x="6686" y="5217"/>
                              </a:lnTo>
                              <a:lnTo>
                                <a:pt x="6669" y="5237"/>
                              </a:lnTo>
                              <a:lnTo>
                                <a:pt x="6625" y="5290"/>
                              </a:lnTo>
                              <a:lnTo>
                                <a:pt x="6609" y="5312"/>
                              </a:lnTo>
                              <a:lnTo>
                                <a:pt x="6595" y="5330"/>
                              </a:lnTo>
                              <a:lnTo>
                                <a:pt x="6587" y="5346"/>
                              </a:lnTo>
                              <a:lnTo>
                                <a:pt x="6584" y="5354"/>
                              </a:lnTo>
                              <a:lnTo>
                                <a:pt x="6581" y="5361"/>
                              </a:lnTo>
                              <a:lnTo>
                                <a:pt x="6580" y="5367"/>
                              </a:lnTo>
                              <a:lnTo>
                                <a:pt x="6579" y="5375"/>
                              </a:lnTo>
                              <a:lnTo>
                                <a:pt x="6580" y="5381"/>
                              </a:lnTo>
                              <a:lnTo>
                                <a:pt x="6581" y="5387"/>
                              </a:lnTo>
                              <a:lnTo>
                                <a:pt x="6583" y="5393"/>
                              </a:lnTo>
                              <a:lnTo>
                                <a:pt x="6586" y="5399"/>
                              </a:lnTo>
                              <a:lnTo>
                                <a:pt x="6590" y="5405"/>
                              </a:lnTo>
                              <a:lnTo>
                                <a:pt x="6595" y="5411"/>
                              </a:lnTo>
                              <a:lnTo>
                                <a:pt x="6607" y="5423"/>
                              </a:lnTo>
                              <a:lnTo>
                                <a:pt x="6623" y="5437"/>
                              </a:lnTo>
                              <a:lnTo>
                                <a:pt x="6663" y="5471"/>
                              </a:lnTo>
                              <a:lnTo>
                                <a:pt x="6717" y="5516"/>
                              </a:lnTo>
                              <a:lnTo>
                                <a:pt x="6902" y="5292"/>
                              </a:lnTo>
                              <a:close/>
                              <a:moveTo>
                                <a:pt x="8024" y="3875"/>
                              </a:moveTo>
                              <a:lnTo>
                                <a:pt x="8151" y="3711"/>
                              </a:lnTo>
                              <a:lnTo>
                                <a:pt x="8099" y="3671"/>
                              </a:lnTo>
                              <a:lnTo>
                                <a:pt x="8077" y="3653"/>
                              </a:lnTo>
                              <a:lnTo>
                                <a:pt x="8054" y="3637"/>
                              </a:lnTo>
                              <a:lnTo>
                                <a:pt x="8035" y="3624"/>
                              </a:lnTo>
                              <a:lnTo>
                                <a:pt x="8016" y="3613"/>
                              </a:lnTo>
                              <a:lnTo>
                                <a:pt x="8007" y="3609"/>
                              </a:lnTo>
                              <a:lnTo>
                                <a:pt x="7998" y="3606"/>
                              </a:lnTo>
                              <a:lnTo>
                                <a:pt x="7989" y="3603"/>
                              </a:lnTo>
                              <a:lnTo>
                                <a:pt x="7980" y="3602"/>
                              </a:lnTo>
                              <a:lnTo>
                                <a:pt x="7972" y="3601"/>
                              </a:lnTo>
                              <a:lnTo>
                                <a:pt x="7964" y="3601"/>
                              </a:lnTo>
                              <a:lnTo>
                                <a:pt x="7956" y="3603"/>
                              </a:lnTo>
                              <a:lnTo>
                                <a:pt x="7947" y="3605"/>
                              </a:lnTo>
                              <a:lnTo>
                                <a:pt x="7939" y="3608"/>
                              </a:lnTo>
                              <a:lnTo>
                                <a:pt x="7931" y="3613"/>
                              </a:lnTo>
                              <a:lnTo>
                                <a:pt x="7923" y="3619"/>
                              </a:lnTo>
                              <a:lnTo>
                                <a:pt x="7914" y="3626"/>
                              </a:lnTo>
                              <a:lnTo>
                                <a:pt x="7905" y="3634"/>
                              </a:lnTo>
                              <a:lnTo>
                                <a:pt x="7897" y="3644"/>
                              </a:lnTo>
                              <a:lnTo>
                                <a:pt x="7888" y="3656"/>
                              </a:lnTo>
                              <a:lnTo>
                                <a:pt x="7879" y="3668"/>
                              </a:lnTo>
                              <a:lnTo>
                                <a:pt x="7861" y="3697"/>
                              </a:lnTo>
                              <a:lnTo>
                                <a:pt x="7840" y="3733"/>
                              </a:lnTo>
                              <a:lnTo>
                                <a:pt x="8024" y="3875"/>
                              </a:lnTo>
                              <a:close/>
                              <a:moveTo>
                                <a:pt x="7870" y="4059"/>
                              </a:moveTo>
                              <a:lnTo>
                                <a:pt x="7870" y="4059"/>
                              </a:lnTo>
                              <a:lnTo>
                                <a:pt x="7900" y="4033"/>
                              </a:lnTo>
                              <a:lnTo>
                                <a:pt x="7925" y="4009"/>
                              </a:lnTo>
                              <a:lnTo>
                                <a:pt x="7936" y="3998"/>
                              </a:lnTo>
                              <a:lnTo>
                                <a:pt x="7944" y="3986"/>
                              </a:lnTo>
                              <a:lnTo>
                                <a:pt x="7952" y="3975"/>
                              </a:lnTo>
                              <a:lnTo>
                                <a:pt x="7958" y="3965"/>
                              </a:lnTo>
                              <a:lnTo>
                                <a:pt x="7963" y="3956"/>
                              </a:lnTo>
                              <a:lnTo>
                                <a:pt x="7967" y="3947"/>
                              </a:lnTo>
                              <a:lnTo>
                                <a:pt x="7970" y="3938"/>
                              </a:lnTo>
                              <a:lnTo>
                                <a:pt x="7972" y="3929"/>
                              </a:lnTo>
                              <a:lnTo>
                                <a:pt x="7972" y="3919"/>
                              </a:lnTo>
                              <a:lnTo>
                                <a:pt x="7972" y="3911"/>
                              </a:lnTo>
                              <a:lnTo>
                                <a:pt x="7971" y="3903"/>
                              </a:lnTo>
                              <a:lnTo>
                                <a:pt x="7968" y="3895"/>
                              </a:lnTo>
                              <a:lnTo>
                                <a:pt x="7965" y="3887"/>
                              </a:lnTo>
                              <a:lnTo>
                                <a:pt x="7961" y="3879"/>
                              </a:lnTo>
                              <a:lnTo>
                                <a:pt x="7956" y="3871"/>
                              </a:lnTo>
                              <a:lnTo>
                                <a:pt x="7950" y="3863"/>
                              </a:lnTo>
                              <a:lnTo>
                                <a:pt x="7936" y="3846"/>
                              </a:lnTo>
                              <a:lnTo>
                                <a:pt x="7918" y="3830"/>
                              </a:lnTo>
                              <a:lnTo>
                                <a:pt x="7898" y="3812"/>
                              </a:lnTo>
                              <a:lnTo>
                                <a:pt x="7876" y="3794"/>
                              </a:lnTo>
                              <a:lnTo>
                                <a:pt x="7825" y="3752"/>
                              </a:lnTo>
                              <a:lnTo>
                                <a:pt x="7778" y="3812"/>
                              </a:lnTo>
                              <a:lnTo>
                                <a:pt x="7760" y="3836"/>
                              </a:lnTo>
                              <a:lnTo>
                                <a:pt x="7745" y="3858"/>
                              </a:lnTo>
                              <a:lnTo>
                                <a:pt x="7735" y="3876"/>
                              </a:lnTo>
                              <a:lnTo>
                                <a:pt x="7731" y="3885"/>
                              </a:lnTo>
                              <a:lnTo>
                                <a:pt x="7728" y="3893"/>
                              </a:lnTo>
                              <a:lnTo>
                                <a:pt x="7725" y="3900"/>
                              </a:lnTo>
                              <a:lnTo>
                                <a:pt x="7724" y="3907"/>
                              </a:lnTo>
                              <a:lnTo>
                                <a:pt x="7724" y="3914"/>
                              </a:lnTo>
                              <a:lnTo>
                                <a:pt x="7724" y="3921"/>
                              </a:lnTo>
                              <a:lnTo>
                                <a:pt x="7726" y="3928"/>
                              </a:lnTo>
                              <a:lnTo>
                                <a:pt x="7729" y="3935"/>
                              </a:lnTo>
                              <a:lnTo>
                                <a:pt x="7732" y="3942"/>
                              </a:lnTo>
                              <a:lnTo>
                                <a:pt x="7737" y="3948"/>
                              </a:lnTo>
                              <a:lnTo>
                                <a:pt x="7742" y="3955"/>
                              </a:lnTo>
                              <a:lnTo>
                                <a:pt x="7748" y="3962"/>
                              </a:lnTo>
                              <a:lnTo>
                                <a:pt x="7764" y="3977"/>
                              </a:lnTo>
                              <a:lnTo>
                                <a:pt x="7785" y="3993"/>
                              </a:lnTo>
                              <a:lnTo>
                                <a:pt x="7809" y="4013"/>
                              </a:lnTo>
                              <a:lnTo>
                                <a:pt x="7870" y="4059"/>
                              </a:lnTo>
                              <a:close/>
                              <a:moveTo>
                                <a:pt x="8335" y="3487"/>
                              </a:moveTo>
                              <a:lnTo>
                                <a:pt x="8483" y="3297"/>
                              </a:lnTo>
                              <a:lnTo>
                                <a:pt x="8419" y="3252"/>
                              </a:lnTo>
                              <a:lnTo>
                                <a:pt x="8392" y="3233"/>
                              </a:lnTo>
                              <a:lnTo>
                                <a:pt x="8370" y="3219"/>
                              </a:lnTo>
                              <a:lnTo>
                                <a:pt x="8351" y="3208"/>
                              </a:lnTo>
                              <a:lnTo>
                                <a:pt x="8342" y="3205"/>
                              </a:lnTo>
                              <a:lnTo>
                                <a:pt x="8333" y="3202"/>
                              </a:lnTo>
                              <a:lnTo>
                                <a:pt x="8325" y="3199"/>
                              </a:lnTo>
                              <a:lnTo>
                                <a:pt x="8317" y="3198"/>
                              </a:lnTo>
                              <a:lnTo>
                                <a:pt x="8309" y="3198"/>
                              </a:lnTo>
                              <a:lnTo>
                                <a:pt x="8302" y="3199"/>
                              </a:lnTo>
                              <a:lnTo>
                                <a:pt x="8295" y="3200"/>
                              </a:lnTo>
                              <a:lnTo>
                                <a:pt x="8288" y="3203"/>
                              </a:lnTo>
                              <a:lnTo>
                                <a:pt x="8281" y="3206"/>
                              </a:lnTo>
                              <a:lnTo>
                                <a:pt x="8274" y="3211"/>
                              </a:lnTo>
                              <a:lnTo>
                                <a:pt x="8265" y="3216"/>
                              </a:lnTo>
                              <a:lnTo>
                                <a:pt x="8258" y="3223"/>
                              </a:lnTo>
                              <a:lnTo>
                                <a:pt x="8242" y="3240"/>
                              </a:lnTo>
                              <a:lnTo>
                                <a:pt x="8224" y="3260"/>
                              </a:lnTo>
                              <a:lnTo>
                                <a:pt x="8203" y="3283"/>
                              </a:lnTo>
                              <a:lnTo>
                                <a:pt x="8152" y="3345"/>
                              </a:lnTo>
                              <a:lnTo>
                                <a:pt x="8335" y="3487"/>
                              </a:lnTo>
                              <a:close/>
                              <a:moveTo>
                                <a:pt x="8171" y="3685"/>
                              </a:moveTo>
                              <a:lnTo>
                                <a:pt x="8171" y="3685"/>
                              </a:lnTo>
                              <a:lnTo>
                                <a:pt x="8219" y="3624"/>
                              </a:lnTo>
                              <a:lnTo>
                                <a:pt x="8238" y="3599"/>
                              </a:lnTo>
                              <a:lnTo>
                                <a:pt x="8253" y="3577"/>
                              </a:lnTo>
                              <a:lnTo>
                                <a:pt x="8264" y="3558"/>
                              </a:lnTo>
                              <a:lnTo>
                                <a:pt x="8269" y="3550"/>
                              </a:lnTo>
                              <a:lnTo>
                                <a:pt x="8273" y="3541"/>
                              </a:lnTo>
                              <a:lnTo>
                                <a:pt x="8275" y="3534"/>
                              </a:lnTo>
                              <a:lnTo>
                                <a:pt x="8277" y="3526"/>
                              </a:lnTo>
                              <a:lnTo>
                                <a:pt x="8278" y="3519"/>
                              </a:lnTo>
                              <a:lnTo>
                                <a:pt x="8277" y="3511"/>
                              </a:lnTo>
                              <a:lnTo>
                                <a:pt x="8276" y="3504"/>
                              </a:lnTo>
                              <a:lnTo>
                                <a:pt x="8274" y="3497"/>
                              </a:lnTo>
                              <a:lnTo>
                                <a:pt x="8271" y="3490"/>
                              </a:lnTo>
                              <a:lnTo>
                                <a:pt x="8266" y="3483"/>
                              </a:lnTo>
                              <a:lnTo>
                                <a:pt x="8261" y="3476"/>
                              </a:lnTo>
                              <a:lnTo>
                                <a:pt x="8255" y="3469"/>
                              </a:lnTo>
                              <a:lnTo>
                                <a:pt x="8240" y="3453"/>
                              </a:lnTo>
                              <a:lnTo>
                                <a:pt x="8220" y="3434"/>
                              </a:lnTo>
                              <a:lnTo>
                                <a:pt x="8196" y="3414"/>
                              </a:lnTo>
                              <a:lnTo>
                                <a:pt x="8137" y="3364"/>
                              </a:lnTo>
                              <a:lnTo>
                                <a:pt x="7989" y="3554"/>
                              </a:lnTo>
                              <a:lnTo>
                                <a:pt x="8171" y="3685"/>
                              </a:lnTo>
                              <a:close/>
                              <a:moveTo>
                                <a:pt x="8623" y="2766"/>
                              </a:moveTo>
                              <a:lnTo>
                                <a:pt x="8479" y="2937"/>
                              </a:lnTo>
                              <a:lnTo>
                                <a:pt x="8657" y="3086"/>
                              </a:lnTo>
                              <a:lnTo>
                                <a:pt x="8706" y="3023"/>
                              </a:lnTo>
                              <a:lnTo>
                                <a:pt x="8726" y="2998"/>
                              </a:lnTo>
                              <a:lnTo>
                                <a:pt x="8741" y="2977"/>
                              </a:lnTo>
                              <a:lnTo>
                                <a:pt x="8753" y="2957"/>
                              </a:lnTo>
                              <a:lnTo>
                                <a:pt x="8759" y="2948"/>
                              </a:lnTo>
                              <a:lnTo>
                                <a:pt x="8763" y="2940"/>
                              </a:lnTo>
                              <a:lnTo>
                                <a:pt x="8765" y="2932"/>
                              </a:lnTo>
                              <a:lnTo>
                                <a:pt x="8767" y="2924"/>
                              </a:lnTo>
                              <a:lnTo>
                                <a:pt x="8768" y="2917"/>
                              </a:lnTo>
                              <a:lnTo>
                                <a:pt x="8768" y="2910"/>
                              </a:lnTo>
                              <a:lnTo>
                                <a:pt x="8767" y="2903"/>
                              </a:lnTo>
                              <a:lnTo>
                                <a:pt x="8765" y="2896"/>
                              </a:lnTo>
                              <a:lnTo>
                                <a:pt x="8762" y="2889"/>
                              </a:lnTo>
                              <a:lnTo>
                                <a:pt x="8758" y="2882"/>
                              </a:lnTo>
                              <a:lnTo>
                                <a:pt x="8751" y="2875"/>
                              </a:lnTo>
                              <a:lnTo>
                                <a:pt x="8745" y="2867"/>
                              </a:lnTo>
                              <a:lnTo>
                                <a:pt x="8730" y="2852"/>
                              </a:lnTo>
                              <a:lnTo>
                                <a:pt x="8710" y="2834"/>
                              </a:lnTo>
                              <a:lnTo>
                                <a:pt x="8686" y="2814"/>
                              </a:lnTo>
                              <a:lnTo>
                                <a:pt x="8623" y="2766"/>
                              </a:lnTo>
                              <a:close/>
                              <a:moveTo>
                                <a:pt x="8498" y="3278"/>
                              </a:moveTo>
                              <a:lnTo>
                                <a:pt x="8642" y="3107"/>
                              </a:lnTo>
                              <a:lnTo>
                                <a:pt x="8458" y="2964"/>
                              </a:lnTo>
                              <a:lnTo>
                                <a:pt x="8411" y="3025"/>
                              </a:lnTo>
                              <a:lnTo>
                                <a:pt x="8391" y="3050"/>
                              </a:lnTo>
                              <a:lnTo>
                                <a:pt x="8376" y="3071"/>
                              </a:lnTo>
                              <a:lnTo>
                                <a:pt x="8365" y="3090"/>
                              </a:lnTo>
                              <a:lnTo>
                                <a:pt x="8361" y="3099"/>
                              </a:lnTo>
                              <a:lnTo>
                                <a:pt x="8357" y="3108"/>
                              </a:lnTo>
                              <a:lnTo>
                                <a:pt x="8355" y="3115"/>
                              </a:lnTo>
                              <a:lnTo>
                                <a:pt x="8353" y="3122"/>
                              </a:lnTo>
                              <a:lnTo>
                                <a:pt x="8353" y="3130"/>
                              </a:lnTo>
                              <a:lnTo>
                                <a:pt x="8353" y="3136"/>
                              </a:lnTo>
                              <a:lnTo>
                                <a:pt x="8354" y="3143"/>
                              </a:lnTo>
                              <a:lnTo>
                                <a:pt x="8357" y="3150"/>
                              </a:lnTo>
                              <a:lnTo>
                                <a:pt x="8360" y="3157"/>
                              </a:lnTo>
                              <a:lnTo>
                                <a:pt x="8364" y="3163"/>
                              </a:lnTo>
                              <a:lnTo>
                                <a:pt x="8370" y="3171"/>
                              </a:lnTo>
                              <a:lnTo>
                                <a:pt x="8376" y="3178"/>
                              </a:lnTo>
                              <a:lnTo>
                                <a:pt x="8392" y="3194"/>
                              </a:lnTo>
                              <a:lnTo>
                                <a:pt x="8412" y="3211"/>
                              </a:lnTo>
                              <a:lnTo>
                                <a:pt x="8436" y="3230"/>
                              </a:lnTo>
                              <a:lnTo>
                                <a:pt x="8498" y="3278"/>
                              </a:lnTo>
                              <a:close/>
                              <a:moveTo>
                                <a:pt x="8832" y="2498"/>
                              </a:moveTo>
                              <a:lnTo>
                                <a:pt x="9009" y="2647"/>
                              </a:lnTo>
                              <a:lnTo>
                                <a:pt x="9189" y="2429"/>
                              </a:lnTo>
                              <a:lnTo>
                                <a:pt x="9151" y="2402"/>
                              </a:lnTo>
                              <a:lnTo>
                                <a:pt x="9119" y="2379"/>
                              </a:lnTo>
                              <a:lnTo>
                                <a:pt x="9090" y="2361"/>
                              </a:lnTo>
                              <a:lnTo>
                                <a:pt x="9066" y="2347"/>
                              </a:lnTo>
                              <a:lnTo>
                                <a:pt x="9055" y="2340"/>
                              </a:lnTo>
                              <a:lnTo>
                                <a:pt x="9045" y="2335"/>
                              </a:lnTo>
                              <a:lnTo>
                                <a:pt x="9035" y="2332"/>
                              </a:lnTo>
                              <a:lnTo>
                                <a:pt x="9025" y="2329"/>
                              </a:lnTo>
                              <a:lnTo>
                                <a:pt x="9016" y="2328"/>
                              </a:lnTo>
                              <a:lnTo>
                                <a:pt x="9008" y="2328"/>
                              </a:lnTo>
                              <a:lnTo>
                                <a:pt x="9000" y="2328"/>
                              </a:lnTo>
                              <a:lnTo>
                                <a:pt x="8992" y="2330"/>
                              </a:lnTo>
                              <a:lnTo>
                                <a:pt x="8984" y="2332"/>
                              </a:lnTo>
                              <a:lnTo>
                                <a:pt x="8977" y="2336"/>
                              </a:lnTo>
                              <a:lnTo>
                                <a:pt x="8969" y="2341"/>
                              </a:lnTo>
                              <a:lnTo>
                                <a:pt x="8960" y="2347"/>
                              </a:lnTo>
                              <a:lnTo>
                                <a:pt x="8952" y="2354"/>
                              </a:lnTo>
                              <a:lnTo>
                                <a:pt x="8944" y="2362"/>
                              </a:lnTo>
                              <a:lnTo>
                                <a:pt x="8927" y="2381"/>
                              </a:lnTo>
                              <a:lnTo>
                                <a:pt x="8908" y="2403"/>
                              </a:lnTo>
                              <a:lnTo>
                                <a:pt x="8885" y="2431"/>
                              </a:lnTo>
                              <a:lnTo>
                                <a:pt x="8832" y="2498"/>
                              </a:lnTo>
                              <a:close/>
                              <a:moveTo>
                                <a:pt x="8638" y="2745"/>
                              </a:moveTo>
                              <a:lnTo>
                                <a:pt x="8638" y="2745"/>
                              </a:lnTo>
                              <a:lnTo>
                                <a:pt x="8658" y="2761"/>
                              </a:lnTo>
                              <a:lnTo>
                                <a:pt x="8676" y="2776"/>
                              </a:lnTo>
                              <a:lnTo>
                                <a:pt x="8709" y="2804"/>
                              </a:lnTo>
                              <a:lnTo>
                                <a:pt x="8724" y="2816"/>
                              </a:lnTo>
                              <a:lnTo>
                                <a:pt x="8738" y="2829"/>
                              </a:lnTo>
                              <a:lnTo>
                                <a:pt x="8751" y="2839"/>
                              </a:lnTo>
                              <a:lnTo>
                                <a:pt x="8765" y="2847"/>
                              </a:lnTo>
                              <a:lnTo>
                                <a:pt x="8778" y="2853"/>
                              </a:lnTo>
                              <a:lnTo>
                                <a:pt x="8785" y="2855"/>
                              </a:lnTo>
                              <a:lnTo>
                                <a:pt x="8791" y="2856"/>
                              </a:lnTo>
                              <a:lnTo>
                                <a:pt x="8798" y="2857"/>
                              </a:lnTo>
                              <a:lnTo>
                                <a:pt x="8804" y="2857"/>
                              </a:lnTo>
                              <a:lnTo>
                                <a:pt x="8811" y="2856"/>
                              </a:lnTo>
                              <a:lnTo>
                                <a:pt x="8818" y="2854"/>
                              </a:lnTo>
                              <a:lnTo>
                                <a:pt x="8826" y="2851"/>
                              </a:lnTo>
                              <a:lnTo>
                                <a:pt x="8833" y="2848"/>
                              </a:lnTo>
                              <a:lnTo>
                                <a:pt x="8840" y="2844"/>
                              </a:lnTo>
                              <a:lnTo>
                                <a:pt x="8847" y="2838"/>
                              </a:lnTo>
                              <a:lnTo>
                                <a:pt x="8855" y="2832"/>
                              </a:lnTo>
                              <a:lnTo>
                                <a:pt x="8863" y="2823"/>
                              </a:lnTo>
                              <a:lnTo>
                                <a:pt x="8879" y="2805"/>
                              </a:lnTo>
                              <a:lnTo>
                                <a:pt x="8903" y="2777"/>
                              </a:lnTo>
                              <a:lnTo>
                                <a:pt x="8922" y="2751"/>
                              </a:lnTo>
                              <a:lnTo>
                                <a:pt x="8937" y="2730"/>
                              </a:lnTo>
                              <a:lnTo>
                                <a:pt x="8949" y="2711"/>
                              </a:lnTo>
                              <a:lnTo>
                                <a:pt x="8953" y="2702"/>
                              </a:lnTo>
                              <a:lnTo>
                                <a:pt x="8956" y="2694"/>
                              </a:lnTo>
                              <a:lnTo>
                                <a:pt x="8958" y="2686"/>
                              </a:lnTo>
                              <a:lnTo>
                                <a:pt x="8960" y="2679"/>
                              </a:lnTo>
                              <a:lnTo>
                                <a:pt x="8960" y="2672"/>
                              </a:lnTo>
                              <a:lnTo>
                                <a:pt x="8960" y="2665"/>
                              </a:lnTo>
                              <a:lnTo>
                                <a:pt x="8959" y="2659"/>
                              </a:lnTo>
                              <a:lnTo>
                                <a:pt x="8957" y="2652"/>
                              </a:lnTo>
                              <a:lnTo>
                                <a:pt x="8954" y="2646"/>
                              </a:lnTo>
                              <a:lnTo>
                                <a:pt x="8950" y="2640"/>
                              </a:lnTo>
                              <a:lnTo>
                                <a:pt x="8941" y="2627"/>
                              </a:lnTo>
                              <a:lnTo>
                                <a:pt x="8927" y="2613"/>
                              </a:lnTo>
                              <a:lnTo>
                                <a:pt x="8911" y="2598"/>
                              </a:lnTo>
                              <a:lnTo>
                                <a:pt x="8869" y="2563"/>
                              </a:lnTo>
                              <a:lnTo>
                                <a:pt x="8844" y="2541"/>
                              </a:lnTo>
                              <a:lnTo>
                                <a:pt x="8816" y="2517"/>
                              </a:lnTo>
                              <a:lnTo>
                                <a:pt x="8638" y="2745"/>
                              </a:lnTo>
                              <a:close/>
                              <a:moveTo>
                                <a:pt x="9275" y="1940"/>
                              </a:moveTo>
                              <a:lnTo>
                                <a:pt x="9454" y="2089"/>
                              </a:lnTo>
                              <a:lnTo>
                                <a:pt x="9476" y="2062"/>
                              </a:lnTo>
                              <a:lnTo>
                                <a:pt x="9500" y="2035"/>
                              </a:lnTo>
                              <a:lnTo>
                                <a:pt x="9554" y="1979"/>
                              </a:lnTo>
                              <a:lnTo>
                                <a:pt x="9581" y="1951"/>
                              </a:lnTo>
                              <a:lnTo>
                                <a:pt x="9608" y="1921"/>
                              </a:lnTo>
                              <a:lnTo>
                                <a:pt x="9633" y="1892"/>
                              </a:lnTo>
                              <a:lnTo>
                                <a:pt x="9657" y="1861"/>
                              </a:lnTo>
                              <a:lnTo>
                                <a:pt x="9669" y="1846"/>
                              </a:lnTo>
                              <a:lnTo>
                                <a:pt x="9679" y="1831"/>
                              </a:lnTo>
                              <a:lnTo>
                                <a:pt x="9689" y="1816"/>
                              </a:lnTo>
                              <a:lnTo>
                                <a:pt x="9698" y="1801"/>
                              </a:lnTo>
                              <a:lnTo>
                                <a:pt x="9706" y="1784"/>
                              </a:lnTo>
                              <a:lnTo>
                                <a:pt x="9713" y="1769"/>
                              </a:lnTo>
                              <a:lnTo>
                                <a:pt x="9719" y="1753"/>
                              </a:lnTo>
                              <a:lnTo>
                                <a:pt x="9724" y="1738"/>
                              </a:lnTo>
                              <a:lnTo>
                                <a:pt x="9727" y="1721"/>
                              </a:lnTo>
                              <a:lnTo>
                                <a:pt x="9730" y="1705"/>
                              </a:lnTo>
                              <a:lnTo>
                                <a:pt x="9731" y="1689"/>
                              </a:lnTo>
                              <a:lnTo>
                                <a:pt x="9731" y="1673"/>
                              </a:lnTo>
                              <a:lnTo>
                                <a:pt x="9728" y="1656"/>
                              </a:lnTo>
                              <a:lnTo>
                                <a:pt x="9724" y="1640"/>
                              </a:lnTo>
                              <a:lnTo>
                                <a:pt x="9719" y="1624"/>
                              </a:lnTo>
                              <a:lnTo>
                                <a:pt x="9712" y="1607"/>
                              </a:lnTo>
                              <a:lnTo>
                                <a:pt x="9701" y="1587"/>
                              </a:lnTo>
                              <a:lnTo>
                                <a:pt x="9695" y="1579"/>
                              </a:lnTo>
                              <a:lnTo>
                                <a:pt x="9689" y="1571"/>
                              </a:lnTo>
                              <a:lnTo>
                                <a:pt x="9683" y="1565"/>
                              </a:lnTo>
                              <a:lnTo>
                                <a:pt x="9677" y="1559"/>
                              </a:lnTo>
                              <a:lnTo>
                                <a:pt x="9671" y="1554"/>
                              </a:lnTo>
                              <a:lnTo>
                                <a:pt x="9665" y="1550"/>
                              </a:lnTo>
                              <a:lnTo>
                                <a:pt x="9657" y="1546"/>
                              </a:lnTo>
                              <a:lnTo>
                                <a:pt x="9651" y="1544"/>
                              </a:lnTo>
                              <a:lnTo>
                                <a:pt x="9644" y="1542"/>
                              </a:lnTo>
                              <a:lnTo>
                                <a:pt x="9638" y="1541"/>
                              </a:lnTo>
                              <a:lnTo>
                                <a:pt x="9631" y="1540"/>
                              </a:lnTo>
                              <a:lnTo>
                                <a:pt x="9624" y="1541"/>
                              </a:lnTo>
                              <a:lnTo>
                                <a:pt x="9617" y="1542"/>
                              </a:lnTo>
                              <a:lnTo>
                                <a:pt x="9610" y="1543"/>
                              </a:lnTo>
                              <a:lnTo>
                                <a:pt x="9596" y="1548"/>
                              </a:lnTo>
                              <a:lnTo>
                                <a:pt x="9581" y="1555"/>
                              </a:lnTo>
                              <a:lnTo>
                                <a:pt x="9566" y="1564"/>
                              </a:lnTo>
                              <a:lnTo>
                                <a:pt x="9552" y="1575"/>
                              </a:lnTo>
                              <a:lnTo>
                                <a:pt x="9537" y="1588"/>
                              </a:lnTo>
                              <a:lnTo>
                                <a:pt x="9522" y="1604"/>
                              </a:lnTo>
                              <a:lnTo>
                                <a:pt x="9506" y="1619"/>
                              </a:lnTo>
                              <a:lnTo>
                                <a:pt x="9491" y="1636"/>
                              </a:lnTo>
                              <a:lnTo>
                                <a:pt x="9476" y="1655"/>
                              </a:lnTo>
                              <a:lnTo>
                                <a:pt x="9461" y="1674"/>
                              </a:lnTo>
                              <a:lnTo>
                                <a:pt x="9431" y="1714"/>
                              </a:lnTo>
                              <a:lnTo>
                                <a:pt x="9402" y="1757"/>
                              </a:lnTo>
                              <a:lnTo>
                                <a:pt x="9373" y="1799"/>
                              </a:lnTo>
                              <a:lnTo>
                                <a:pt x="9321" y="1878"/>
                              </a:lnTo>
                              <a:lnTo>
                                <a:pt x="9297" y="1911"/>
                              </a:lnTo>
                              <a:lnTo>
                                <a:pt x="9275" y="1940"/>
                              </a:lnTo>
                              <a:close/>
                              <a:moveTo>
                                <a:pt x="9015" y="2273"/>
                              </a:moveTo>
                              <a:lnTo>
                                <a:pt x="9015" y="2273"/>
                              </a:lnTo>
                              <a:lnTo>
                                <a:pt x="9044" y="2294"/>
                              </a:lnTo>
                              <a:lnTo>
                                <a:pt x="9068" y="2313"/>
                              </a:lnTo>
                              <a:lnTo>
                                <a:pt x="9109" y="2346"/>
                              </a:lnTo>
                              <a:lnTo>
                                <a:pt x="9126" y="2359"/>
                              </a:lnTo>
                              <a:lnTo>
                                <a:pt x="9141" y="2370"/>
                              </a:lnTo>
                              <a:lnTo>
                                <a:pt x="9155" y="2378"/>
                              </a:lnTo>
                              <a:lnTo>
                                <a:pt x="9162" y="2381"/>
                              </a:lnTo>
                              <a:lnTo>
                                <a:pt x="9168" y="2383"/>
                              </a:lnTo>
                              <a:lnTo>
                                <a:pt x="9176" y="2384"/>
                              </a:lnTo>
                              <a:lnTo>
                                <a:pt x="9182" y="2385"/>
                              </a:lnTo>
                              <a:lnTo>
                                <a:pt x="9189" y="2385"/>
                              </a:lnTo>
                              <a:lnTo>
                                <a:pt x="9195" y="2384"/>
                              </a:lnTo>
                              <a:lnTo>
                                <a:pt x="9202" y="2382"/>
                              </a:lnTo>
                              <a:lnTo>
                                <a:pt x="9208" y="2379"/>
                              </a:lnTo>
                              <a:lnTo>
                                <a:pt x="9215" y="2376"/>
                              </a:lnTo>
                              <a:lnTo>
                                <a:pt x="9222" y="2371"/>
                              </a:lnTo>
                              <a:lnTo>
                                <a:pt x="9237" y="2358"/>
                              </a:lnTo>
                              <a:lnTo>
                                <a:pt x="9255" y="2341"/>
                              </a:lnTo>
                              <a:lnTo>
                                <a:pt x="9273" y="2319"/>
                              </a:lnTo>
                              <a:lnTo>
                                <a:pt x="9294" y="2294"/>
                              </a:lnTo>
                              <a:lnTo>
                                <a:pt x="9343" y="2230"/>
                              </a:lnTo>
                              <a:lnTo>
                                <a:pt x="9362" y="2204"/>
                              </a:lnTo>
                              <a:lnTo>
                                <a:pt x="9378" y="2183"/>
                              </a:lnTo>
                              <a:lnTo>
                                <a:pt x="9390" y="2164"/>
                              </a:lnTo>
                              <a:lnTo>
                                <a:pt x="9395" y="2155"/>
                              </a:lnTo>
                              <a:lnTo>
                                <a:pt x="9398" y="2147"/>
                              </a:lnTo>
                              <a:lnTo>
                                <a:pt x="9401" y="2138"/>
                              </a:lnTo>
                              <a:lnTo>
                                <a:pt x="9402" y="2130"/>
                              </a:lnTo>
                              <a:lnTo>
                                <a:pt x="9403" y="2123"/>
                              </a:lnTo>
                              <a:lnTo>
                                <a:pt x="9402" y="2116"/>
                              </a:lnTo>
                              <a:lnTo>
                                <a:pt x="9401" y="2109"/>
                              </a:lnTo>
                              <a:lnTo>
                                <a:pt x="9399" y="2102"/>
                              </a:lnTo>
                              <a:lnTo>
                                <a:pt x="9395" y="2095"/>
                              </a:lnTo>
                              <a:lnTo>
                                <a:pt x="9391" y="2088"/>
                              </a:lnTo>
                              <a:lnTo>
                                <a:pt x="9386" y="2081"/>
                              </a:lnTo>
                              <a:lnTo>
                                <a:pt x="9378" y="2073"/>
                              </a:lnTo>
                              <a:lnTo>
                                <a:pt x="9362" y="2056"/>
                              </a:lnTo>
                              <a:lnTo>
                                <a:pt x="9342" y="2038"/>
                              </a:lnTo>
                              <a:lnTo>
                                <a:pt x="9318" y="2018"/>
                              </a:lnTo>
                              <a:lnTo>
                                <a:pt x="9255" y="1966"/>
                              </a:lnTo>
                              <a:lnTo>
                                <a:pt x="9015" y="2273"/>
                              </a:lnTo>
                              <a:close/>
                              <a:moveTo>
                                <a:pt x="6661" y="6007"/>
                              </a:moveTo>
                              <a:lnTo>
                                <a:pt x="6661" y="6007"/>
                              </a:lnTo>
                              <a:lnTo>
                                <a:pt x="6638" y="5990"/>
                              </a:lnTo>
                              <a:lnTo>
                                <a:pt x="6616" y="5974"/>
                              </a:lnTo>
                              <a:lnTo>
                                <a:pt x="6595" y="5960"/>
                              </a:lnTo>
                              <a:lnTo>
                                <a:pt x="6576" y="5948"/>
                              </a:lnTo>
                              <a:lnTo>
                                <a:pt x="6559" y="5939"/>
                              </a:lnTo>
                              <a:lnTo>
                                <a:pt x="6542" y="5930"/>
                              </a:lnTo>
                              <a:lnTo>
                                <a:pt x="6525" y="5924"/>
                              </a:lnTo>
                              <a:lnTo>
                                <a:pt x="6511" y="5918"/>
                              </a:lnTo>
                              <a:lnTo>
                                <a:pt x="6497" y="5915"/>
                              </a:lnTo>
                              <a:lnTo>
                                <a:pt x="6483" y="5913"/>
                              </a:lnTo>
                              <a:lnTo>
                                <a:pt x="6471" y="5913"/>
                              </a:lnTo>
                              <a:lnTo>
                                <a:pt x="6458" y="5915"/>
                              </a:lnTo>
                              <a:lnTo>
                                <a:pt x="6447" y="5917"/>
                              </a:lnTo>
                              <a:lnTo>
                                <a:pt x="6436" y="5923"/>
                              </a:lnTo>
                              <a:lnTo>
                                <a:pt x="6425" y="5928"/>
                              </a:lnTo>
                              <a:lnTo>
                                <a:pt x="6415" y="5935"/>
                              </a:lnTo>
                              <a:lnTo>
                                <a:pt x="6405" y="5943"/>
                              </a:lnTo>
                              <a:lnTo>
                                <a:pt x="6395" y="5952"/>
                              </a:lnTo>
                              <a:lnTo>
                                <a:pt x="6384" y="5963"/>
                              </a:lnTo>
                              <a:lnTo>
                                <a:pt x="6373" y="5974"/>
                              </a:lnTo>
                              <a:lnTo>
                                <a:pt x="6353" y="6002"/>
                              </a:lnTo>
                              <a:lnTo>
                                <a:pt x="6331" y="6032"/>
                              </a:lnTo>
                              <a:lnTo>
                                <a:pt x="6280" y="6103"/>
                              </a:lnTo>
                              <a:lnTo>
                                <a:pt x="6250" y="6144"/>
                              </a:lnTo>
                              <a:lnTo>
                                <a:pt x="6217" y="6187"/>
                              </a:lnTo>
                              <a:lnTo>
                                <a:pt x="6240" y="6205"/>
                              </a:lnTo>
                              <a:lnTo>
                                <a:pt x="6262" y="6220"/>
                              </a:lnTo>
                              <a:lnTo>
                                <a:pt x="6282" y="6234"/>
                              </a:lnTo>
                              <a:lnTo>
                                <a:pt x="6301" y="6245"/>
                              </a:lnTo>
                              <a:lnTo>
                                <a:pt x="6319" y="6255"/>
                              </a:lnTo>
                              <a:lnTo>
                                <a:pt x="6336" y="6264"/>
                              </a:lnTo>
                              <a:lnTo>
                                <a:pt x="6352" y="6271"/>
                              </a:lnTo>
                              <a:lnTo>
                                <a:pt x="6367" y="6276"/>
                              </a:lnTo>
                              <a:lnTo>
                                <a:pt x="6381" y="6279"/>
                              </a:lnTo>
                              <a:lnTo>
                                <a:pt x="6395" y="6280"/>
                              </a:lnTo>
                              <a:lnTo>
                                <a:pt x="6407" y="6281"/>
                              </a:lnTo>
                              <a:lnTo>
                                <a:pt x="6419" y="6279"/>
                              </a:lnTo>
                              <a:lnTo>
                                <a:pt x="6431" y="6276"/>
                              </a:lnTo>
                              <a:lnTo>
                                <a:pt x="6441" y="6272"/>
                              </a:lnTo>
                              <a:lnTo>
                                <a:pt x="6452" y="6267"/>
                              </a:lnTo>
                              <a:lnTo>
                                <a:pt x="6463" y="6259"/>
                              </a:lnTo>
                              <a:lnTo>
                                <a:pt x="6474" y="6251"/>
                              </a:lnTo>
                              <a:lnTo>
                                <a:pt x="6484" y="6242"/>
                              </a:lnTo>
                              <a:lnTo>
                                <a:pt x="6494" y="6231"/>
                              </a:lnTo>
                              <a:lnTo>
                                <a:pt x="6504" y="6220"/>
                              </a:lnTo>
                              <a:lnTo>
                                <a:pt x="6524" y="6192"/>
                              </a:lnTo>
                              <a:lnTo>
                                <a:pt x="6547" y="6162"/>
                              </a:lnTo>
                              <a:lnTo>
                                <a:pt x="6597" y="6090"/>
                              </a:lnTo>
                              <a:lnTo>
                                <a:pt x="6627" y="6050"/>
                              </a:lnTo>
                              <a:lnTo>
                                <a:pt x="6661" y="6007"/>
                              </a:lnTo>
                              <a:close/>
                              <a:moveTo>
                                <a:pt x="6379" y="6356"/>
                              </a:moveTo>
                              <a:lnTo>
                                <a:pt x="6197" y="6213"/>
                              </a:lnTo>
                              <a:lnTo>
                                <a:pt x="6173" y="6242"/>
                              </a:lnTo>
                              <a:lnTo>
                                <a:pt x="6148" y="6273"/>
                              </a:lnTo>
                              <a:lnTo>
                                <a:pt x="6094" y="6335"/>
                              </a:lnTo>
                              <a:lnTo>
                                <a:pt x="6037" y="6397"/>
                              </a:lnTo>
                              <a:lnTo>
                                <a:pt x="5982" y="6463"/>
                              </a:lnTo>
                              <a:lnTo>
                                <a:pt x="5955" y="6496"/>
                              </a:lnTo>
                              <a:lnTo>
                                <a:pt x="5929" y="6529"/>
                              </a:lnTo>
                              <a:lnTo>
                                <a:pt x="5905" y="6563"/>
                              </a:lnTo>
                              <a:lnTo>
                                <a:pt x="5881" y="6596"/>
                              </a:lnTo>
                              <a:lnTo>
                                <a:pt x="5861" y="6631"/>
                              </a:lnTo>
                              <a:lnTo>
                                <a:pt x="5842" y="6665"/>
                              </a:lnTo>
                              <a:lnTo>
                                <a:pt x="5834" y="6683"/>
                              </a:lnTo>
                              <a:lnTo>
                                <a:pt x="5825" y="6700"/>
                              </a:lnTo>
                              <a:lnTo>
                                <a:pt x="5819" y="6717"/>
                              </a:lnTo>
                              <a:lnTo>
                                <a:pt x="5813" y="6734"/>
                              </a:lnTo>
                              <a:lnTo>
                                <a:pt x="5846" y="6739"/>
                              </a:lnTo>
                              <a:lnTo>
                                <a:pt x="5879" y="6744"/>
                              </a:lnTo>
                              <a:lnTo>
                                <a:pt x="5911" y="6746"/>
                              </a:lnTo>
                              <a:lnTo>
                                <a:pt x="5941" y="6746"/>
                              </a:lnTo>
                              <a:lnTo>
                                <a:pt x="5955" y="6745"/>
                              </a:lnTo>
                              <a:lnTo>
                                <a:pt x="5967" y="6742"/>
                              </a:lnTo>
                              <a:lnTo>
                                <a:pt x="5981" y="6740"/>
                              </a:lnTo>
                              <a:lnTo>
                                <a:pt x="5992" y="6737"/>
                              </a:lnTo>
                              <a:lnTo>
                                <a:pt x="6001" y="6734"/>
                              </a:lnTo>
                              <a:lnTo>
                                <a:pt x="6010" y="6730"/>
                              </a:lnTo>
                              <a:lnTo>
                                <a:pt x="6018" y="6725"/>
                              </a:lnTo>
                              <a:lnTo>
                                <a:pt x="6023" y="6719"/>
                              </a:lnTo>
                              <a:lnTo>
                                <a:pt x="6034" y="6717"/>
                              </a:lnTo>
                              <a:lnTo>
                                <a:pt x="6044" y="6714"/>
                              </a:lnTo>
                              <a:lnTo>
                                <a:pt x="6053" y="6710"/>
                              </a:lnTo>
                              <a:lnTo>
                                <a:pt x="6061" y="6705"/>
                              </a:lnTo>
                              <a:lnTo>
                                <a:pt x="6068" y="6699"/>
                              </a:lnTo>
                              <a:lnTo>
                                <a:pt x="6075" y="6693"/>
                              </a:lnTo>
                              <a:lnTo>
                                <a:pt x="6081" y="6686"/>
                              </a:lnTo>
                              <a:lnTo>
                                <a:pt x="6086" y="6679"/>
                              </a:lnTo>
                              <a:lnTo>
                                <a:pt x="6091" y="6670"/>
                              </a:lnTo>
                              <a:lnTo>
                                <a:pt x="6095" y="6662"/>
                              </a:lnTo>
                              <a:lnTo>
                                <a:pt x="6103" y="6644"/>
                              </a:lnTo>
                              <a:lnTo>
                                <a:pt x="6108" y="6625"/>
                              </a:lnTo>
                              <a:lnTo>
                                <a:pt x="6114" y="6605"/>
                              </a:lnTo>
                              <a:lnTo>
                                <a:pt x="6121" y="6569"/>
                              </a:lnTo>
                              <a:lnTo>
                                <a:pt x="6124" y="6552"/>
                              </a:lnTo>
                              <a:lnTo>
                                <a:pt x="6127" y="6536"/>
                              </a:lnTo>
                              <a:lnTo>
                                <a:pt x="6131" y="6523"/>
                              </a:lnTo>
                              <a:lnTo>
                                <a:pt x="6136" y="6512"/>
                              </a:lnTo>
                              <a:lnTo>
                                <a:pt x="6139" y="6509"/>
                              </a:lnTo>
                              <a:lnTo>
                                <a:pt x="6142" y="6506"/>
                              </a:lnTo>
                              <a:lnTo>
                                <a:pt x="6146" y="6504"/>
                              </a:lnTo>
                              <a:lnTo>
                                <a:pt x="6150" y="6503"/>
                              </a:lnTo>
                              <a:lnTo>
                                <a:pt x="6148" y="6518"/>
                              </a:lnTo>
                              <a:lnTo>
                                <a:pt x="6147" y="6536"/>
                              </a:lnTo>
                              <a:lnTo>
                                <a:pt x="6145" y="6580"/>
                              </a:lnTo>
                              <a:lnTo>
                                <a:pt x="6144" y="6603"/>
                              </a:lnTo>
                              <a:lnTo>
                                <a:pt x="6142" y="6627"/>
                              </a:lnTo>
                              <a:lnTo>
                                <a:pt x="6140" y="6649"/>
                              </a:lnTo>
                              <a:lnTo>
                                <a:pt x="6136" y="6669"/>
                              </a:lnTo>
                              <a:lnTo>
                                <a:pt x="6379" y="6356"/>
                              </a:lnTo>
                              <a:close/>
                              <a:moveTo>
                                <a:pt x="6911" y="5698"/>
                              </a:moveTo>
                              <a:lnTo>
                                <a:pt x="6911" y="5698"/>
                              </a:lnTo>
                              <a:lnTo>
                                <a:pt x="6868" y="5666"/>
                              </a:lnTo>
                              <a:lnTo>
                                <a:pt x="6849" y="5653"/>
                              </a:lnTo>
                              <a:lnTo>
                                <a:pt x="6831" y="5640"/>
                              </a:lnTo>
                              <a:lnTo>
                                <a:pt x="6814" y="5630"/>
                              </a:lnTo>
                              <a:lnTo>
                                <a:pt x="6798" y="5622"/>
                              </a:lnTo>
                              <a:lnTo>
                                <a:pt x="6783" y="5615"/>
                              </a:lnTo>
                              <a:lnTo>
                                <a:pt x="6769" y="5609"/>
                              </a:lnTo>
                              <a:lnTo>
                                <a:pt x="6756" y="5605"/>
                              </a:lnTo>
                              <a:lnTo>
                                <a:pt x="6744" y="5602"/>
                              </a:lnTo>
                              <a:lnTo>
                                <a:pt x="6731" y="5601"/>
                              </a:lnTo>
                              <a:lnTo>
                                <a:pt x="6720" y="5601"/>
                              </a:lnTo>
                              <a:lnTo>
                                <a:pt x="6710" y="5603"/>
                              </a:lnTo>
                              <a:lnTo>
                                <a:pt x="6700" y="5606"/>
                              </a:lnTo>
                              <a:lnTo>
                                <a:pt x="6690" y="5610"/>
                              </a:lnTo>
                              <a:lnTo>
                                <a:pt x="6680" y="5615"/>
                              </a:lnTo>
                              <a:lnTo>
                                <a:pt x="6671" y="5621"/>
                              </a:lnTo>
                              <a:lnTo>
                                <a:pt x="6661" y="5629"/>
                              </a:lnTo>
                              <a:lnTo>
                                <a:pt x="6651" y="5638"/>
                              </a:lnTo>
                              <a:lnTo>
                                <a:pt x="6642" y="5649"/>
                              </a:lnTo>
                              <a:lnTo>
                                <a:pt x="6623" y="5672"/>
                              </a:lnTo>
                              <a:lnTo>
                                <a:pt x="6602" y="5699"/>
                              </a:lnTo>
                              <a:lnTo>
                                <a:pt x="6554" y="5765"/>
                              </a:lnTo>
                              <a:lnTo>
                                <a:pt x="6525" y="5804"/>
                              </a:lnTo>
                              <a:lnTo>
                                <a:pt x="6493" y="5845"/>
                              </a:lnTo>
                              <a:lnTo>
                                <a:pt x="6536" y="5878"/>
                              </a:lnTo>
                              <a:lnTo>
                                <a:pt x="6555" y="5891"/>
                              </a:lnTo>
                              <a:lnTo>
                                <a:pt x="6573" y="5903"/>
                              </a:lnTo>
                              <a:lnTo>
                                <a:pt x="6590" y="5913"/>
                              </a:lnTo>
                              <a:lnTo>
                                <a:pt x="6606" y="5922"/>
                              </a:lnTo>
                              <a:lnTo>
                                <a:pt x="6621" y="5929"/>
                              </a:lnTo>
                              <a:lnTo>
                                <a:pt x="6635" y="5935"/>
                              </a:lnTo>
                              <a:lnTo>
                                <a:pt x="6648" y="5939"/>
                              </a:lnTo>
                              <a:lnTo>
                                <a:pt x="6660" y="5941"/>
                              </a:lnTo>
                              <a:lnTo>
                                <a:pt x="6673" y="5943"/>
                              </a:lnTo>
                              <a:lnTo>
                                <a:pt x="6684" y="5942"/>
                              </a:lnTo>
                              <a:lnTo>
                                <a:pt x="6694" y="5941"/>
                              </a:lnTo>
                              <a:lnTo>
                                <a:pt x="6704" y="5938"/>
                              </a:lnTo>
                              <a:lnTo>
                                <a:pt x="6714" y="5934"/>
                              </a:lnTo>
                              <a:lnTo>
                                <a:pt x="6724" y="5929"/>
                              </a:lnTo>
                              <a:lnTo>
                                <a:pt x="6733" y="5922"/>
                              </a:lnTo>
                              <a:lnTo>
                                <a:pt x="6743" y="5914"/>
                              </a:lnTo>
                              <a:lnTo>
                                <a:pt x="6753" y="5905"/>
                              </a:lnTo>
                              <a:lnTo>
                                <a:pt x="6762" y="5895"/>
                              </a:lnTo>
                              <a:lnTo>
                                <a:pt x="6781" y="5872"/>
                              </a:lnTo>
                              <a:lnTo>
                                <a:pt x="6802" y="5844"/>
                              </a:lnTo>
                              <a:lnTo>
                                <a:pt x="6850" y="5777"/>
                              </a:lnTo>
                              <a:lnTo>
                                <a:pt x="6879" y="5740"/>
                              </a:lnTo>
                              <a:lnTo>
                                <a:pt x="6911" y="5698"/>
                              </a:lnTo>
                              <a:close/>
                              <a:moveTo>
                                <a:pt x="7752" y="4630"/>
                              </a:moveTo>
                              <a:lnTo>
                                <a:pt x="7752" y="4630"/>
                              </a:lnTo>
                              <a:lnTo>
                                <a:pt x="7691" y="4578"/>
                              </a:lnTo>
                              <a:lnTo>
                                <a:pt x="7667" y="4558"/>
                              </a:lnTo>
                              <a:lnTo>
                                <a:pt x="7645" y="4541"/>
                              </a:lnTo>
                              <a:lnTo>
                                <a:pt x="7626" y="4528"/>
                              </a:lnTo>
                              <a:lnTo>
                                <a:pt x="7617" y="4523"/>
                              </a:lnTo>
                              <a:lnTo>
                                <a:pt x="7609" y="4519"/>
                              </a:lnTo>
                              <a:lnTo>
                                <a:pt x="7602" y="4516"/>
                              </a:lnTo>
                              <a:lnTo>
                                <a:pt x="7594" y="4514"/>
                              </a:lnTo>
                              <a:lnTo>
                                <a:pt x="7587" y="4513"/>
                              </a:lnTo>
                              <a:lnTo>
                                <a:pt x="7580" y="4512"/>
                              </a:lnTo>
                              <a:lnTo>
                                <a:pt x="7573" y="4513"/>
                              </a:lnTo>
                              <a:lnTo>
                                <a:pt x="7565" y="4515"/>
                              </a:lnTo>
                              <a:lnTo>
                                <a:pt x="7558" y="4518"/>
                              </a:lnTo>
                              <a:lnTo>
                                <a:pt x="7551" y="4522"/>
                              </a:lnTo>
                              <a:lnTo>
                                <a:pt x="7544" y="4527"/>
                              </a:lnTo>
                              <a:lnTo>
                                <a:pt x="7537" y="4533"/>
                              </a:lnTo>
                              <a:lnTo>
                                <a:pt x="7520" y="4549"/>
                              </a:lnTo>
                              <a:lnTo>
                                <a:pt x="7502" y="4568"/>
                              </a:lnTo>
                              <a:lnTo>
                                <a:pt x="7481" y="4591"/>
                              </a:lnTo>
                              <a:lnTo>
                                <a:pt x="7430" y="4652"/>
                              </a:lnTo>
                              <a:lnTo>
                                <a:pt x="7491" y="4701"/>
                              </a:lnTo>
                              <a:lnTo>
                                <a:pt x="7517" y="4720"/>
                              </a:lnTo>
                              <a:lnTo>
                                <a:pt x="7538" y="4735"/>
                              </a:lnTo>
                              <a:lnTo>
                                <a:pt x="7557" y="4748"/>
                              </a:lnTo>
                              <a:lnTo>
                                <a:pt x="7575" y="4757"/>
                              </a:lnTo>
                              <a:lnTo>
                                <a:pt x="7583" y="4760"/>
                              </a:lnTo>
                              <a:lnTo>
                                <a:pt x="7590" y="4763"/>
                              </a:lnTo>
                              <a:lnTo>
                                <a:pt x="7597" y="4764"/>
                              </a:lnTo>
                              <a:lnTo>
                                <a:pt x="7604" y="4764"/>
                              </a:lnTo>
                              <a:lnTo>
                                <a:pt x="7611" y="4763"/>
                              </a:lnTo>
                              <a:lnTo>
                                <a:pt x="7618" y="4762"/>
                              </a:lnTo>
                              <a:lnTo>
                                <a:pt x="7625" y="4759"/>
                              </a:lnTo>
                              <a:lnTo>
                                <a:pt x="7632" y="4756"/>
                              </a:lnTo>
                              <a:lnTo>
                                <a:pt x="7639" y="4751"/>
                              </a:lnTo>
                              <a:lnTo>
                                <a:pt x="7648" y="4744"/>
                              </a:lnTo>
                              <a:lnTo>
                                <a:pt x="7664" y="4730"/>
                              </a:lnTo>
                              <a:lnTo>
                                <a:pt x="7682" y="4712"/>
                              </a:lnTo>
                              <a:lnTo>
                                <a:pt x="7702" y="4689"/>
                              </a:lnTo>
                              <a:lnTo>
                                <a:pt x="7752" y="4630"/>
                              </a:lnTo>
                              <a:close/>
                              <a:moveTo>
                                <a:pt x="7468" y="4995"/>
                              </a:moveTo>
                              <a:lnTo>
                                <a:pt x="7468" y="4995"/>
                              </a:lnTo>
                              <a:lnTo>
                                <a:pt x="7517" y="4931"/>
                              </a:lnTo>
                              <a:lnTo>
                                <a:pt x="7536" y="4906"/>
                              </a:lnTo>
                              <a:lnTo>
                                <a:pt x="7550" y="4883"/>
                              </a:lnTo>
                              <a:lnTo>
                                <a:pt x="7561" y="4864"/>
                              </a:lnTo>
                              <a:lnTo>
                                <a:pt x="7565" y="4855"/>
                              </a:lnTo>
                              <a:lnTo>
                                <a:pt x="7568" y="4846"/>
                              </a:lnTo>
                              <a:lnTo>
                                <a:pt x="7570" y="4838"/>
                              </a:lnTo>
                              <a:lnTo>
                                <a:pt x="7571" y="4831"/>
                              </a:lnTo>
                              <a:lnTo>
                                <a:pt x="7571" y="4823"/>
                              </a:lnTo>
                              <a:lnTo>
                                <a:pt x="7570" y="4815"/>
                              </a:lnTo>
                              <a:lnTo>
                                <a:pt x="7569" y="4808"/>
                              </a:lnTo>
                              <a:lnTo>
                                <a:pt x="7566" y="4801"/>
                              </a:lnTo>
                              <a:lnTo>
                                <a:pt x="7562" y="4794"/>
                              </a:lnTo>
                              <a:lnTo>
                                <a:pt x="7557" y="4787"/>
                              </a:lnTo>
                              <a:lnTo>
                                <a:pt x="7551" y="4779"/>
                              </a:lnTo>
                              <a:lnTo>
                                <a:pt x="7544" y="4772"/>
                              </a:lnTo>
                              <a:lnTo>
                                <a:pt x="7528" y="4756"/>
                              </a:lnTo>
                              <a:lnTo>
                                <a:pt x="7507" y="4737"/>
                              </a:lnTo>
                              <a:lnTo>
                                <a:pt x="7482" y="4716"/>
                              </a:lnTo>
                              <a:lnTo>
                                <a:pt x="7420" y="4665"/>
                              </a:lnTo>
                              <a:lnTo>
                                <a:pt x="7371" y="4729"/>
                              </a:lnTo>
                              <a:lnTo>
                                <a:pt x="7351" y="4756"/>
                              </a:lnTo>
                              <a:lnTo>
                                <a:pt x="7336" y="4778"/>
                              </a:lnTo>
                              <a:lnTo>
                                <a:pt x="7325" y="4798"/>
                              </a:lnTo>
                              <a:lnTo>
                                <a:pt x="7321" y="4806"/>
                              </a:lnTo>
                              <a:lnTo>
                                <a:pt x="7318" y="4815"/>
                              </a:lnTo>
                              <a:lnTo>
                                <a:pt x="7316" y="4824"/>
                              </a:lnTo>
                              <a:lnTo>
                                <a:pt x="7315" y="4831"/>
                              </a:lnTo>
                              <a:lnTo>
                                <a:pt x="7315" y="4839"/>
                              </a:lnTo>
                              <a:lnTo>
                                <a:pt x="7316" y="4846"/>
                              </a:lnTo>
                              <a:lnTo>
                                <a:pt x="7318" y="4853"/>
                              </a:lnTo>
                              <a:lnTo>
                                <a:pt x="7321" y="4860"/>
                              </a:lnTo>
                              <a:lnTo>
                                <a:pt x="7325" y="4867"/>
                              </a:lnTo>
                              <a:lnTo>
                                <a:pt x="7329" y="4874"/>
                              </a:lnTo>
                              <a:lnTo>
                                <a:pt x="7335" y="4882"/>
                              </a:lnTo>
                              <a:lnTo>
                                <a:pt x="7342" y="4890"/>
                              </a:lnTo>
                              <a:lnTo>
                                <a:pt x="7359" y="4906"/>
                              </a:lnTo>
                              <a:lnTo>
                                <a:pt x="7380" y="4924"/>
                              </a:lnTo>
                              <a:lnTo>
                                <a:pt x="7405" y="4944"/>
                              </a:lnTo>
                              <a:lnTo>
                                <a:pt x="7468" y="4995"/>
                              </a:lnTo>
                              <a:close/>
                              <a:moveTo>
                                <a:pt x="7105" y="5071"/>
                              </a:moveTo>
                              <a:lnTo>
                                <a:pt x="7105" y="5071"/>
                              </a:lnTo>
                              <a:lnTo>
                                <a:pt x="7172" y="5123"/>
                              </a:lnTo>
                              <a:lnTo>
                                <a:pt x="7199" y="5143"/>
                              </a:lnTo>
                              <a:lnTo>
                                <a:pt x="7222" y="5158"/>
                              </a:lnTo>
                              <a:lnTo>
                                <a:pt x="7234" y="5165"/>
                              </a:lnTo>
                              <a:lnTo>
                                <a:pt x="7244" y="5170"/>
                              </a:lnTo>
                              <a:lnTo>
                                <a:pt x="7253" y="5174"/>
                              </a:lnTo>
                              <a:lnTo>
                                <a:pt x="7262" y="5177"/>
                              </a:lnTo>
                              <a:lnTo>
                                <a:pt x="7270" y="5179"/>
                              </a:lnTo>
                              <a:lnTo>
                                <a:pt x="7278" y="5180"/>
                              </a:lnTo>
                              <a:lnTo>
                                <a:pt x="7286" y="5179"/>
                              </a:lnTo>
                              <a:lnTo>
                                <a:pt x="7295" y="5178"/>
                              </a:lnTo>
                              <a:lnTo>
                                <a:pt x="7302" y="5176"/>
                              </a:lnTo>
                              <a:lnTo>
                                <a:pt x="7310" y="5173"/>
                              </a:lnTo>
                              <a:lnTo>
                                <a:pt x="7317" y="5168"/>
                              </a:lnTo>
                              <a:lnTo>
                                <a:pt x="7325" y="5162"/>
                              </a:lnTo>
                              <a:lnTo>
                                <a:pt x="7332" y="5156"/>
                              </a:lnTo>
                              <a:lnTo>
                                <a:pt x="7340" y="5148"/>
                              </a:lnTo>
                              <a:lnTo>
                                <a:pt x="7357" y="5130"/>
                              </a:lnTo>
                              <a:lnTo>
                                <a:pt x="7377" y="5108"/>
                              </a:lnTo>
                              <a:lnTo>
                                <a:pt x="7398" y="5081"/>
                              </a:lnTo>
                              <a:lnTo>
                                <a:pt x="7452" y="5015"/>
                              </a:lnTo>
                              <a:lnTo>
                                <a:pt x="7384" y="4963"/>
                              </a:lnTo>
                              <a:lnTo>
                                <a:pt x="7356" y="4942"/>
                              </a:lnTo>
                              <a:lnTo>
                                <a:pt x="7332" y="4926"/>
                              </a:lnTo>
                              <a:lnTo>
                                <a:pt x="7312" y="4915"/>
                              </a:lnTo>
                              <a:lnTo>
                                <a:pt x="7302" y="4910"/>
                              </a:lnTo>
                              <a:lnTo>
                                <a:pt x="7292" y="4907"/>
                              </a:lnTo>
                              <a:lnTo>
                                <a:pt x="7284" y="4905"/>
                              </a:lnTo>
                              <a:lnTo>
                                <a:pt x="7276" y="4904"/>
                              </a:lnTo>
                              <a:lnTo>
                                <a:pt x="7268" y="4904"/>
                              </a:lnTo>
                              <a:lnTo>
                                <a:pt x="7261" y="4905"/>
                              </a:lnTo>
                              <a:lnTo>
                                <a:pt x="7253" y="4907"/>
                              </a:lnTo>
                              <a:lnTo>
                                <a:pt x="7246" y="4910"/>
                              </a:lnTo>
                              <a:lnTo>
                                <a:pt x="7239" y="4914"/>
                              </a:lnTo>
                              <a:lnTo>
                                <a:pt x="7231" y="4919"/>
                              </a:lnTo>
                              <a:lnTo>
                                <a:pt x="7222" y="4926"/>
                              </a:lnTo>
                              <a:lnTo>
                                <a:pt x="7215" y="4933"/>
                              </a:lnTo>
                              <a:lnTo>
                                <a:pt x="7198" y="4951"/>
                              </a:lnTo>
                              <a:lnTo>
                                <a:pt x="7179" y="4975"/>
                              </a:lnTo>
                              <a:lnTo>
                                <a:pt x="7158" y="5002"/>
                              </a:lnTo>
                              <a:lnTo>
                                <a:pt x="7105" y="5071"/>
                              </a:lnTo>
                              <a:close/>
                              <a:moveTo>
                                <a:pt x="7120" y="5430"/>
                              </a:moveTo>
                              <a:lnTo>
                                <a:pt x="7284" y="5232"/>
                              </a:lnTo>
                              <a:lnTo>
                                <a:pt x="7265" y="5217"/>
                              </a:lnTo>
                              <a:lnTo>
                                <a:pt x="7248" y="5203"/>
                              </a:lnTo>
                              <a:lnTo>
                                <a:pt x="7214" y="5174"/>
                              </a:lnTo>
                              <a:lnTo>
                                <a:pt x="7183" y="5146"/>
                              </a:lnTo>
                              <a:lnTo>
                                <a:pt x="7168" y="5135"/>
                              </a:lnTo>
                              <a:lnTo>
                                <a:pt x="7153" y="5126"/>
                              </a:lnTo>
                              <a:lnTo>
                                <a:pt x="7139" y="5119"/>
                              </a:lnTo>
                              <a:lnTo>
                                <a:pt x="7132" y="5116"/>
                              </a:lnTo>
                              <a:lnTo>
                                <a:pt x="7125" y="5114"/>
                              </a:lnTo>
                              <a:lnTo>
                                <a:pt x="7118" y="5113"/>
                              </a:lnTo>
                              <a:lnTo>
                                <a:pt x="7111" y="5112"/>
                              </a:lnTo>
                              <a:lnTo>
                                <a:pt x="7104" y="5112"/>
                              </a:lnTo>
                              <a:lnTo>
                                <a:pt x="7097" y="5114"/>
                              </a:lnTo>
                              <a:lnTo>
                                <a:pt x="7090" y="5116"/>
                              </a:lnTo>
                              <a:lnTo>
                                <a:pt x="7081" y="5119"/>
                              </a:lnTo>
                              <a:lnTo>
                                <a:pt x="7074" y="5123"/>
                              </a:lnTo>
                              <a:lnTo>
                                <a:pt x="7067" y="5128"/>
                              </a:lnTo>
                              <a:lnTo>
                                <a:pt x="7059" y="5134"/>
                              </a:lnTo>
                              <a:lnTo>
                                <a:pt x="7051" y="5141"/>
                              </a:lnTo>
                              <a:lnTo>
                                <a:pt x="7044" y="5150"/>
                              </a:lnTo>
                              <a:lnTo>
                                <a:pt x="7036" y="5160"/>
                              </a:lnTo>
                              <a:lnTo>
                                <a:pt x="7013" y="5189"/>
                              </a:lnTo>
                              <a:lnTo>
                                <a:pt x="6996" y="5213"/>
                              </a:lnTo>
                              <a:lnTo>
                                <a:pt x="6983" y="5235"/>
                              </a:lnTo>
                              <a:lnTo>
                                <a:pt x="6973" y="5253"/>
                              </a:lnTo>
                              <a:lnTo>
                                <a:pt x="6970" y="5262"/>
                              </a:lnTo>
                              <a:lnTo>
                                <a:pt x="6967" y="5270"/>
                              </a:lnTo>
                              <a:lnTo>
                                <a:pt x="6966" y="5277"/>
                              </a:lnTo>
                              <a:lnTo>
                                <a:pt x="6965" y="5284"/>
                              </a:lnTo>
                              <a:lnTo>
                                <a:pt x="6965" y="5290"/>
                              </a:lnTo>
                              <a:lnTo>
                                <a:pt x="6966" y="5297"/>
                              </a:lnTo>
                              <a:lnTo>
                                <a:pt x="6968" y="5304"/>
                              </a:lnTo>
                              <a:lnTo>
                                <a:pt x="6971" y="5310"/>
                              </a:lnTo>
                              <a:lnTo>
                                <a:pt x="6974" y="5315"/>
                              </a:lnTo>
                              <a:lnTo>
                                <a:pt x="6978" y="5321"/>
                              </a:lnTo>
                              <a:lnTo>
                                <a:pt x="6989" y="5333"/>
                              </a:lnTo>
                              <a:lnTo>
                                <a:pt x="7004" y="5345"/>
                              </a:lnTo>
                              <a:lnTo>
                                <a:pt x="7022" y="5358"/>
                              </a:lnTo>
                              <a:lnTo>
                                <a:pt x="7065" y="5389"/>
                              </a:lnTo>
                              <a:lnTo>
                                <a:pt x="7092" y="5408"/>
                              </a:lnTo>
                              <a:lnTo>
                                <a:pt x="7120" y="5430"/>
                              </a:lnTo>
                              <a:close/>
                              <a:moveTo>
                                <a:pt x="7105" y="5450"/>
                              </a:moveTo>
                              <a:lnTo>
                                <a:pt x="6921" y="5307"/>
                              </a:lnTo>
                              <a:lnTo>
                                <a:pt x="6744" y="5536"/>
                              </a:lnTo>
                              <a:lnTo>
                                <a:pt x="6781" y="5564"/>
                              </a:lnTo>
                              <a:lnTo>
                                <a:pt x="6814" y="5589"/>
                              </a:lnTo>
                              <a:lnTo>
                                <a:pt x="6842" y="5607"/>
                              </a:lnTo>
                              <a:lnTo>
                                <a:pt x="6854" y="5615"/>
                              </a:lnTo>
                              <a:lnTo>
                                <a:pt x="6866" y="5621"/>
                              </a:lnTo>
                              <a:lnTo>
                                <a:pt x="6878" y="5626"/>
                              </a:lnTo>
                              <a:lnTo>
                                <a:pt x="6888" y="5631"/>
                              </a:lnTo>
                              <a:lnTo>
                                <a:pt x="6898" y="5634"/>
                              </a:lnTo>
                              <a:lnTo>
                                <a:pt x="6907" y="5635"/>
                              </a:lnTo>
                              <a:lnTo>
                                <a:pt x="6916" y="5636"/>
                              </a:lnTo>
                              <a:lnTo>
                                <a:pt x="6924" y="5636"/>
                              </a:lnTo>
                              <a:lnTo>
                                <a:pt x="6933" y="5634"/>
                              </a:lnTo>
                              <a:lnTo>
                                <a:pt x="6940" y="5632"/>
                              </a:lnTo>
                              <a:lnTo>
                                <a:pt x="6949" y="5628"/>
                              </a:lnTo>
                              <a:lnTo>
                                <a:pt x="6957" y="5623"/>
                              </a:lnTo>
                              <a:lnTo>
                                <a:pt x="6965" y="5618"/>
                              </a:lnTo>
                              <a:lnTo>
                                <a:pt x="6973" y="5611"/>
                              </a:lnTo>
                              <a:lnTo>
                                <a:pt x="6989" y="5594"/>
                              </a:lnTo>
                              <a:lnTo>
                                <a:pt x="7007" y="5573"/>
                              </a:lnTo>
                              <a:lnTo>
                                <a:pt x="7049" y="5520"/>
                              </a:lnTo>
                              <a:lnTo>
                                <a:pt x="7075" y="5486"/>
                              </a:lnTo>
                              <a:lnTo>
                                <a:pt x="7105" y="5450"/>
                              </a:lnTo>
                              <a:close/>
                              <a:moveTo>
                                <a:pt x="8227" y="4033"/>
                              </a:moveTo>
                              <a:lnTo>
                                <a:pt x="8227" y="4033"/>
                              </a:lnTo>
                              <a:lnTo>
                                <a:pt x="8247" y="4015"/>
                              </a:lnTo>
                              <a:lnTo>
                                <a:pt x="8266" y="3998"/>
                              </a:lnTo>
                              <a:lnTo>
                                <a:pt x="8283" y="3982"/>
                              </a:lnTo>
                              <a:lnTo>
                                <a:pt x="8297" y="3967"/>
                              </a:lnTo>
                              <a:lnTo>
                                <a:pt x="8309" y="3952"/>
                              </a:lnTo>
                              <a:lnTo>
                                <a:pt x="8318" y="3938"/>
                              </a:lnTo>
                              <a:lnTo>
                                <a:pt x="8325" y="3923"/>
                              </a:lnTo>
                              <a:lnTo>
                                <a:pt x="8328" y="3917"/>
                              </a:lnTo>
                              <a:lnTo>
                                <a:pt x="8329" y="3910"/>
                              </a:lnTo>
                              <a:lnTo>
                                <a:pt x="8331" y="3903"/>
                              </a:lnTo>
                              <a:lnTo>
                                <a:pt x="8331" y="3897"/>
                              </a:lnTo>
                              <a:lnTo>
                                <a:pt x="8331" y="3890"/>
                              </a:lnTo>
                              <a:lnTo>
                                <a:pt x="8330" y="3883"/>
                              </a:lnTo>
                              <a:lnTo>
                                <a:pt x="8329" y="3877"/>
                              </a:lnTo>
                              <a:lnTo>
                                <a:pt x="8327" y="3870"/>
                              </a:lnTo>
                              <a:lnTo>
                                <a:pt x="8324" y="3863"/>
                              </a:lnTo>
                              <a:lnTo>
                                <a:pt x="8320" y="3855"/>
                              </a:lnTo>
                              <a:lnTo>
                                <a:pt x="8311" y="3841"/>
                              </a:lnTo>
                              <a:lnTo>
                                <a:pt x="8299" y="3826"/>
                              </a:lnTo>
                              <a:lnTo>
                                <a:pt x="8284" y="3811"/>
                              </a:lnTo>
                              <a:lnTo>
                                <a:pt x="8264" y="3795"/>
                              </a:lnTo>
                              <a:lnTo>
                                <a:pt x="8242" y="3776"/>
                              </a:lnTo>
                              <a:lnTo>
                                <a:pt x="8222" y="3763"/>
                              </a:lnTo>
                              <a:lnTo>
                                <a:pt x="8213" y="3757"/>
                              </a:lnTo>
                              <a:lnTo>
                                <a:pt x="8204" y="3753"/>
                              </a:lnTo>
                              <a:lnTo>
                                <a:pt x="8195" y="3750"/>
                              </a:lnTo>
                              <a:lnTo>
                                <a:pt x="8188" y="3747"/>
                              </a:lnTo>
                              <a:lnTo>
                                <a:pt x="8181" y="3746"/>
                              </a:lnTo>
                              <a:lnTo>
                                <a:pt x="8174" y="3745"/>
                              </a:lnTo>
                              <a:lnTo>
                                <a:pt x="8167" y="3745"/>
                              </a:lnTo>
                              <a:lnTo>
                                <a:pt x="8161" y="3746"/>
                              </a:lnTo>
                              <a:lnTo>
                                <a:pt x="8155" y="3748"/>
                              </a:lnTo>
                              <a:lnTo>
                                <a:pt x="8149" y="3750"/>
                              </a:lnTo>
                              <a:lnTo>
                                <a:pt x="8144" y="3753"/>
                              </a:lnTo>
                              <a:lnTo>
                                <a:pt x="8138" y="3757"/>
                              </a:lnTo>
                              <a:lnTo>
                                <a:pt x="8126" y="3767"/>
                              </a:lnTo>
                              <a:lnTo>
                                <a:pt x="8115" y="3779"/>
                              </a:lnTo>
                              <a:lnTo>
                                <a:pt x="8104" y="3794"/>
                              </a:lnTo>
                              <a:lnTo>
                                <a:pt x="8093" y="3811"/>
                              </a:lnTo>
                              <a:lnTo>
                                <a:pt x="8066" y="3848"/>
                              </a:lnTo>
                              <a:lnTo>
                                <a:pt x="8049" y="3870"/>
                              </a:lnTo>
                              <a:lnTo>
                                <a:pt x="8031" y="3892"/>
                              </a:lnTo>
                              <a:lnTo>
                                <a:pt x="8130" y="3962"/>
                              </a:lnTo>
                              <a:lnTo>
                                <a:pt x="8227" y="4033"/>
                              </a:lnTo>
                              <a:close/>
                              <a:moveTo>
                                <a:pt x="8079" y="4222"/>
                              </a:moveTo>
                              <a:lnTo>
                                <a:pt x="8212" y="4051"/>
                              </a:lnTo>
                              <a:lnTo>
                                <a:pt x="8158" y="4013"/>
                              </a:lnTo>
                              <a:lnTo>
                                <a:pt x="8134" y="3995"/>
                              </a:lnTo>
                              <a:lnTo>
                                <a:pt x="8111" y="3979"/>
                              </a:lnTo>
                              <a:lnTo>
                                <a:pt x="8090" y="3966"/>
                              </a:lnTo>
                              <a:lnTo>
                                <a:pt x="8071" y="3955"/>
                              </a:lnTo>
                              <a:lnTo>
                                <a:pt x="8061" y="3951"/>
                              </a:lnTo>
                              <a:lnTo>
                                <a:pt x="8051" y="3948"/>
                              </a:lnTo>
                              <a:lnTo>
                                <a:pt x="8042" y="3945"/>
                              </a:lnTo>
                              <a:lnTo>
                                <a:pt x="8033" y="3944"/>
                              </a:lnTo>
                              <a:lnTo>
                                <a:pt x="8025" y="3943"/>
                              </a:lnTo>
                              <a:lnTo>
                                <a:pt x="8016" y="3943"/>
                              </a:lnTo>
                              <a:lnTo>
                                <a:pt x="8008" y="3944"/>
                              </a:lnTo>
                              <a:lnTo>
                                <a:pt x="7999" y="3947"/>
                              </a:lnTo>
                              <a:lnTo>
                                <a:pt x="7991" y="3950"/>
                              </a:lnTo>
                              <a:lnTo>
                                <a:pt x="7981" y="3955"/>
                              </a:lnTo>
                              <a:lnTo>
                                <a:pt x="7973" y="3961"/>
                              </a:lnTo>
                              <a:lnTo>
                                <a:pt x="7964" y="3967"/>
                              </a:lnTo>
                              <a:lnTo>
                                <a:pt x="7955" y="3976"/>
                              </a:lnTo>
                              <a:lnTo>
                                <a:pt x="7947" y="3985"/>
                              </a:lnTo>
                              <a:lnTo>
                                <a:pt x="7938" y="3997"/>
                              </a:lnTo>
                              <a:lnTo>
                                <a:pt x="7929" y="4010"/>
                              </a:lnTo>
                              <a:lnTo>
                                <a:pt x="7918" y="4023"/>
                              </a:lnTo>
                              <a:lnTo>
                                <a:pt x="7909" y="4039"/>
                              </a:lnTo>
                              <a:lnTo>
                                <a:pt x="7889" y="4075"/>
                              </a:lnTo>
                              <a:lnTo>
                                <a:pt x="7984" y="4149"/>
                              </a:lnTo>
                              <a:lnTo>
                                <a:pt x="8079" y="4222"/>
                              </a:lnTo>
                              <a:close/>
                              <a:moveTo>
                                <a:pt x="7925" y="4406"/>
                              </a:moveTo>
                              <a:lnTo>
                                <a:pt x="8064" y="4242"/>
                              </a:lnTo>
                              <a:lnTo>
                                <a:pt x="7874" y="4095"/>
                              </a:lnTo>
                              <a:lnTo>
                                <a:pt x="7826" y="4156"/>
                              </a:lnTo>
                              <a:lnTo>
                                <a:pt x="7809" y="4180"/>
                              </a:lnTo>
                              <a:lnTo>
                                <a:pt x="7794" y="4203"/>
                              </a:lnTo>
                              <a:lnTo>
                                <a:pt x="7784" y="4221"/>
                              </a:lnTo>
                              <a:lnTo>
                                <a:pt x="7779" y="4229"/>
                              </a:lnTo>
                              <a:lnTo>
                                <a:pt x="7776" y="4237"/>
                              </a:lnTo>
                              <a:lnTo>
                                <a:pt x="7774" y="4245"/>
                              </a:lnTo>
                              <a:lnTo>
                                <a:pt x="7773" y="4252"/>
                              </a:lnTo>
                              <a:lnTo>
                                <a:pt x="7773" y="4259"/>
                              </a:lnTo>
                              <a:lnTo>
                                <a:pt x="7774" y="4266"/>
                              </a:lnTo>
                              <a:lnTo>
                                <a:pt x="7776" y="4274"/>
                              </a:lnTo>
                              <a:lnTo>
                                <a:pt x="7779" y="4280"/>
                              </a:lnTo>
                              <a:lnTo>
                                <a:pt x="7783" y="4287"/>
                              </a:lnTo>
                              <a:lnTo>
                                <a:pt x="7788" y="4294"/>
                              </a:lnTo>
                              <a:lnTo>
                                <a:pt x="7794" y="4300"/>
                              </a:lnTo>
                              <a:lnTo>
                                <a:pt x="7801" y="4307"/>
                              </a:lnTo>
                              <a:lnTo>
                                <a:pt x="7817" y="4322"/>
                              </a:lnTo>
                              <a:lnTo>
                                <a:pt x="7838" y="4340"/>
                              </a:lnTo>
                              <a:lnTo>
                                <a:pt x="7863" y="4359"/>
                              </a:lnTo>
                              <a:lnTo>
                                <a:pt x="7925" y="4406"/>
                              </a:lnTo>
                              <a:close/>
                              <a:moveTo>
                                <a:pt x="7772" y="4603"/>
                              </a:moveTo>
                              <a:lnTo>
                                <a:pt x="7904" y="4433"/>
                              </a:lnTo>
                              <a:lnTo>
                                <a:pt x="7722" y="4291"/>
                              </a:lnTo>
                              <a:lnTo>
                                <a:pt x="7674" y="4352"/>
                              </a:lnTo>
                              <a:lnTo>
                                <a:pt x="7656" y="4377"/>
                              </a:lnTo>
                              <a:lnTo>
                                <a:pt x="7641" y="4398"/>
                              </a:lnTo>
                              <a:lnTo>
                                <a:pt x="7630" y="4417"/>
                              </a:lnTo>
                              <a:lnTo>
                                <a:pt x="7626" y="4426"/>
                              </a:lnTo>
                              <a:lnTo>
                                <a:pt x="7623" y="4434"/>
                              </a:lnTo>
                              <a:lnTo>
                                <a:pt x="7622" y="4441"/>
                              </a:lnTo>
                              <a:lnTo>
                                <a:pt x="7621" y="4449"/>
                              </a:lnTo>
                              <a:lnTo>
                                <a:pt x="7620" y="4456"/>
                              </a:lnTo>
                              <a:lnTo>
                                <a:pt x="7621" y="4462"/>
                              </a:lnTo>
                              <a:lnTo>
                                <a:pt x="7623" y="4469"/>
                              </a:lnTo>
                              <a:lnTo>
                                <a:pt x="7626" y="4477"/>
                              </a:lnTo>
                              <a:lnTo>
                                <a:pt x="7630" y="4483"/>
                              </a:lnTo>
                              <a:lnTo>
                                <a:pt x="7635" y="4490"/>
                              </a:lnTo>
                              <a:lnTo>
                                <a:pt x="7641" y="4497"/>
                              </a:lnTo>
                              <a:lnTo>
                                <a:pt x="7648" y="4504"/>
                              </a:lnTo>
                              <a:lnTo>
                                <a:pt x="7665" y="4519"/>
                              </a:lnTo>
                              <a:lnTo>
                                <a:pt x="7685" y="4536"/>
                              </a:lnTo>
                              <a:lnTo>
                                <a:pt x="7710" y="4556"/>
                              </a:lnTo>
                              <a:lnTo>
                                <a:pt x="7772" y="4603"/>
                              </a:lnTo>
                              <a:close/>
                              <a:moveTo>
                                <a:pt x="8375" y="3854"/>
                              </a:moveTo>
                              <a:lnTo>
                                <a:pt x="8523" y="3665"/>
                              </a:lnTo>
                              <a:lnTo>
                                <a:pt x="8457" y="3617"/>
                              </a:lnTo>
                              <a:lnTo>
                                <a:pt x="8431" y="3599"/>
                              </a:lnTo>
                              <a:lnTo>
                                <a:pt x="8409" y="3584"/>
                              </a:lnTo>
                              <a:lnTo>
                                <a:pt x="8388" y="3572"/>
                              </a:lnTo>
                              <a:lnTo>
                                <a:pt x="8379" y="3568"/>
                              </a:lnTo>
                              <a:lnTo>
                                <a:pt x="8370" y="3564"/>
                              </a:lnTo>
                              <a:lnTo>
                                <a:pt x="8362" y="3562"/>
                              </a:lnTo>
                              <a:lnTo>
                                <a:pt x="8354" y="3561"/>
                              </a:lnTo>
                              <a:lnTo>
                                <a:pt x="8346" y="3560"/>
                              </a:lnTo>
                              <a:lnTo>
                                <a:pt x="8339" y="3561"/>
                              </a:lnTo>
                              <a:lnTo>
                                <a:pt x="8331" y="3562"/>
                              </a:lnTo>
                              <a:lnTo>
                                <a:pt x="8323" y="3564"/>
                              </a:lnTo>
                              <a:lnTo>
                                <a:pt x="8316" y="3568"/>
                              </a:lnTo>
                              <a:lnTo>
                                <a:pt x="8309" y="3572"/>
                              </a:lnTo>
                              <a:lnTo>
                                <a:pt x="8301" y="3577"/>
                              </a:lnTo>
                              <a:lnTo>
                                <a:pt x="8294" y="3585"/>
                              </a:lnTo>
                              <a:lnTo>
                                <a:pt x="8277" y="3600"/>
                              </a:lnTo>
                              <a:lnTo>
                                <a:pt x="8258" y="3620"/>
                              </a:lnTo>
                              <a:lnTo>
                                <a:pt x="8237" y="3644"/>
                              </a:lnTo>
                              <a:lnTo>
                                <a:pt x="8185" y="3706"/>
                              </a:lnTo>
                              <a:lnTo>
                                <a:pt x="8375" y="3854"/>
                              </a:lnTo>
                              <a:close/>
                              <a:moveTo>
                                <a:pt x="8702" y="3448"/>
                              </a:moveTo>
                              <a:lnTo>
                                <a:pt x="8851" y="3269"/>
                              </a:lnTo>
                              <a:lnTo>
                                <a:pt x="8788" y="3219"/>
                              </a:lnTo>
                              <a:lnTo>
                                <a:pt x="8763" y="3199"/>
                              </a:lnTo>
                              <a:lnTo>
                                <a:pt x="8740" y="3183"/>
                              </a:lnTo>
                              <a:lnTo>
                                <a:pt x="8721" y="3169"/>
                              </a:lnTo>
                              <a:lnTo>
                                <a:pt x="8712" y="3164"/>
                              </a:lnTo>
                              <a:lnTo>
                                <a:pt x="8704" y="3160"/>
                              </a:lnTo>
                              <a:lnTo>
                                <a:pt x="8696" y="3157"/>
                              </a:lnTo>
                              <a:lnTo>
                                <a:pt x="8688" y="3155"/>
                              </a:lnTo>
                              <a:lnTo>
                                <a:pt x="8679" y="3154"/>
                              </a:lnTo>
                              <a:lnTo>
                                <a:pt x="8672" y="3153"/>
                              </a:lnTo>
                              <a:lnTo>
                                <a:pt x="8665" y="3154"/>
                              </a:lnTo>
                              <a:lnTo>
                                <a:pt x="8658" y="3155"/>
                              </a:lnTo>
                              <a:lnTo>
                                <a:pt x="8650" y="3158"/>
                              </a:lnTo>
                              <a:lnTo>
                                <a:pt x="8643" y="3162"/>
                              </a:lnTo>
                              <a:lnTo>
                                <a:pt x="8635" y="3167"/>
                              </a:lnTo>
                              <a:lnTo>
                                <a:pt x="8628" y="3173"/>
                              </a:lnTo>
                              <a:lnTo>
                                <a:pt x="8610" y="3188"/>
                              </a:lnTo>
                              <a:lnTo>
                                <a:pt x="8591" y="3207"/>
                              </a:lnTo>
                              <a:lnTo>
                                <a:pt x="8570" y="3231"/>
                              </a:lnTo>
                              <a:lnTo>
                                <a:pt x="8518" y="3292"/>
                              </a:lnTo>
                              <a:lnTo>
                                <a:pt x="8702" y="3448"/>
                              </a:lnTo>
                              <a:close/>
                              <a:moveTo>
                                <a:pt x="8538" y="3644"/>
                              </a:moveTo>
                              <a:lnTo>
                                <a:pt x="8687" y="3467"/>
                              </a:lnTo>
                              <a:lnTo>
                                <a:pt x="8502" y="3313"/>
                              </a:lnTo>
                              <a:lnTo>
                                <a:pt x="8452" y="3377"/>
                              </a:lnTo>
                              <a:lnTo>
                                <a:pt x="8432" y="3403"/>
                              </a:lnTo>
                              <a:lnTo>
                                <a:pt x="8416" y="3425"/>
                              </a:lnTo>
                              <a:lnTo>
                                <a:pt x="8402" y="3446"/>
                              </a:lnTo>
                              <a:lnTo>
                                <a:pt x="8397" y="3455"/>
                              </a:lnTo>
                              <a:lnTo>
                                <a:pt x="8393" y="3463"/>
                              </a:lnTo>
                              <a:lnTo>
                                <a:pt x="8390" y="3471"/>
                              </a:lnTo>
                              <a:lnTo>
                                <a:pt x="8388" y="3479"/>
                              </a:lnTo>
                              <a:lnTo>
                                <a:pt x="8387" y="3486"/>
                              </a:lnTo>
                              <a:lnTo>
                                <a:pt x="8387" y="3494"/>
                              </a:lnTo>
                              <a:lnTo>
                                <a:pt x="8388" y="3501"/>
                              </a:lnTo>
                              <a:lnTo>
                                <a:pt x="8390" y="3508"/>
                              </a:lnTo>
                              <a:lnTo>
                                <a:pt x="8394" y="3516"/>
                              </a:lnTo>
                              <a:lnTo>
                                <a:pt x="8398" y="3523"/>
                              </a:lnTo>
                              <a:lnTo>
                                <a:pt x="8403" y="3531"/>
                              </a:lnTo>
                              <a:lnTo>
                                <a:pt x="8410" y="3538"/>
                              </a:lnTo>
                              <a:lnTo>
                                <a:pt x="8426" y="3555"/>
                              </a:lnTo>
                              <a:lnTo>
                                <a:pt x="8447" y="3573"/>
                              </a:lnTo>
                              <a:lnTo>
                                <a:pt x="8472" y="3594"/>
                              </a:lnTo>
                              <a:lnTo>
                                <a:pt x="8538" y="3644"/>
                              </a:lnTo>
                              <a:close/>
                              <a:moveTo>
                                <a:pt x="9004" y="3072"/>
                              </a:moveTo>
                              <a:lnTo>
                                <a:pt x="8819" y="2918"/>
                              </a:lnTo>
                              <a:lnTo>
                                <a:pt x="8677" y="3102"/>
                              </a:lnTo>
                              <a:lnTo>
                                <a:pt x="8740" y="3151"/>
                              </a:lnTo>
                              <a:lnTo>
                                <a:pt x="8766" y="3172"/>
                              </a:lnTo>
                              <a:lnTo>
                                <a:pt x="8788" y="3188"/>
                              </a:lnTo>
                              <a:lnTo>
                                <a:pt x="8807" y="3201"/>
                              </a:lnTo>
                              <a:lnTo>
                                <a:pt x="8816" y="3206"/>
                              </a:lnTo>
                              <a:lnTo>
                                <a:pt x="8825" y="3210"/>
                              </a:lnTo>
                              <a:lnTo>
                                <a:pt x="8833" y="3213"/>
                              </a:lnTo>
                              <a:lnTo>
                                <a:pt x="8841" y="3215"/>
                              </a:lnTo>
                              <a:lnTo>
                                <a:pt x="8848" y="3217"/>
                              </a:lnTo>
                              <a:lnTo>
                                <a:pt x="8855" y="3217"/>
                              </a:lnTo>
                              <a:lnTo>
                                <a:pt x="8862" y="3216"/>
                              </a:lnTo>
                              <a:lnTo>
                                <a:pt x="8869" y="3214"/>
                              </a:lnTo>
                              <a:lnTo>
                                <a:pt x="8876" y="3212"/>
                              </a:lnTo>
                              <a:lnTo>
                                <a:pt x="8883" y="3208"/>
                              </a:lnTo>
                              <a:lnTo>
                                <a:pt x="8891" y="3203"/>
                              </a:lnTo>
                              <a:lnTo>
                                <a:pt x="8899" y="3197"/>
                              </a:lnTo>
                              <a:lnTo>
                                <a:pt x="8915" y="3182"/>
                              </a:lnTo>
                              <a:lnTo>
                                <a:pt x="8933" y="3161"/>
                              </a:lnTo>
                              <a:lnTo>
                                <a:pt x="8953" y="3136"/>
                              </a:lnTo>
                              <a:lnTo>
                                <a:pt x="9004" y="3072"/>
                              </a:lnTo>
                              <a:close/>
                              <a:moveTo>
                                <a:pt x="9028" y="2662"/>
                              </a:moveTo>
                              <a:lnTo>
                                <a:pt x="9028" y="2662"/>
                              </a:lnTo>
                              <a:lnTo>
                                <a:pt x="9049" y="2678"/>
                              </a:lnTo>
                              <a:lnTo>
                                <a:pt x="9067" y="2695"/>
                              </a:lnTo>
                              <a:lnTo>
                                <a:pt x="9100" y="2725"/>
                              </a:lnTo>
                              <a:lnTo>
                                <a:pt x="9116" y="2740"/>
                              </a:lnTo>
                              <a:lnTo>
                                <a:pt x="9131" y="2753"/>
                              </a:lnTo>
                              <a:lnTo>
                                <a:pt x="9145" y="2765"/>
                              </a:lnTo>
                              <a:lnTo>
                                <a:pt x="9159" y="2774"/>
                              </a:lnTo>
                              <a:lnTo>
                                <a:pt x="9174" y="2781"/>
                              </a:lnTo>
                              <a:lnTo>
                                <a:pt x="9180" y="2784"/>
                              </a:lnTo>
                              <a:lnTo>
                                <a:pt x="9187" y="2786"/>
                              </a:lnTo>
                              <a:lnTo>
                                <a:pt x="9194" y="2787"/>
                              </a:lnTo>
                              <a:lnTo>
                                <a:pt x="9201" y="2787"/>
                              </a:lnTo>
                              <a:lnTo>
                                <a:pt x="9208" y="2786"/>
                              </a:lnTo>
                              <a:lnTo>
                                <a:pt x="9215" y="2785"/>
                              </a:lnTo>
                              <a:lnTo>
                                <a:pt x="9223" y="2783"/>
                              </a:lnTo>
                              <a:lnTo>
                                <a:pt x="9230" y="2779"/>
                              </a:lnTo>
                              <a:lnTo>
                                <a:pt x="9238" y="2775"/>
                              </a:lnTo>
                              <a:lnTo>
                                <a:pt x="9247" y="2769"/>
                              </a:lnTo>
                              <a:lnTo>
                                <a:pt x="9255" y="2763"/>
                              </a:lnTo>
                              <a:lnTo>
                                <a:pt x="9263" y="2754"/>
                              </a:lnTo>
                              <a:lnTo>
                                <a:pt x="9272" y="2745"/>
                              </a:lnTo>
                              <a:lnTo>
                                <a:pt x="9280" y="2735"/>
                              </a:lnTo>
                              <a:lnTo>
                                <a:pt x="9304" y="2705"/>
                              </a:lnTo>
                              <a:lnTo>
                                <a:pt x="9325" y="2679"/>
                              </a:lnTo>
                              <a:lnTo>
                                <a:pt x="9341" y="2656"/>
                              </a:lnTo>
                              <a:lnTo>
                                <a:pt x="9352" y="2637"/>
                              </a:lnTo>
                              <a:lnTo>
                                <a:pt x="9356" y="2628"/>
                              </a:lnTo>
                              <a:lnTo>
                                <a:pt x="9359" y="2619"/>
                              </a:lnTo>
                              <a:lnTo>
                                <a:pt x="9362" y="2611"/>
                              </a:lnTo>
                              <a:lnTo>
                                <a:pt x="9363" y="2604"/>
                              </a:lnTo>
                              <a:lnTo>
                                <a:pt x="9363" y="2597"/>
                              </a:lnTo>
                              <a:lnTo>
                                <a:pt x="9363" y="2590"/>
                              </a:lnTo>
                              <a:lnTo>
                                <a:pt x="9361" y="2583"/>
                              </a:lnTo>
                              <a:lnTo>
                                <a:pt x="9359" y="2577"/>
                              </a:lnTo>
                              <a:lnTo>
                                <a:pt x="9356" y="2571"/>
                              </a:lnTo>
                              <a:lnTo>
                                <a:pt x="9352" y="2564"/>
                              </a:lnTo>
                              <a:lnTo>
                                <a:pt x="9347" y="2558"/>
                              </a:lnTo>
                              <a:lnTo>
                                <a:pt x="9341" y="2552"/>
                              </a:lnTo>
                              <a:lnTo>
                                <a:pt x="9327" y="2538"/>
                              </a:lnTo>
                              <a:lnTo>
                                <a:pt x="9309" y="2523"/>
                              </a:lnTo>
                              <a:lnTo>
                                <a:pt x="9265" y="2490"/>
                              </a:lnTo>
                              <a:lnTo>
                                <a:pt x="9237" y="2468"/>
                              </a:lnTo>
                              <a:lnTo>
                                <a:pt x="9208" y="2444"/>
                              </a:lnTo>
                              <a:lnTo>
                                <a:pt x="9028" y="2662"/>
                              </a:lnTo>
                              <a:close/>
                              <a:moveTo>
                                <a:pt x="8841" y="2904"/>
                              </a:moveTo>
                              <a:lnTo>
                                <a:pt x="9025" y="3058"/>
                              </a:lnTo>
                              <a:lnTo>
                                <a:pt x="9199" y="2836"/>
                              </a:lnTo>
                              <a:lnTo>
                                <a:pt x="9128" y="2782"/>
                              </a:lnTo>
                              <a:lnTo>
                                <a:pt x="9099" y="2762"/>
                              </a:lnTo>
                              <a:lnTo>
                                <a:pt x="9075" y="2745"/>
                              </a:lnTo>
                              <a:lnTo>
                                <a:pt x="9064" y="2739"/>
                              </a:lnTo>
                              <a:lnTo>
                                <a:pt x="9054" y="2734"/>
                              </a:lnTo>
                              <a:lnTo>
                                <a:pt x="9045" y="2730"/>
                              </a:lnTo>
                              <a:lnTo>
                                <a:pt x="9035" y="2727"/>
                              </a:lnTo>
                              <a:lnTo>
                                <a:pt x="9026" y="2725"/>
                              </a:lnTo>
                              <a:lnTo>
                                <a:pt x="9018" y="2724"/>
                              </a:lnTo>
                              <a:lnTo>
                                <a:pt x="9010" y="2724"/>
                              </a:lnTo>
                              <a:lnTo>
                                <a:pt x="9002" y="2726"/>
                              </a:lnTo>
                              <a:lnTo>
                                <a:pt x="8994" y="2729"/>
                              </a:lnTo>
                              <a:lnTo>
                                <a:pt x="8987" y="2732"/>
                              </a:lnTo>
                              <a:lnTo>
                                <a:pt x="8979" y="2737"/>
                              </a:lnTo>
                              <a:lnTo>
                                <a:pt x="8971" y="2743"/>
                              </a:lnTo>
                              <a:lnTo>
                                <a:pt x="8963" y="2750"/>
                              </a:lnTo>
                              <a:lnTo>
                                <a:pt x="8955" y="2759"/>
                              </a:lnTo>
                              <a:lnTo>
                                <a:pt x="8937" y="2779"/>
                              </a:lnTo>
                              <a:lnTo>
                                <a:pt x="8918" y="2803"/>
                              </a:lnTo>
                              <a:lnTo>
                                <a:pt x="8896" y="2833"/>
                              </a:lnTo>
                              <a:lnTo>
                                <a:pt x="8841" y="2904"/>
                              </a:lnTo>
                              <a:close/>
                              <a:moveTo>
                                <a:pt x="9224" y="2425"/>
                              </a:moveTo>
                              <a:lnTo>
                                <a:pt x="9224" y="2425"/>
                              </a:lnTo>
                              <a:lnTo>
                                <a:pt x="9268" y="2457"/>
                              </a:lnTo>
                              <a:lnTo>
                                <a:pt x="9287" y="2471"/>
                              </a:lnTo>
                              <a:lnTo>
                                <a:pt x="9305" y="2484"/>
                              </a:lnTo>
                              <a:lnTo>
                                <a:pt x="9323" y="2495"/>
                              </a:lnTo>
                              <a:lnTo>
                                <a:pt x="9339" y="2504"/>
                              </a:lnTo>
                              <a:lnTo>
                                <a:pt x="9354" y="2511"/>
                              </a:lnTo>
                              <a:lnTo>
                                <a:pt x="9368" y="2517"/>
                              </a:lnTo>
                              <a:lnTo>
                                <a:pt x="9382" y="2522"/>
                              </a:lnTo>
                              <a:lnTo>
                                <a:pt x="9394" y="2525"/>
                              </a:lnTo>
                              <a:lnTo>
                                <a:pt x="9406" y="2526"/>
                              </a:lnTo>
                              <a:lnTo>
                                <a:pt x="9417" y="2527"/>
                              </a:lnTo>
                              <a:lnTo>
                                <a:pt x="9427" y="2526"/>
                              </a:lnTo>
                              <a:lnTo>
                                <a:pt x="9437" y="2523"/>
                              </a:lnTo>
                              <a:lnTo>
                                <a:pt x="9447" y="2520"/>
                              </a:lnTo>
                              <a:lnTo>
                                <a:pt x="9458" y="2515"/>
                              </a:lnTo>
                              <a:lnTo>
                                <a:pt x="9467" y="2508"/>
                              </a:lnTo>
                              <a:lnTo>
                                <a:pt x="9477" y="2501"/>
                              </a:lnTo>
                              <a:lnTo>
                                <a:pt x="9486" y="2492"/>
                              </a:lnTo>
                              <a:lnTo>
                                <a:pt x="9495" y="2483"/>
                              </a:lnTo>
                              <a:lnTo>
                                <a:pt x="9515" y="2459"/>
                              </a:lnTo>
                              <a:lnTo>
                                <a:pt x="9537" y="2432"/>
                              </a:lnTo>
                              <a:lnTo>
                                <a:pt x="9585" y="2365"/>
                              </a:lnTo>
                              <a:lnTo>
                                <a:pt x="9616" y="2325"/>
                              </a:lnTo>
                              <a:lnTo>
                                <a:pt x="9649" y="2283"/>
                              </a:lnTo>
                              <a:lnTo>
                                <a:pt x="9606" y="2250"/>
                              </a:lnTo>
                              <a:lnTo>
                                <a:pt x="9585" y="2236"/>
                              </a:lnTo>
                              <a:lnTo>
                                <a:pt x="9567" y="2224"/>
                              </a:lnTo>
                              <a:lnTo>
                                <a:pt x="9550" y="2213"/>
                              </a:lnTo>
                              <a:lnTo>
                                <a:pt x="9534" y="2203"/>
                              </a:lnTo>
                              <a:lnTo>
                                <a:pt x="9519" y="2196"/>
                              </a:lnTo>
                              <a:lnTo>
                                <a:pt x="9505" y="2190"/>
                              </a:lnTo>
                              <a:lnTo>
                                <a:pt x="9492" y="2185"/>
                              </a:lnTo>
                              <a:lnTo>
                                <a:pt x="9479" y="2182"/>
                              </a:lnTo>
                              <a:lnTo>
                                <a:pt x="9468" y="2181"/>
                              </a:lnTo>
                              <a:lnTo>
                                <a:pt x="9457" y="2180"/>
                              </a:lnTo>
                              <a:lnTo>
                                <a:pt x="9445" y="2181"/>
                              </a:lnTo>
                              <a:lnTo>
                                <a:pt x="9435" y="2184"/>
                              </a:lnTo>
                              <a:lnTo>
                                <a:pt x="9425" y="2187"/>
                              </a:lnTo>
                              <a:lnTo>
                                <a:pt x="9415" y="2192"/>
                              </a:lnTo>
                              <a:lnTo>
                                <a:pt x="9406" y="2199"/>
                              </a:lnTo>
                              <a:lnTo>
                                <a:pt x="9397" y="2206"/>
                              </a:lnTo>
                              <a:lnTo>
                                <a:pt x="9387" y="2216"/>
                              </a:lnTo>
                              <a:lnTo>
                                <a:pt x="9377" y="2225"/>
                              </a:lnTo>
                              <a:lnTo>
                                <a:pt x="9358" y="2248"/>
                              </a:lnTo>
                              <a:lnTo>
                                <a:pt x="9337" y="2275"/>
                              </a:lnTo>
                              <a:lnTo>
                                <a:pt x="9287" y="2342"/>
                              </a:lnTo>
                              <a:lnTo>
                                <a:pt x="9258" y="2382"/>
                              </a:lnTo>
                              <a:lnTo>
                                <a:pt x="9224" y="2425"/>
                              </a:lnTo>
                              <a:close/>
                              <a:moveTo>
                                <a:pt x="9480" y="2109"/>
                              </a:moveTo>
                              <a:lnTo>
                                <a:pt x="9665" y="2262"/>
                              </a:lnTo>
                              <a:lnTo>
                                <a:pt x="9696" y="2226"/>
                              </a:lnTo>
                              <a:lnTo>
                                <a:pt x="9727" y="2190"/>
                              </a:lnTo>
                              <a:lnTo>
                                <a:pt x="9757" y="2155"/>
                              </a:lnTo>
                              <a:lnTo>
                                <a:pt x="9771" y="2137"/>
                              </a:lnTo>
                              <a:lnTo>
                                <a:pt x="9784" y="2120"/>
                              </a:lnTo>
                              <a:lnTo>
                                <a:pt x="9797" y="2102"/>
                              </a:lnTo>
                              <a:lnTo>
                                <a:pt x="9809" y="2084"/>
                              </a:lnTo>
                              <a:lnTo>
                                <a:pt x="9819" y="2065"/>
                              </a:lnTo>
                              <a:lnTo>
                                <a:pt x="9827" y="2046"/>
                              </a:lnTo>
                              <a:lnTo>
                                <a:pt x="9834" y="2026"/>
                              </a:lnTo>
                              <a:lnTo>
                                <a:pt x="9840" y="2006"/>
                              </a:lnTo>
                              <a:lnTo>
                                <a:pt x="9843" y="1984"/>
                              </a:lnTo>
                              <a:lnTo>
                                <a:pt x="9845" y="1963"/>
                              </a:lnTo>
                              <a:lnTo>
                                <a:pt x="9832" y="1912"/>
                              </a:lnTo>
                              <a:lnTo>
                                <a:pt x="9825" y="1885"/>
                              </a:lnTo>
                              <a:lnTo>
                                <a:pt x="9817" y="1858"/>
                              </a:lnTo>
                              <a:lnTo>
                                <a:pt x="9808" y="1832"/>
                              </a:lnTo>
                              <a:lnTo>
                                <a:pt x="9797" y="1807"/>
                              </a:lnTo>
                              <a:lnTo>
                                <a:pt x="9785" y="1782"/>
                              </a:lnTo>
                              <a:lnTo>
                                <a:pt x="9772" y="1759"/>
                              </a:lnTo>
                              <a:lnTo>
                                <a:pt x="9753" y="1778"/>
                              </a:lnTo>
                              <a:lnTo>
                                <a:pt x="9733" y="1798"/>
                              </a:lnTo>
                              <a:lnTo>
                                <a:pt x="9714" y="1818"/>
                              </a:lnTo>
                              <a:lnTo>
                                <a:pt x="9695" y="1838"/>
                              </a:lnTo>
                              <a:lnTo>
                                <a:pt x="9657" y="1882"/>
                              </a:lnTo>
                              <a:lnTo>
                                <a:pt x="9621" y="1927"/>
                              </a:lnTo>
                              <a:lnTo>
                                <a:pt x="9585" y="1973"/>
                              </a:lnTo>
                              <a:lnTo>
                                <a:pt x="9550" y="2019"/>
                              </a:lnTo>
                              <a:lnTo>
                                <a:pt x="9514" y="2064"/>
                              </a:lnTo>
                              <a:lnTo>
                                <a:pt x="9480" y="2109"/>
                              </a:lnTo>
                              <a:close/>
                              <a:moveTo>
                                <a:pt x="6884" y="6180"/>
                              </a:moveTo>
                              <a:lnTo>
                                <a:pt x="6884" y="6180"/>
                              </a:lnTo>
                              <a:lnTo>
                                <a:pt x="6836" y="6145"/>
                              </a:lnTo>
                              <a:lnTo>
                                <a:pt x="6815" y="6130"/>
                              </a:lnTo>
                              <a:lnTo>
                                <a:pt x="6794" y="6116"/>
                              </a:lnTo>
                              <a:lnTo>
                                <a:pt x="6775" y="6105"/>
                              </a:lnTo>
                              <a:lnTo>
                                <a:pt x="6758" y="6095"/>
                              </a:lnTo>
                              <a:lnTo>
                                <a:pt x="6742" y="6088"/>
                              </a:lnTo>
                              <a:lnTo>
                                <a:pt x="6725" y="6081"/>
                              </a:lnTo>
                              <a:lnTo>
                                <a:pt x="6711" y="6077"/>
                              </a:lnTo>
                              <a:lnTo>
                                <a:pt x="6697" y="6074"/>
                              </a:lnTo>
                              <a:lnTo>
                                <a:pt x="6685" y="6073"/>
                              </a:lnTo>
                              <a:lnTo>
                                <a:pt x="6672" y="6073"/>
                              </a:lnTo>
                              <a:lnTo>
                                <a:pt x="6660" y="6075"/>
                              </a:lnTo>
                              <a:lnTo>
                                <a:pt x="6649" y="6078"/>
                              </a:lnTo>
                              <a:lnTo>
                                <a:pt x="6638" y="6082"/>
                              </a:lnTo>
                              <a:lnTo>
                                <a:pt x="6627" y="6088"/>
                              </a:lnTo>
                              <a:lnTo>
                                <a:pt x="6617" y="6095"/>
                              </a:lnTo>
                              <a:lnTo>
                                <a:pt x="6607" y="6104"/>
                              </a:lnTo>
                              <a:lnTo>
                                <a:pt x="6596" y="6114"/>
                              </a:lnTo>
                              <a:lnTo>
                                <a:pt x="6585" y="6126"/>
                              </a:lnTo>
                              <a:lnTo>
                                <a:pt x="6564" y="6151"/>
                              </a:lnTo>
                              <a:lnTo>
                                <a:pt x="6541" y="6182"/>
                              </a:lnTo>
                              <a:lnTo>
                                <a:pt x="6487" y="6255"/>
                              </a:lnTo>
                              <a:lnTo>
                                <a:pt x="6455" y="6298"/>
                              </a:lnTo>
                              <a:lnTo>
                                <a:pt x="6419" y="6345"/>
                              </a:lnTo>
                              <a:lnTo>
                                <a:pt x="6467" y="6380"/>
                              </a:lnTo>
                              <a:lnTo>
                                <a:pt x="6488" y="6395"/>
                              </a:lnTo>
                              <a:lnTo>
                                <a:pt x="6508" y="6409"/>
                              </a:lnTo>
                              <a:lnTo>
                                <a:pt x="6527" y="6420"/>
                              </a:lnTo>
                              <a:lnTo>
                                <a:pt x="6545" y="6429"/>
                              </a:lnTo>
                              <a:lnTo>
                                <a:pt x="6561" y="6437"/>
                              </a:lnTo>
                              <a:lnTo>
                                <a:pt x="6577" y="6443"/>
                              </a:lnTo>
                              <a:lnTo>
                                <a:pt x="6591" y="6448"/>
                              </a:lnTo>
                              <a:lnTo>
                                <a:pt x="6606" y="6450"/>
                              </a:lnTo>
                              <a:lnTo>
                                <a:pt x="6619" y="6452"/>
                              </a:lnTo>
                              <a:lnTo>
                                <a:pt x="6631" y="6452"/>
                              </a:lnTo>
                              <a:lnTo>
                                <a:pt x="6642" y="6450"/>
                              </a:lnTo>
                              <a:lnTo>
                                <a:pt x="6654" y="6447"/>
                              </a:lnTo>
                              <a:lnTo>
                                <a:pt x="6664" y="6442"/>
                              </a:lnTo>
                              <a:lnTo>
                                <a:pt x="6676" y="6436"/>
                              </a:lnTo>
                              <a:lnTo>
                                <a:pt x="6686" y="6429"/>
                              </a:lnTo>
                              <a:lnTo>
                                <a:pt x="6697" y="6421"/>
                              </a:lnTo>
                              <a:lnTo>
                                <a:pt x="6707" y="6411"/>
                              </a:lnTo>
                              <a:lnTo>
                                <a:pt x="6717" y="6399"/>
                              </a:lnTo>
                              <a:lnTo>
                                <a:pt x="6739" y="6373"/>
                              </a:lnTo>
                              <a:lnTo>
                                <a:pt x="6762" y="6343"/>
                              </a:lnTo>
                              <a:lnTo>
                                <a:pt x="6816" y="6269"/>
                              </a:lnTo>
                              <a:lnTo>
                                <a:pt x="6847" y="6226"/>
                              </a:lnTo>
                              <a:lnTo>
                                <a:pt x="6884" y="6180"/>
                              </a:lnTo>
                              <a:close/>
                              <a:moveTo>
                                <a:pt x="7122" y="5872"/>
                              </a:moveTo>
                              <a:lnTo>
                                <a:pt x="6931" y="5714"/>
                              </a:lnTo>
                              <a:lnTo>
                                <a:pt x="6696" y="6003"/>
                              </a:lnTo>
                              <a:lnTo>
                                <a:pt x="6741" y="6037"/>
                              </a:lnTo>
                              <a:lnTo>
                                <a:pt x="6780" y="6065"/>
                              </a:lnTo>
                              <a:lnTo>
                                <a:pt x="6797" y="6076"/>
                              </a:lnTo>
                              <a:lnTo>
                                <a:pt x="6814" y="6086"/>
                              </a:lnTo>
                              <a:lnTo>
                                <a:pt x="6829" y="6095"/>
                              </a:lnTo>
                              <a:lnTo>
                                <a:pt x="6843" y="6101"/>
                              </a:lnTo>
                              <a:lnTo>
                                <a:pt x="6857" y="6107"/>
                              </a:lnTo>
                              <a:lnTo>
                                <a:pt x="6869" y="6111"/>
                              </a:lnTo>
                              <a:lnTo>
                                <a:pt x="6882" y="6113"/>
                              </a:lnTo>
                              <a:lnTo>
                                <a:pt x="6893" y="6114"/>
                              </a:lnTo>
                              <a:lnTo>
                                <a:pt x="6903" y="6114"/>
                              </a:lnTo>
                              <a:lnTo>
                                <a:pt x="6913" y="6112"/>
                              </a:lnTo>
                              <a:lnTo>
                                <a:pt x="6923" y="6110"/>
                              </a:lnTo>
                              <a:lnTo>
                                <a:pt x="6933" y="6105"/>
                              </a:lnTo>
                              <a:lnTo>
                                <a:pt x="6942" y="6100"/>
                              </a:lnTo>
                              <a:lnTo>
                                <a:pt x="6952" y="6093"/>
                              </a:lnTo>
                              <a:lnTo>
                                <a:pt x="6961" y="6085"/>
                              </a:lnTo>
                              <a:lnTo>
                                <a:pt x="6970" y="6076"/>
                              </a:lnTo>
                              <a:lnTo>
                                <a:pt x="6980" y="6065"/>
                              </a:lnTo>
                              <a:lnTo>
                                <a:pt x="6989" y="6052"/>
                              </a:lnTo>
                              <a:lnTo>
                                <a:pt x="7010" y="6025"/>
                              </a:lnTo>
                              <a:lnTo>
                                <a:pt x="7059" y="5957"/>
                              </a:lnTo>
                              <a:lnTo>
                                <a:pt x="7089" y="5916"/>
                              </a:lnTo>
                              <a:lnTo>
                                <a:pt x="7122" y="5872"/>
                              </a:lnTo>
                              <a:close/>
                              <a:moveTo>
                                <a:pt x="6609" y="6533"/>
                              </a:moveTo>
                              <a:lnTo>
                                <a:pt x="6406" y="6376"/>
                              </a:lnTo>
                              <a:lnTo>
                                <a:pt x="6351" y="6441"/>
                              </a:lnTo>
                              <a:lnTo>
                                <a:pt x="6305" y="6495"/>
                              </a:lnTo>
                              <a:lnTo>
                                <a:pt x="6258" y="6554"/>
                              </a:lnTo>
                              <a:lnTo>
                                <a:pt x="6234" y="6584"/>
                              </a:lnTo>
                              <a:lnTo>
                                <a:pt x="6213" y="6614"/>
                              </a:lnTo>
                              <a:lnTo>
                                <a:pt x="6194" y="6641"/>
                              </a:lnTo>
                              <a:lnTo>
                                <a:pt x="6177" y="6666"/>
                              </a:lnTo>
                              <a:lnTo>
                                <a:pt x="6165" y="6690"/>
                              </a:lnTo>
                              <a:lnTo>
                                <a:pt x="6161" y="6699"/>
                              </a:lnTo>
                              <a:lnTo>
                                <a:pt x="6158" y="6708"/>
                              </a:lnTo>
                              <a:lnTo>
                                <a:pt x="6156" y="6716"/>
                              </a:lnTo>
                              <a:lnTo>
                                <a:pt x="6156" y="6722"/>
                              </a:lnTo>
                              <a:lnTo>
                                <a:pt x="6158" y="6727"/>
                              </a:lnTo>
                              <a:lnTo>
                                <a:pt x="6161" y="6731"/>
                              </a:lnTo>
                              <a:lnTo>
                                <a:pt x="6202" y="6728"/>
                              </a:lnTo>
                              <a:lnTo>
                                <a:pt x="6250" y="6724"/>
                              </a:lnTo>
                              <a:lnTo>
                                <a:pt x="6301" y="6720"/>
                              </a:lnTo>
                              <a:lnTo>
                                <a:pt x="6328" y="6717"/>
                              </a:lnTo>
                              <a:lnTo>
                                <a:pt x="6352" y="6713"/>
                              </a:lnTo>
                              <a:lnTo>
                                <a:pt x="6376" y="6708"/>
                              </a:lnTo>
                              <a:lnTo>
                                <a:pt x="6398" y="6703"/>
                              </a:lnTo>
                              <a:lnTo>
                                <a:pt x="6418" y="6696"/>
                              </a:lnTo>
                              <a:lnTo>
                                <a:pt x="6426" y="6692"/>
                              </a:lnTo>
                              <a:lnTo>
                                <a:pt x="6434" y="6688"/>
                              </a:lnTo>
                              <a:lnTo>
                                <a:pt x="6441" y="6684"/>
                              </a:lnTo>
                              <a:lnTo>
                                <a:pt x="6447" y="6679"/>
                              </a:lnTo>
                              <a:lnTo>
                                <a:pt x="6453" y="6673"/>
                              </a:lnTo>
                              <a:lnTo>
                                <a:pt x="6457" y="6667"/>
                              </a:lnTo>
                              <a:lnTo>
                                <a:pt x="6461" y="6661"/>
                              </a:lnTo>
                              <a:lnTo>
                                <a:pt x="6463" y="6655"/>
                              </a:lnTo>
                              <a:lnTo>
                                <a:pt x="6464" y="6648"/>
                              </a:lnTo>
                              <a:lnTo>
                                <a:pt x="6463" y="6641"/>
                              </a:lnTo>
                              <a:lnTo>
                                <a:pt x="6475" y="6639"/>
                              </a:lnTo>
                              <a:lnTo>
                                <a:pt x="6487" y="6636"/>
                              </a:lnTo>
                              <a:lnTo>
                                <a:pt x="6498" y="6633"/>
                              </a:lnTo>
                              <a:lnTo>
                                <a:pt x="6509" y="6629"/>
                              </a:lnTo>
                              <a:lnTo>
                                <a:pt x="6519" y="6625"/>
                              </a:lnTo>
                              <a:lnTo>
                                <a:pt x="6530" y="6619"/>
                              </a:lnTo>
                              <a:lnTo>
                                <a:pt x="6540" y="6614"/>
                              </a:lnTo>
                              <a:lnTo>
                                <a:pt x="6549" y="6607"/>
                              </a:lnTo>
                              <a:lnTo>
                                <a:pt x="6558" y="6600"/>
                              </a:lnTo>
                              <a:lnTo>
                                <a:pt x="6566" y="6592"/>
                              </a:lnTo>
                              <a:lnTo>
                                <a:pt x="6574" y="6584"/>
                              </a:lnTo>
                              <a:lnTo>
                                <a:pt x="6582" y="6575"/>
                              </a:lnTo>
                              <a:lnTo>
                                <a:pt x="6589" y="6566"/>
                              </a:lnTo>
                              <a:lnTo>
                                <a:pt x="6596" y="6556"/>
                              </a:lnTo>
                              <a:lnTo>
                                <a:pt x="6603" y="6545"/>
                              </a:lnTo>
                              <a:lnTo>
                                <a:pt x="6609" y="6533"/>
                              </a:lnTo>
                              <a:close/>
                              <a:moveTo>
                                <a:pt x="7668" y="5184"/>
                              </a:moveTo>
                              <a:lnTo>
                                <a:pt x="7668" y="5184"/>
                              </a:lnTo>
                              <a:lnTo>
                                <a:pt x="7600" y="5130"/>
                              </a:lnTo>
                              <a:lnTo>
                                <a:pt x="7573" y="5110"/>
                              </a:lnTo>
                              <a:lnTo>
                                <a:pt x="7548" y="5092"/>
                              </a:lnTo>
                              <a:lnTo>
                                <a:pt x="7527" y="5079"/>
                              </a:lnTo>
                              <a:lnTo>
                                <a:pt x="7518" y="5075"/>
                              </a:lnTo>
                              <a:lnTo>
                                <a:pt x="7509" y="5071"/>
                              </a:lnTo>
                              <a:lnTo>
                                <a:pt x="7499" y="5068"/>
                              </a:lnTo>
                              <a:lnTo>
                                <a:pt x="7491" y="5066"/>
                              </a:lnTo>
                              <a:lnTo>
                                <a:pt x="7483" y="5065"/>
                              </a:lnTo>
                              <a:lnTo>
                                <a:pt x="7475" y="5066"/>
                              </a:lnTo>
                              <a:lnTo>
                                <a:pt x="7468" y="5067"/>
                              </a:lnTo>
                              <a:lnTo>
                                <a:pt x="7460" y="5070"/>
                              </a:lnTo>
                              <a:lnTo>
                                <a:pt x="7452" y="5073"/>
                              </a:lnTo>
                              <a:lnTo>
                                <a:pt x="7445" y="5078"/>
                              </a:lnTo>
                              <a:lnTo>
                                <a:pt x="7437" y="5083"/>
                              </a:lnTo>
                              <a:lnTo>
                                <a:pt x="7427" y="5090"/>
                              </a:lnTo>
                              <a:lnTo>
                                <a:pt x="7410" y="5108"/>
                              </a:lnTo>
                              <a:lnTo>
                                <a:pt x="7390" y="5129"/>
                              </a:lnTo>
                              <a:lnTo>
                                <a:pt x="7368" y="5155"/>
                              </a:lnTo>
                              <a:lnTo>
                                <a:pt x="7313" y="5222"/>
                              </a:lnTo>
                              <a:lnTo>
                                <a:pt x="7382" y="5276"/>
                              </a:lnTo>
                              <a:lnTo>
                                <a:pt x="7410" y="5298"/>
                              </a:lnTo>
                              <a:lnTo>
                                <a:pt x="7435" y="5316"/>
                              </a:lnTo>
                              <a:lnTo>
                                <a:pt x="7456" y="5329"/>
                              </a:lnTo>
                              <a:lnTo>
                                <a:pt x="7466" y="5334"/>
                              </a:lnTo>
                              <a:lnTo>
                                <a:pt x="7475" y="5339"/>
                              </a:lnTo>
                              <a:lnTo>
                                <a:pt x="7483" y="5342"/>
                              </a:lnTo>
                              <a:lnTo>
                                <a:pt x="7492" y="5344"/>
                              </a:lnTo>
                              <a:lnTo>
                                <a:pt x="7500" y="5345"/>
                              </a:lnTo>
                              <a:lnTo>
                                <a:pt x="7509" y="5344"/>
                              </a:lnTo>
                              <a:lnTo>
                                <a:pt x="7516" y="5343"/>
                              </a:lnTo>
                              <a:lnTo>
                                <a:pt x="7524" y="5341"/>
                              </a:lnTo>
                              <a:lnTo>
                                <a:pt x="7531" y="5337"/>
                              </a:lnTo>
                              <a:lnTo>
                                <a:pt x="7539" y="5333"/>
                              </a:lnTo>
                              <a:lnTo>
                                <a:pt x="7547" y="5327"/>
                              </a:lnTo>
                              <a:lnTo>
                                <a:pt x="7555" y="5320"/>
                              </a:lnTo>
                              <a:lnTo>
                                <a:pt x="7573" y="5303"/>
                              </a:lnTo>
                              <a:lnTo>
                                <a:pt x="7592" y="5280"/>
                              </a:lnTo>
                              <a:lnTo>
                                <a:pt x="7614" y="5253"/>
                              </a:lnTo>
                              <a:lnTo>
                                <a:pt x="7668" y="5184"/>
                              </a:lnTo>
                              <a:close/>
                              <a:moveTo>
                                <a:pt x="7321" y="5617"/>
                              </a:moveTo>
                              <a:lnTo>
                                <a:pt x="7321" y="5617"/>
                              </a:lnTo>
                              <a:lnTo>
                                <a:pt x="7301" y="5601"/>
                              </a:lnTo>
                              <a:lnTo>
                                <a:pt x="7281" y="5584"/>
                              </a:lnTo>
                              <a:lnTo>
                                <a:pt x="7247" y="5552"/>
                              </a:lnTo>
                              <a:lnTo>
                                <a:pt x="7232" y="5538"/>
                              </a:lnTo>
                              <a:lnTo>
                                <a:pt x="7216" y="5525"/>
                              </a:lnTo>
                              <a:lnTo>
                                <a:pt x="7202" y="5514"/>
                              </a:lnTo>
                              <a:lnTo>
                                <a:pt x="7188" y="5504"/>
                              </a:lnTo>
                              <a:lnTo>
                                <a:pt x="7175" y="5497"/>
                              </a:lnTo>
                              <a:lnTo>
                                <a:pt x="7168" y="5495"/>
                              </a:lnTo>
                              <a:lnTo>
                                <a:pt x="7161" y="5493"/>
                              </a:lnTo>
                              <a:lnTo>
                                <a:pt x="7153" y="5492"/>
                              </a:lnTo>
                              <a:lnTo>
                                <a:pt x="7146" y="5492"/>
                              </a:lnTo>
                              <a:lnTo>
                                <a:pt x="7139" y="5493"/>
                              </a:lnTo>
                              <a:lnTo>
                                <a:pt x="7132" y="5495"/>
                              </a:lnTo>
                              <a:lnTo>
                                <a:pt x="7125" y="5498"/>
                              </a:lnTo>
                              <a:lnTo>
                                <a:pt x="7117" y="5502"/>
                              </a:lnTo>
                              <a:lnTo>
                                <a:pt x="7109" y="5508"/>
                              </a:lnTo>
                              <a:lnTo>
                                <a:pt x="7101" y="5514"/>
                              </a:lnTo>
                              <a:lnTo>
                                <a:pt x="7093" y="5521"/>
                              </a:lnTo>
                              <a:lnTo>
                                <a:pt x="7084" y="5529"/>
                              </a:lnTo>
                              <a:lnTo>
                                <a:pt x="7066" y="5549"/>
                              </a:lnTo>
                              <a:lnTo>
                                <a:pt x="7041" y="5581"/>
                              </a:lnTo>
                              <a:lnTo>
                                <a:pt x="7020" y="5607"/>
                              </a:lnTo>
                              <a:lnTo>
                                <a:pt x="7003" y="5631"/>
                              </a:lnTo>
                              <a:lnTo>
                                <a:pt x="6990" y="5652"/>
                              </a:lnTo>
                              <a:lnTo>
                                <a:pt x="6986" y="5661"/>
                              </a:lnTo>
                              <a:lnTo>
                                <a:pt x="6982" y="5670"/>
                              </a:lnTo>
                              <a:lnTo>
                                <a:pt x="6980" y="5678"/>
                              </a:lnTo>
                              <a:lnTo>
                                <a:pt x="6978" y="5686"/>
                              </a:lnTo>
                              <a:lnTo>
                                <a:pt x="6977" y="5693"/>
                              </a:lnTo>
                              <a:lnTo>
                                <a:pt x="6978" y="5700"/>
                              </a:lnTo>
                              <a:lnTo>
                                <a:pt x="6979" y="5707"/>
                              </a:lnTo>
                              <a:lnTo>
                                <a:pt x="6981" y="5714"/>
                              </a:lnTo>
                              <a:lnTo>
                                <a:pt x="6985" y="5721"/>
                              </a:lnTo>
                              <a:lnTo>
                                <a:pt x="6989" y="5728"/>
                              </a:lnTo>
                              <a:lnTo>
                                <a:pt x="6994" y="5734"/>
                              </a:lnTo>
                              <a:lnTo>
                                <a:pt x="7000" y="5741"/>
                              </a:lnTo>
                              <a:lnTo>
                                <a:pt x="7014" y="5754"/>
                              </a:lnTo>
                              <a:lnTo>
                                <a:pt x="7033" y="5769"/>
                              </a:lnTo>
                              <a:lnTo>
                                <a:pt x="7078" y="5806"/>
                              </a:lnTo>
                              <a:lnTo>
                                <a:pt x="7107" y="5827"/>
                              </a:lnTo>
                              <a:lnTo>
                                <a:pt x="7137" y="5853"/>
                              </a:lnTo>
                              <a:lnTo>
                                <a:pt x="7321" y="5617"/>
                              </a:lnTo>
                              <a:close/>
                              <a:moveTo>
                                <a:pt x="8126" y="4606"/>
                              </a:moveTo>
                              <a:lnTo>
                                <a:pt x="7925" y="4448"/>
                              </a:lnTo>
                              <a:lnTo>
                                <a:pt x="7792" y="4619"/>
                              </a:lnTo>
                              <a:lnTo>
                                <a:pt x="7856" y="4669"/>
                              </a:lnTo>
                              <a:lnTo>
                                <a:pt x="7882" y="4691"/>
                              </a:lnTo>
                              <a:lnTo>
                                <a:pt x="7905" y="4709"/>
                              </a:lnTo>
                              <a:lnTo>
                                <a:pt x="7925" y="4723"/>
                              </a:lnTo>
                              <a:lnTo>
                                <a:pt x="7943" y="4733"/>
                              </a:lnTo>
                              <a:lnTo>
                                <a:pt x="7951" y="4737"/>
                              </a:lnTo>
                              <a:lnTo>
                                <a:pt x="7959" y="4740"/>
                              </a:lnTo>
                              <a:lnTo>
                                <a:pt x="7967" y="4742"/>
                              </a:lnTo>
                              <a:lnTo>
                                <a:pt x="7974" y="4743"/>
                              </a:lnTo>
                              <a:lnTo>
                                <a:pt x="7982" y="4743"/>
                              </a:lnTo>
                              <a:lnTo>
                                <a:pt x="7989" y="4742"/>
                              </a:lnTo>
                              <a:lnTo>
                                <a:pt x="7997" y="4740"/>
                              </a:lnTo>
                              <a:lnTo>
                                <a:pt x="8005" y="4737"/>
                              </a:lnTo>
                              <a:lnTo>
                                <a:pt x="8012" y="4733"/>
                              </a:lnTo>
                              <a:lnTo>
                                <a:pt x="8020" y="4728"/>
                              </a:lnTo>
                              <a:lnTo>
                                <a:pt x="8028" y="4721"/>
                              </a:lnTo>
                              <a:lnTo>
                                <a:pt x="8037" y="4713"/>
                              </a:lnTo>
                              <a:lnTo>
                                <a:pt x="8055" y="4694"/>
                              </a:lnTo>
                              <a:lnTo>
                                <a:pt x="8076" y="4670"/>
                              </a:lnTo>
                              <a:lnTo>
                                <a:pt x="8100" y="4641"/>
                              </a:lnTo>
                              <a:lnTo>
                                <a:pt x="8126" y="4606"/>
                              </a:lnTo>
                              <a:close/>
                              <a:moveTo>
                                <a:pt x="7974" y="4803"/>
                              </a:moveTo>
                              <a:lnTo>
                                <a:pt x="7771" y="4645"/>
                              </a:lnTo>
                              <a:lnTo>
                                <a:pt x="7745" y="4679"/>
                              </a:lnTo>
                              <a:lnTo>
                                <a:pt x="7723" y="4710"/>
                              </a:lnTo>
                              <a:lnTo>
                                <a:pt x="7704" y="4735"/>
                              </a:lnTo>
                              <a:lnTo>
                                <a:pt x="7690" y="4759"/>
                              </a:lnTo>
                              <a:lnTo>
                                <a:pt x="7685" y="4769"/>
                              </a:lnTo>
                              <a:lnTo>
                                <a:pt x="7681" y="4779"/>
                              </a:lnTo>
                              <a:lnTo>
                                <a:pt x="7677" y="4788"/>
                              </a:lnTo>
                              <a:lnTo>
                                <a:pt x="7675" y="4796"/>
                              </a:lnTo>
                              <a:lnTo>
                                <a:pt x="7674" y="4804"/>
                              </a:lnTo>
                              <a:lnTo>
                                <a:pt x="7673" y="4812"/>
                              </a:lnTo>
                              <a:lnTo>
                                <a:pt x="7674" y="4820"/>
                              </a:lnTo>
                              <a:lnTo>
                                <a:pt x="7676" y="4828"/>
                              </a:lnTo>
                              <a:lnTo>
                                <a:pt x="7679" y="4835"/>
                              </a:lnTo>
                              <a:lnTo>
                                <a:pt x="7682" y="4842"/>
                              </a:lnTo>
                              <a:lnTo>
                                <a:pt x="7687" y="4849"/>
                              </a:lnTo>
                              <a:lnTo>
                                <a:pt x="7693" y="4856"/>
                              </a:lnTo>
                              <a:lnTo>
                                <a:pt x="7707" y="4872"/>
                              </a:lnTo>
                              <a:lnTo>
                                <a:pt x="7726" y="4889"/>
                              </a:lnTo>
                              <a:lnTo>
                                <a:pt x="7748" y="4907"/>
                              </a:lnTo>
                              <a:lnTo>
                                <a:pt x="7773" y="4928"/>
                              </a:lnTo>
                              <a:lnTo>
                                <a:pt x="7837" y="4980"/>
                              </a:lnTo>
                              <a:lnTo>
                                <a:pt x="7905" y="4892"/>
                              </a:lnTo>
                              <a:lnTo>
                                <a:pt x="7974" y="4803"/>
                              </a:lnTo>
                              <a:close/>
                              <a:moveTo>
                                <a:pt x="7822" y="4999"/>
                              </a:moveTo>
                              <a:lnTo>
                                <a:pt x="7624" y="4835"/>
                              </a:lnTo>
                              <a:lnTo>
                                <a:pt x="7487" y="5011"/>
                              </a:lnTo>
                              <a:lnTo>
                                <a:pt x="7550" y="5061"/>
                              </a:lnTo>
                              <a:lnTo>
                                <a:pt x="7576" y="5081"/>
                              </a:lnTo>
                              <a:lnTo>
                                <a:pt x="7598" y="5099"/>
                              </a:lnTo>
                              <a:lnTo>
                                <a:pt x="7617" y="5113"/>
                              </a:lnTo>
                              <a:lnTo>
                                <a:pt x="7635" y="5123"/>
                              </a:lnTo>
                              <a:lnTo>
                                <a:pt x="7644" y="5126"/>
                              </a:lnTo>
                              <a:lnTo>
                                <a:pt x="7652" y="5129"/>
                              </a:lnTo>
                              <a:lnTo>
                                <a:pt x="7659" y="5131"/>
                              </a:lnTo>
                              <a:lnTo>
                                <a:pt x="7667" y="5132"/>
                              </a:lnTo>
                              <a:lnTo>
                                <a:pt x="7674" y="5132"/>
                              </a:lnTo>
                              <a:lnTo>
                                <a:pt x="7681" y="5131"/>
                              </a:lnTo>
                              <a:lnTo>
                                <a:pt x="7689" y="5129"/>
                              </a:lnTo>
                              <a:lnTo>
                                <a:pt x="7696" y="5125"/>
                              </a:lnTo>
                              <a:lnTo>
                                <a:pt x="7704" y="5121"/>
                              </a:lnTo>
                              <a:lnTo>
                                <a:pt x="7713" y="5116"/>
                              </a:lnTo>
                              <a:lnTo>
                                <a:pt x="7721" y="5110"/>
                              </a:lnTo>
                              <a:lnTo>
                                <a:pt x="7730" y="5102"/>
                              </a:lnTo>
                              <a:lnTo>
                                <a:pt x="7748" y="5083"/>
                              </a:lnTo>
                              <a:lnTo>
                                <a:pt x="7769" y="5060"/>
                              </a:lnTo>
                              <a:lnTo>
                                <a:pt x="7794" y="5032"/>
                              </a:lnTo>
                              <a:lnTo>
                                <a:pt x="7822" y="4999"/>
                              </a:lnTo>
                              <a:close/>
                              <a:moveTo>
                                <a:pt x="7500" y="5399"/>
                              </a:moveTo>
                              <a:lnTo>
                                <a:pt x="7305" y="5247"/>
                              </a:lnTo>
                              <a:lnTo>
                                <a:pt x="7251" y="5315"/>
                              </a:lnTo>
                              <a:lnTo>
                                <a:pt x="7230" y="5343"/>
                              </a:lnTo>
                              <a:lnTo>
                                <a:pt x="7213" y="5366"/>
                              </a:lnTo>
                              <a:lnTo>
                                <a:pt x="7200" y="5388"/>
                              </a:lnTo>
                              <a:lnTo>
                                <a:pt x="7195" y="5398"/>
                              </a:lnTo>
                              <a:lnTo>
                                <a:pt x="7191" y="5407"/>
                              </a:lnTo>
                              <a:lnTo>
                                <a:pt x="7189" y="5415"/>
                              </a:lnTo>
                              <a:lnTo>
                                <a:pt x="7187" y="5423"/>
                              </a:lnTo>
                              <a:lnTo>
                                <a:pt x="7186" y="5431"/>
                              </a:lnTo>
                              <a:lnTo>
                                <a:pt x="7186" y="5440"/>
                              </a:lnTo>
                              <a:lnTo>
                                <a:pt x="7188" y="5448"/>
                              </a:lnTo>
                              <a:lnTo>
                                <a:pt x="7190" y="5455"/>
                              </a:lnTo>
                              <a:lnTo>
                                <a:pt x="7194" y="5463"/>
                              </a:lnTo>
                              <a:lnTo>
                                <a:pt x="7198" y="5471"/>
                              </a:lnTo>
                              <a:lnTo>
                                <a:pt x="7204" y="5479"/>
                              </a:lnTo>
                              <a:lnTo>
                                <a:pt x="7211" y="5487"/>
                              </a:lnTo>
                              <a:lnTo>
                                <a:pt x="7228" y="5505"/>
                              </a:lnTo>
                              <a:lnTo>
                                <a:pt x="7250" y="5525"/>
                              </a:lnTo>
                              <a:lnTo>
                                <a:pt x="7276" y="5547"/>
                              </a:lnTo>
                              <a:lnTo>
                                <a:pt x="7342" y="5603"/>
                              </a:lnTo>
                              <a:lnTo>
                                <a:pt x="7500" y="5399"/>
                              </a:lnTo>
                              <a:close/>
                              <a:moveTo>
                                <a:pt x="8380" y="3889"/>
                              </a:moveTo>
                              <a:lnTo>
                                <a:pt x="8246" y="4047"/>
                              </a:lnTo>
                              <a:lnTo>
                                <a:pt x="8449" y="4206"/>
                              </a:lnTo>
                              <a:lnTo>
                                <a:pt x="8581" y="4035"/>
                              </a:lnTo>
                              <a:lnTo>
                                <a:pt x="8380" y="3889"/>
                              </a:lnTo>
                              <a:close/>
                              <a:moveTo>
                                <a:pt x="8098" y="4238"/>
                              </a:moveTo>
                              <a:lnTo>
                                <a:pt x="8302" y="4395"/>
                              </a:lnTo>
                              <a:lnTo>
                                <a:pt x="8333" y="4365"/>
                              </a:lnTo>
                              <a:lnTo>
                                <a:pt x="8347" y="4352"/>
                              </a:lnTo>
                              <a:lnTo>
                                <a:pt x="8359" y="4339"/>
                              </a:lnTo>
                              <a:lnTo>
                                <a:pt x="8369" y="4326"/>
                              </a:lnTo>
                              <a:lnTo>
                                <a:pt x="8378" y="4314"/>
                              </a:lnTo>
                              <a:lnTo>
                                <a:pt x="8385" y="4303"/>
                              </a:lnTo>
                              <a:lnTo>
                                <a:pt x="8391" y="4292"/>
                              </a:lnTo>
                              <a:lnTo>
                                <a:pt x="8396" y="4282"/>
                              </a:lnTo>
                              <a:lnTo>
                                <a:pt x="8399" y="4272"/>
                              </a:lnTo>
                              <a:lnTo>
                                <a:pt x="8401" y="4261"/>
                              </a:lnTo>
                              <a:lnTo>
                                <a:pt x="8402" y="4252"/>
                              </a:lnTo>
                              <a:lnTo>
                                <a:pt x="8402" y="4243"/>
                              </a:lnTo>
                              <a:lnTo>
                                <a:pt x="8401" y="4234"/>
                              </a:lnTo>
                              <a:lnTo>
                                <a:pt x="8398" y="4226"/>
                              </a:lnTo>
                              <a:lnTo>
                                <a:pt x="8395" y="4218"/>
                              </a:lnTo>
                              <a:lnTo>
                                <a:pt x="8390" y="4209"/>
                              </a:lnTo>
                              <a:lnTo>
                                <a:pt x="8385" y="4201"/>
                              </a:lnTo>
                              <a:lnTo>
                                <a:pt x="8379" y="4192"/>
                              </a:lnTo>
                              <a:lnTo>
                                <a:pt x="8371" y="4184"/>
                              </a:lnTo>
                              <a:lnTo>
                                <a:pt x="8355" y="4167"/>
                              </a:lnTo>
                              <a:lnTo>
                                <a:pt x="8334" y="4150"/>
                              </a:lnTo>
                              <a:lnTo>
                                <a:pt x="8287" y="4112"/>
                              </a:lnTo>
                              <a:lnTo>
                                <a:pt x="8259" y="4091"/>
                              </a:lnTo>
                              <a:lnTo>
                                <a:pt x="8231" y="4068"/>
                              </a:lnTo>
                              <a:lnTo>
                                <a:pt x="8098" y="4238"/>
                              </a:lnTo>
                              <a:close/>
                              <a:moveTo>
                                <a:pt x="8280" y="4410"/>
                              </a:moveTo>
                              <a:lnTo>
                                <a:pt x="8280" y="4410"/>
                              </a:lnTo>
                              <a:lnTo>
                                <a:pt x="8258" y="4393"/>
                              </a:lnTo>
                              <a:lnTo>
                                <a:pt x="8238" y="4377"/>
                              </a:lnTo>
                              <a:lnTo>
                                <a:pt x="8203" y="4346"/>
                              </a:lnTo>
                              <a:lnTo>
                                <a:pt x="8185" y="4331"/>
                              </a:lnTo>
                              <a:lnTo>
                                <a:pt x="8170" y="4318"/>
                              </a:lnTo>
                              <a:lnTo>
                                <a:pt x="8155" y="4307"/>
                              </a:lnTo>
                              <a:lnTo>
                                <a:pt x="8140" y="4298"/>
                              </a:lnTo>
                              <a:lnTo>
                                <a:pt x="8125" y="4291"/>
                              </a:lnTo>
                              <a:lnTo>
                                <a:pt x="8118" y="4289"/>
                              </a:lnTo>
                              <a:lnTo>
                                <a:pt x="8110" y="4288"/>
                              </a:lnTo>
                              <a:lnTo>
                                <a:pt x="8103" y="4287"/>
                              </a:lnTo>
                              <a:lnTo>
                                <a:pt x="8096" y="4287"/>
                              </a:lnTo>
                              <a:lnTo>
                                <a:pt x="8089" y="4288"/>
                              </a:lnTo>
                              <a:lnTo>
                                <a:pt x="8081" y="4290"/>
                              </a:lnTo>
                              <a:lnTo>
                                <a:pt x="8074" y="4293"/>
                              </a:lnTo>
                              <a:lnTo>
                                <a:pt x="8066" y="4297"/>
                              </a:lnTo>
                              <a:lnTo>
                                <a:pt x="8057" y="4302"/>
                              </a:lnTo>
                              <a:lnTo>
                                <a:pt x="8049" y="4308"/>
                              </a:lnTo>
                              <a:lnTo>
                                <a:pt x="8041" y="4315"/>
                              </a:lnTo>
                              <a:lnTo>
                                <a:pt x="8033" y="4324"/>
                              </a:lnTo>
                              <a:lnTo>
                                <a:pt x="8024" y="4333"/>
                              </a:lnTo>
                              <a:lnTo>
                                <a:pt x="8015" y="4346"/>
                              </a:lnTo>
                              <a:lnTo>
                                <a:pt x="8006" y="4357"/>
                              </a:lnTo>
                              <a:lnTo>
                                <a:pt x="7999" y="4368"/>
                              </a:lnTo>
                              <a:lnTo>
                                <a:pt x="7993" y="4378"/>
                              </a:lnTo>
                              <a:lnTo>
                                <a:pt x="7987" y="4388"/>
                              </a:lnTo>
                              <a:lnTo>
                                <a:pt x="7983" y="4397"/>
                              </a:lnTo>
                              <a:lnTo>
                                <a:pt x="7980" y="4406"/>
                              </a:lnTo>
                              <a:lnTo>
                                <a:pt x="7978" y="4415"/>
                              </a:lnTo>
                              <a:lnTo>
                                <a:pt x="7977" y="4423"/>
                              </a:lnTo>
                              <a:lnTo>
                                <a:pt x="7977" y="4431"/>
                              </a:lnTo>
                              <a:lnTo>
                                <a:pt x="7978" y="4439"/>
                              </a:lnTo>
                              <a:lnTo>
                                <a:pt x="7979" y="4446"/>
                              </a:lnTo>
                              <a:lnTo>
                                <a:pt x="7982" y="4452"/>
                              </a:lnTo>
                              <a:lnTo>
                                <a:pt x="7985" y="4459"/>
                              </a:lnTo>
                              <a:lnTo>
                                <a:pt x="7989" y="4465"/>
                              </a:lnTo>
                              <a:lnTo>
                                <a:pt x="7994" y="4472"/>
                              </a:lnTo>
                              <a:lnTo>
                                <a:pt x="8000" y="4479"/>
                              </a:lnTo>
                              <a:lnTo>
                                <a:pt x="8012" y="4491"/>
                              </a:lnTo>
                              <a:lnTo>
                                <a:pt x="8026" y="4502"/>
                              </a:lnTo>
                              <a:lnTo>
                                <a:pt x="8043" y="4514"/>
                              </a:lnTo>
                              <a:lnTo>
                                <a:pt x="8061" y="4527"/>
                              </a:lnTo>
                              <a:lnTo>
                                <a:pt x="8100" y="4555"/>
                              </a:lnTo>
                              <a:lnTo>
                                <a:pt x="8121" y="4570"/>
                              </a:lnTo>
                              <a:lnTo>
                                <a:pt x="8142" y="4586"/>
                              </a:lnTo>
                              <a:lnTo>
                                <a:pt x="8211" y="4498"/>
                              </a:lnTo>
                              <a:lnTo>
                                <a:pt x="8280" y="4410"/>
                              </a:lnTo>
                              <a:close/>
                              <a:moveTo>
                                <a:pt x="8707" y="3482"/>
                              </a:moveTo>
                              <a:lnTo>
                                <a:pt x="8558" y="3660"/>
                              </a:lnTo>
                              <a:lnTo>
                                <a:pt x="8761" y="3818"/>
                              </a:lnTo>
                              <a:lnTo>
                                <a:pt x="8812" y="3751"/>
                              </a:lnTo>
                              <a:lnTo>
                                <a:pt x="8832" y="3725"/>
                              </a:lnTo>
                              <a:lnTo>
                                <a:pt x="8847" y="3701"/>
                              </a:lnTo>
                              <a:lnTo>
                                <a:pt x="8859" y="3681"/>
                              </a:lnTo>
                              <a:lnTo>
                                <a:pt x="8863" y="3672"/>
                              </a:lnTo>
                              <a:lnTo>
                                <a:pt x="8866" y="3663"/>
                              </a:lnTo>
                              <a:lnTo>
                                <a:pt x="8868" y="3655"/>
                              </a:lnTo>
                              <a:lnTo>
                                <a:pt x="8869" y="3646"/>
                              </a:lnTo>
                              <a:lnTo>
                                <a:pt x="8869" y="3638"/>
                              </a:lnTo>
                              <a:lnTo>
                                <a:pt x="8868" y="3631"/>
                              </a:lnTo>
                              <a:lnTo>
                                <a:pt x="8866" y="3624"/>
                              </a:lnTo>
                              <a:lnTo>
                                <a:pt x="8863" y="3617"/>
                              </a:lnTo>
                              <a:lnTo>
                                <a:pt x="8859" y="3610"/>
                              </a:lnTo>
                              <a:lnTo>
                                <a:pt x="8853" y="3603"/>
                              </a:lnTo>
                              <a:lnTo>
                                <a:pt x="8847" y="3595"/>
                              </a:lnTo>
                              <a:lnTo>
                                <a:pt x="8840" y="3588"/>
                              </a:lnTo>
                              <a:lnTo>
                                <a:pt x="8821" y="3571"/>
                              </a:lnTo>
                              <a:lnTo>
                                <a:pt x="8799" y="3553"/>
                              </a:lnTo>
                              <a:lnTo>
                                <a:pt x="8773" y="3533"/>
                              </a:lnTo>
                              <a:lnTo>
                                <a:pt x="8707" y="3482"/>
                              </a:lnTo>
                              <a:close/>
                              <a:moveTo>
                                <a:pt x="8542" y="3680"/>
                              </a:moveTo>
                              <a:lnTo>
                                <a:pt x="8395" y="3870"/>
                              </a:lnTo>
                              <a:lnTo>
                                <a:pt x="8460" y="3918"/>
                              </a:lnTo>
                              <a:lnTo>
                                <a:pt x="8488" y="3938"/>
                              </a:lnTo>
                              <a:lnTo>
                                <a:pt x="8511" y="3954"/>
                              </a:lnTo>
                              <a:lnTo>
                                <a:pt x="8531" y="3967"/>
                              </a:lnTo>
                              <a:lnTo>
                                <a:pt x="8550" y="3976"/>
                              </a:lnTo>
                              <a:lnTo>
                                <a:pt x="8558" y="3979"/>
                              </a:lnTo>
                              <a:lnTo>
                                <a:pt x="8566" y="3982"/>
                              </a:lnTo>
                              <a:lnTo>
                                <a:pt x="8574" y="3983"/>
                              </a:lnTo>
                              <a:lnTo>
                                <a:pt x="8582" y="3983"/>
                              </a:lnTo>
                              <a:lnTo>
                                <a:pt x="8589" y="3983"/>
                              </a:lnTo>
                              <a:lnTo>
                                <a:pt x="8597" y="3981"/>
                              </a:lnTo>
                              <a:lnTo>
                                <a:pt x="8604" y="3979"/>
                              </a:lnTo>
                              <a:lnTo>
                                <a:pt x="8612" y="3975"/>
                              </a:lnTo>
                              <a:lnTo>
                                <a:pt x="8621" y="3971"/>
                              </a:lnTo>
                              <a:lnTo>
                                <a:pt x="8629" y="3965"/>
                              </a:lnTo>
                              <a:lnTo>
                                <a:pt x="8646" y="3950"/>
                              </a:lnTo>
                              <a:lnTo>
                                <a:pt x="8665" y="3931"/>
                              </a:lnTo>
                              <a:lnTo>
                                <a:pt x="8688" y="3906"/>
                              </a:lnTo>
                              <a:lnTo>
                                <a:pt x="8740" y="3844"/>
                              </a:lnTo>
                              <a:lnTo>
                                <a:pt x="8542" y="3680"/>
                              </a:lnTo>
                              <a:close/>
                              <a:moveTo>
                                <a:pt x="8870" y="3284"/>
                              </a:moveTo>
                              <a:lnTo>
                                <a:pt x="8722" y="3463"/>
                              </a:lnTo>
                              <a:lnTo>
                                <a:pt x="8925" y="3620"/>
                              </a:lnTo>
                              <a:lnTo>
                                <a:pt x="8975" y="3555"/>
                              </a:lnTo>
                              <a:lnTo>
                                <a:pt x="8994" y="3529"/>
                              </a:lnTo>
                              <a:lnTo>
                                <a:pt x="9009" y="3505"/>
                              </a:lnTo>
                              <a:lnTo>
                                <a:pt x="9019" y="3486"/>
                              </a:lnTo>
                              <a:lnTo>
                                <a:pt x="9023" y="3477"/>
                              </a:lnTo>
                              <a:lnTo>
                                <a:pt x="9026" y="3468"/>
                              </a:lnTo>
                              <a:lnTo>
                                <a:pt x="9028" y="3460"/>
                              </a:lnTo>
                              <a:lnTo>
                                <a:pt x="9028" y="3452"/>
                              </a:lnTo>
                              <a:lnTo>
                                <a:pt x="9028" y="3445"/>
                              </a:lnTo>
                              <a:lnTo>
                                <a:pt x="9027" y="3436"/>
                              </a:lnTo>
                              <a:lnTo>
                                <a:pt x="9025" y="3429"/>
                              </a:lnTo>
                              <a:lnTo>
                                <a:pt x="9022" y="3422"/>
                              </a:lnTo>
                              <a:lnTo>
                                <a:pt x="9018" y="3415"/>
                              </a:lnTo>
                              <a:lnTo>
                                <a:pt x="9012" y="3408"/>
                              </a:lnTo>
                              <a:lnTo>
                                <a:pt x="9006" y="3400"/>
                              </a:lnTo>
                              <a:lnTo>
                                <a:pt x="8999" y="3392"/>
                              </a:lnTo>
                              <a:lnTo>
                                <a:pt x="8982" y="3375"/>
                              </a:lnTo>
                              <a:lnTo>
                                <a:pt x="8959" y="3357"/>
                              </a:lnTo>
                              <a:lnTo>
                                <a:pt x="8934" y="3336"/>
                              </a:lnTo>
                              <a:lnTo>
                                <a:pt x="8870" y="3284"/>
                              </a:lnTo>
                              <a:close/>
                              <a:moveTo>
                                <a:pt x="9030" y="3093"/>
                              </a:moveTo>
                              <a:lnTo>
                                <a:pt x="8886" y="3264"/>
                              </a:lnTo>
                              <a:lnTo>
                                <a:pt x="9077" y="3424"/>
                              </a:lnTo>
                              <a:lnTo>
                                <a:pt x="9128" y="3358"/>
                              </a:lnTo>
                              <a:lnTo>
                                <a:pt x="9148" y="3332"/>
                              </a:lnTo>
                              <a:lnTo>
                                <a:pt x="9163" y="3309"/>
                              </a:lnTo>
                              <a:lnTo>
                                <a:pt x="9176" y="3288"/>
                              </a:lnTo>
                              <a:lnTo>
                                <a:pt x="9180" y="3279"/>
                              </a:lnTo>
                              <a:lnTo>
                                <a:pt x="9183" y="3271"/>
                              </a:lnTo>
                              <a:lnTo>
                                <a:pt x="9185" y="3263"/>
                              </a:lnTo>
                              <a:lnTo>
                                <a:pt x="9187" y="3255"/>
                              </a:lnTo>
                              <a:lnTo>
                                <a:pt x="9187" y="3248"/>
                              </a:lnTo>
                              <a:lnTo>
                                <a:pt x="9186" y="3241"/>
                              </a:lnTo>
                              <a:lnTo>
                                <a:pt x="9184" y="3233"/>
                              </a:lnTo>
                              <a:lnTo>
                                <a:pt x="9182" y="3226"/>
                              </a:lnTo>
                              <a:lnTo>
                                <a:pt x="9178" y="3219"/>
                              </a:lnTo>
                              <a:lnTo>
                                <a:pt x="9173" y="3212"/>
                              </a:lnTo>
                              <a:lnTo>
                                <a:pt x="9166" y="3204"/>
                              </a:lnTo>
                              <a:lnTo>
                                <a:pt x="9159" y="3197"/>
                              </a:lnTo>
                              <a:lnTo>
                                <a:pt x="9142" y="3181"/>
                              </a:lnTo>
                              <a:lnTo>
                                <a:pt x="9121" y="3163"/>
                              </a:lnTo>
                              <a:lnTo>
                                <a:pt x="9095" y="3143"/>
                              </a:lnTo>
                              <a:lnTo>
                                <a:pt x="9030" y="3093"/>
                              </a:lnTo>
                              <a:close/>
                              <a:moveTo>
                                <a:pt x="9247" y="3219"/>
                              </a:moveTo>
                              <a:lnTo>
                                <a:pt x="9247" y="3219"/>
                              </a:lnTo>
                              <a:lnTo>
                                <a:pt x="9301" y="3150"/>
                              </a:lnTo>
                              <a:lnTo>
                                <a:pt x="9323" y="3122"/>
                              </a:lnTo>
                              <a:lnTo>
                                <a:pt x="9340" y="3097"/>
                              </a:lnTo>
                              <a:lnTo>
                                <a:pt x="9353" y="3076"/>
                              </a:lnTo>
                              <a:lnTo>
                                <a:pt x="9359" y="3066"/>
                              </a:lnTo>
                              <a:lnTo>
                                <a:pt x="9363" y="3057"/>
                              </a:lnTo>
                              <a:lnTo>
                                <a:pt x="9366" y="3048"/>
                              </a:lnTo>
                              <a:lnTo>
                                <a:pt x="9368" y="3039"/>
                              </a:lnTo>
                              <a:lnTo>
                                <a:pt x="9369" y="3030"/>
                              </a:lnTo>
                              <a:lnTo>
                                <a:pt x="9369" y="3022"/>
                              </a:lnTo>
                              <a:lnTo>
                                <a:pt x="9368" y="3014"/>
                              </a:lnTo>
                              <a:lnTo>
                                <a:pt x="9366" y="3006"/>
                              </a:lnTo>
                              <a:lnTo>
                                <a:pt x="9363" y="2998"/>
                              </a:lnTo>
                              <a:lnTo>
                                <a:pt x="9359" y="2990"/>
                              </a:lnTo>
                              <a:lnTo>
                                <a:pt x="9353" y="2981"/>
                              </a:lnTo>
                              <a:lnTo>
                                <a:pt x="9347" y="2973"/>
                              </a:lnTo>
                              <a:lnTo>
                                <a:pt x="9331" y="2953"/>
                              </a:lnTo>
                              <a:lnTo>
                                <a:pt x="9309" y="2933"/>
                              </a:lnTo>
                              <a:lnTo>
                                <a:pt x="9284" y="2909"/>
                              </a:lnTo>
                              <a:lnTo>
                                <a:pt x="9218" y="2851"/>
                              </a:lnTo>
                              <a:lnTo>
                                <a:pt x="9046" y="3073"/>
                              </a:lnTo>
                              <a:lnTo>
                                <a:pt x="9247" y="3219"/>
                              </a:lnTo>
                              <a:close/>
                              <a:moveTo>
                                <a:pt x="9428" y="2594"/>
                              </a:moveTo>
                              <a:lnTo>
                                <a:pt x="9428" y="2594"/>
                              </a:lnTo>
                              <a:lnTo>
                                <a:pt x="9456" y="2614"/>
                              </a:lnTo>
                              <a:lnTo>
                                <a:pt x="9480" y="2634"/>
                              </a:lnTo>
                              <a:lnTo>
                                <a:pt x="9522" y="2668"/>
                              </a:lnTo>
                              <a:lnTo>
                                <a:pt x="9540" y="2682"/>
                              </a:lnTo>
                              <a:lnTo>
                                <a:pt x="9556" y="2695"/>
                              </a:lnTo>
                              <a:lnTo>
                                <a:pt x="9571" y="2704"/>
                              </a:lnTo>
                              <a:lnTo>
                                <a:pt x="9578" y="2708"/>
                              </a:lnTo>
                              <a:lnTo>
                                <a:pt x="9585" y="2711"/>
                              </a:lnTo>
                              <a:lnTo>
                                <a:pt x="9593" y="2713"/>
                              </a:lnTo>
                              <a:lnTo>
                                <a:pt x="9600" y="2714"/>
                              </a:lnTo>
                              <a:lnTo>
                                <a:pt x="9607" y="2715"/>
                              </a:lnTo>
                              <a:lnTo>
                                <a:pt x="9614" y="2715"/>
                              </a:lnTo>
                              <a:lnTo>
                                <a:pt x="9621" y="2713"/>
                              </a:lnTo>
                              <a:lnTo>
                                <a:pt x="9628" y="2711"/>
                              </a:lnTo>
                              <a:lnTo>
                                <a:pt x="9636" y="2708"/>
                              </a:lnTo>
                              <a:lnTo>
                                <a:pt x="9643" y="2704"/>
                              </a:lnTo>
                              <a:lnTo>
                                <a:pt x="9651" y="2699"/>
                              </a:lnTo>
                              <a:lnTo>
                                <a:pt x="9661" y="2692"/>
                              </a:lnTo>
                              <a:lnTo>
                                <a:pt x="9678" y="2675"/>
                              </a:lnTo>
                              <a:lnTo>
                                <a:pt x="9698" y="2655"/>
                              </a:lnTo>
                              <a:lnTo>
                                <a:pt x="9720" y="2629"/>
                              </a:lnTo>
                              <a:lnTo>
                                <a:pt x="9772" y="2565"/>
                              </a:lnTo>
                              <a:lnTo>
                                <a:pt x="9791" y="2539"/>
                              </a:lnTo>
                              <a:lnTo>
                                <a:pt x="9807" y="2517"/>
                              </a:lnTo>
                              <a:lnTo>
                                <a:pt x="9818" y="2498"/>
                              </a:lnTo>
                              <a:lnTo>
                                <a:pt x="9822" y="2489"/>
                              </a:lnTo>
                              <a:lnTo>
                                <a:pt x="9825" y="2480"/>
                              </a:lnTo>
                              <a:lnTo>
                                <a:pt x="9827" y="2472"/>
                              </a:lnTo>
                              <a:lnTo>
                                <a:pt x="9828" y="2464"/>
                              </a:lnTo>
                              <a:lnTo>
                                <a:pt x="9828" y="2457"/>
                              </a:lnTo>
                              <a:lnTo>
                                <a:pt x="9827" y="2450"/>
                              </a:lnTo>
                              <a:lnTo>
                                <a:pt x="9824" y="2443"/>
                              </a:lnTo>
                              <a:lnTo>
                                <a:pt x="9821" y="2436"/>
                              </a:lnTo>
                              <a:lnTo>
                                <a:pt x="9817" y="2429"/>
                              </a:lnTo>
                              <a:lnTo>
                                <a:pt x="9812" y="2422"/>
                              </a:lnTo>
                              <a:lnTo>
                                <a:pt x="9797" y="2406"/>
                              </a:lnTo>
                              <a:lnTo>
                                <a:pt x="9780" y="2390"/>
                              </a:lnTo>
                              <a:lnTo>
                                <a:pt x="9759" y="2371"/>
                              </a:lnTo>
                              <a:lnTo>
                                <a:pt x="9733" y="2351"/>
                              </a:lnTo>
                              <a:lnTo>
                                <a:pt x="9669" y="2298"/>
                              </a:lnTo>
                              <a:lnTo>
                                <a:pt x="9428" y="2594"/>
                              </a:lnTo>
                              <a:close/>
                              <a:moveTo>
                                <a:pt x="9240" y="2837"/>
                              </a:moveTo>
                              <a:lnTo>
                                <a:pt x="9425" y="2990"/>
                              </a:lnTo>
                              <a:lnTo>
                                <a:pt x="9614" y="2760"/>
                              </a:lnTo>
                              <a:lnTo>
                                <a:pt x="9540" y="2706"/>
                              </a:lnTo>
                              <a:lnTo>
                                <a:pt x="9510" y="2686"/>
                              </a:lnTo>
                              <a:lnTo>
                                <a:pt x="9484" y="2670"/>
                              </a:lnTo>
                              <a:lnTo>
                                <a:pt x="9473" y="2664"/>
                              </a:lnTo>
                              <a:lnTo>
                                <a:pt x="9462" y="2659"/>
                              </a:lnTo>
                              <a:lnTo>
                                <a:pt x="9452" y="2655"/>
                              </a:lnTo>
                              <a:lnTo>
                                <a:pt x="9441" y="2652"/>
                              </a:lnTo>
                              <a:lnTo>
                                <a:pt x="9432" y="2651"/>
                              </a:lnTo>
                              <a:lnTo>
                                <a:pt x="9423" y="2650"/>
                              </a:lnTo>
                              <a:lnTo>
                                <a:pt x="9415" y="2651"/>
                              </a:lnTo>
                              <a:lnTo>
                                <a:pt x="9407" y="2652"/>
                              </a:lnTo>
                              <a:lnTo>
                                <a:pt x="9399" y="2655"/>
                              </a:lnTo>
                              <a:lnTo>
                                <a:pt x="9391" y="2659"/>
                              </a:lnTo>
                              <a:lnTo>
                                <a:pt x="9383" y="2664"/>
                              </a:lnTo>
                              <a:lnTo>
                                <a:pt x="9374" y="2670"/>
                              </a:lnTo>
                              <a:lnTo>
                                <a:pt x="9366" y="2678"/>
                              </a:lnTo>
                              <a:lnTo>
                                <a:pt x="9357" y="2686"/>
                              </a:lnTo>
                              <a:lnTo>
                                <a:pt x="9340" y="2707"/>
                              </a:lnTo>
                              <a:lnTo>
                                <a:pt x="9320" y="2732"/>
                              </a:lnTo>
                              <a:lnTo>
                                <a:pt x="9296" y="2763"/>
                              </a:lnTo>
                              <a:lnTo>
                                <a:pt x="9240" y="2837"/>
                              </a:lnTo>
                              <a:close/>
                              <a:moveTo>
                                <a:pt x="9684" y="2279"/>
                              </a:moveTo>
                              <a:lnTo>
                                <a:pt x="9684" y="2279"/>
                              </a:lnTo>
                              <a:lnTo>
                                <a:pt x="9693" y="2292"/>
                              </a:lnTo>
                              <a:lnTo>
                                <a:pt x="9702" y="2304"/>
                              </a:lnTo>
                              <a:lnTo>
                                <a:pt x="9711" y="2314"/>
                              </a:lnTo>
                              <a:lnTo>
                                <a:pt x="9720" y="2323"/>
                              </a:lnTo>
                              <a:lnTo>
                                <a:pt x="9730" y="2330"/>
                              </a:lnTo>
                              <a:lnTo>
                                <a:pt x="9739" y="2336"/>
                              </a:lnTo>
                              <a:lnTo>
                                <a:pt x="9748" y="2341"/>
                              </a:lnTo>
                              <a:lnTo>
                                <a:pt x="9756" y="2344"/>
                              </a:lnTo>
                              <a:lnTo>
                                <a:pt x="9765" y="2348"/>
                              </a:lnTo>
                              <a:lnTo>
                                <a:pt x="9774" y="2349"/>
                              </a:lnTo>
                              <a:lnTo>
                                <a:pt x="9782" y="2349"/>
                              </a:lnTo>
                              <a:lnTo>
                                <a:pt x="9791" y="2349"/>
                              </a:lnTo>
                              <a:lnTo>
                                <a:pt x="9800" y="2347"/>
                              </a:lnTo>
                              <a:lnTo>
                                <a:pt x="9808" y="2343"/>
                              </a:lnTo>
                              <a:lnTo>
                                <a:pt x="9816" y="2340"/>
                              </a:lnTo>
                              <a:lnTo>
                                <a:pt x="9824" y="2336"/>
                              </a:lnTo>
                              <a:lnTo>
                                <a:pt x="9831" y="2331"/>
                              </a:lnTo>
                              <a:lnTo>
                                <a:pt x="9839" y="2325"/>
                              </a:lnTo>
                              <a:lnTo>
                                <a:pt x="9853" y="2312"/>
                              </a:lnTo>
                              <a:lnTo>
                                <a:pt x="9866" y="2297"/>
                              </a:lnTo>
                              <a:lnTo>
                                <a:pt x="9878" y="2280"/>
                              </a:lnTo>
                              <a:lnTo>
                                <a:pt x="9889" y="2261"/>
                              </a:lnTo>
                              <a:lnTo>
                                <a:pt x="9898" y="2243"/>
                              </a:lnTo>
                              <a:lnTo>
                                <a:pt x="9906" y="2224"/>
                              </a:lnTo>
                              <a:lnTo>
                                <a:pt x="9912" y="2204"/>
                              </a:lnTo>
                              <a:lnTo>
                                <a:pt x="9916" y="2186"/>
                              </a:lnTo>
                              <a:lnTo>
                                <a:pt x="9918" y="2168"/>
                              </a:lnTo>
                              <a:lnTo>
                                <a:pt x="9919" y="2152"/>
                              </a:lnTo>
                              <a:lnTo>
                                <a:pt x="9918" y="2145"/>
                              </a:lnTo>
                              <a:lnTo>
                                <a:pt x="9917" y="2138"/>
                              </a:lnTo>
                              <a:lnTo>
                                <a:pt x="9915" y="2131"/>
                              </a:lnTo>
                              <a:lnTo>
                                <a:pt x="9913" y="2126"/>
                              </a:lnTo>
                              <a:lnTo>
                                <a:pt x="9910" y="2121"/>
                              </a:lnTo>
                              <a:lnTo>
                                <a:pt x="9907" y="2117"/>
                              </a:lnTo>
                              <a:lnTo>
                                <a:pt x="9902" y="2114"/>
                              </a:lnTo>
                              <a:lnTo>
                                <a:pt x="9898" y="2111"/>
                              </a:lnTo>
                              <a:lnTo>
                                <a:pt x="9892" y="2110"/>
                              </a:lnTo>
                              <a:lnTo>
                                <a:pt x="9886" y="2109"/>
                              </a:lnTo>
                              <a:lnTo>
                                <a:pt x="9880" y="2110"/>
                              </a:lnTo>
                              <a:lnTo>
                                <a:pt x="9872" y="2111"/>
                              </a:lnTo>
                              <a:lnTo>
                                <a:pt x="9863" y="2114"/>
                              </a:lnTo>
                              <a:lnTo>
                                <a:pt x="9854" y="2118"/>
                              </a:lnTo>
                              <a:lnTo>
                                <a:pt x="9845" y="2123"/>
                              </a:lnTo>
                              <a:lnTo>
                                <a:pt x="9834" y="2129"/>
                              </a:lnTo>
                              <a:lnTo>
                                <a:pt x="9823" y="2137"/>
                              </a:lnTo>
                              <a:lnTo>
                                <a:pt x="9811" y="2147"/>
                              </a:lnTo>
                              <a:lnTo>
                                <a:pt x="9799" y="2158"/>
                              </a:lnTo>
                              <a:lnTo>
                                <a:pt x="9784" y="2170"/>
                              </a:lnTo>
                              <a:lnTo>
                                <a:pt x="9754" y="2199"/>
                              </a:lnTo>
                              <a:lnTo>
                                <a:pt x="9721" y="2235"/>
                              </a:lnTo>
                              <a:lnTo>
                                <a:pt x="9684" y="2279"/>
                              </a:lnTo>
                              <a:close/>
                              <a:moveTo>
                                <a:pt x="9891" y="2376"/>
                              </a:moveTo>
                              <a:lnTo>
                                <a:pt x="9891" y="2376"/>
                              </a:lnTo>
                              <a:lnTo>
                                <a:pt x="9888" y="2374"/>
                              </a:lnTo>
                              <a:lnTo>
                                <a:pt x="9885" y="2373"/>
                              </a:lnTo>
                              <a:lnTo>
                                <a:pt x="9876" y="2372"/>
                              </a:lnTo>
                              <a:lnTo>
                                <a:pt x="9865" y="2373"/>
                              </a:lnTo>
                              <a:lnTo>
                                <a:pt x="9855" y="2375"/>
                              </a:lnTo>
                              <a:lnTo>
                                <a:pt x="9835" y="2380"/>
                              </a:lnTo>
                              <a:lnTo>
                                <a:pt x="9822" y="2385"/>
                              </a:lnTo>
                              <a:lnTo>
                                <a:pt x="9876" y="2438"/>
                              </a:lnTo>
                              <a:lnTo>
                                <a:pt x="9883" y="2431"/>
                              </a:lnTo>
                              <a:lnTo>
                                <a:pt x="9889" y="2424"/>
                              </a:lnTo>
                              <a:lnTo>
                                <a:pt x="9893" y="2417"/>
                              </a:lnTo>
                              <a:lnTo>
                                <a:pt x="9896" y="2409"/>
                              </a:lnTo>
                              <a:lnTo>
                                <a:pt x="9897" y="2401"/>
                              </a:lnTo>
                              <a:lnTo>
                                <a:pt x="9897" y="2393"/>
                              </a:lnTo>
                              <a:lnTo>
                                <a:pt x="9895" y="2385"/>
                              </a:lnTo>
                              <a:lnTo>
                                <a:pt x="9891" y="2376"/>
                              </a:lnTo>
                              <a:close/>
                              <a:moveTo>
                                <a:pt x="7158" y="5868"/>
                              </a:moveTo>
                              <a:lnTo>
                                <a:pt x="7158" y="5868"/>
                              </a:lnTo>
                              <a:lnTo>
                                <a:pt x="7238" y="5930"/>
                              </a:lnTo>
                              <a:lnTo>
                                <a:pt x="7270" y="5954"/>
                              </a:lnTo>
                              <a:lnTo>
                                <a:pt x="7298" y="5973"/>
                              </a:lnTo>
                              <a:lnTo>
                                <a:pt x="7311" y="5980"/>
                              </a:lnTo>
                              <a:lnTo>
                                <a:pt x="7322" y="5988"/>
                              </a:lnTo>
                              <a:lnTo>
                                <a:pt x="7334" y="5993"/>
                              </a:lnTo>
                              <a:lnTo>
                                <a:pt x="7344" y="5997"/>
                              </a:lnTo>
                              <a:lnTo>
                                <a:pt x="7354" y="5999"/>
                              </a:lnTo>
                              <a:lnTo>
                                <a:pt x="7363" y="6001"/>
                              </a:lnTo>
                              <a:lnTo>
                                <a:pt x="7374" y="6001"/>
                              </a:lnTo>
                              <a:lnTo>
                                <a:pt x="7383" y="6000"/>
                              </a:lnTo>
                              <a:lnTo>
                                <a:pt x="7391" y="5998"/>
                              </a:lnTo>
                              <a:lnTo>
                                <a:pt x="7400" y="5994"/>
                              </a:lnTo>
                              <a:lnTo>
                                <a:pt x="7409" y="5989"/>
                              </a:lnTo>
                              <a:lnTo>
                                <a:pt x="7418" y="5983"/>
                              </a:lnTo>
                              <a:lnTo>
                                <a:pt x="7427" y="5975"/>
                              </a:lnTo>
                              <a:lnTo>
                                <a:pt x="7437" y="5967"/>
                              </a:lnTo>
                              <a:lnTo>
                                <a:pt x="7458" y="5946"/>
                              </a:lnTo>
                              <a:lnTo>
                                <a:pt x="7480" y="5920"/>
                              </a:lnTo>
                              <a:lnTo>
                                <a:pt x="7506" y="5889"/>
                              </a:lnTo>
                              <a:lnTo>
                                <a:pt x="7569" y="5811"/>
                              </a:lnTo>
                              <a:lnTo>
                                <a:pt x="7489" y="5748"/>
                              </a:lnTo>
                              <a:lnTo>
                                <a:pt x="7457" y="5725"/>
                              </a:lnTo>
                              <a:lnTo>
                                <a:pt x="7428" y="5705"/>
                              </a:lnTo>
                              <a:lnTo>
                                <a:pt x="7416" y="5698"/>
                              </a:lnTo>
                              <a:lnTo>
                                <a:pt x="7404" y="5691"/>
                              </a:lnTo>
                              <a:lnTo>
                                <a:pt x="7393" y="5686"/>
                              </a:lnTo>
                              <a:lnTo>
                                <a:pt x="7382" y="5682"/>
                              </a:lnTo>
                              <a:lnTo>
                                <a:pt x="7372" y="5680"/>
                              </a:lnTo>
                              <a:lnTo>
                                <a:pt x="7362" y="5678"/>
                              </a:lnTo>
                              <a:lnTo>
                                <a:pt x="7353" y="5678"/>
                              </a:lnTo>
                              <a:lnTo>
                                <a:pt x="7344" y="5679"/>
                              </a:lnTo>
                              <a:lnTo>
                                <a:pt x="7335" y="5681"/>
                              </a:lnTo>
                              <a:lnTo>
                                <a:pt x="7326" y="5685"/>
                              </a:lnTo>
                              <a:lnTo>
                                <a:pt x="7317" y="5689"/>
                              </a:lnTo>
                              <a:lnTo>
                                <a:pt x="7308" y="5695"/>
                              </a:lnTo>
                              <a:lnTo>
                                <a:pt x="7299" y="5703"/>
                              </a:lnTo>
                              <a:lnTo>
                                <a:pt x="7289" y="5711"/>
                              </a:lnTo>
                              <a:lnTo>
                                <a:pt x="7269" y="5733"/>
                              </a:lnTo>
                              <a:lnTo>
                                <a:pt x="7246" y="5758"/>
                              </a:lnTo>
                              <a:lnTo>
                                <a:pt x="7220" y="5790"/>
                              </a:lnTo>
                              <a:lnTo>
                                <a:pt x="7158" y="5868"/>
                              </a:lnTo>
                              <a:close/>
                              <a:moveTo>
                                <a:pt x="7352" y="6063"/>
                              </a:moveTo>
                              <a:lnTo>
                                <a:pt x="7148" y="5892"/>
                              </a:lnTo>
                              <a:lnTo>
                                <a:pt x="7131" y="5913"/>
                              </a:lnTo>
                              <a:lnTo>
                                <a:pt x="7111" y="5934"/>
                              </a:lnTo>
                              <a:lnTo>
                                <a:pt x="7068" y="5977"/>
                              </a:lnTo>
                              <a:lnTo>
                                <a:pt x="7047" y="5999"/>
                              </a:lnTo>
                              <a:lnTo>
                                <a:pt x="7026" y="6021"/>
                              </a:lnTo>
                              <a:lnTo>
                                <a:pt x="7005" y="6042"/>
                              </a:lnTo>
                              <a:lnTo>
                                <a:pt x="6987" y="6065"/>
                              </a:lnTo>
                              <a:lnTo>
                                <a:pt x="6972" y="6086"/>
                              </a:lnTo>
                              <a:lnTo>
                                <a:pt x="6966" y="6097"/>
                              </a:lnTo>
                              <a:lnTo>
                                <a:pt x="6960" y="6108"/>
                              </a:lnTo>
                              <a:lnTo>
                                <a:pt x="6955" y="6119"/>
                              </a:lnTo>
                              <a:lnTo>
                                <a:pt x="6951" y="6130"/>
                              </a:lnTo>
                              <a:lnTo>
                                <a:pt x="6949" y="6141"/>
                              </a:lnTo>
                              <a:lnTo>
                                <a:pt x="6947" y="6151"/>
                              </a:lnTo>
                              <a:lnTo>
                                <a:pt x="6947" y="6162"/>
                              </a:lnTo>
                              <a:lnTo>
                                <a:pt x="6948" y="6172"/>
                              </a:lnTo>
                              <a:lnTo>
                                <a:pt x="6951" y="6182"/>
                              </a:lnTo>
                              <a:lnTo>
                                <a:pt x="6955" y="6193"/>
                              </a:lnTo>
                              <a:lnTo>
                                <a:pt x="6961" y="6204"/>
                              </a:lnTo>
                              <a:lnTo>
                                <a:pt x="6968" y="6214"/>
                              </a:lnTo>
                              <a:lnTo>
                                <a:pt x="6977" y="6223"/>
                              </a:lnTo>
                              <a:lnTo>
                                <a:pt x="6988" y="6233"/>
                              </a:lnTo>
                              <a:lnTo>
                                <a:pt x="7005" y="6247"/>
                              </a:lnTo>
                              <a:lnTo>
                                <a:pt x="7022" y="6259"/>
                              </a:lnTo>
                              <a:lnTo>
                                <a:pt x="7038" y="6271"/>
                              </a:lnTo>
                              <a:lnTo>
                                <a:pt x="7053" y="6279"/>
                              </a:lnTo>
                              <a:lnTo>
                                <a:pt x="7067" y="6286"/>
                              </a:lnTo>
                              <a:lnTo>
                                <a:pt x="7080" y="6292"/>
                              </a:lnTo>
                              <a:lnTo>
                                <a:pt x="7093" y="6296"/>
                              </a:lnTo>
                              <a:lnTo>
                                <a:pt x="7105" y="6299"/>
                              </a:lnTo>
                              <a:lnTo>
                                <a:pt x="7117" y="6300"/>
                              </a:lnTo>
                              <a:lnTo>
                                <a:pt x="7128" y="6300"/>
                              </a:lnTo>
                              <a:lnTo>
                                <a:pt x="7138" y="6298"/>
                              </a:lnTo>
                              <a:lnTo>
                                <a:pt x="7148" y="6296"/>
                              </a:lnTo>
                              <a:lnTo>
                                <a:pt x="7159" y="6292"/>
                              </a:lnTo>
                              <a:lnTo>
                                <a:pt x="7168" y="6287"/>
                              </a:lnTo>
                              <a:lnTo>
                                <a:pt x="7177" y="6281"/>
                              </a:lnTo>
                              <a:lnTo>
                                <a:pt x="7186" y="6274"/>
                              </a:lnTo>
                              <a:lnTo>
                                <a:pt x="7195" y="6266"/>
                              </a:lnTo>
                              <a:lnTo>
                                <a:pt x="7204" y="6256"/>
                              </a:lnTo>
                              <a:lnTo>
                                <a:pt x="7222" y="6236"/>
                              </a:lnTo>
                              <a:lnTo>
                                <a:pt x="7241" y="6212"/>
                              </a:lnTo>
                              <a:lnTo>
                                <a:pt x="7260" y="6185"/>
                              </a:lnTo>
                              <a:lnTo>
                                <a:pt x="7302" y="6127"/>
                              </a:lnTo>
                              <a:lnTo>
                                <a:pt x="7326" y="6095"/>
                              </a:lnTo>
                              <a:lnTo>
                                <a:pt x="7352" y="6063"/>
                              </a:lnTo>
                              <a:close/>
                              <a:moveTo>
                                <a:pt x="7101" y="6360"/>
                              </a:moveTo>
                              <a:lnTo>
                                <a:pt x="6903" y="6195"/>
                              </a:lnTo>
                              <a:lnTo>
                                <a:pt x="6644" y="6529"/>
                              </a:lnTo>
                              <a:lnTo>
                                <a:pt x="6709" y="6580"/>
                              </a:lnTo>
                              <a:lnTo>
                                <a:pt x="6708" y="6579"/>
                              </a:lnTo>
                              <a:lnTo>
                                <a:pt x="6710" y="6578"/>
                              </a:lnTo>
                              <a:lnTo>
                                <a:pt x="6718" y="6576"/>
                              </a:lnTo>
                              <a:lnTo>
                                <a:pt x="6731" y="6575"/>
                              </a:lnTo>
                              <a:lnTo>
                                <a:pt x="6746" y="6575"/>
                              </a:lnTo>
                              <a:lnTo>
                                <a:pt x="6753" y="6575"/>
                              </a:lnTo>
                              <a:lnTo>
                                <a:pt x="6759" y="6576"/>
                              </a:lnTo>
                              <a:lnTo>
                                <a:pt x="6765" y="6578"/>
                              </a:lnTo>
                              <a:lnTo>
                                <a:pt x="6769" y="6581"/>
                              </a:lnTo>
                              <a:lnTo>
                                <a:pt x="6771" y="6585"/>
                              </a:lnTo>
                              <a:lnTo>
                                <a:pt x="6772" y="6589"/>
                              </a:lnTo>
                              <a:lnTo>
                                <a:pt x="6770" y="6595"/>
                              </a:lnTo>
                              <a:lnTo>
                                <a:pt x="6765" y="6602"/>
                              </a:lnTo>
                              <a:lnTo>
                                <a:pt x="6796" y="6593"/>
                              </a:lnTo>
                              <a:lnTo>
                                <a:pt x="6830" y="6584"/>
                              </a:lnTo>
                              <a:lnTo>
                                <a:pt x="6861" y="6575"/>
                              </a:lnTo>
                              <a:lnTo>
                                <a:pt x="6876" y="6569"/>
                              </a:lnTo>
                              <a:lnTo>
                                <a:pt x="6891" y="6564"/>
                              </a:lnTo>
                              <a:lnTo>
                                <a:pt x="6903" y="6557"/>
                              </a:lnTo>
                              <a:lnTo>
                                <a:pt x="6914" y="6551"/>
                              </a:lnTo>
                              <a:lnTo>
                                <a:pt x="6923" y="6543"/>
                              </a:lnTo>
                              <a:lnTo>
                                <a:pt x="6931" y="6534"/>
                              </a:lnTo>
                              <a:lnTo>
                                <a:pt x="6933" y="6530"/>
                              </a:lnTo>
                              <a:lnTo>
                                <a:pt x="6936" y="6525"/>
                              </a:lnTo>
                              <a:lnTo>
                                <a:pt x="6937" y="6520"/>
                              </a:lnTo>
                              <a:lnTo>
                                <a:pt x="6938" y="6515"/>
                              </a:lnTo>
                              <a:lnTo>
                                <a:pt x="6938" y="6510"/>
                              </a:lnTo>
                              <a:lnTo>
                                <a:pt x="6938" y="6505"/>
                              </a:lnTo>
                              <a:lnTo>
                                <a:pt x="6936" y="6499"/>
                              </a:lnTo>
                              <a:lnTo>
                                <a:pt x="6934" y="6493"/>
                              </a:lnTo>
                              <a:lnTo>
                                <a:pt x="6943" y="6483"/>
                              </a:lnTo>
                              <a:lnTo>
                                <a:pt x="6953" y="6474"/>
                              </a:lnTo>
                              <a:lnTo>
                                <a:pt x="6963" y="6466"/>
                              </a:lnTo>
                              <a:lnTo>
                                <a:pt x="6973" y="6459"/>
                              </a:lnTo>
                              <a:lnTo>
                                <a:pt x="6994" y="6448"/>
                              </a:lnTo>
                              <a:lnTo>
                                <a:pt x="7015" y="6437"/>
                              </a:lnTo>
                              <a:lnTo>
                                <a:pt x="7027" y="6431"/>
                              </a:lnTo>
                              <a:lnTo>
                                <a:pt x="7038" y="6425"/>
                              </a:lnTo>
                              <a:lnTo>
                                <a:pt x="7049" y="6418"/>
                              </a:lnTo>
                              <a:lnTo>
                                <a:pt x="7060" y="6410"/>
                              </a:lnTo>
                              <a:lnTo>
                                <a:pt x="7070" y="6399"/>
                              </a:lnTo>
                              <a:lnTo>
                                <a:pt x="7081" y="6388"/>
                              </a:lnTo>
                              <a:lnTo>
                                <a:pt x="7091" y="6375"/>
                              </a:lnTo>
                              <a:lnTo>
                                <a:pt x="7101" y="6360"/>
                              </a:lnTo>
                              <a:close/>
                              <a:moveTo>
                                <a:pt x="6634" y="6636"/>
                              </a:moveTo>
                              <a:lnTo>
                                <a:pt x="6634" y="6636"/>
                              </a:lnTo>
                              <a:lnTo>
                                <a:pt x="6649" y="6633"/>
                              </a:lnTo>
                              <a:lnTo>
                                <a:pt x="6664" y="6629"/>
                              </a:lnTo>
                              <a:lnTo>
                                <a:pt x="6681" y="6626"/>
                              </a:lnTo>
                              <a:lnTo>
                                <a:pt x="6696" y="6623"/>
                              </a:lnTo>
                              <a:lnTo>
                                <a:pt x="6688" y="6607"/>
                              </a:lnTo>
                              <a:lnTo>
                                <a:pt x="6679" y="6593"/>
                              </a:lnTo>
                              <a:lnTo>
                                <a:pt x="6670" y="6583"/>
                              </a:lnTo>
                              <a:lnTo>
                                <a:pt x="6660" y="6575"/>
                              </a:lnTo>
                              <a:lnTo>
                                <a:pt x="6652" y="6569"/>
                              </a:lnTo>
                              <a:lnTo>
                                <a:pt x="6644" y="6566"/>
                              </a:lnTo>
                              <a:lnTo>
                                <a:pt x="6636" y="6565"/>
                              </a:lnTo>
                              <a:lnTo>
                                <a:pt x="6628" y="6566"/>
                              </a:lnTo>
                              <a:lnTo>
                                <a:pt x="6620" y="6569"/>
                              </a:lnTo>
                              <a:lnTo>
                                <a:pt x="6612" y="6574"/>
                              </a:lnTo>
                              <a:lnTo>
                                <a:pt x="6605" y="6582"/>
                              </a:lnTo>
                              <a:lnTo>
                                <a:pt x="6597" y="6592"/>
                              </a:lnTo>
                              <a:lnTo>
                                <a:pt x="6590" y="6603"/>
                              </a:lnTo>
                              <a:lnTo>
                                <a:pt x="6583" y="6618"/>
                              </a:lnTo>
                              <a:lnTo>
                                <a:pt x="6577" y="6633"/>
                              </a:lnTo>
                              <a:lnTo>
                                <a:pt x="6570" y="6650"/>
                              </a:lnTo>
                              <a:lnTo>
                                <a:pt x="6586" y="6647"/>
                              </a:lnTo>
                              <a:lnTo>
                                <a:pt x="6603" y="6644"/>
                              </a:lnTo>
                              <a:lnTo>
                                <a:pt x="6618" y="6639"/>
                              </a:lnTo>
                              <a:lnTo>
                                <a:pt x="6634" y="6636"/>
                              </a:lnTo>
                              <a:close/>
                              <a:moveTo>
                                <a:pt x="7940" y="5374"/>
                              </a:moveTo>
                              <a:lnTo>
                                <a:pt x="8084" y="5202"/>
                              </a:lnTo>
                              <a:lnTo>
                                <a:pt x="8047" y="5174"/>
                              </a:lnTo>
                              <a:lnTo>
                                <a:pt x="8015" y="5146"/>
                              </a:lnTo>
                              <a:lnTo>
                                <a:pt x="7961" y="5102"/>
                              </a:lnTo>
                              <a:lnTo>
                                <a:pt x="7939" y="5083"/>
                              </a:lnTo>
                              <a:lnTo>
                                <a:pt x="7918" y="5069"/>
                              </a:lnTo>
                              <a:lnTo>
                                <a:pt x="7908" y="5063"/>
                              </a:lnTo>
                              <a:lnTo>
                                <a:pt x="7899" y="5059"/>
                              </a:lnTo>
                              <a:lnTo>
                                <a:pt x="7890" y="5055"/>
                              </a:lnTo>
                              <a:lnTo>
                                <a:pt x="7881" y="5052"/>
                              </a:lnTo>
                              <a:lnTo>
                                <a:pt x="7873" y="5050"/>
                              </a:lnTo>
                              <a:lnTo>
                                <a:pt x="7864" y="5050"/>
                              </a:lnTo>
                              <a:lnTo>
                                <a:pt x="7855" y="5051"/>
                              </a:lnTo>
                              <a:lnTo>
                                <a:pt x="7845" y="5052"/>
                              </a:lnTo>
                              <a:lnTo>
                                <a:pt x="7836" y="5055"/>
                              </a:lnTo>
                              <a:lnTo>
                                <a:pt x="7827" y="5060"/>
                              </a:lnTo>
                              <a:lnTo>
                                <a:pt x="7817" y="5065"/>
                              </a:lnTo>
                              <a:lnTo>
                                <a:pt x="7807" y="5072"/>
                              </a:lnTo>
                              <a:lnTo>
                                <a:pt x="7797" y="5080"/>
                              </a:lnTo>
                              <a:lnTo>
                                <a:pt x="7786" y="5090"/>
                              </a:lnTo>
                              <a:lnTo>
                                <a:pt x="7761" y="5114"/>
                              </a:lnTo>
                              <a:lnTo>
                                <a:pt x="7734" y="5143"/>
                              </a:lnTo>
                              <a:lnTo>
                                <a:pt x="7703" y="5179"/>
                              </a:lnTo>
                              <a:lnTo>
                                <a:pt x="7821" y="5277"/>
                              </a:lnTo>
                              <a:lnTo>
                                <a:pt x="7940" y="5374"/>
                              </a:lnTo>
                              <a:close/>
                              <a:moveTo>
                                <a:pt x="7776" y="5571"/>
                              </a:moveTo>
                              <a:lnTo>
                                <a:pt x="7925" y="5394"/>
                              </a:lnTo>
                              <a:lnTo>
                                <a:pt x="7886" y="5362"/>
                              </a:lnTo>
                              <a:lnTo>
                                <a:pt x="7852" y="5335"/>
                              </a:lnTo>
                              <a:lnTo>
                                <a:pt x="7822" y="5311"/>
                              </a:lnTo>
                              <a:lnTo>
                                <a:pt x="7796" y="5290"/>
                              </a:lnTo>
                              <a:lnTo>
                                <a:pt x="7773" y="5274"/>
                              </a:lnTo>
                              <a:lnTo>
                                <a:pt x="7762" y="5267"/>
                              </a:lnTo>
                              <a:lnTo>
                                <a:pt x="7752" y="5261"/>
                              </a:lnTo>
                              <a:lnTo>
                                <a:pt x="7743" y="5256"/>
                              </a:lnTo>
                              <a:lnTo>
                                <a:pt x="7733" y="5252"/>
                              </a:lnTo>
                              <a:lnTo>
                                <a:pt x="7724" y="5250"/>
                              </a:lnTo>
                              <a:lnTo>
                                <a:pt x="7716" y="5248"/>
                              </a:lnTo>
                              <a:lnTo>
                                <a:pt x="7706" y="5248"/>
                              </a:lnTo>
                              <a:lnTo>
                                <a:pt x="7697" y="5249"/>
                              </a:lnTo>
                              <a:lnTo>
                                <a:pt x="7689" y="5250"/>
                              </a:lnTo>
                              <a:lnTo>
                                <a:pt x="7680" y="5254"/>
                              </a:lnTo>
                              <a:lnTo>
                                <a:pt x="7671" y="5258"/>
                              </a:lnTo>
                              <a:lnTo>
                                <a:pt x="7662" y="5263"/>
                              </a:lnTo>
                              <a:lnTo>
                                <a:pt x="7652" y="5270"/>
                              </a:lnTo>
                              <a:lnTo>
                                <a:pt x="7641" y="5278"/>
                              </a:lnTo>
                              <a:lnTo>
                                <a:pt x="7620" y="5299"/>
                              </a:lnTo>
                              <a:lnTo>
                                <a:pt x="7595" y="5326"/>
                              </a:lnTo>
                              <a:lnTo>
                                <a:pt x="7567" y="5357"/>
                              </a:lnTo>
                              <a:lnTo>
                                <a:pt x="7535" y="5395"/>
                              </a:lnTo>
                              <a:lnTo>
                                <a:pt x="7776" y="5571"/>
                              </a:lnTo>
                              <a:close/>
                              <a:moveTo>
                                <a:pt x="7585" y="5791"/>
                              </a:moveTo>
                              <a:lnTo>
                                <a:pt x="7749" y="5593"/>
                              </a:lnTo>
                              <a:lnTo>
                                <a:pt x="7520" y="5415"/>
                              </a:lnTo>
                              <a:lnTo>
                                <a:pt x="7463" y="5489"/>
                              </a:lnTo>
                              <a:lnTo>
                                <a:pt x="7441" y="5519"/>
                              </a:lnTo>
                              <a:lnTo>
                                <a:pt x="7424" y="5544"/>
                              </a:lnTo>
                              <a:lnTo>
                                <a:pt x="7417" y="5556"/>
                              </a:lnTo>
                              <a:lnTo>
                                <a:pt x="7411" y="5567"/>
                              </a:lnTo>
                              <a:lnTo>
                                <a:pt x="7407" y="5578"/>
                              </a:lnTo>
                              <a:lnTo>
                                <a:pt x="7403" y="5587"/>
                              </a:lnTo>
                              <a:lnTo>
                                <a:pt x="7401" y="5596"/>
                              </a:lnTo>
                              <a:lnTo>
                                <a:pt x="7400" y="5605"/>
                              </a:lnTo>
                              <a:lnTo>
                                <a:pt x="7400" y="5614"/>
                              </a:lnTo>
                              <a:lnTo>
                                <a:pt x="7401" y="5622"/>
                              </a:lnTo>
                              <a:lnTo>
                                <a:pt x="7404" y="5630"/>
                              </a:lnTo>
                              <a:lnTo>
                                <a:pt x="7407" y="5638"/>
                              </a:lnTo>
                              <a:lnTo>
                                <a:pt x="7412" y="5647"/>
                              </a:lnTo>
                              <a:lnTo>
                                <a:pt x="7418" y="5655"/>
                              </a:lnTo>
                              <a:lnTo>
                                <a:pt x="7425" y="5663"/>
                              </a:lnTo>
                              <a:lnTo>
                                <a:pt x="7434" y="5671"/>
                              </a:lnTo>
                              <a:lnTo>
                                <a:pt x="7454" y="5690"/>
                              </a:lnTo>
                              <a:lnTo>
                                <a:pt x="7479" y="5710"/>
                              </a:lnTo>
                              <a:lnTo>
                                <a:pt x="7510" y="5734"/>
                              </a:lnTo>
                              <a:lnTo>
                                <a:pt x="7585" y="5791"/>
                              </a:lnTo>
                              <a:close/>
                              <a:moveTo>
                                <a:pt x="8253" y="4998"/>
                              </a:moveTo>
                              <a:lnTo>
                                <a:pt x="8395" y="4814"/>
                              </a:lnTo>
                              <a:lnTo>
                                <a:pt x="8358" y="4787"/>
                              </a:lnTo>
                              <a:lnTo>
                                <a:pt x="8325" y="4761"/>
                              </a:lnTo>
                              <a:lnTo>
                                <a:pt x="8271" y="4717"/>
                              </a:lnTo>
                              <a:lnTo>
                                <a:pt x="8247" y="4700"/>
                              </a:lnTo>
                              <a:lnTo>
                                <a:pt x="8226" y="4687"/>
                              </a:lnTo>
                              <a:lnTo>
                                <a:pt x="8217" y="4680"/>
                              </a:lnTo>
                              <a:lnTo>
                                <a:pt x="8207" y="4676"/>
                              </a:lnTo>
                              <a:lnTo>
                                <a:pt x="8197" y="4672"/>
                              </a:lnTo>
                              <a:lnTo>
                                <a:pt x="8188" y="4670"/>
                              </a:lnTo>
                              <a:lnTo>
                                <a:pt x="8179" y="4668"/>
                              </a:lnTo>
                              <a:lnTo>
                                <a:pt x="8171" y="4668"/>
                              </a:lnTo>
                              <a:lnTo>
                                <a:pt x="8162" y="4669"/>
                              </a:lnTo>
                              <a:lnTo>
                                <a:pt x="8153" y="4671"/>
                              </a:lnTo>
                              <a:lnTo>
                                <a:pt x="8144" y="4674"/>
                              </a:lnTo>
                              <a:lnTo>
                                <a:pt x="8134" y="4678"/>
                              </a:lnTo>
                              <a:lnTo>
                                <a:pt x="8124" y="4685"/>
                              </a:lnTo>
                              <a:lnTo>
                                <a:pt x="8113" y="4691"/>
                              </a:lnTo>
                              <a:lnTo>
                                <a:pt x="8103" y="4700"/>
                              </a:lnTo>
                              <a:lnTo>
                                <a:pt x="8092" y="4709"/>
                              </a:lnTo>
                              <a:lnTo>
                                <a:pt x="8068" y="4733"/>
                              </a:lnTo>
                              <a:lnTo>
                                <a:pt x="8040" y="4763"/>
                              </a:lnTo>
                              <a:lnTo>
                                <a:pt x="8010" y="4798"/>
                              </a:lnTo>
                              <a:lnTo>
                                <a:pt x="8253" y="4998"/>
                              </a:lnTo>
                              <a:close/>
                              <a:moveTo>
                                <a:pt x="8099" y="5183"/>
                              </a:moveTo>
                              <a:lnTo>
                                <a:pt x="8238" y="5018"/>
                              </a:lnTo>
                              <a:lnTo>
                                <a:pt x="7995" y="4817"/>
                              </a:lnTo>
                              <a:lnTo>
                                <a:pt x="7965" y="4856"/>
                              </a:lnTo>
                              <a:lnTo>
                                <a:pt x="7941" y="4890"/>
                              </a:lnTo>
                              <a:lnTo>
                                <a:pt x="7922" y="4919"/>
                              </a:lnTo>
                              <a:lnTo>
                                <a:pt x="7914" y="4932"/>
                              </a:lnTo>
                              <a:lnTo>
                                <a:pt x="7908" y="4944"/>
                              </a:lnTo>
                              <a:lnTo>
                                <a:pt x="7903" y="4957"/>
                              </a:lnTo>
                              <a:lnTo>
                                <a:pt x="7899" y="4967"/>
                              </a:lnTo>
                              <a:lnTo>
                                <a:pt x="7897" y="4977"/>
                              </a:lnTo>
                              <a:lnTo>
                                <a:pt x="7896" y="4987"/>
                              </a:lnTo>
                              <a:lnTo>
                                <a:pt x="7896" y="4996"/>
                              </a:lnTo>
                              <a:lnTo>
                                <a:pt x="7897" y="5004"/>
                              </a:lnTo>
                              <a:lnTo>
                                <a:pt x="7899" y="5013"/>
                              </a:lnTo>
                              <a:lnTo>
                                <a:pt x="7902" y="5021"/>
                              </a:lnTo>
                              <a:lnTo>
                                <a:pt x="7907" y="5030"/>
                              </a:lnTo>
                              <a:lnTo>
                                <a:pt x="7912" y="5038"/>
                              </a:lnTo>
                              <a:lnTo>
                                <a:pt x="7919" y="5045"/>
                              </a:lnTo>
                              <a:lnTo>
                                <a:pt x="7927" y="5053"/>
                              </a:lnTo>
                              <a:lnTo>
                                <a:pt x="7946" y="5069"/>
                              </a:lnTo>
                              <a:lnTo>
                                <a:pt x="7968" y="5087"/>
                              </a:lnTo>
                              <a:lnTo>
                                <a:pt x="8026" y="5129"/>
                              </a:lnTo>
                              <a:lnTo>
                                <a:pt x="8061" y="5154"/>
                              </a:lnTo>
                              <a:lnTo>
                                <a:pt x="8099" y="5183"/>
                              </a:lnTo>
                              <a:close/>
                              <a:moveTo>
                                <a:pt x="8717" y="4414"/>
                              </a:moveTo>
                              <a:lnTo>
                                <a:pt x="8850" y="4244"/>
                              </a:lnTo>
                              <a:lnTo>
                                <a:pt x="8813" y="4215"/>
                              </a:lnTo>
                              <a:lnTo>
                                <a:pt x="8781" y="4188"/>
                              </a:lnTo>
                              <a:lnTo>
                                <a:pt x="8727" y="4143"/>
                              </a:lnTo>
                              <a:lnTo>
                                <a:pt x="8705" y="4124"/>
                              </a:lnTo>
                              <a:lnTo>
                                <a:pt x="8683" y="4110"/>
                              </a:lnTo>
                              <a:lnTo>
                                <a:pt x="8674" y="4105"/>
                              </a:lnTo>
                              <a:lnTo>
                                <a:pt x="8665" y="4100"/>
                              </a:lnTo>
                              <a:lnTo>
                                <a:pt x="8656" y="4096"/>
                              </a:lnTo>
                              <a:lnTo>
                                <a:pt x="8647" y="4093"/>
                              </a:lnTo>
                              <a:lnTo>
                                <a:pt x="8638" y="4092"/>
                              </a:lnTo>
                              <a:lnTo>
                                <a:pt x="8629" y="4091"/>
                              </a:lnTo>
                              <a:lnTo>
                                <a:pt x="8621" y="4092"/>
                              </a:lnTo>
                              <a:lnTo>
                                <a:pt x="8611" y="4094"/>
                              </a:lnTo>
                              <a:lnTo>
                                <a:pt x="8602" y="4097"/>
                              </a:lnTo>
                              <a:lnTo>
                                <a:pt x="8593" y="4101"/>
                              </a:lnTo>
                              <a:lnTo>
                                <a:pt x="8583" y="4106"/>
                              </a:lnTo>
                              <a:lnTo>
                                <a:pt x="8573" y="4113"/>
                              </a:lnTo>
                              <a:lnTo>
                                <a:pt x="8562" y="4121"/>
                              </a:lnTo>
                              <a:lnTo>
                                <a:pt x="8551" y="4131"/>
                              </a:lnTo>
                              <a:lnTo>
                                <a:pt x="8526" y="4155"/>
                              </a:lnTo>
                              <a:lnTo>
                                <a:pt x="8500" y="4184"/>
                              </a:lnTo>
                              <a:lnTo>
                                <a:pt x="8468" y="4221"/>
                              </a:lnTo>
                              <a:lnTo>
                                <a:pt x="8717" y="4414"/>
                              </a:lnTo>
                              <a:close/>
                              <a:moveTo>
                                <a:pt x="8570" y="4603"/>
                              </a:moveTo>
                              <a:lnTo>
                                <a:pt x="8702" y="4434"/>
                              </a:lnTo>
                              <a:lnTo>
                                <a:pt x="8453" y="4240"/>
                              </a:lnTo>
                              <a:lnTo>
                                <a:pt x="8425" y="4279"/>
                              </a:lnTo>
                              <a:lnTo>
                                <a:pt x="8401" y="4312"/>
                              </a:lnTo>
                              <a:lnTo>
                                <a:pt x="8391" y="4327"/>
                              </a:lnTo>
                              <a:lnTo>
                                <a:pt x="8383" y="4341"/>
                              </a:lnTo>
                              <a:lnTo>
                                <a:pt x="8376" y="4354"/>
                              </a:lnTo>
                              <a:lnTo>
                                <a:pt x="8370" y="4366"/>
                              </a:lnTo>
                              <a:lnTo>
                                <a:pt x="8366" y="4378"/>
                              </a:lnTo>
                              <a:lnTo>
                                <a:pt x="8363" y="4388"/>
                              </a:lnTo>
                              <a:lnTo>
                                <a:pt x="8361" y="4398"/>
                              </a:lnTo>
                              <a:lnTo>
                                <a:pt x="8360" y="4409"/>
                              </a:lnTo>
                              <a:lnTo>
                                <a:pt x="8361" y="4418"/>
                              </a:lnTo>
                              <a:lnTo>
                                <a:pt x="8363" y="4426"/>
                              </a:lnTo>
                              <a:lnTo>
                                <a:pt x="8365" y="4435"/>
                              </a:lnTo>
                              <a:lnTo>
                                <a:pt x="8369" y="4443"/>
                              </a:lnTo>
                              <a:lnTo>
                                <a:pt x="8374" y="4450"/>
                              </a:lnTo>
                              <a:lnTo>
                                <a:pt x="8380" y="4458"/>
                              </a:lnTo>
                              <a:lnTo>
                                <a:pt x="8387" y="4466"/>
                              </a:lnTo>
                              <a:lnTo>
                                <a:pt x="8396" y="4474"/>
                              </a:lnTo>
                              <a:lnTo>
                                <a:pt x="8416" y="4491"/>
                              </a:lnTo>
                              <a:lnTo>
                                <a:pt x="8439" y="4509"/>
                              </a:lnTo>
                              <a:lnTo>
                                <a:pt x="8498" y="4551"/>
                              </a:lnTo>
                              <a:lnTo>
                                <a:pt x="8532" y="4575"/>
                              </a:lnTo>
                              <a:lnTo>
                                <a:pt x="8570" y="4603"/>
                              </a:lnTo>
                              <a:close/>
                              <a:moveTo>
                                <a:pt x="8411" y="4795"/>
                              </a:moveTo>
                              <a:lnTo>
                                <a:pt x="8550" y="4631"/>
                              </a:lnTo>
                              <a:lnTo>
                                <a:pt x="8305" y="4430"/>
                              </a:lnTo>
                              <a:lnTo>
                                <a:pt x="8277" y="4468"/>
                              </a:lnTo>
                              <a:lnTo>
                                <a:pt x="8252" y="4502"/>
                              </a:lnTo>
                              <a:lnTo>
                                <a:pt x="8233" y="4531"/>
                              </a:lnTo>
                              <a:lnTo>
                                <a:pt x="8226" y="4545"/>
                              </a:lnTo>
                              <a:lnTo>
                                <a:pt x="8220" y="4557"/>
                              </a:lnTo>
                              <a:lnTo>
                                <a:pt x="8215" y="4569"/>
                              </a:lnTo>
                              <a:lnTo>
                                <a:pt x="8211" y="4579"/>
                              </a:lnTo>
                              <a:lnTo>
                                <a:pt x="8209" y="4589"/>
                              </a:lnTo>
                              <a:lnTo>
                                <a:pt x="8208" y="4599"/>
                              </a:lnTo>
                              <a:lnTo>
                                <a:pt x="8208" y="4608"/>
                              </a:lnTo>
                              <a:lnTo>
                                <a:pt x="8209" y="4617"/>
                              </a:lnTo>
                              <a:lnTo>
                                <a:pt x="8211" y="4626"/>
                              </a:lnTo>
                              <a:lnTo>
                                <a:pt x="8214" y="4634"/>
                              </a:lnTo>
                              <a:lnTo>
                                <a:pt x="8219" y="4641"/>
                              </a:lnTo>
                              <a:lnTo>
                                <a:pt x="8224" y="4649"/>
                              </a:lnTo>
                              <a:lnTo>
                                <a:pt x="8231" y="4657"/>
                              </a:lnTo>
                              <a:lnTo>
                                <a:pt x="8239" y="4665"/>
                              </a:lnTo>
                              <a:lnTo>
                                <a:pt x="8257" y="4681"/>
                              </a:lnTo>
                              <a:lnTo>
                                <a:pt x="8281" y="4700"/>
                              </a:lnTo>
                              <a:lnTo>
                                <a:pt x="8338" y="4741"/>
                              </a:lnTo>
                              <a:lnTo>
                                <a:pt x="8372" y="4767"/>
                              </a:lnTo>
                              <a:lnTo>
                                <a:pt x="8411" y="4795"/>
                              </a:lnTo>
                              <a:close/>
                              <a:moveTo>
                                <a:pt x="9166" y="3849"/>
                              </a:moveTo>
                              <a:lnTo>
                                <a:pt x="9166" y="3849"/>
                              </a:lnTo>
                              <a:lnTo>
                                <a:pt x="9129" y="3818"/>
                              </a:lnTo>
                              <a:lnTo>
                                <a:pt x="9096" y="3790"/>
                              </a:lnTo>
                              <a:lnTo>
                                <a:pt x="9042" y="3743"/>
                              </a:lnTo>
                              <a:lnTo>
                                <a:pt x="9019" y="3725"/>
                              </a:lnTo>
                              <a:lnTo>
                                <a:pt x="8999" y="3709"/>
                              </a:lnTo>
                              <a:lnTo>
                                <a:pt x="8989" y="3704"/>
                              </a:lnTo>
                              <a:lnTo>
                                <a:pt x="8980" y="3699"/>
                              </a:lnTo>
                              <a:lnTo>
                                <a:pt x="8971" y="3696"/>
                              </a:lnTo>
                              <a:lnTo>
                                <a:pt x="8962" y="3693"/>
                              </a:lnTo>
                              <a:lnTo>
                                <a:pt x="8953" y="3692"/>
                              </a:lnTo>
                              <a:lnTo>
                                <a:pt x="8944" y="3692"/>
                              </a:lnTo>
                              <a:lnTo>
                                <a:pt x="8936" y="3693"/>
                              </a:lnTo>
                              <a:lnTo>
                                <a:pt x="8927" y="3696"/>
                              </a:lnTo>
                              <a:lnTo>
                                <a:pt x="8918" y="3699"/>
                              </a:lnTo>
                              <a:lnTo>
                                <a:pt x="8908" y="3704"/>
                              </a:lnTo>
                              <a:lnTo>
                                <a:pt x="8899" y="3710"/>
                              </a:lnTo>
                              <a:lnTo>
                                <a:pt x="8888" y="3718"/>
                              </a:lnTo>
                              <a:lnTo>
                                <a:pt x="8877" y="3728"/>
                              </a:lnTo>
                              <a:lnTo>
                                <a:pt x="8866" y="3738"/>
                              </a:lnTo>
                              <a:lnTo>
                                <a:pt x="8841" y="3763"/>
                              </a:lnTo>
                              <a:lnTo>
                                <a:pt x="8812" y="3795"/>
                              </a:lnTo>
                              <a:lnTo>
                                <a:pt x="8780" y="3833"/>
                              </a:lnTo>
                              <a:lnTo>
                                <a:pt x="8817" y="3863"/>
                              </a:lnTo>
                              <a:lnTo>
                                <a:pt x="8851" y="3890"/>
                              </a:lnTo>
                              <a:lnTo>
                                <a:pt x="8905" y="3936"/>
                              </a:lnTo>
                              <a:lnTo>
                                <a:pt x="8928" y="3953"/>
                              </a:lnTo>
                              <a:lnTo>
                                <a:pt x="8948" y="3967"/>
                              </a:lnTo>
                              <a:lnTo>
                                <a:pt x="8958" y="3972"/>
                              </a:lnTo>
                              <a:lnTo>
                                <a:pt x="8968" y="3977"/>
                              </a:lnTo>
                              <a:lnTo>
                                <a:pt x="8977" y="3980"/>
                              </a:lnTo>
                              <a:lnTo>
                                <a:pt x="8986" y="3983"/>
                              </a:lnTo>
                              <a:lnTo>
                                <a:pt x="8995" y="3984"/>
                              </a:lnTo>
                              <a:lnTo>
                                <a:pt x="9004" y="3984"/>
                              </a:lnTo>
                              <a:lnTo>
                                <a:pt x="9012" y="3983"/>
                              </a:lnTo>
                              <a:lnTo>
                                <a:pt x="9021" y="3981"/>
                              </a:lnTo>
                              <a:lnTo>
                                <a:pt x="9030" y="3978"/>
                              </a:lnTo>
                              <a:lnTo>
                                <a:pt x="9041" y="3973"/>
                              </a:lnTo>
                              <a:lnTo>
                                <a:pt x="9050" y="3967"/>
                              </a:lnTo>
                              <a:lnTo>
                                <a:pt x="9060" y="3960"/>
                              </a:lnTo>
                              <a:lnTo>
                                <a:pt x="9071" y="3952"/>
                              </a:lnTo>
                              <a:lnTo>
                                <a:pt x="9082" y="3942"/>
                              </a:lnTo>
                              <a:lnTo>
                                <a:pt x="9107" y="3917"/>
                              </a:lnTo>
                              <a:lnTo>
                                <a:pt x="9135" y="3886"/>
                              </a:lnTo>
                              <a:lnTo>
                                <a:pt x="9166" y="3849"/>
                              </a:lnTo>
                              <a:close/>
                              <a:moveTo>
                                <a:pt x="8866" y="4236"/>
                              </a:moveTo>
                              <a:lnTo>
                                <a:pt x="8866" y="4236"/>
                              </a:lnTo>
                              <a:lnTo>
                                <a:pt x="8895" y="4196"/>
                              </a:lnTo>
                              <a:lnTo>
                                <a:pt x="8919" y="4162"/>
                              </a:lnTo>
                              <a:lnTo>
                                <a:pt x="8938" y="4133"/>
                              </a:lnTo>
                              <a:lnTo>
                                <a:pt x="8952" y="4107"/>
                              </a:lnTo>
                              <a:lnTo>
                                <a:pt x="8958" y="4095"/>
                              </a:lnTo>
                              <a:lnTo>
                                <a:pt x="8963" y="4085"/>
                              </a:lnTo>
                              <a:lnTo>
                                <a:pt x="8967" y="4075"/>
                              </a:lnTo>
                              <a:lnTo>
                                <a:pt x="8969" y="4065"/>
                              </a:lnTo>
                              <a:lnTo>
                                <a:pt x="8971" y="4055"/>
                              </a:lnTo>
                              <a:lnTo>
                                <a:pt x="8971" y="4047"/>
                              </a:lnTo>
                              <a:lnTo>
                                <a:pt x="8970" y="4039"/>
                              </a:lnTo>
                              <a:lnTo>
                                <a:pt x="8968" y="4031"/>
                              </a:lnTo>
                              <a:lnTo>
                                <a:pt x="8963" y="4023"/>
                              </a:lnTo>
                              <a:lnTo>
                                <a:pt x="8959" y="4016"/>
                              </a:lnTo>
                              <a:lnTo>
                                <a:pt x="8954" y="4008"/>
                              </a:lnTo>
                              <a:lnTo>
                                <a:pt x="8947" y="4000"/>
                              </a:lnTo>
                              <a:lnTo>
                                <a:pt x="8939" y="3992"/>
                              </a:lnTo>
                              <a:lnTo>
                                <a:pt x="8930" y="3984"/>
                              </a:lnTo>
                              <a:lnTo>
                                <a:pt x="8909" y="3967"/>
                              </a:lnTo>
                              <a:lnTo>
                                <a:pt x="8883" y="3948"/>
                              </a:lnTo>
                              <a:lnTo>
                                <a:pt x="8853" y="3925"/>
                              </a:lnTo>
                              <a:lnTo>
                                <a:pt x="8817" y="3901"/>
                              </a:lnTo>
                              <a:lnTo>
                                <a:pt x="8778" y="3873"/>
                              </a:lnTo>
                              <a:lnTo>
                                <a:pt x="8776" y="3871"/>
                              </a:lnTo>
                              <a:lnTo>
                                <a:pt x="8772" y="3871"/>
                              </a:lnTo>
                              <a:lnTo>
                                <a:pt x="8768" y="3871"/>
                              </a:lnTo>
                              <a:lnTo>
                                <a:pt x="8764" y="3873"/>
                              </a:lnTo>
                              <a:lnTo>
                                <a:pt x="8753" y="3878"/>
                              </a:lnTo>
                              <a:lnTo>
                                <a:pt x="8742" y="3885"/>
                              </a:lnTo>
                              <a:lnTo>
                                <a:pt x="8729" y="3895"/>
                              </a:lnTo>
                              <a:lnTo>
                                <a:pt x="8716" y="3906"/>
                              </a:lnTo>
                              <a:lnTo>
                                <a:pt x="8703" y="3919"/>
                              </a:lnTo>
                              <a:lnTo>
                                <a:pt x="8690" y="3935"/>
                              </a:lnTo>
                              <a:lnTo>
                                <a:pt x="8675" y="3949"/>
                              </a:lnTo>
                              <a:lnTo>
                                <a:pt x="8663" y="3964"/>
                              </a:lnTo>
                              <a:lnTo>
                                <a:pt x="8652" y="3979"/>
                              </a:lnTo>
                              <a:lnTo>
                                <a:pt x="8642" y="3993"/>
                              </a:lnTo>
                              <a:lnTo>
                                <a:pt x="8634" y="4007"/>
                              </a:lnTo>
                              <a:lnTo>
                                <a:pt x="8628" y="4019"/>
                              </a:lnTo>
                              <a:lnTo>
                                <a:pt x="8624" y="4029"/>
                              </a:lnTo>
                              <a:lnTo>
                                <a:pt x="8623" y="4033"/>
                              </a:lnTo>
                              <a:lnTo>
                                <a:pt x="8623" y="4036"/>
                              </a:lnTo>
                              <a:lnTo>
                                <a:pt x="8624" y="4041"/>
                              </a:lnTo>
                              <a:lnTo>
                                <a:pt x="8626" y="4046"/>
                              </a:lnTo>
                              <a:lnTo>
                                <a:pt x="8629" y="4051"/>
                              </a:lnTo>
                              <a:lnTo>
                                <a:pt x="8633" y="4057"/>
                              </a:lnTo>
                              <a:lnTo>
                                <a:pt x="8643" y="4070"/>
                              </a:lnTo>
                              <a:lnTo>
                                <a:pt x="8657" y="4083"/>
                              </a:lnTo>
                              <a:lnTo>
                                <a:pt x="8673" y="4097"/>
                              </a:lnTo>
                              <a:lnTo>
                                <a:pt x="8691" y="4111"/>
                              </a:lnTo>
                              <a:lnTo>
                                <a:pt x="8730" y="4141"/>
                              </a:lnTo>
                              <a:lnTo>
                                <a:pt x="8772" y="4170"/>
                              </a:lnTo>
                              <a:lnTo>
                                <a:pt x="8811" y="4196"/>
                              </a:lnTo>
                              <a:lnTo>
                                <a:pt x="8844" y="4220"/>
                              </a:lnTo>
                              <a:lnTo>
                                <a:pt x="8866" y="4236"/>
                              </a:lnTo>
                              <a:close/>
                              <a:moveTo>
                                <a:pt x="9247" y="3261"/>
                              </a:moveTo>
                              <a:lnTo>
                                <a:pt x="9096" y="3439"/>
                              </a:lnTo>
                              <a:lnTo>
                                <a:pt x="9333" y="3622"/>
                              </a:lnTo>
                              <a:lnTo>
                                <a:pt x="9361" y="3585"/>
                              </a:lnTo>
                              <a:lnTo>
                                <a:pt x="9385" y="3552"/>
                              </a:lnTo>
                              <a:lnTo>
                                <a:pt x="9404" y="3524"/>
                              </a:lnTo>
                              <a:lnTo>
                                <a:pt x="9412" y="3511"/>
                              </a:lnTo>
                              <a:lnTo>
                                <a:pt x="9418" y="3499"/>
                              </a:lnTo>
                              <a:lnTo>
                                <a:pt x="9423" y="3488"/>
                              </a:lnTo>
                              <a:lnTo>
                                <a:pt x="9427" y="3477"/>
                              </a:lnTo>
                              <a:lnTo>
                                <a:pt x="9430" y="3468"/>
                              </a:lnTo>
                              <a:lnTo>
                                <a:pt x="9432" y="3459"/>
                              </a:lnTo>
                              <a:lnTo>
                                <a:pt x="9433" y="3450"/>
                              </a:lnTo>
                              <a:lnTo>
                                <a:pt x="9433" y="3440"/>
                              </a:lnTo>
                              <a:lnTo>
                                <a:pt x="9431" y="3432"/>
                              </a:lnTo>
                              <a:lnTo>
                                <a:pt x="9428" y="3424"/>
                              </a:lnTo>
                              <a:lnTo>
                                <a:pt x="9425" y="3416"/>
                              </a:lnTo>
                              <a:lnTo>
                                <a:pt x="9420" y="3409"/>
                              </a:lnTo>
                              <a:lnTo>
                                <a:pt x="9414" y="3401"/>
                              </a:lnTo>
                              <a:lnTo>
                                <a:pt x="9408" y="3393"/>
                              </a:lnTo>
                              <a:lnTo>
                                <a:pt x="9391" y="3377"/>
                              </a:lnTo>
                              <a:lnTo>
                                <a:pt x="9369" y="3358"/>
                              </a:lnTo>
                              <a:lnTo>
                                <a:pt x="9316" y="3316"/>
                              </a:lnTo>
                              <a:lnTo>
                                <a:pt x="9283" y="3290"/>
                              </a:lnTo>
                              <a:lnTo>
                                <a:pt x="9247" y="3261"/>
                              </a:lnTo>
                              <a:close/>
                              <a:moveTo>
                                <a:pt x="9176" y="3825"/>
                              </a:moveTo>
                              <a:lnTo>
                                <a:pt x="9318" y="3642"/>
                              </a:lnTo>
                              <a:lnTo>
                                <a:pt x="9082" y="3459"/>
                              </a:lnTo>
                              <a:lnTo>
                                <a:pt x="9053" y="3497"/>
                              </a:lnTo>
                              <a:lnTo>
                                <a:pt x="9028" y="3531"/>
                              </a:lnTo>
                              <a:lnTo>
                                <a:pt x="9010" y="3559"/>
                              </a:lnTo>
                              <a:lnTo>
                                <a:pt x="9002" y="3572"/>
                              </a:lnTo>
                              <a:lnTo>
                                <a:pt x="8996" y="3585"/>
                              </a:lnTo>
                              <a:lnTo>
                                <a:pt x="8991" y="3596"/>
                              </a:lnTo>
                              <a:lnTo>
                                <a:pt x="8987" y="3606"/>
                              </a:lnTo>
                              <a:lnTo>
                                <a:pt x="8985" y="3616"/>
                              </a:lnTo>
                              <a:lnTo>
                                <a:pt x="8983" y="3626"/>
                              </a:lnTo>
                              <a:lnTo>
                                <a:pt x="8983" y="3635"/>
                              </a:lnTo>
                              <a:lnTo>
                                <a:pt x="8983" y="3643"/>
                              </a:lnTo>
                              <a:lnTo>
                                <a:pt x="8985" y="3653"/>
                              </a:lnTo>
                              <a:lnTo>
                                <a:pt x="8988" y="3661"/>
                              </a:lnTo>
                              <a:lnTo>
                                <a:pt x="8992" y="3669"/>
                              </a:lnTo>
                              <a:lnTo>
                                <a:pt x="8997" y="3676"/>
                              </a:lnTo>
                              <a:lnTo>
                                <a:pt x="9003" y="3684"/>
                              </a:lnTo>
                              <a:lnTo>
                                <a:pt x="9010" y="3692"/>
                              </a:lnTo>
                              <a:lnTo>
                                <a:pt x="9028" y="3709"/>
                              </a:lnTo>
                              <a:lnTo>
                                <a:pt x="9050" y="3727"/>
                              </a:lnTo>
                              <a:lnTo>
                                <a:pt x="9106" y="3769"/>
                              </a:lnTo>
                              <a:lnTo>
                                <a:pt x="9138" y="3796"/>
                              </a:lnTo>
                              <a:lnTo>
                                <a:pt x="9176" y="3825"/>
                              </a:lnTo>
                              <a:close/>
                              <a:moveTo>
                                <a:pt x="9262" y="3241"/>
                              </a:moveTo>
                              <a:lnTo>
                                <a:pt x="9478" y="3420"/>
                              </a:lnTo>
                              <a:lnTo>
                                <a:pt x="9646" y="3205"/>
                              </a:lnTo>
                              <a:lnTo>
                                <a:pt x="9572" y="3146"/>
                              </a:lnTo>
                              <a:lnTo>
                                <a:pt x="9543" y="3124"/>
                              </a:lnTo>
                              <a:lnTo>
                                <a:pt x="9516" y="3105"/>
                              </a:lnTo>
                              <a:lnTo>
                                <a:pt x="9494" y="3090"/>
                              </a:lnTo>
                              <a:lnTo>
                                <a:pt x="9483" y="3085"/>
                              </a:lnTo>
                              <a:lnTo>
                                <a:pt x="9474" y="3080"/>
                              </a:lnTo>
                              <a:lnTo>
                                <a:pt x="9464" y="3077"/>
                              </a:lnTo>
                              <a:lnTo>
                                <a:pt x="9455" y="3075"/>
                              </a:lnTo>
                              <a:lnTo>
                                <a:pt x="9446" y="3074"/>
                              </a:lnTo>
                              <a:lnTo>
                                <a:pt x="9437" y="3074"/>
                              </a:lnTo>
                              <a:lnTo>
                                <a:pt x="9429" y="3075"/>
                              </a:lnTo>
                              <a:lnTo>
                                <a:pt x="9421" y="3078"/>
                              </a:lnTo>
                              <a:lnTo>
                                <a:pt x="9412" y="3081"/>
                              </a:lnTo>
                              <a:lnTo>
                                <a:pt x="9404" y="3086"/>
                              </a:lnTo>
                              <a:lnTo>
                                <a:pt x="9395" y="3092"/>
                              </a:lnTo>
                              <a:lnTo>
                                <a:pt x="9386" y="3099"/>
                              </a:lnTo>
                              <a:lnTo>
                                <a:pt x="9366" y="3118"/>
                              </a:lnTo>
                              <a:lnTo>
                                <a:pt x="9345" y="3141"/>
                              </a:lnTo>
                              <a:lnTo>
                                <a:pt x="9321" y="3168"/>
                              </a:lnTo>
                              <a:lnTo>
                                <a:pt x="9262" y="3241"/>
                              </a:lnTo>
                              <a:close/>
                              <a:moveTo>
                                <a:pt x="9452" y="3010"/>
                              </a:moveTo>
                              <a:lnTo>
                                <a:pt x="9662" y="3185"/>
                              </a:lnTo>
                              <a:lnTo>
                                <a:pt x="9678" y="3163"/>
                              </a:lnTo>
                              <a:lnTo>
                                <a:pt x="9695" y="3144"/>
                              </a:lnTo>
                              <a:lnTo>
                                <a:pt x="9731" y="3105"/>
                              </a:lnTo>
                              <a:lnTo>
                                <a:pt x="9748" y="3085"/>
                              </a:lnTo>
                              <a:lnTo>
                                <a:pt x="9764" y="3067"/>
                              </a:lnTo>
                              <a:lnTo>
                                <a:pt x="9778" y="3049"/>
                              </a:lnTo>
                              <a:lnTo>
                                <a:pt x="9791" y="3030"/>
                              </a:lnTo>
                              <a:lnTo>
                                <a:pt x="9802" y="3012"/>
                              </a:lnTo>
                              <a:lnTo>
                                <a:pt x="9806" y="3003"/>
                              </a:lnTo>
                              <a:lnTo>
                                <a:pt x="9810" y="2994"/>
                              </a:lnTo>
                              <a:lnTo>
                                <a:pt x="9812" y="2986"/>
                              </a:lnTo>
                              <a:lnTo>
                                <a:pt x="9813" y="2977"/>
                              </a:lnTo>
                              <a:lnTo>
                                <a:pt x="9814" y="2968"/>
                              </a:lnTo>
                              <a:lnTo>
                                <a:pt x="9814" y="2958"/>
                              </a:lnTo>
                              <a:lnTo>
                                <a:pt x="9812" y="2950"/>
                              </a:lnTo>
                              <a:lnTo>
                                <a:pt x="9809" y="2941"/>
                              </a:lnTo>
                              <a:lnTo>
                                <a:pt x="9806" y="2932"/>
                              </a:lnTo>
                              <a:lnTo>
                                <a:pt x="9800" y="2923"/>
                              </a:lnTo>
                              <a:lnTo>
                                <a:pt x="9793" y="2914"/>
                              </a:lnTo>
                              <a:lnTo>
                                <a:pt x="9785" y="2906"/>
                              </a:lnTo>
                              <a:lnTo>
                                <a:pt x="9776" y="2897"/>
                              </a:lnTo>
                              <a:lnTo>
                                <a:pt x="9765" y="2887"/>
                              </a:lnTo>
                              <a:lnTo>
                                <a:pt x="9733" y="2863"/>
                              </a:lnTo>
                              <a:lnTo>
                                <a:pt x="9704" y="2844"/>
                              </a:lnTo>
                              <a:lnTo>
                                <a:pt x="9691" y="2836"/>
                              </a:lnTo>
                              <a:lnTo>
                                <a:pt x="9679" y="2830"/>
                              </a:lnTo>
                              <a:lnTo>
                                <a:pt x="9668" y="2824"/>
                              </a:lnTo>
                              <a:lnTo>
                                <a:pt x="9657" y="2820"/>
                              </a:lnTo>
                              <a:lnTo>
                                <a:pt x="9647" y="2817"/>
                              </a:lnTo>
                              <a:lnTo>
                                <a:pt x="9638" y="2816"/>
                              </a:lnTo>
                              <a:lnTo>
                                <a:pt x="9629" y="2815"/>
                              </a:lnTo>
                              <a:lnTo>
                                <a:pt x="9621" y="2815"/>
                              </a:lnTo>
                              <a:lnTo>
                                <a:pt x="9613" y="2817"/>
                              </a:lnTo>
                              <a:lnTo>
                                <a:pt x="9605" y="2819"/>
                              </a:lnTo>
                              <a:lnTo>
                                <a:pt x="9598" y="2823"/>
                              </a:lnTo>
                              <a:lnTo>
                                <a:pt x="9591" y="2828"/>
                              </a:lnTo>
                              <a:lnTo>
                                <a:pt x="9583" y="2834"/>
                              </a:lnTo>
                              <a:lnTo>
                                <a:pt x="9576" y="2840"/>
                              </a:lnTo>
                              <a:lnTo>
                                <a:pt x="9562" y="2855"/>
                              </a:lnTo>
                              <a:lnTo>
                                <a:pt x="9548" y="2874"/>
                              </a:lnTo>
                              <a:lnTo>
                                <a:pt x="9533" y="2896"/>
                              </a:lnTo>
                              <a:lnTo>
                                <a:pt x="9497" y="2948"/>
                              </a:lnTo>
                              <a:lnTo>
                                <a:pt x="9476" y="2979"/>
                              </a:lnTo>
                              <a:lnTo>
                                <a:pt x="9452" y="3010"/>
                              </a:lnTo>
                              <a:close/>
                              <a:moveTo>
                                <a:pt x="9895" y="2452"/>
                              </a:moveTo>
                              <a:lnTo>
                                <a:pt x="9895" y="2452"/>
                              </a:lnTo>
                              <a:lnTo>
                                <a:pt x="9900" y="2453"/>
                              </a:lnTo>
                              <a:lnTo>
                                <a:pt x="9904" y="2455"/>
                              </a:lnTo>
                              <a:lnTo>
                                <a:pt x="9907" y="2457"/>
                              </a:lnTo>
                              <a:lnTo>
                                <a:pt x="9910" y="2459"/>
                              </a:lnTo>
                              <a:lnTo>
                                <a:pt x="9914" y="2464"/>
                              </a:lnTo>
                              <a:lnTo>
                                <a:pt x="9917" y="2469"/>
                              </a:lnTo>
                              <a:lnTo>
                                <a:pt x="9921" y="2473"/>
                              </a:lnTo>
                              <a:lnTo>
                                <a:pt x="9923" y="2474"/>
                              </a:lnTo>
                              <a:lnTo>
                                <a:pt x="9926" y="2475"/>
                              </a:lnTo>
                              <a:lnTo>
                                <a:pt x="9929" y="2475"/>
                              </a:lnTo>
                              <a:lnTo>
                                <a:pt x="9933" y="2474"/>
                              </a:lnTo>
                              <a:lnTo>
                                <a:pt x="9939" y="2473"/>
                              </a:lnTo>
                              <a:lnTo>
                                <a:pt x="9945" y="2470"/>
                              </a:lnTo>
                              <a:lnTo>
                                <a:pt x="9941" y="2453"/>
                              </a:lnTo>
                              <a:lnTo>
                                <a:pt x="9938" y="2448"/>
                              </a:lnTo>
                              <a:lnTo>
                                <a:pt x="9935" y="2444"/>
                              </a:lnTo>
                              <a:lnTo>
                                <a:pt x="9933" y="2441"/>
                              </a:lnTo>
                              <a:lnTo>
                                <a:pt x="9930" y="2440"/>
                              </a:lnTo>
                              <a:lnTo>
                                <a:pt x="9928" y="2440"/>
                              </a:lnTo>
                              <a:lnTo>
                                <a:pt x="9925" y="2441"/>
                              </a:lnTo>
                              <a:lnTo>
                                <a:pt x="9919" y="2444"/>
                              </a:lnTo>
                              <a:lnTo>
                                <a:pt x="9912" y="2448"/>
                              </a:lnTo>
                              <a:lnTo>
                                <a:pt x="9904" y="2452"/>
                              </a:lnTo>
                              <a:lnTo>
                                <a:pt x="9900" y="2452"/>
                              </a:lnTo>
                              <a:lnTo>
                                <a:pt x="9895" y="2452"/>
                              </a:lnTo>
                              <a:close/>
                              <a:moveTo>
                                <a:pt x="9655" y="2761"/>
                              </a:moveTo>
                              <a:lnTo>
                                <a:pt x="9858" y="2918"/>
                              </a:lnTo>
                              <a:lnTo>
                                <a:pt x="9885" y="2869"/>
                              </a:lnTo>
                              <a:lnTo>
                                <a:pt x="9910" y="2823"/>
                              </a:lnTo>
                              <a:lnTo>
                                <a:pt x="9921" y="2803"/>
                              </a:lnTo>
                              <a:lnTo>
                                <a:pt x="9933" y="2784"/>
                              </a:lnTo>
                              <a:lnTo>
                                <a:pt x="9945" y="2767"/>
                              </a:lnTo>
                              <a:lnTo>
                                <a:pt x="9956" y="2752"/>
                              </a:lnTo>
                              <a:lnTo>
                                <a:pt x="9947" y="2693"/>
                              </a:lnTo>
                              <a:lnTo>
                                <a:pt x="9939" y="2643"/>
                              </a:lnTo>
                              <a:lnTo>
                                <a:pt x="9929" y="2601"/>
                              </a:lnTo>
                              <a:lnTo>
                                <a:pt x="9925" y="2584"/>
                              </a:lnTo>
                              <a:lnTo>
                                <a:pt x="9920" y="2569"/>
                              </a:lnTo>
                              <a:lnTo>
                                <a:pt x="9915" y="2556"/>
                              </a:lnTo>
                              <a:lnTo>
                                <a:pt x="9910" y="2544"/>
                              </a:lnTo>
                              <a:lnTo>
                                <a:pt x="9904" y="2535"/>
                              </a:lnTo>
                              <a:lnTo>
                                <a:pt x="9899" y="2528"/>
                              </a:lnTo>
                              <a:lnTo>
                                <a:pt x="9893" y="2523"/>
                              </a:lnTo>
                              <a:lnTo>
                                <a:pt x="9886" y="2521"/>
                              </a:lnTo>
                              <a:lnTo>
                                <a:pt x="9879" y="2519"/>
                              </a:lnTo>
                              <a:lnTo>
                                <a:pt x="9872" y="2520"/>
                              </a:lnTo>
                              <a:lnTo>
                                <a:pt x="9863" y="2523"/>
                              </a:lnTo>
                              <a:lnTo>
                                <a:pt x="9855" y="2527"/>
                              </a:lnTo>
                              <a:lnTo>
                                <a:pt x="9846" y="2533"/>
                              </a:lnTo>
                              <a:lnTo>
                                <a:pt x="9836" y="2541"/>
                              </a:lnTo>
                              <a:lnTo>
                                <a:pt x="9826" y="2552"/>
                              </a:lnTo>
                              <a:lnTo>
                                <a:pt x="9815" y="2563"/>
                              </a:lnTo>
                              <a:lnTo>
                                <a:pt x="9790" y="2590"/>
                              </a:lnTo>
                              <a:lnTo>
                                <a:pt x="9762" y="2624"/>
                              </a:lnTo>
                              <a:lnTo>
                                <a:pt x="9731" y="2663"/>
                              </a:lnTo>
                              <a:lnTo>
                                <a:pt x="9655" y="2761"/>
                              </a:lnTo>
                              <a:close/>
                              <a:moveTo>
                                <a:pt x="7137" y="6461"/>
                              </a:moveTo>
                              <a:lnTo>
                                <a:pt x="7137" y="6461"/>
                              </a:lnTo>
                              <a:lnTo>
                                <a:pt x="7146" y="6457"/>
                              </a:lnTo>
                              <a:lnTo>
                                <a:pt x="7157" y="6454"/>
                              </a:lnTo>
                              <a:lnTo>
                                <a:pt x="7167" y="6451"/>
                              </a:lnTo>
                              <a:lnTo>
                                <a:pt x="7177" y="6450"/>
                              </a:lnTo>
                              <a:lnTo>
                                <a:pt x="7173" y="6439"/>
                              </a:lnTo>
                              <a:lnTo>
                                <a:pt x="7168" y="6428"/>
                              </a:lnTo>
                              <a:lnTo>
                                <a:pt x="7163" y="6417"/>
                              </a:lnTo>
                              <a:lnTo>
                                <a:pt x="7156" y="6408"/>
                              </a:lnTo>
                              <a:lnTo>
                                <a:pt x="7148" y="6398"/>
                              </a:lnTo>
                              <a:lnTo>
                                <a:pt x="7139" y="6389"/>
                              </a:lnTo>
                              <a:lnTo>
                                <a:pt x="7130" y="6382"/>
                              </a:lnTo>
                              <a:lnTo>
                                <a:pt x="7120" y="6375"/>
                              </a:lnTo>
                              <a:lnTo>
                                <a:pt x="7109" y="6387"/>
                              </a:lnTo>
                              <a:lnTo>
                                <a:pt x="7099" y="6401"/>
                              </a:lnTo>
                              <a:lnTo>
                                <a:pt x="7088" y="6414"/>
                              </a:lnTo>
                              <a:lnTo>
                                <a:pt x="7077" y="6428"/>
                              </a:lnTo>
                              <a:lnTo>
                                <a:pt x="7068" y="6442"/>
                              </a:lnTo>
                              <a:lnTo>
                                <a:pt x="7060" y="6456"/>
                              </a:lnTo>
                              <a:lnTo>
                                <a:pt x="7052" y="6471"/>
                              </a:lnTo>
                              <a:lnTo>
                                <a:pt x="7045" y="6485"/>
                              </a:lnTo>
                              <a:lnTo>
                                <a:pt x="7055" y="6481"/>
                              </a:lnTo>
                              <a:lnTo>
                                <a:pt x="7065" y="6477"/>
                              </a:lnTo>
                              <a:lnTo>
                                <a:pt x="7091" y="6470"/>
                              </a:lnTo>
                              <a:lnTo>
                                <a:pt x="7115" y="6464"/>
                              </a:lnTo>
                              <a:lnTo>
                                <a:pt x="7137" y="6461"/>
                              </a:lnTo>
                              <a:close/>
                              <a:moveTo>
                                <a:pt x="7348" y="6353"/>
                              </a:moveTo>
                              <a:lnTo>
                                <a:pt x="7348" y="6353"/>
                              </a:lnTo>
                              <a:lnTo>
                                <a:pt x="7363" y="6350"/>
                              </a:lnTo>
                              <a:lnTo>
                                <a:pt x="7380" y="6346"/>
                              </a:lnTo>
                              <a:lnTo>
                                <a:pt x="7396" y="6340"/>
                              </a:lnTo>
                              <a:lnTo>
                                <a:pt x="7413" y="6334"/>
                              </a:lnTo>
                              <a:lnTo>
                                <a:pt x="7429" y="6326"/>
                              </a:lnTo>
                              <a:lnTo>
                                <a:pt x="7446" y="6318"/>
                              </a:lnTo>
                              <a:lnTo>
                                <a:pt x="7461" y="6309"/>
                              </a:lnTo>
                              <a:lnTo>
                                <a:pt x="7475" y="6299"/>
                              </a:lnTo>
                              <a:lnTo>
                                <a:pt x="7489" y="6289"/>
                              </a:lnTo>
                              <a:lnTo>
                                <a:pt x="7501" y="6279"/>
                              </a:lnTo>
                              <a:lnTo>
                                <a:pt x="7514" y="6268"/>
                              </a:lnTo>
                              <a:lnTo>
                                <a:pt x="7523" y="6256"/>
                              </a:lnTo>
                              <a:lnTo>
                                <a:pt x="7531" y="6244"/>
                              </a:lnTo>
                              <a:lnTo>
                                <a:pt x="7537" y="6233"/>
                              </a:lnTo>
                              <a:lnTo>
                                <a:pt x="7541" y="6221"/>
                              </a:lnTo>
                              <a:lnTo>
                                <a:pt x="7543" y="6210"/>
                              </a:lnTo>
                              <a:lnTo>
                                <a:pt x="7502" y="6179"/>
                              </a:lnTo>
                              <a:lnTo>
                                <a:pt x="7483" y="6167"/>
                              </a:lnTo>
                              <a:lnTo>
                                <a:pt x="7466" y="6156"/>
                              </a:lnTo>
                              <a:lnTo>
                                <a:pt x="7450" y="6147"/>
                              </a:lnTo>
                              <a:lnTo>
                                <a:pt x="7435" y="6139"/>
                              </a:lnTo>
                              <a:lnTo>
                                <a:pt x="7420" y="6133"/>
                              </a:lnTo>
                              <a:lnTo>
                                <a:pt x="7407" y="6128"/>
                              </a:lnTo>
                              <a:lnTo>
                                <a:pt x="7395" y="6123"/>
                              </a:lnTo>
                              <a:lnTo>
                                <a:pt x="7383" y="6121"/>
                              </a:lnTo>
                              <a:lnTo>
                                <a:pt x="7372" y="6121"/>
                              </a:lnTo>
                              <a:lnTo>
                                <a:pt x="7360" y="6121"/>
                              </a:lnTo>
                              <a:lnTo>
                                <a:pt x="7350" y="6123"/>
                              </a:lnTo>
                              <a:lnTo>
                                <a:pt x="7340" y="6127"/>
                              </a:lnTo>
                              <a:lnTo>
                                <a:pt x="7331" y="6132"/>
                              </a:lnTo>
                              <a:lnTo>
                                <a:pt x="7322" y="6137"/>
                              </a:lnTo>
                              <a:lnTo>
                                <a:pt x="7313" y="6144"/>
                              </a:lnTo>
                              <a:lnTo>
                                <a:pt x="7304" y="6152"/>
                              </a:lnTo>
                              <a:lnTo>
                                <a:pt x="7295" y="6160"/>
                              </a:lnTo>
                              <a:lnTo>
                                <a:pt x="7285" y="6170"/>
                              </a:lnTo>
                              <a:lnTo>
                                <a:pt x="7266" y="6193"/>
                              </a:lnTo>
                              <a:lnTo>
                                <a:pt x="7246" y="6220"/>
                              </a:lnTo>
                              <a:lnTo>
                                <a:pt x="7200" y="6284"/>
                              </a:lnTo>
                              <a:lnTo>
                                <a:pt x="7173" y="6320"/>
                              </a:lnTo>
                              <a:lnTo>
                                <a:pt x="7142" y="6360"/>
                              </a:lnTo>
                              <a:lnTo>
                                <a:pt x="7157" y="6369"/>
                              </a:lnTo>
                              <a:lnTo>
                                <a:pt x="7171" y="6377"/>
                              </a:lnTo>
                              <a:lnTo>
                                <a:pt x="7183" y="6382"/>
                              </a:lnTo>
                              <a:lnTo>
                                <a:pt x="7195" y="6386"/>
                              </a:lnTo>
                              <a:lnTo>
                                <a:pt x="7207" y="6388"/>
                              </a:lnTo>
                              <a:lnTo>
                                <a:pt x="7218" y="6389"/>
                              </a:lnTo>
                              <a:lnTo>
                                <a:pt x="7231" y="6389"/>
                              </a:lnTo>
                              <a:lnTo>
                                <a:pt x="7242" y="6388"/>
                              </a:lnTo>
                              <a:lnTo>
                                <a:pt x="7253" y="6385"/>
                              </a:lnTo>
                              <a:lnTo>
                                <a:pt x="7264" y="6382"/>
                              </a:lnTo>
                              <a:lnTo>
                                <a:pt x="7289" y="6374"/>
                              </a:lnTo>
                              <a:lnTo>
                                <a:pt x="7317" y="6363"/>
                              </a:lnTo>
                              <a:lnTo>
                                <a:pt x="7348" y="6353"/>
                              </a:lnTo>
                              <a:close/>
                              <a:moveTo>
                                <a:pt x="7827" y="6074"/>
                              </a:moveTo>
                              <a:lnTo>
                                <a:pt x="7827" y="6074"/>
                              </a:lnTo>
                              <a:lnTo>
                                <a:pt x="7834" y="6063"/>
                              </a:lnTo>
                              <a:lnTo>
                                <a:pt x="7839" y="6051"/>
                              </a:lnTo>
                              <a:lnTo>
                                <a:pt x="7841" y="6042"/>
                              </a:lnTo>
                              <a:lnTo>
                                <a:pt x="7840" y="6032"/>
                              </a:lnTo>
                              <a:lnTo>
                                <a:pt x="7837" y="6023"/>
                              </a:lnTo>
                              <a:lnTo>
                                <a:pt x="7833" y="6015"/>
                              </a:lnTo>
                              <a:lnTo>
                                <a:pt x="7826" y="6007"/>
                              </a:lnTo>
                              <a:lnTo>
                                <a:pt x="7818" y="5999"/>
                              </a:lnTo>
                              <a:lnTo>
                                <a:pt x="7808" y="5990"/>
                              </a:lnTo>
                              <a:lnTo>
                                <a:pt x="7798" y="5981"/>
                              </a:lnTo>
                              <a:lnTo>
                                <a:pt x="7772" y="5964"/>
                              </a:lnTo>
                              <a:lnTo>
                                <a:pt x="7745" y="5946"/>
                              </a:lnTo>
                              <a:lnTo>
                                <a:pt x="7717" y="5926"/>
                              </a:lnTo>
                              <a:lnTo>
                                <a:pt x="7686" y="5903"/>
                              </a:lnTo>
                              <a:lnTo>
                                <a:pt x="7672" y="5893"/>
                              </a:lnTo>
                              <a:lnTo>
                                <a:pt x="7659" y="5886"/>
                              </a:lnTo>
                              <a:lnTo>
                                <a:pt x="7647" y="5879"/>
                              </a:lnTo>
                              <a:lnTo>
                                <a:pt x="7634" y="5874"/>
                              </a:lnTo>
                              <a:lnTo>
                                <a:pt x="7623" y="5870"/>
                              </a:lnTo>
                              <a:lnTo>
                                <a:pt x="7613" y="5867"/>
                              </a:lnTo>
                              <a:lnTo>
                                <a:pt x="7603" y="5865"/>
                              </a:lnTo>
                              <a:lnTo>
                                <a:pt x="7594" y="5864"/>
                              </a:lnTo>
                              <a:lnTo>
                                <a:pt x="7585" y="5865"/>
                              </a:lnTo>
                              <a:lnTo>
                                <a:pt x="7576" y="5866"/>
                              </a:lnTo>
                              <a:lnTo>
                                <a:pt x="7567" y="5869"/>
                              </a:lnTo>
                              <a:lnTo>
                                <a:pt x="7559" y="5872"/>
                              </a:lnTo>
                              <a:lnTo>
                                <a:pt x="7552" y="5876"/>
                              </a:lnTo>
                              <a:lnTo>
                                <a:pt x="7544" y="5881"/>
                              </a:lnTo>
                              <a:lnTo>
                                <a:pt x="7537" y="5887"/>
                              </a:lnTo>
                              <a:lnTo>
                                <a:pt x="7529" y="5894"/>
                              </a:lnTo>
                              <a:lnTo>
                                <a:pt x="7514" y="5910"/>
                              </a:lnTo>
                              <a:lnTo>
                                <a:pt x="7498" y="5929"/>
                              </a:lnTo>
                              <a:lnTo>
                                <a:pt x="7482" y="5950"/>
                              </a:lnTo>
                              <a:lnTo>
                                <a:pt x="7446" y="6000"/>
                              </a:lnTo>
                              <a:lnTo>
                                <a:pt x="7423" y="6027"/>
                              </a:lnTo>
                              <a:lnTo>
                                <a:pt x="7399" y="6055"/>
                              </a:lnTo>
                              <a:lnTo>
                                <a:pt x="7439" y="6089"/>
                              </a:lnTo>
                              <a:lnTo>
                                <a:pt x="7473" y="6116"/>
                              </a:lnTo>
                              <a:lnTo>
                                <a:pt x="7501" y="6138"/>
                              </a:lnTo>
                              <a:lnTo>
                                <a:pt x="7527" y="6155"/>
                              </a:lnTo>
                              <a:lnTo>
                                <a:pt x="7539" y="6162"/>
                              </a:lnTo>
                              <a:lnTo>
                                <a:pt x="7550" y="6167"/>
                              </a:lnTo>
                              <a:lnTo>
                                <a:pt x="7560" y="6172"/>
                              </a:lnTo>
                              <a:lnTo>
                                <a:pt x="7569" y="6175"/>
                              </a:lnTo>
                              <a:lnTo>
                                <a:pt x="7580" y="6178"/>
                              </a:lnTo>
                              <a:lnTo>
                                <a:pt x="7589" y="6179"/>
                              </a:lnTo>
                              <a:lnTo>
                                <a:pt x="7598" y="6180"/>
                              </a:lnTo>
                              <a:lnTo>
                                <a:pt x="7607" y="6179"/>
                              </a:lnTo>
                              <a:lnTo>
                                <a:pt x="7616" y="6178"/>
                              </a:lnTo>
                              <a:lnTo>
                                <a:pt x="7625" y="6176"/>
                              </a:lnTo>
                              <a:lnTo>
                                <a:pt x="7634" y="6173"/>
                              </a:lnTo>
                              <a:lnTo>
                                <a:pt x="7645" y="6169"/>
                              </a:lnTo>
                              <a:lnTo>
                                <a:pt x="7666" y="6159"/>
                              </a:lnTo>
                              <a:lnTo>
                                <a:pt x="7690" y="6147"/>
                              </a:lnTo>
                              <a:lnTo>
                                <a:pt x="7748" y="6113"/>
                              </a:lnTo>
                              <a:lnTo>
                                <a:pt x="7785" y="6094"/>
                              </a:lnTo>
                              <a:lnTo>
                                <a:pt x="7827" y="6074"/>
                              </a:lnTo>
                              <a:close/>
                              <a:moveTo>
                                <a:pt x="8011" y="5944"/>
                              </a:moveTo>
                              <a:lnTo>
                                <a:pt x="8011" y="5944"/>
                              </a:lnTo>
                              <a:lnTo>
                                <a:pt x="8035" y="5931"/>
                              </a:lnTo>
                              <a:lnTo>
                                <a:pt x="8045" y="5925"/>
                              </a:lnTo>
                              <a:lnTo>
                                <a:pt x="8053" y="5918"/>
                              </a:lnTo>
                              <a:lnTo>
                                <a:pt x="8061" y="5912"/>
                              </a:lnTo>
                              <a:lnTo>
                                <a:pt x="8067" y="5906"/>
                              </a:lnTo>
                              <a:lnTo>
                                <a:pt x="8072" y="5900"/>
                              </a:lnTo>
                              <a:lnTo>
                                <a:pt x="8076" y="5895"/>
                              </a:lnTo>
                              <a:lnTo>
                                <a:pt x="8078" y="5889"/>
                              </a:lnTo>
                              <a:lnTo>
                                <a:pt x="8080" y="5883"/>
                              </a:lnTo>
                              <a:lnTo>
                                <a:pt x="8080" y="5877"/>
                              </a:lnTo>
                              <a:lnTo>
                                <a:pt x="8080" y="5872"/>
                              </a:lnTo>
                              <a:lnTo>
                                <a:pt x="8079" y="5866"/>
                              </a:lnTo>
                              <a:lnTo>
                                <a:pt x="8077" y="5860"/>
                              </a:lnTo>
                              <a:lnTo>
                                <a:pt x="8074" y="5854"/>
                              </a:lnTo>
                              <a:lnTo>
                                <a:pt x="8071" y="5848"/>
                              </a:lnTo>
                              <a:lnTo>
                                <a:pt x="8062" y="5836"/>
                              </a:lnTo>
                              <a:lnTo>
                                <a:pt x="8050" y="5825"/>
                              </a:lnTo>
                              <a:lnTo>
                                <a:pt x="8038" y="5814"/>
                              </a:lnTo>
                              <a:lnTo>
                                <a:pt x="8023" y="5802"/>
                              </a:lnTo>
                              <a:lnTo>
                                <a:pt x="7992" y="5777"/>
                              </a:lnTo>
                              <a:lnTo>
                                <a:pt x="7959" y="5753"/>
                              </a:lnTo>
                              <a:lnTo>
                                <a:pt x="7892" y="5698"/>
                              </a:lnTo>
                              <a:lnTo>
                                <a:pt x="7865" y="5678"/>
                              </a:lnTo>
                              <a:lnTo>
                                <a:pt x="7841" y="5663"/>
                              </a:lnTo>
                              <a:lnTo>
                                <a:pt x="7831" y="5656"/>
                              </a:lnTo>
                              <a:lnTo>
                                <a:pt x="7821" y="5651"/>
                              </a:lnTo>
                              <a:lnTo>
                                <a:pt x="7812" y="5647"/>
                              </a:lnTo>
                              <a:lnTo>
                                <a:pt x="7803" y="5643"/>
                              </a:lnTo>
                              <a:lnTo>
                                <a:pt x="7794" y="5641"/>
                              </a:lnTo>
                              <a:lnTo>
                                <a:pt x="7787" y="5641"/>
                              </a:lnTo>
                              <a:lnTo>
                                <a:pt x="7778" y="5641"/>
                              </a:lnTo>
                              <a:lnTo>
                                <a:pt x="7770" y="5642"/>
                              </a:lnTo>
                              <a:lnTo>
                                <a:pt x="7763" y="5646"/>
                              </a:lnTo>
                              <a:lnTo>
                                <a:pt x="7756" y="5649"/>
                              </a:lnTo>
                              <a:lnTo>
                                <a:pt x="7748" y="5654"/>
                              </a:lnTo>
                              <a:lnTo>
                                <a:pt x="7741" y="5659"/>
                              </a:lnTo>
                              <a:lnTo>
                                <a:pt x="7733" y="5666"/>
                              </a:lnTo>
                              <a:lnTo>
                                <a:pt x="7725" y="5674"/>
                              </a:lnTo>
                              <a:lnTo>
                                <a:pt x="7707" y="5692"/>
                              </a:lnTo>
                              <a:lnTo>
                                <a:pt x="7688" y="5716"/>
                              </a:lnTo>
                              <a:lnTo>
                                <a:pt x="7666" y="5743"/>
                              </a:lnTo>
                              <a:lnTo>
                                <a:pt x="7611" y="5811"/>
                              </a:lnTo>
                              <a:lnTo>
                                <a:pt x="7646" y="5837"/>
                              </a:lnTo>
                              <a:lnTo>
                                <a:pt x="7677" y="5862"/>
                              </a:lnTo>
                              <a:lnTo>
                                <a:pt x="7732" y="5905"/>
                              </a:lnTo>
                              <a:lnTo>
                                <a:pt x="7755" y="5924"/>
                              </a:lnTo>
                              <a:lnTo>
                                <a:pt x="7776" y="5940"/>
                              </a:lnTo>
                              <a:lnTo>
                                <a:pt x="7798" y="5954"/>
                              </a:lnTo>
                              <a:lnTo>
                                <a:pt x="7817" y="5965"/>
                              </a:lnTo>
                              <a:lnTo>
                                <a:pt x="7827" y="5969"/>
                              </a:lnTo>
                              <a:lnTo>
                                <a:pt x="7837" y="5973"/>
                              </a:lnTo>
                              <a:lnTo>
                                <a:pt x="7847" y="5976"/>
                              </a:lnTo>
                              <a:lnTo>
                                <a:pt x="7857" y="5978"/>
                              </a:lnTo>
                              <a:lnTo>
                                <a:pt x="7868" y="5980"/>
                              </a:lnTo>
                              <a:lnTo>
                                <a:pt x="7878" y="5980"/>
                              </a:lnTo>
                              <a:lnTo>
                                <a:pt x="7889" y="5981"/>
                              </a:lnTo>
                              <a:lnTo>
                                <a:pt x="7900" y="5980"/>
                              </a:lnTo>
                              <a:lnTo>
                                <a:pt x="7911" y="5978"/>
                              </a:lnTo>
                              <a:lnTo>
                                <a:pt x="7924" y="5976"/>
                              </a:lnTo>
                              <a:lnTo>
                                <a:pt x="7937" y="5973"/>
                              </a:lnTo>
                              <a:lnTo>
                                <a:pt x="7950" y="5969"/>
                              </a:lnTo>
                              <a:lnTo>
                                <a:pt x="7979" y="5958"/>
                              </a:lnTo>
                              <a:lnTo>
                                <a:pt x="8011" y="5944"/>
                              </a:lnTo>
                              <a:close/>
                              <a:moveTo>
                                <a:pt x="8221" y="5783"/>
                              </a:moveTo>
                              <a:lnTo>
                                <a:pt x="8221" y="5783"/>
                              </a:lnTo>
                              <a:lnTo>
                                <a:pt x="8302" y="5719"/>
                              </a:lnTo>
                              <a:lnTo>
                                <a:pt x="8290" y="5703"/>
                              </a:lnTo>
                              <a:lnTo>
                                <a:pt x="8277" y="5688"/>
                              </a:lnTo>
                              <a:lnTo>
                                <a:pt x="8262" y="5673"/>
                              </a:lnTo>
                              <a:lnTo>
                                <a:pt x="8248" y="5659"/>
                              </a:lnTo>
                              <a:lnTo>
                                <a:pt x="8218" y="5629"/>
                              </a:lnTo>
                              <a:lnTo>
                                <a:pt x="8185" y="5602"/>
                              </a:lnTo>
                              <a:lnTo>
                                <a:pt x="8152" y="5574"/>
                              </a:lnTo>
                              <a:lnTo>
                                <a:pt x="8117" y="5548"/>
                              </a:lnTo>
                              <a:lnTo>
                                <a:pt x="8050" y="5495"/>
                              </a:lnTo>
                              <a:lnTo>
                                <a:pt x="8025" y="5475"/>
                              </a:lnTo>
                              <a:lnTo>
                                <a:pt x="8003" y="5460"/>
                              </a:lnTo>
                              <a:lnTo>
                                <a:pt x="7982" y="5448"/>
                              </a:lnTo>
                              <a:lnTo>
                                <a:pt x="7974" y="5444"/>
                              </a:lnTo>
                              <a:lnTo>
                                <a:pt x="7966" y="5440"/>
                              </a:lnTo>
                              <a:lnTo>
                                <a:pt x="7958" y="5437"/>
                              </a:lnTo>
                              <a:lnTo>
                                <a:pt x="7950" y="5435"/>
                              </a:lnTo>
                              <a:lnTo>
                                <a:pt x="7944" y="5435"/>
                              </a:lnTo>
                              <a:lnTo>
                                <a:pt x="7937" y="5435"/>
                              </a:lnTo>
                              <a:lnTo>
                                <a:pt x="7931" y="5436"/>
                              </a:lnTo>
                              <a:lnTo>
                                <a:pt x="7925" y="5439"/>
                              </a:lnTo>
                              <a:lnTo>
                                <a:pt x="7918" y="5441"/>
                              </a:lnTo>
                              <a:lnTo>
                                <a:pt x="7912" y="5444"/>
                              </a:lnTo>
                              <a:lnTo>
                                <a:pt x="7906" y="5449"/>
                              </a:lnTo>
                              <a:lnTo>
                                <a:pt x="7901" y="5453"/>
                              </a:lnTo>
                              <a:lnTo>
                                <a:pt x="7889" y="5465"/>
                              </a:lnTo>
                              <a:lnTo>
                                <a:pt x="7877" y="5479"/>
                              </a:lnTo>
                              <a:lnTo>
                                <a:pt x="7865" y="5496"/>
                              </a:lnTo>
                              <a:lnTo>
                                <a:pt x="7834" y="5538"/>
                              </a:lnTo>
                              <a:lnTo>
                                <a:pt x="7816" y="5561"/>
                              </a:lnTo>
                              <a:lnTo>
                                <a:pt x="7795" y="5587"/>
                              </a:lnTo>
                              <a:lnTo>
                                <a:pt x="7823" y="5610"/>
                              </a:lnTo>
                              <a:lnTo>
                                <a:pt x="7850" y="5633"/>
                              </a:lnTo>
                              <a:lnTo>
                                <a:pt x="7903" y="5680"/>
                              </a:lnTo>
                              <a:lnTo>
                                <a:pt x="7929" y="5703"/>
                              </a:lnTo>
                              <a:lnTo>
                                <a:pt x="7953" y="5725"/>
                              </a:lnTo>
                              <a:lnTo>
                                <a:pt x="7977" y="5744"/>
                              </a:lnTo>
                              <a:lnTo>
                                <a:pt x="8003" y="5762"/>
                              </a:lnTo>
                              <a:lnTo>
                                <a:pt x="8015" y="5770"/>
                              </a:lnTo>
                              <a:lnTo>
                                <a:pt x="8027" y="5777"/>
                              </a:lnTo>
                              <a:lnTo>
                                <a:pt x="8039" y="5784"/>
                              </a:lnTo>
                              <a:lnTo>
                                <a:pt x="8052" y="5790"/>
                              </a:lnTo>
                              <a:lnTo>
                                <a:pt x="8065" y="5795"/>
                              </a:lnTo>
                              <a:lnTo>
                                <a:pt x="8078" y="5799"/>
                              </a:lnTo>
                              <a:lnTo>
                                <a:pt x="8091" y="5803"/>
                              </a:lnTo>
                              <a:lnTo>
                                <a:pt x="8104" y="5805"/>
                              </a:lnTo>
                              <a:lnTo>
                                <a:pt x="8118" y="5806"/>
                              </a:lnTo>
                              <a:lnTo>
                                <a:pt x="8132" y="5806"/>
                              </a:lnTo>
                              <a:lnTo>
                                <a:pt x="8146" y="5806"/>
                              </a:lnTo>
                              <a:lnTo>
                                <a:pt x="8160" y="5803"/>
                              </a:lnTo>
                              <a:lnTo>
                                <a:pt x="8175" y="5800"/>
                              </a:lnTo>
                              <a:lnTo>
                                <a:pt x="8190" y="5796"/>
                              </a:lnTo>
                              <a:lnTo>
                                <a:pt x="8206" y="5790"/>
                              </a:lnTo>
                              <a:lnTo>
                                <a:pt x="8221" y="5783"/>
                              </a:lnTo>
                              <a:close/>
                              <a:moveTo>
                                <a:pt x="8482" y="5554"/>
                              </a:moveTo>
                              <a:lnTo>
                                <a:pt x="8482" y="5554"/>
                              </a:lnTo>
                              <a:lnTo>
                                <a:pt x="8469" y="5538"/>
                              </a:lnTo>
                              <a:lnTo>
                                <a:pt x="8455" y="5522"/>
                              </a:lnTo>
                              <a:lnTo>
                                <a:pt x="8441" y="5505"/>
                              </a:lnTo>
                              <a:lnTo>
                                <a:pt x="8426" y="5490"/>
                              </a:lnTo>
                              <a:lnTo>
                                <a:pt x="8392" y="5460"/>
                              </a:lnTo>
                              <a:lnTo>
                                <a:pt x="8358" y="5430"/>
                              </a:lnTo>
                              <a:lnTo>
                                <a:pt x="8322" y="5402"/>
                              </a:lnTo>
                              <a:lnTo>
                                <a:pt x="8286" y="5374"/>
                              </a:lnTo>
                              <a:lnTo>
                                <a:pt x="8215" y="5318"/>
                              </a:lnTo>
                              <a:lnTo>
                                <a:pt x="8188" y="5297"/>
                              </a:lnTo>
                              <a:lnTo>
                                <a:pt x="8166" y="5281"/>
                              </a:lnTo>
                              <a:lnTo>
                                <a:pt x="8147" y="5268"/>
                              </a:lnTo>
                              <a:lnTo>
                                <a:pt x="8130" y="5258"/>
                              </a:lnTo>
                              <a:lnTo>
                                <a:pt x="8121" y="5255"/>
                              </a:lnTo>
                              <a:lnTo>
                                <a:pt x="8114" y="5252"/>
                              </a:lnTo>
                              <a:lnTo>
                                <a:pt x="8107" y="5251"/>
                              </a:lnTo>
                              <a:lnTo>
                                <a:pt x="8101" y="5250"/>
                              </a:lnTo>
                              <a:lnTo>
                                <a:pt x="8094" y="5250"/>
                              </a:lnTo>
                              <a:lnTo>
                                <a:pt x="8088" y="5251"/>
                              </a:lnTo>
                              <a:lnTo>
                                <a:pt x="8083" y="5252"/>
                              </a:lnTo>
                              <a:lnTo>
                                <a:pt x="8077" y="5254"/>
                              </a:lnTo>
                              <a:lnTo>
                                <a:pt x="8072" y="5258"/>
                              </a:lnTo>
                              <a:lnTo>
                                <a:pt x="8066" y="5261"/>
                              </a:lnTo>
                              <a:lnTo>
                                <a:pt x="8054" y="5271"/>
                              </a:lnTo>
                              <a:lnTo>
                                <a:pt x="8042" y="5284"/>
                              </a:lnTo>
                              <a:lnTo>
                                <a:pt x="8030" y="5301"/>
                              </a:lnTo>
                              <a:lnTo>
                                <a:pt x="8000" y="5340"/>
                              </a:lnTo>
                              <a:lnTo>
                                <a:pt x="7980" y="5363"/>
                              </a:lnTo>
                              <a:lnTo>
                                <a:pt x="7959" y="5390"/>
                              </a:lnTo>
                              <a:lnTo>
                                <a:pt x="7988" y="5413"/>
                              </a:lnTo>
                              <a:lnTo>
                                <a:pt x="8019" y="5441"/>
                              </a:lnTo>
                              <a:lnTo>
                                <a:pt x="8083" y="5499"/>
                              </a:lnTo>
                              <a:lnTo>
                                <a:pt x="8116" y="5530"/>
                              </a:lnTo>
                              <a:lnTo>
                                <a:pt x="8150" y="5558"/>
                              </a:lnTo>
                              <a:lnTo>
                                <a:pt x="8167" y="5572"/>
                              </a:lnTo>
                              <a:lnTo>
                                <a:pt x="8184" y="5585"/>
                              </a:lnTo>
                              <a:lnTo>
                                <a:pt x="8202" y="5597"/>
                              </a:lnTo>
                              <a:lnTo>
                                <a:pt x="8219" y="5608"/>
                              </a:lnTo>
                              <a:lnTo>
                                <a:pt x="8236" y="5618"/>
                              </a:lnTo>
                              <a:lnTo>
                                <a:pt x="8253" y="5627"/>
                              </a:lnTo>
                              <a:lnTo>
                                <a:pt x="8271" y="5635"/>
                              </a:lnTo>
                              <a:lnTo>
                                <a:pt x="8287" y="5641"/>
                              </a:lnTo>
                              <a:lnTo>
                                <a:pt x="8304" y="5646"/>
                              </a:lnTo>
                              <a:lnTo>
                                <a:pt x="8321" y="5649"/>
                              </a:lnTo>
                              <a:lnTo>
                                <a:pt x="8339" y="5650"/>
                              </a:lnTo>
                              <a:lnTo>
                                <a:pt x="8355" y="5649"/>
                              </a:lnTo>
                              <a:lnTo>
                                <a:pt x="8372" y="5646"/>
                              </a:lnTo>
                              <a:lnTo>
                                <a:pt x="8388" y="5640"/>
                              </a:lnTo>
                              <a:lnTo>
                                <a:pt x="8404" y="5632"/>
                              </a:lnTo>
                              <a:lnTo>
                                <a:pt x="8421" y="5622"/>
                              </a:lnTo>
                              <a:lnTo>
                                <a:pt x="8436" y="5610"/>
                              </a:lnTo>
                              <a:lnTo>
                                <a:pt x="8452" y="5594"/>
                              </a:lnTo>
                              <a:lnTo>
                                <a:pt x="8467" y="5576"/>
                              </a:lnTo>
                              <a:lnTo>
                                <a:pt x="8482" y="5554"/>
                              </a:lnTo>
                              <a:close/>
                              <a:moveTo>
                                <a:pt x="9879" y="2933"/>
                              </a:moveTo>
                              <a:lnTo>
                                <a:pt x="9912" y="2971"/>
                              </a:lnTo>
                              <a:lnTo>
                                <a:pt x="9914" y="2966"/>
                              </a:lnTo>
                              <a:lnTo>
                                <a:pt x="9917" y="2961"/>
                              </a:lnTo>
                              <a:lnTo>
                                <a:pt x="9920" y="2958"/>
                              </a:lnTo>
                              <a:lnTo>
                                <a:pt x="9923" y="2957"/>
                              </a:lnTo>
                              <a:lnTo>
                                <a:pt x="9927" y="2956"/>
                              </a:lnTo>
                              <a:lnTo>
                                <a:pt x="9931" y="2956"/>
                              </a:lnTo>
                              <a:lnTo>
                                <a:pt x="9935" y="2958"/>
                              </a:lnTo>
                              <a:lnTo>
                                <a:pt x="9941" y="2960"/>
                              </a:lnTo>
                              <a:lnTo>
                                <a:pt x="9940" y="2958"/>
                              </a:lnTo>
                              <a:lnTo>
                                <a:pt x="9939" y="2954"/>
                              </a:lnTo>
                              <a:lnTo>
                                <a:pt x="9936" y="2942"/>
                              </a:lnTo>
                              <a:lnTo>
                                <a:pt x="9936" y="2926"/>
                              </a:lnTo>
                              <a:lnTo>
                                <a:pt x="9936" y="2908"/>
                              </a:lnTo>
                              <a:lnTo>
                                <a:pt x="9939" y="2873"/>
                              </a:lnTo>
                              <a:lnTo>
                                <a:pt x="9940" y="2855"/>
                              </a:lnTo>
                              <a:lnTo>
                                <a:pt x="9879" y="2933"/>
                              </a:lnTo>
                              <a:close/>
                              <a:moveTo>
                                <a:pt x="9858" y="2959"/>
                              </a:moveTo>
                              <a:lnTo>
                                <a:pt x="9858" y="2959"/>
                              </a:lnTo>
                              <a:lnTo>
                                <a:pt x="9807" y="3027"/>
                              </a:lnTo>
                              <a:lnTo>
                                <a:pt x="9784" y="3057"/>
                              </a:lnTo>
                              <a:lnTo>
                                <a:pt x="9765" y="3083"/>
                              </a:lnTo>
                              <a:lnTo>
                                <a:pt x="9749" y="3108"/>
                              </a:lnTo>
                              <a:lnTo>
                                <a:pt x="9736" y="3130"/>
                              </a:lnTo>
                              <a:lnTo>
                                <a:pt x="9731" y="3140"/>
                              </a:lnTo>
                              <a:lnTo>
                                <a:pt x="9726" y="3151"/>
                              </a:lnTo>
                              <a:lnTo>
                                <a:pt x="9723" y="3160"/>
                              </a:lnTo>
                              <a:lnTo>
                                <a:pt x="9721" y="3171"/>
                              </a:lnTo>
                              <a:lnTo>
                                <a:pt x="9720" y="3181"/>
                              </a:lnTo>
                              <a:lnTo>
                                <a:pt x="9721" y="3190"/>
                              </a:lnTo>
                              <a:lnTo>
                                <a:pt x="9722" y="3199"/>
                              </a:lnTo>
                              <a:lnTo>
                                <a:pt x="9725" y="3208"/>
                              </a:lnTo>
                              <a:lnTo>
                                <a:pt x="9730" y="3218"/>
                              </a:lnTo>
                              <a:lnTo>
                                <a:pt x="9735" y="3227"/>
                              </a:lnTo>
                              <a:lnTo>
                                <a:pt x="9742" y="3236"/>
                              </a:lnTo>
                              <a:lnTo>
                                <a:pt x="9750" y="3247"/>
                              </a:lnTo>
                              <a:lnTo>
                                <a:pt x="9759" y="3257"/>
                              </a:lnTo>
                              <a:lnTo>
                                <a:pt x="9770" y="3267"/>
                              </a:lnTo>
                              <a:lnTo>
                                <a:pt x="9782" y="3277"/>
                              </a:lnTo>
                              <a:lnTo>
                                <a:pt x="9796" y="3288"/>
                              </a:lnTo>
                              <a:lnTo>
                                <a:pt x="9830" y="3311"/>
                              </a:lnTo>
                              <a:lnTo>
                                <a:pt x="9870" y="3336"/>
                              </a:lnTo>
                              <a:lnTo>
                                <a:pt x="9880" y="3314"/>
                              </a:lnTo>
                              <a:lnTo>
                                <a:pt x="9889" y="3289"/>
                              </a:lnTo>
                              <a:lnTo>
                                <a:pt x="9897" y="3265"/>
                              </a:lnTo>
                              <a:lnTo>
                                <a:pt x="9904" y="3239"/>
                              </a:lnTo>
                              <a:lnTo>
                                <a:pt x="9911" y="3212"/>
                              </a:lnTo>
                              <a:lnTo>
                                <a:pt x="9916" y="3186"/>
                              </a:lnTo>
                              <a:lnTo>
                                <a:pt x="9920" y="3159"/>
                              </a:lnTo>
                              <a:lnTo>
                                <a:pt x="9922" y="3133"/>
                              </a:lnTo>
                              <a:lnTo>
                                <a:pt x="9922" y="3108"/>
                              </a:lnTo>
                              <a:lnTo>
                                <a:pt x="9920" y="3082"/>
                              </a:lnTo>
                              <a:lnTo>
                                <a:pt x="9919" y="3070"/>
                              </a:lnTo>
                              <a:lnTo>
                                <a:pt x="9917" y="3058"/>
                              </a:lnTo>
                              <a:lnTo>
                                <a:pt x="9914" y="3047"/>
                              </a:lnTo>
                              <a:lnTo>
                                <a:pt x="9910" y="3035"/>
                              </a:lnTo>
                              <a:lnTo>
                                <a:pt x="9906" y="3024"/>
                              </a:lnTo>
                              <a:lnTo>
                                <a:pt x="9902" y="3013"/>
                              </a:lnTo>
                              <a:lnTo>
                                <a:pt x="9896" y="3003"/>
                              </a:lnTo>
                              <a:lnTo>
                                <a:pt x="9890" y="2993"/>
                              </a:lnTo>
                              <a:lnTo>
                                <a:pt x="9884" y="2984"/>
                              </a:lnTo>
                              <a:lnTo>
                                <a:pt x="9876" y="2975"/>
                              </a:lnTo>
                              <a:lnTo>
                                <a:pt x="9867" y="2967"/>
                              </a:lnTo>
                              <a:lnTo>
                                <a:pt x="9858" y="2959"/>
                              </a:lnTo>
                              <a:close/>
                              <a:moveTo>
                                <a:pt x="8634" y="5399"/>
                              </a:moveTo>
                              <a:lnTo>
                                <a:pt x="8634" y="5399"/>
                              </a:lnTo>
                              <a:lnTo>
                                <a:pt x="8639" y="5392"/>
                              </a:lnTo>
                              <a:lnTo>
                                <a:pt x="8642" y="5385"/>
                              </a:lnTo>
                              <a:lnTo>
                                <a:pt x="8644" y="5378"/>
                              </a:lnTo>
                              <a:lnTo>
                                <a:pt x="8644" y="5370"/>
                              </a:lnTo>
                              <a:lnTo>
                                <a:pt x="8643" y="5362"/>
                              </a:lnTo>
                              <a:lnTo>
                                <a:pt x="8641" y="5354"/>
                              </a:lnTo>
                              <a:lnTo>
                                <a:pt x="8638" y="5346"/>
                              </a:lnTo>
                              <a:lnTo>
                                <a:pt x="8634" y="5338"/>
                              </a:lnTo>
                              <a:lnTo>
                                <a:pt x="8629" y="5330"/>
                              </a:lnTo>
                              <a:lnTo>
                                <a:pt x="8623" y="5322"/>
                              </a:lnTo>
                              <a:lnTo>
                                <a:pt x="8608" y="5306"/>
                              </a:lnTo>
                              <a:lnTo>
                                <a:pt x="8591" y="5289"/>
                              </a:lnTo>
                              <a:lnTo>
                                <a:pt x="8572" y="5272"/>
                              </a:lnTo>
                              <a:lnTo>
                                <a:pt x="8552" y="5257"/>
                              </a:lnTo>
                              <a:lnTo>
                                <a:pt x="8530" y="5241"/>
                              </a:lnTo>
                              <a:lnTo>
                                <a:pt x="8488" y="5211"/>
                              </a:lnTo>
                              <a:lnTo>
                                <a:pt x="8449" y="5185"/>
                              </a:lnTo>
                              <a:lnTo>
                                <a:pt x="8433" y="5174"/>
                              </a:lnTo>
                              <a:lnTo>
                                <a:pt x="8420" y="5164"/>
                              </a:lnTo>
                              <a:lnTo>
                                <a:pt x="8362" y="5117"/>
                              </a:lnTo>
                              <a:lnTo>
                                <a:pt x="8339" y="5099"/>
                              </a:lnTo>
                              <a:lnTo>
                                <a:pt x="8318" y="5083"/>
                              </a:lnTo>
                              <a:lnTo>
                                <a:pt x="8301" y="5072"/>
                              </a:lnTo>
                              <a:lnTo>
                                <a:pt x="8293" y="5068"/>
                              </a:lnTo>
                              <a:lnTo>
                                <a:pt x="8285" y="5065"/>
                              </a:lnTo>
                              <a:lnTo>
                                <a:pt x="8278" y="5063"/>
                              </a:lnTo>
                              <a:lnTo>
                                <a:pt x="8271" y="5061"/>
                              </a:lnTo>
                              <a:lnTo>
                                <a:pt x="8264" y="5061"/>
                              </a:lnTo>
                              <a:lnTo>
                                <a:pt x="8257" y="5061"/>
                              </a:lnTo>
                              <a:lnTo>
                                <a:pt x="8251" y="5062"/>
                              </a:lnTo>
                              <a:lnTo>
                                <a:pt x="8245" y="5065"/>
                              </a:lnTo>
                              <a:lnTo>
                                <a:pt x="8238" y="5068"/>
                              </a:lnTo>
                              <a:lnTo>
                                <a:pt x="8232" y="5072"/>
                              </a:lnTo>
                              <a:lnTo>
                                <a:pt x="8218" y="5083"/>
                              </a:lnTo>
                              <a:lnTo>
                                <a:pt x="8203" y="5099"/>
                              </a:lnTo>
                              <a:lnTo>
                                <a:pt x="8185" y="5117"/>
                              </a:lnTo>
                              <a:lnTo>
                                <a:pt x="8166" y="5140"/>
                              </a:lnTo>
                              <a:lnTo>
                                <a:pt x="8118" y="5198"/>
                              </a:lnTo>
                              <a:lnTo>
                                <a:pt x="8487" y="5494"/>
                              </a:lnTo>
                              <a:lnTo>
                                <a:pt x="8498" y="5495"/>
                              </a:lnTo>
                              <a:lnTo>
                                <a:pt x="8509" y="5496"/>
                              </a:lnTo>
                              <a:lnTo>
                                <a:pt x="8519" y="5495"/>
                              </a:lnTo>
                              <a:lnTo>
                                <a:pt x="8530" y="5493"/>
                              </a:lnTo>
                              <a:lnTo>
                                <a:pt x="8540" y="5491"/>
                              </a:lnTo>
                              <a:lnTo>
                                <a:pt x="8550" y="5487"/>
                              </a:lnTo>
                              <a:lnTo>
                                <a:pt x="8560" y="5482"/>
                              </a:lnTo>
                              <a:lnTo>
                                <a:pt x="8569" y="5477"/>
                              </a:lnTo>
                              <a:lnTo>
                                <a:pt x="8578" y="5470"/>
                              </a:lnTo>
                              <a:lnTo>
                                <a:pt x="8587" y="5463"/>
                              </a:lnTo>
                              <a:lnTo>
                                <a:pt x="8596" y="5455"/>
                              </a:lnTo>
                              <a:lnTo>
                                <a:pt x="8604" y="5445"/>
                              </a:lnTo>
                              <a:lnTo>
                                <a:pt x="8612" y="5434"/>
                              </a:lnTo>
                              <a:lnTo>
                                <a:pt x="8620" y="5423"/>
                              </a:lnTo>
                              <a:lnTo>
                                <a:pt x="8627" y="5412"/>
                              </a:lnTo>
                              <a:lnTo>
                                <a:pt x="8634" y="5399"/>
                              </a:lnTo>
                              <a:close/>
                              <a:moveTo>
                                <a:pt x="9849" y="3404"/>
                              </a:moveTo>
                              <a:lnTo>
                                <a:pt x="9849" y="3404"/>
                              </a:lnTo>
                              <a:lnTo>
                                <a:pt x="9841" y="3392"/>
                              </a:lnTo>
                              <a:lnTo>
                                <a:pt x="9833" y="3380"/>
                              </a:lnTo>
                              <a:lnTo>
                                <a:pt x="9825" y="3367"/>
                              </a:lnTo>
                              <a:lnTo>
                                <a:pt x="9815" y="3355"/>
                              </a:lnTo>
                              <a:lnTo>
                                <a:pt x="9793" y="3332"/>
                              </a:lnTo>
                              <a:lnTo>
                                <a:pt x="9771" y="3310"/>
                              </a:lnTo>
                              <a:lnTo>
                                <a:pt x="9746" y="3287"/>
                              </a:lnTo>
                              <a:lnTo>
                                <a:pt x="9720" y="3265"/>
                              </a:lnTo>
                              <a:lnTo>
                                <a:pt x="9666" y="3219"/>
                              </a:lnTo>
                              <a:lnTo>
                                <a:pt x="9634" y="3264"/>
                              </a:lnTo>
                              <a:lnTo>
                                <a:pt x="9607" y="3302"/>
                              </a:lnTo>
                              <a:lnTo>
                                <a:pt x="9584" y="3336"/>
                              </a:lnTo>
                              <a:lnTo>
                                <a:pt x="9567" y="3364"/>
                              </a:lnTo>
                              <a:lnTo>
                                <a:pt x="9561" y="3378"/>
                              </a:lnTo>
                              <a:lnTo>
                                <a:pt x="9555" y="3390"/>
                              </a:lnTo>
                              <a:lnTo>
                                <a:pt x="9551" y="3402"/>
                              </a:lnTo>
                              <a:lnTo>
                                <a:pt x="9548" y="3412"/>
                              </a:lnTo>
                              <a:lnTo>
                                <a:pt x="9547" y="3422"/>
                              </a:lnTo>
                              <a:lnTo>
                                <a:pt x="9546" y="3432"/>
                              </a:lnTo>
                              <a:lnTo>
                                <a:pt x="9547" y="3441"/>
                              </a:lnTo>
                              <a:lnTo>
                                <a:pt x="9549" y="3451"/>
                              </a:lnTo>
                              <a:lnTo>
                                <a:pt x="9553" y="3460"/>
                              </a:lnTo>
                              <a:lnTo>
                                <a:pt x="9557" y="3469"/>
                              </a:lnTo>
                              <a:lnTo>
                                <a:pt x="9563" y="3478"/>
                              </a:lnTo>
                              <a:lnTo>
                                <a:pt x="9570" y="3487"/>
                              </a:lnTo>
                              <a:lnTo>
                                <a:pt x="9578" y="3496"/>
                              </a:lnTo>
                              <a:lnTo>
                                <a:pt x="9588" y="3505"/>
                              </a:lnTo>
                              <a:lnTo>
                                <a:pt x="9611" y="3526"/>
                              </a:lnTo>
                              <a:lnTo>
                                <a:pt x="9639" y="3547"/>
                              </a:lnTo>
                              <a:lnTo>
                                <a:pt x="9673" y="3572"/>
                              </a:lnTo>
                              <a:lnTo>
                                <a:pt x="9710" y="3601"/>
                              </a:lnTo>
                              <a:lnTo>
                                <a:pt x="9754" y="3634"/>
                              </a:lnTo>
                              <a:lnTo>
                                <a:pt x="9756" y="3630"/>
                              </a:lnTo>
                              <a:lnTo>
                                <a:pt x="9759" y="3627"/>
                              </a:lnTo>
                              <a:lnTo>
                                <a:pt x="9762" y="3626"/>
                              </a:lnTo>
                              <a:lnTo>
                                <a:pt x="9766" y="3626"/>
                              </a:lnTo>
                              <a:lnTo>
                                <a:pt x="9770" y="3626"/>
                              </a:lnTo>
                              <a:lnTo>
                                <a:pt x="9774" y="3628"/>
                              </a:lnTo>
                              <a:lnTo>
                                <a:pt x="9778" y="3632"/>
                              </a:lnTo>
                              <a:lnTo>
                                <a:pt x="9783" y="3636"/>
                              </a:lnTo>
                              <a:lnTo>
                                <a:pt x="9817" y="3520"/>
                              </a:lnTo>
                              <a:lnTo>
                                <a:pt x="9849" y="3404"/>
                              </a:lnTo>
                              <a:close/>
                              <a:moveTo>
                                <a:pt x="8818" y="5216"/>
                              </a:moveTo>
                              <a:lnTo>
                                <a:pt x="8818" y="5216"/>
                              </a:lnTo>
                              <a:lnTo>
                                <a:pt x="8821" y="5211"/>
                              </a:lnTo>
                              <a:lnTo>
                                <a:pt x="8825" y="5205"/>
                              </a:lnTo>
                              <a:lnTo>
                                <a:pt x="8827" y="5199"/>
                              </a:lnTo>
                              <a:lnTo>
                                <a:pt x="8827" y="5193"/>
                              </a:lnTo>
                              <a:lnTo>
                                <a:pt x="8827" y="5187"/>
                              </a:lnTo>
                              <a:lnTo>
                                <a:pt x="8826" y="5181"/>
                              </a:lnTo>
                              <a:lnTo>
                                <a:pt x="8823" y="5175"/>
                              </a:lnTo>
                              <a:lnTo>
                                <a:pt x="8820" y="5169"/>
                              </a:lnTo>
                              <a:lnTo>
                                <a:pt x="8813" y="5155"/>
                              </a:lnTo>
                              <a:lnTo>
                                <a:pt x="8802" y="5142"/>
                              </a:lnTo>
                              <a:lnTo>
                                <a:pt x="8790" y="5130"/>
                              </a:lnTo>
                              <a:lnTo>
                                <a:pt x="8776" y="5117"/>
                              </a:lnTo>
                              <a:lnTo>
                                <a:pt x="8761" y="5104"/>
                              </a:lnTo>
                              <a:lnTo>
                                <a:pt x="8744" y="5091"/>
                              </a:lnTo>
                              <a:lnTo>
                                <a:pt x="8712" y="5067"/>
                              </a:lnTo>
                              <a:lnTo>
                                <a:pt x="8680" y="5045"/>
                              </a:lnTo>
                              <a:lnTo>
                                <a:pt x="8653" y="5026"/>
                              </a:lnTo>
                              <a:lnTo>
                                <a:pt x="8617" y="4996"/>
                              </a:lnTo>
                              <a:lnTo>
                                <a:pt x="8584" y="4969"/>
                              </a:lnTo>
                              <a:lnTo>
                                <a:pt x="8530" y="4924"/>
                              </a:lnTo>
                              <a:lnTo>
                                <a:pt x="8508" y="4907"/>
                              </a:lnTo>
                              <a:lnTo>
                                <a:pt x="8488" y="4893"/>
                              </a:lnTo>
                              <a:lnTo>
                                <a:pt x="8479" y="4887"/>
                              </a:lnTo>
                              <a:lnTo>
                                <a:pt x="8469" y="4882"/>
                              </a:lnTo>
                              <a:lnTo>
                                <a:pt x="8460" y="4879"/>
                              </a:lnTo>
                              <a:lnTo>
                                <a:pt x="8452" y="4876"/>
                              </a:lnTo>
                              <a:lnTo>
                                <a:pt x="8444" y="4875"/>
                              </a:lnTo>
                              <a:lnTo>
                                <a:pt x="8435" y="4875"/>
                              </a:lnTo>
                              <a:lnTo>
                                <a:pt x="8427" y="4876"/>
                              </a:lnTo>
                              <a:lnTo>
                                <a:pt x="8418" y="4878"/>
                              </a:lnTo>
                              <a:lnTo>
                                <a:pt x="8410" y="4881"/>
                              </a:lnTo>
                              <a:lnTo>
                                <a:pt x="8400" y="4886"/>
                              </a:lnTo>
                              <a:lnTo>
                                <a:pt x="8390" y="4892"/>
                              </a:lnTo>
                              <a:lnTo>
                                <a:pt x="8380" y="4899"/>
                              </a:lnTo>
                              <a:lnTo>
                                <a:pt x="8370" y="4908"/>
                              </a:lnTo>
                              <a:lnTo>
                                <a:pt x="8360" y="4917"/>
                              </a:lnTo>
                              <a:lnTo>
                                <a:pt x="8335" y="4941"/>
                              </a:lnTo>
                              <a:lnTo>
                                <a:pt x="8308" y="4971"/>
                              </a:lnTo>
                              <a:lnTo>
                                <a:pt x="8278" y="5007"/>
                              </a:lnTo>
                              <a:lnTo>
                                <a:pt x="8330" y="5050"/>
                              </a:lnTo>
                              <a:lnTo>
                                <a:pt x="8383" y="5096"/>
                              </a:lnTo>
                              <a:lnTo>
                                <a:pt x="8438" y="5141"/>
                              </a:lnTo>
                              <a:lnTo>
                                <a:pt x="8493" y="5187"/>
                              </a:lnTo>
                              <a:lnTo>
                                <a:pt x="8520" y="5209"/>
                              </a:lnTo>
                              <a:lnTo>
                                <a:pt x="8548" y="5230"/>
                              </a:lnTo>
                              <a:lnTo>
                                <a:pt x="8576" y="5252"/>
                              </a:lnTo>
                              <a:lnTo>
                                <a:pt x="8603" y="5271"/>
                              </a:lnTo>
                              <a:lnTo>
                                <a:pt x="8632" y="5289"/>
                              </a:lnTo>
                              <a:lnTo>
                                <a:pt x="8659" y="5307"/>
                              </a:lnTo>
                              <a:lnTo>
                                <a:pt x="8688" y="5322"/>
                              </a:lnTo>
                              <a:lnTo>
                                <a:pt x="8715" y="5336"/>
                              </a:lnTo>
                              <a:lnTo>
                                <a:pt x="8818" y="5216"/>
                              </a:lnTo>
                              <a:close/>
                              <a:moveTo>
                                <a:pt x="9740" y="3760"/>
                              </a:moveTo>
                              <a:lnTo>
                                <a:pt x="9740" y="3760"/>
                              </a:lnTo>
                              <a:lnTo>
                                <a:pt x="9736" y="3734"/>
                              </a:lnTo>
                              <a:lnTo>
                                <a:pt x="9730" y="3709"/>
                              </a:lnTo>
                              <a:lnTo>
                                <a:pt x="9721" y="3688"/>
                              </a:lnTo>
                              <a:lnTo>
                                <a:pt x="9711" y="3668"/>
                              </a:lnTo>
                              <a:lnTo>
                                <a:pt x="9700" y="3648"/>
                              </a:lnTo>
                              <a:lnTo>
                                <a:pt x="9688" y="3630"/>
                              </a:lnTo>
                              <a:lnTo>
                                <a:pt x="9674" y="3613"/>
                              </a:lnTo>
                              <a:lnTo>
                                <a:pt x="9657" y="3597"/>
                              </a:lnTo>
                              <a:lnTo>
                                <a:pt x="9640" y="3580"/>
                              </a:lnTo>
                              <a:lnTo>
                                <a:pt x="9622" y="3565"/>
                              </a:lnTo>
                              <a:lnTo>
                                <a:pt x="9582" y="3533"/>
                              </a:lnTo>
                              <a:lnTo>
                                <a:pt x="9538" y="3498"/>
                              </a:lnTo>
                              <a:lnTo>
                                <a:pt x="9490" y="3460"/>
                              </a:lnTo>
                              <a:lnTo>
                                <a:pt x="9440" y="3525"/>
                              </a:lnTo>
                              <a:lnTo>
                                <a:pt x="9421" y="3550"/>
                              </a:lnTo>
                              <a:lnTo>
                                <a:pt x="9406" y="3572"/>
                              </a:lnTo>
                              <a:lnTo>
                                <a:pt x="9395" y="3592"/>
                              </a:lnTo>
                              <a:lnTo>
                                <a:pt x="9390" y="3601"/>
                              </a:lnTo>
                              <a:lnTo>
                                <a:pt x="9387" y="3609"/>
                              </a:lnTo>
                              <a:lnTo>
                                <a:pt x="9385" y="3617"/>
                              </a:lnTo>
                              <a:lnTo>
                                <a:pt x="9384" y="3624"/>
                              </a:lnTo>
                              <a:lnTo>
                                <a:pt x="9383" y="3631"/>
                              </a:lnTo>
                              <a:lnTo>
                                <a:pt x="9384" y="3638"/>
                              </a:lnTo>
                              <a:lnTo>
                                <a:pt x="9386" y="3645"/>
                              </a:lnTo>
                              <a:lnTo>
                                <a:pt x="9388" y="3653"/>
                              </a:lnTo>
                              <a:lnTo>
                                <a:pt x="9392" y="3660"/>
                              </a:lnTo>
                              <a:lnTo>
                                <a:pt x="9397" y="3667"/>
                              </a:lnTo>
                              <a:lnTo>
                                <a:pt x="9403" y="3674"/>
                              </a:lnTo>
                              <a:lnTo>
                                <a:pt x="9409" y="3681"/>
                              </a:lnTo>
                              <a:lnTo>
                                <a:pt x="9426" y="3697"/>
                              </a:lnTo>
                              <a:lnTo>
                                <a:pt x="9447" y="3715"/>
                              </a:lnTo>
                              <a:lnTo>
                                <a:pt x="9473" y="3736"/>
                              </a:lnTo>
                              <a:lnTo>
                                <a:pt x="9536" y="3785"/>
                              </a:lnTo>
                              <a:lnTo>
                                <a:pt x="9584" y="3825"/>
                              </a:lnTo>
                              <a:lnTo>
                                <a:pt x="9604" y="3840"/>
                              </a:lnTo>
                              <a:lnTo>
                                <a:pt x="9619" y="3851"/>
                              </a:lnTo>
                              <a:lnTo>
                                <a:pt x="9632" y="3860"/>
                              </a:lnTo>
                              <a:lnTo>
                                <a:pt x="9642" y="3865"/>
                              </a:lnTo>
                              <a:lnTo>
                                <a:pt x="9647" y="3866"/>
                              </a:lnTo>
                              <a:lnTo>
                                <a:pt x="9651" y="3867"/>
                              </a:lnTo>
                              <a:lnTo>
                                <a:pt x="9655" y="3867"/>
                              </a:lnTo>
                              <a:lnTo>
                                <a:pt x="9660" y="3866"/>
                              </a:lnTo>
                              <a:lnTo>
                                <a:pt x="9664" y="3864"/>
                              </a:lnTo>
                              <a:lnTo>
                                <a:pt x="9667" y="3862"/>
                              </a:lnTo>
                              <a:lnTo>
                                <a:pt x="9674" y="3854"/>
                              </a:lnTo>
                              <a:lnTo>
                                <a:pt x="9681" y="3845"/>
                              </a:lnTo>
                              <a:lnTo>
                                <a:pt x="9689" y="3833"/>
                              </a:lnTo>
                              <a:lnTo>
                                <a:pt x="9709" y="3802"/>
                              </a:lnTo>
                              <a:lnTo>
                                <a:pt x="9723" y="3781"/>
                              </a:lnTo>
                              <a:lnTo>
                                <a:pt x="9740" y="3760"/>
                              </a:lnTo>
                              <a:close/>
                              <a:moveTo>
                                <a:pt x="9644" y="3937"/>
                              </a:moveTo>
                              <a:lnTo>
                                <a:pt x="9644" y="3937"/>
                              </a:lnTo>
                              <a:lnTo>
                                <a:pt x="9632" y="3916"/>
                              </a:lnTo>
                              <a:lnTo>
                                <a:pt x="9618" y="3896"/>
                              </a:lnTo>
                              <a:lnTo>
                                <a:pt x="9603" y="3877"/>
                              </a:lnTo>
                              <a:lnTo>
                                <a:pt x="9585" y="3858"/>
                              </a:lnTo>
                              <a:lnTo>
                                <a:pt x="9567" y="3839"/>
                              </a:lnTo>
                              <a:lnTo>
                                <a:pt x="9548" y="3821"/>
                              </a:lnTo>
                              <a:lnTo>
                                <a:pt x="9528" y="3804"/>
                              </a:lnTo>
                              <a:lnTo>
                                <a:pt x="9507" y="3786"/>
                              </a:lnTo>
                              <a:lnTo>
                                <a:pt x="9464" y="3753"/>
                              </a:lnTo>
                              <a:lnTo>
                                <a:pt x="9420" y="3721"/>
                              </a:lnTo>
                              <a:lnTo>
                                <a:pt x="9377" y="3688"/>
                              </a:lnTo>
                              <a:lnTo>
                                <a:pt x="9337" y="3657"/>
                              </a:lnTo>
                              <a:lnTo>
                                <a:pt x="9195" y="3840"/>
                              </a:lnTo>
                              <a:lnTo>
                                <a:pt x="9221" y="3863"/>
                              </a:lnTo>
                              <a:lnTo>
                                <a:pt x="9252" y="3889"/>
                              </a:lnTo>
                              <a:lnTo>
                                <a:pt x="9322" y="3949"/>
                              </a:lnTo>
                              <a:lnTo>
                                <a:pt x="9358" y="3980"/>
                              </a:lnTo>
                              <a:lnTo>
                                <a:pt x="9396" y="4011"/>
                              </a:lnTo>
                              <a:lnTo>
                                <a:pt x="9415" y="4025"/>
                              </a:lnTo>
                              <a:lnTo>
                                <a:pt x="9433" y="4038"/>
                              </a:lnTo>
                              <a:lnTo>
                                <a:pt x="9453" y="4050"/>
                              </a:lnTo>
                              <a:lnTo>
                                <a:pt x="9471" y="4062"/>
                              </a:lnTo>
                              <a:lnTo>
                                <a:pt x="9488" y="4072"/>
                              </a:lnTo>
                              <a:lnTo>
                                <a:pt x="9505" y="4080"/>
                              </a:lnTo>
                              <a:lnTo>
                                <a:pt x="9523" y="4087"/>
                              </a:lnTo>
                              <a:lnTo>
                                <a:pt x="9539" y="4092"/>
                              </a:lnTo>
                              <a:lnTo>
                                <a:pt x="9554" y="4094"/>
                              </a:lnTo>
                              <a:lnTo>
                                <a:pt x="9568" y="4095"/>
                              </a:lnTo>
                              <a:lnTo>
                                <a:pt x="9575" y="4094"/>
                              </a:lnTo>
                              <a:lnTo>
                                <a:pt x="9581" y="4093"/>
                              </a:lnTo>
                              <a:lnTo>
                                <a:pt x="9588" y="4091"/>
                              </a:lnTo>
                              <a:lnTo>
                                <a:pt x="9595" y="4088"/>
                              </a:lnTo>
                              <a:lnTo>
                                <a:pt x="9600" y="4085"/>
                              </a:lnTo>
                              <a:lnTo>
                                <a:pt x="9606" y="4081"/>
                              </a:lnTo>
                              <a:lnTo>
                                <a:pt x="9611" y="4076"/>
                              </a:lnTo>
                              <a:lnTo>
                                <a:pt x="9616" y="4071"/>
                              </a:lnTo>
                              <a:lnTo>
                                <a:pt x="9620" y="4065"/>
                              </a:lnTo>
                              <a:lnTo>
                                <a:pt x="9624" y="4057"/>
                              </a:lnTo>
                              <a:lnTo>
                                <a:pt x="9628" y="4049"/>
                              </a:lnTo>
                              <a:lnTo>
                                <a:pt x="9631" y="4040"/>
                              </a:lnTo>
                              <a:lnTo>
                                <a:pt x="9634" y="4031"/>
                              </a:lnTo>
                              <a:lnTo>
                                <a:pt x="9637" y="4020"/>
                              </a:lnTo>
                              <a:lnTo>
                                <a:pt x="9641" y="3997"/>
                              </a:lnTo>
                              <a:lnTo>
                                <a:pt x="9643" y="3968"/>
                              </a:lnTo>
                              <a:lnTo>
                                <a:pt x="9644" y="3937"/>
                              </a:lnTo>
                              <a:close/>
                              <a:moveTo>
                                <a:pt x="9191" y="4751"/>
                              </a:moveTo>
                              <a:lnTo>
                                <a:pt x="9191" y="4751"/>
                              </a:lnTo>
                              <a:lnTo>
                                <a:pt x="9193" y="4742"/>
                              </a:lnTo>
                              <a:lnTo>
                                <a:pt x="9196" y="4733"/>
                              </a:lnTo>
                              <a:lnTo>
                                <a:pt x="9200" y="4724"/>
                              </a:lnTo>
                              <a:lnTo>
                                <a:pt x="9205" y="4715"/>
                              </a:lnTo>
                              <a:lnTo>
                                <a:pt x="9217" y="4696"/>
                              </a:lnTo>
                              <a:lnTo>
                                <a:pt x="9230" y="4677"/>
                              </a:lnTo>
                              <a:lnTo>
                                <a:pt x="9246" y="4660"/>
                              </a:lnTo>
                              <a:lnTo>
                                <a:pt x="9260" y="4643"/>
                              </a:lnTo>
                              <a:lnTo>
                                <a:pt x="9286" y="4615"/>
                              </a:lnTo>
                              <a:lnTo>
                                <a:pt x="9274" y="4595"/>
                              </a:lnTo>
                              <a:lnTo>
                                <a:pt x="9262" y="4575"/>
                              </a:lnTo>
                              <a:lnTo>
                                <a:pt x="9249" y="4556"/>
                              </a:lnTo>
                              <a:lnTo>
                                <a:pt x="9235" y="4536"/>
                              </a:lnTo>
                              <a:lnTo>
                                <a:pt x="9220" y="4517"/>
                              </a:lnTo>
                              <a:lnTo>
                                <a:pt x="9205" y="4498"/>
                              </a:lnTo>
                              <a:lnTo>
                                <a:pt x="9189" y="4480"/>
                              </a:lnTo>
                              <a:lnTo>
                                <a:pt x="9173" y="4462"/>
                              </a:lnTo>
                              <a:lnTo>
                                <a:pt x="9156" y="4445"/>
                              </a:lnTo>
                              <a:lnTo>
                                <a:pt x="9138" y="4429"/>
                              </a:lnTo>
                              <a:lnTo>
                                <a:pt x="9121" y="4413"/>
                              </a:lnTo>
                              <a:lnTo>
                                <a:pt x="9102" y="4398"/>
                              </a:lnTo>
                              <a:lnTo>
                                <a:pt x="9084" y="4384"/>
                              </a:lnTo>
                              <a:lnTo>
                                <a:pt x="9065" y="4372"/>
                              </a:lnTo>
                              <a:lnTo>
                                <a:pt x="9046" y="4360"/>
                              </a:lnTo>
                              <a:lnTo>
                                <a:pt x="9027" y="4350"/>
                              </a:lnTo>
                              <a:lnTo>
                                <a:pt x="9008" y="4342"/>
                              </a:lnTo>
                              <a:lnTo>
                                <a:pt x="8988" y="4333"/>
                              </a:lnTo>
                              <a:lnTo>
                                <a:pt x="8969" y="4327"/>
                              </a:lnTo>
                              <a:lnTo>
                                <a:pt x="8949" y="4323"/>
                              </a:lnTo>
                              <a:lnTo>
                                <a:pt x="8930" y="4321"/>
                              </a:lnTo>
                              <a:lnTo>
                                <a:pt x="8911" y="4320"/>
                              </a:lnTo>
                              <a:lnTo>
                                <a:pt x="8892" y="4321"/>
                              </a:lnTo>
                              <a:lnTo>
                                <a:pt x="8873" y="4324"/>
                              </a:lnTo>
                              <a:lnTo>
                                <a:pt x="8855" y="4329"/>
                              </a:lnTo>
                              <a:lnTo>
                                <a:pt x="8837" y="4336"/>
                              </a:lnTo>
                              <a:lnTo>
                                <a:pt x="8818" y="4346"/>
                              </a:lnTo>
                              <a:lnTo>
                                <a:pt x="8801" y="4358"/>
                              </a:lnTo>
                              <a:lnTo>
                                <a:pt x="8784" y="4372"/>
                              </a:lnTo>
                              <a:lnTo>
                                <a:pt x="8768" y="4388"/>
                              </a:lnTo>
                              <a:lnTo>
                                <a:pt x="8752" y="4408"/>
                              </a:lnTo>
                              <a:lnTo>
                                <a:pt x="8737" y="4430"/>
                              </a:lnTo>
                              <a:lnTo>
                                <a:pt x="8764" y="4450"/>
                              </a:lnTo>
                              <a:lnTo>
                                <a:pt x="8791" y="4471"/>
                              </a:lnTo>
                              <a:lnTo>
                                <a:pt x="8845" y="4516"/>
                              </a:lnTo>
                              <a:lnTo>
                                <a:pt x="8901" y="4561"/>
                              </a:lnTo>
                              <a:lnTo>
                                <a:pt x="8956" y="4606"/>
                              </a:lnTo>
                              <a:lnTo>
                                <a:pt x="8985" y="4628"/>
                              </a:lnTo>
                              <a:lnTo>
                                <a:pt x="9013" y="4649"/>
                              </a:lnTo>
                              <a:lnTo>
                                <a:pt x="9042" y="4669"/>
                              </a:lnTo>
                              <a:lnTo>
                                <a:pt x="9071" y="4689"/>
                              </a:lnTo>
                              <a:lnTo>
                                <a:pt x="9100" y="4706"/>
                              </a:lnTo>
                              <a:lnTo>
                                <a:pt x="9130" y="4723"/>
                              </a:lnTo>
                              <a:lnTo>
                                <a:pt x="9160" y="4737"/>
                              </a:lnTo>
                              <a:lnTo>
                                <a:pt x="9191" y="4751"/>
                              </a:lnTo>
                              <a:close/>
                              <a:moveTo>
                                <a:pt x="9137" y="4793"/>
                              </a:moveTo>
                              <a:lnTo>
                                <a:pt x="9137" y="4793"/>
                              </a:lnTo>
                              <a:lnTo>
                                <a:pt x="9119" y="4768"/>
                              </a:lnTo>
                              <a:lnTo>
                                <a:pt x="9098" y="4744"/>
                              </a:lnTo>
                              <a:lnTo>
                                <a:pt x="9077" y="4720"/>
                              </a:lnTo>
                              <a:lnTo>
                                <a:pt x="9053" y="4697"/>
                              </a:lnTo>
                              <a:lnTo>
                                <a:pt x="9027" y="4674"/>
                              </a:lnTo>
                              <a:lnTo>
                                <a:pt x="9001" y="4652"/>
                              </a:lnTo>
                              <a:lnTo>
                                <a:pt x="8974" y="4631"/>
                              </a:lnTo>
                              <a:lnTo>
                                <a:pt x="8945" y="4609"/>
                              </a:lnTo>
                              <a:lnTo>
                                <a:pt x="8887" y="4568"/>
                              </a:lnTo>
                              <a:lnTo>
                                <a:pt x="8830" y="4527"/>
                              </a:lnTo>
                              <a:lnTo>
                                <a:pt x="8774" y="4488"/>
                              </a:lnTo>
                              <a:lnTo>
                                <a:pt x="8747" y="4467"/>
                              </a:lnTo>
                              <a:lnTo>
                                <a:pt x="8722" y="4448"/>
                              </a:lnTo>
                              <a:lnTo>
                                <a:pt x="8584" y="4626"/>
                              </a:lnTo>
                              <a:lnTo>
                                <a:pt x="8611" y="4648"/>
                              </a:lnTo>
                              <a:lnTo>
                                <a:pt x="8643" y="4676"/>
                              </a:lnTo>
                              <a:lnTo>
                                <a:pt x="8717" y="4743"/>
                              </a:lnTo>
                              <a:lnTo>
                                <a:pt x="8758" y="4780"/>
                              </a:lnTo>
                              <a:lnTo>
                                <a:pt x="8800" y="4815"/>
                              </a:lnTo>
                              <a:lnTo>
                                <a:pt x="8821" y="4833"/>
                              </a:lnTo>
                              <a:lnTo>
                                <a:pt x="8843" y="4849"/>
                              </a:lnTo>
                              <a:lnTo>
                                <a:pt x="8865" y="4864"/>
                              </a:lnTo>
                              <a:lnTo>
                                <a:pt x="8886" y="4879"/>
                              </a:lnTo>
                              <a:lnTo>
                                <a:pt x="8908" y="4892"/>
                              </a:lnTo>
                              <a:lnTo>
                                <a:pt x="8929" y="4904"/>
                              </a:lnTo>
                              <a:lnTo>
                                <a:pt x="8949" y="4913"/>
                              </a:lnTo>
                              <a:lnTo>
                                <a:pt x="8970" y="4921"/>
                              </a:lnTo>
                              <a:lnTo>
                                <a:pt x="8989" y="4927"/>
                              </a:lnTo>
                              <a:lnTo>
                                <a:pt x="9007" y="4930"/>
                              </a:lnTo>
                              <a:lnTo>
                                <a:pt x="9016" y="4931"/>
                              </a:lnTo>
                              <a:lnTo>
                                <a:pt x="9025" y="4931"/>
                              </a:lnTo>
                              <a:lnTo>
                                <a:pt x="9035" y="4930"/>
                              </a:lnTo>
                              <a:lnTo>
                                <a:pt x="9043" y="4929"/>
                              </a:lnTo>
                              <a:lnTo>
                                <a:pt x="9051" y="4927"/>
                              </a:lnTo>
                              <a:lnTo>
                                <a:pt x="9059" y="4924"/>
                              </a:lnTo>
                              <a:lnTo>
                                <a:pt x="9067" y="4921"/>
                              </a:lnTo>
                              <a:lnTo>
                                <a:pt x="9074" y="4917"/>
                              </a:lnTo>
                              <a:lnTo>
                                <a:pt x="9081" y="4912"/>
                              </a:lnTo>
                              <a:lnTo>
                                <a:pt x="9088" y="4906"/>
                              </a:lnTo>
                              <a:lnTo>
                                <a:pt x="9094" y="4899"/>
                              </a:lnTo>
                              <a:lnTo>
                                <a:pt x="9100" y="4891"/>
                              </a:lnTo>
                              <a:lnTo>
                                <a:pt x="9107" y="4882"/>
                              </a:lnTo>
                              <a:lnTo>
                                <a:pt x="9112" y="4872"/>
                              </a:lnTo>
                              <a:lnTo>
                                <a:pt x="9117" y="4862"/>
                              </a:lnTo>
                              <a:lnTo>
                                <a:pt x="9122" y="4850"/>
                              </a:lnTo>
                              <a:lnTo>
                                <a:pt x="9126" y="4838"/>
                              </a:lnTo>
                              <a:lnTo>
                                <a:pt x="9130" y="4824"/>
                              </a:lnTo>
                              <a:lnTo>
                                <a:pt x="9134" y="4809"/>
                              </a:lnTo>
                              <a:lnTo>
                                <a:pt x="9137" y="4793"/>
                              </a:lnTo>
                              <a:close/>
                              <a:moveTo>
                                <a:pt x="8978" y="5026"/>
                              </a:moveTo>
                              <a:lnTo>
                                <a:pt x="8978" y="5026"/>
                              </a:lnTo>
                              <a:lnTo>
                                <a:pt x="8980" y="5021"/>
                              </a:lnTo>
                              <a:lnTo>
                                <a:pt x="8982" y="5017"/>
                              </a:lnTo>
                              <a:lnTo>
                                <a:pt x="8983" y="5013"/>
                              </a:lnTo>
                              <a:lnTo>
                                <a:pt x="8984" y="5008"/>
                              </a:lnTo>
                              <a:lnTo>
                                <a:pt x="8984" y="4999"/>
                              </a:lnTo>
                              <a:lnTo>
                                <a:pt x="8981" y="4988"/>
                              </a:lnTo>
                              <a:lnTo>
                                <a:pt x="8976" y="4977"/>
                              </a:lnTo>
                              <a:lnTo>
                                <a:pt x="8970" y="4966"/>
                              </a:lnTo>
                              <a:lnTo>
                                <a:pt x="8960" y="4953"/>
                              </a:lnTo>
                              <a:lnTo>
                                <a:pt x="8950" y="4940"/>
                              </a:lnTo>
                              <a:lnTo>
                                <a:pt x="8938" y="4927"/>
                              </a:lnTo>
                              <a:lnTo>
                                <a:pt x="8925" y="4913"/>
                              </a:lnTo>
                              <a:lnTo>
                                <a:pt x="8896" y="4885"/>
                              </a:lnTo>
                              <a:lnTo>
                                <a:pt x="8861" y="4856"/>
                              </a:lnTo>
                              <a:lnTo>
                                <a:pt x="8825" y="4827"/>
                              </a:lnTo>
                              <a:lnTo>
                                <a:pt x="8787" y="4798"/>
                              </a:lnTo>
                              <a:lnTo>
                                <a:pt x="8747" y="4770"/>
                              </a:lnTo>
                              <a:lnTo>
                                <a:pt x="8673" y="4718"/>
                              </a:lnTo>
                              <a:lnTo>
                                <a:pt x="8610" y="4675"/>
                              </a:lnTo>
                              <a:lnTo>
                                <a:pt x="8587" y="4658"/>
                              </a:lnTo>
                              <a:lnTo>
                                <a:pt x="8569" y="4645"/>
                              </a:lnTo>
                              <a:lnTo>
                                <a:pt x="8437" y="4815"/>
                              </a:lnTo>
                              <a:lnTo>
                                <a:pt x="8491" y="4859"/>
                              </a:lnTo>
                              <a:lnTo>
                                <a:pt x="8545" y="4904"/>
                              </a:lnTo>
                              <a:lnTo>
                                <a:pt x="8601" y="4950"/>
                              </a:lnTo>
                              <a:lnTo>
                                <a:pt x="8657" y="4996"/>
                              </a:lnTo>
                              <a:lnTo>
                                <a:pt x="8686" y="5017"/>
                              </a:lnTo>
                              <a:lnTo>
                                <a:pt x="8714" y="5039"/>
                              </a:lnTo>
                              <a:lnTo>
                                <a:pt x="8742" y="5060"/>
                              </a:lnTo>
                              <a:lnTo>
                                <a:pt x="8771" y="5079"/>
                              </a:lnTo>
                              <a:lnTo>
                                <a:pt x="8800" y="5098"/>
                              </a:lnTo>
                              <a:lnTo>
                                <a:pt x="8829" y="5115"/>
                              </a:lnTo>
                              <a:lnTo>
                                <a:pt x="8857" y="5130"/>
                              </a:lnTo>
                              <a:lnTo>
                                <a:pt x="8885" y="5143"/>
                              </a:lnTo>
                              <a:lnTo>
                                <a:pt x="8978" y="5026"/>
                              </a:lnTo>
                              <a:close/>
                              <a:moveTo>
                                <a:pt x="9545" y="4186"/>
                              </a:moveTo>
                              <a:lnTo>
                                <a:pt x="9545" y="4186"/>
                              </a:lnTo>
                              <a:lnTo>
                                <a:pt x="9531" y="4164"/>
                              </a:lnTo>
                              <a:lnTo>
                                <a:pt x="9515" y="4142"/>
                              </a:lnTo>
                              <a:lnTo>
                                <a:pt x="9497" y="4120"/>
                              </a:lnTo>
                              <a:lnTo>
                                <a:pt x="9477" y="4099"/>
                              </a:lnTo>
                              <a:lnTo>
                                <a:pt x="9456" y="4078"/>
                              </a:lnTo>
                              <a:lnTo>
                                <a:pt x="9433" y="4057"/>
                              </a:lnTo>
                              <a:lnTo>
                                <a:pt x="9410" y="4036"/>
                              </a:lnTo>
                              <a:lnTo>
                                <a:pt x="9386" y="4017"/>
                              </a:lnTo>
                              <a:lnTo>
                                <a:pt x="9335" y="3977"/>
                              </a:lnTo>
                              <a:lnTo>
                                <a:pt x="9283" y="3939"/>
                              </a:lnTo>
                              <a:lnTo>
                                <a:pt x="9233" y="3901"/>
                              </a:lnTo>
                              <a:lnTo>
                                <a:pt x="9186" y="3865"/>
                              </a:lnTo>
                              <a:lnTo>
                                <a:pt x="9049" y="4042"/>
                              </a:lnTo>
                              <a:lnTo>
                                <a:pt x="9098" y="4082"/>
                              </a:lnTo>
                              <a:lnTo>
                                <a:pt x="9149" y="4123"/>
                              </a:lnTo>
                              <a:lnTo>
                                <a:pt x="9200" y="4165"/>
                              </a:lnTo>
                              <a:lnTo>
                                <a:pt x="9252" y="4207"/>
                              </a:lnTo>
                              <a:lnTo>
                                <a:pt x="9278" y="4227"/>
                              </a:lnTo>
                              <a:lnTo>
                                <a:pt x="9304" y="4247"/>
                              </a:lnTo>
                              <a:lnTo>
                                <a:pt x="9331" y="4265"/>
                              </a:lnTo>
                              <a:lnTo>
                                <a:pt x="9357" y="4284"/>
                              </a:lnTo>
                              <a:lnTo>
                                <a:pt x="9384" y="4301"/>
                              </a:lnTo>
                              <a:lnTo>
                                <a:pt x="9411" y="4316"/>
                              </a:lnTo>
                              <a:lnTo>
                                <a:pt x="9437" y="4331"/>
                              </a:lnTo>
                              <a:lnTo>
                                <a:pt x="9465" y="4344"/>
                              </a:lnTo>
                              <a:lnTo>
                                <a:pt x="9467" y="4334"/>
                              </a:lnTo>
                              <a:lnTo>
                                <a:pt x="9470" y="4324"/>
                              </a:lnTo>
                              <a:lnTo>
                                <a:pt x="9478" y="4304"/>
                              </a:lnTo>
                              <a:lnTo>
                                <a:pt x="9489" y="4285"/>
                              </a:lnTo>
                              <a:lnTo>
                                <a:pt x="9500" y="4264"/>
                              </a:lnTo>
                              <a:lnTo>
                                <a:pt x="9525" y="4225"/>
                              </a:lnTo>
                              <a:lnTo>
                                <a:pt x="9536" y="4206"/>
                              </a:lnTo>
                              <a:lnTo>
                                <a:pt x="9545" y="4186"/>
                              </a:lnTo>
                              <a:close/>
                              <a:moveTo>
                                <a:pt x="9326" y="4551"/>
                              </a:moveTo>
                              <a:lnTo>
                                <a:pt x="9326" y="4551"/>
                              </a:lnTo>
                              <a:lnTo>
                                <a:pt x="9329" y="4535"/>
                              </a:lnTo>
                              <a:lnTo>
                                <a:pt x="9334" y="4522"/>
                              </a:lnTo>
                              <a:lnTo>
                                <a:pt x="9339" y="4510"/>
                              </a:lnTo>
                              <a:lnTo>
                                <a:pt x="9346" y="4499"/>
                              </a:lnTo>
                              <a:lnTo>
                                <a:pt x="9353" y="4489"/>
                              </a:lnTo>
                              <a:lnTo>
                                <a:pt x="9360" y="4479"/>
                              </a:lnTo>
                              <a:lnTo>
                                <a:pt x="9374" y="4460"/>
                              </a:lnTo>
                              <a:lnTo>
                                <a:pt x="9382" y="4450"/>
                              </a:lnTo>
                              <a:lnTo>
                                <a:pt x="9389" y="4441"/>
                              </a:lnTo>
                              <a:lnTo>
                                <a:pt x="9394" y="4431"/>
                              </a:lnTo>
                              <a:lnTo>
                                <a:pt x="9399" y="4421"/>
                              </a:lnTo>
                              <a:lnTo>
                                <a:pt x="9402" y="4410"/>
                              </a:lnTo>
                              <a:lnTo>
                                <a:pt x="9404" y="4397"/>
                              </a:lnTo>
                              <a:lnTo>
                                <a:pt x="9404" y="4384"/>
                              </a:lnTo>
                              <a:lnTo>
                                <a:pt x="9403" y="4369"/>
                              </a:lnTo>
                              <a:lnTo>
                                <a:pt x="9400" y="4360"/>
                              </a:lnTo>
                              <a:lnTo>
                                <a:pt x="9397" y="4350"/>
                              </a:lnTo>
                              <a:lnTo>
                                <a:pt x="9392" y="4341"/>
                              </a:lnTo>
                              <a:lnTo>
                                <a:pt x="9386" y="4330"/>
                              </a:lnTo>
                              <a:lnTo>
                                <a:pt x="9378" y="4320"/>
                              </a:lnTo>
                              <a:lnTo>
                                <a:pt x="9369" y="4309"/>
                              </a:lnTo>
                              <a:lnTo>
                                <a:pt x="9360" y="4299"/>
                              </a:lnTo>
                              <a:lnTo>
                                <a:pt x="9350" y="4289"/>
                              </a:lnTo>
                              <a:lnTo>
                                <a:pt x="9327" y="4267"/>
                              </a:lnTo>
                              <a:lnTo>
                                <a:pt x="9301" y="4246"/>
                              </a:lnTo>
                              <a:lnTo>
                                <a:pt x="9274" y="4224"/>
                              </a:lnTo>
                              <a:lnTo>
                                <a:pt x="9245" y="4204"/>
                              </a:lnTo>
                              <a:lnTo>
                                <a:pt x="9214" y="4182"/>
                              </a:lnTo>
                              <a:lnTo>
                                <a:pt x="9184" y="4162"/>
                              </a:lnTo>
                              <a:lnTo>
                                <a:pt x="9126" y="4123"/>
                              </a:lnTo>
                              <a:lnTo>
                                <a:pt x="9074" y="4090"/>
                              </a:lnTo>
                              <a:lnTo>
                                <a:pt x="9052" y="4075"/>
                              </a:lnTo>
                              <a:lnTo>
                                <a:pt x="9034" y="4061"/>
                              </a:lnTo>
                              <a:lnTo>
                                <a:pt x="8885" y="4251"/>
                              </a:lnTo>
                              <a:lnTo>
                                <a:pt x="8939" y="4290"/>
                              </a:lnTo>
                              <a:lnTo>
                                <a:pt x="8995" y="4328"/>
                              </a:lnTo>
                              <a:lnTo>
                                <a:pt x="9054" y="4367"/>
                              </a:lnTo>
                              <a:lnTo>
                                <a:pt x="9113" y="4404"/>
                              </a:lnTo>
                              <a:lnTo>
                                <a:pt x="9170" y="4442"/>
                              </a:lnTo>
                              <a:lnTo>
                                <a:pt x="9226" y="4480"/>
                              </a:lnTo>
                              <a:lnTo>
                                <a:pt x="9278" y="4515"/>
                              </a:lnTo>
                              <a:lnTo>
                                <a:pt x="9302" y="4533"/>
                              </a:lnTo>
                              <a:lnTo>
                                <a:pt x="9326" y="4551"/>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47.8pt;margin-top:52.4pt;height:46.65pt;width:39.2pt;z-index:251696128;v-text-anchor:middle;mso-width-relative:page;mso-height-relative:page;" fillcolor="#262626 [3204]" filled="t" stroked="f" coordsize="10244,12184" o:gfxdata="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" path="m9462,4793l9462,4793,9397,4875,9332,4957,9266,5038,9199,5117,9131,5195,9062,5272,8993,5347,8922,5422,8851,5495,8779,5567,8706,5638,8632,5708,8558,5776,8482,5843,8404,5909,8326,5973,8247,6036,8167,6097,8085,6157,8003,6216,7919,6273,7834,6328,7748,6382,7660,6434,7571,6485,7481,6533,7390,6581,7297,6627,7203,6670,7107,6713,7010,6754,6911,6792,6742,6856,6573,6919,6239,7043,6074,7104,5910,7167,5746,7230,5584,7295,5504,7328,5423,7361,5342,7396,5262,7430,5182,7466,5102,7503,5023,7540,4943,7579,4864,7618,4784,7659,4705,7699,4627,7742,4548,7787,4470,7831,4391,7878,4313,7926,4231,7977,4150,8031,4070,8085,3991,8142,3913,8199,3836,8257,3760,8316,3684,8377,3610,8438,3535,8501,3462,8564,3389,8628,3317,8694,3246,8759,3176,8826,3106,8893,3079,8923,3052,8956,3026,8989,3001,9025,2976,9061,2953,9099,2906,9176,2861,9254,2814,9332,2791,9370,2765,9407,2740,9444,2714,9479,2693,9490,2672,9504,2650,9519,2627,9537,2605,9556,2582,9579,2558,9602,2535,9627,2512,9654,2488,9682,2465,9712,2441,9741,2394,9804,2346,9870,2301,9936,2256,10002,2172,10129,2132,10187,2097,10240,2063,10287,2034,10327,1424,11113,1380,11168,1337,11223,1249,11331,1160,11441,1116,11497,1072,11552,1058,11572,1044,11593,1029,11616,1015,11641,986,11694,956,11751,925,11811,893,11871,860,11931,843,11959,826,11987,807,12014,789,12040,770,12064,750,12086,730,12108,709,12126,688,12142,676,12150,665,12156,654,12162,642,12167,631,12172,619,12176,606,12179,594,12182,582,12183,569,12184,557,12183,543,12182,530,12180,517,12177,503,12172,489,12167,474,12161,460,12154,415,12130,367,12100,316,12068,291,12051,265,12032,241,12013,216,11994,192,11974,169,11952,146,11930,124,11908,104,11885,85,11862,68,11839,51,11814,37,11790,26,11765,16,11739,8,11714,5,11702,3,11688,2,11675,1,11663,0,11650,1,11637,2,11624,4,11610,7,11597,10,11585,15,11572,20,11559,26,11545,32,11532,40,11519,49,11506,58,11493,70,11479,81,11466,94,11454,122,11426,152,11397,181,11371,212,11344,272,11293,331,11242,390,11190,420,11163,448,11135,475,11107,503,11078,529,11047,556,11015,669,10866,783,10718,1010,10420,1125,10272,1240,10125,1299,10052,1358,9980,1417,9908,1477,9835,1583,9709,1689,9581,1793,9452,1898,9322,2001,9191,2104,9061,2307,8801,2319,8786,2332,8772,2347,8757,2363,8743,2395,8715,2429,8688,2461,8660,2477,8647,2491,8633,2506,8619,2519,8605,2530,8590,2540,8575,2585,8501,2628,8427,2671,8353,2713,8278,2753,8203,2793,8128,2832,8052,2871,7975,2908,7899,2946,7822,2983,7745,3018,7668,3089,7511,3159,7352,3191,7277,3221,7201,3250,7125,3278,7048,3304,6972,3330,6895,3353,6817,3376,6739,3397,6662,3418,6584,3437,6506,3455,6428,3474,6349,3490,6271,3506,6191,3521,6113,3535,6034,3550,5955,3575,5797,3598,5637,3621,5478,3642,5319,3661,5159,3701,4840,3721,4680,3742,4521,3765,4362,3789,4204,3815,4045,3830,3966,3844,3888,3859,3809,3875,3731,3893,3653,3910,3574,3929,3496,3949,3418,3970,3341,3992,3264,4014,3187,4039,3110,4065,3034,4091,2956,4120,2880,4149,2805,4180,2729,4212,2654,4247,2579,4282,2505,4320,2431,4358,2357,4397,2288,4436,2219,4476,2150,4519,2082,4561,2014,4605,1946,4650,1879,4696,1812,4744,1746,4793,1680,4842,1615,4893,1551,4945,1487,4997,1424,5050,1362,5105,1301,5161,1240,5218,1181,5275,1123,5334,1065,5393,1008,5454,952,5515,898,5577,845,5640,793,5704,742,5769,692,5834,645,5899,598,5966,552,6034,509,6102,466,6171,426,6241,386,6311,348,6382,313,6454,278,6526,246,6600,216,6674,187,6748,160,6822,135,6897,112,6973,91,7049,72,7125,55,7202,41,7280,29,7358,19,7437,11,7516,4,7595,1,7634,0,7674,0,7715,1,7754,2,7795,4,7834,6,7875,10,7915,14,7956,18,7997,23,8036,28,8078,34,8118,41,8159,49,8200,57,8240,66,8282,75,8322,86,8364,97,8404,109,8446,121,8487,134,8528,149,8569,163,8612,179,8654,195,8697,213,8738,232,8779,250,8819,270,8860,291,8900,312,8939,334,8979,357,9017,381,9055,404,9092,430,9130,455,9166,481,9203,508,9238,535,9274,564,9308,592,9343,621,9376,651,9410,681,9442,713,9475,744,9506,777,9538,809,9568,843,9598,876,9627,911,9656,945,9684,981,9711,1016,9739,1053,9765,1089,9790,1126,9816,1163,9840,1202,9864,1240,9887,1279,9910,1318,9931,1357,9953,1397,9973,1437,9993,1478,10012,1518,10030,1560,10048,1602,10065,1643,10082,1686,10097,1729,10111,1771,10125,1814,10138,1857,10152,1900,10163,1944,10174,1988,10184,2032,10193,2077,10201,2120,10209,2165,10217,2211,10223,2255,10228,2300,10233,2346,10239,2430,10242,2513,10244,2596,10243,2678,10240,2761,10235,2843,10227,2924,10217,3004,10205,3085,10191,3164,10175,3244,10158,3323,10137,3402,10116,3479,10093,3557,10067,3633,10040,3710,10012,3786,9981,3862,9950,3937,9916,4011,9882,4085,9845,4158,9808,4231,9768,4303,9728,4375,9687,4446,9644,4516,9600,4586,9555,4656,9509,4725,9462,4793xm5021,1782l5021,1782,5019,1784,5019,1786,5020,1792,5023,1801,5028,1809,5036,1819,5046,1830,5071,1854,5101,1882,5136,1911,5175,1943,5216,1975,5299,2038,5376,2094,5436,2138,5470,2163,5602,1993,5572,1968,5539,1938,5465,1869,5426,1832,5384,1796,5364,1778,5342,1761,5321,1746,5301,1731,5280,1717,5259,1705,5238,1694,5218,1685,5198,1679,5179,1674,5160,1671,5151,1671,5142,1671,5132,1672,5123,1674,5114,1676,5106,1680,5098,1683,5090,1688,5082,1693,5074,1699,5066,1706,5059,1714,5052,1723,5045,1734,5038,1744,5032,1756,5026,1768,5021,1782xm4923,1907l4923,1907,4909,1923,4897,1941,4893,1949,4889,1957,4886,1964,4883,1972,4882,1980,4880,1988,4880,1995,4880,2004,4882,2020,4887,2036,5312,2367,5450,2189,5426,2169,5398,2145,5334,2085,5299,2052,5262,2020,5224,1987,5185,1956,5166,1942,5147,1928,5128,1916,5109,1904,5091,1895,5073,1886,5054,1879,5037,1874,5021,1870,5005,1868,4988,1869,4974,1871,4967,1874,4960,1876,4954,1880,4947,1884,4941,1888,4935,1894,4930,1900,4923,1907xm5242,1524l5242,1524,5234,1534,5226,1543,5209,1560,5191,1578,5182,1587,5175,1597,5182,1601,5189,1606,5194,1611,5197,1616,5198,1622,5198,1628,5196,1635,5192,1642,5617,1973,5754,1797,5731,1777,5704,1753,5643,1695,5608,1664,5573,1631,5537,1600,5500,1570,5481,1557,5463,1544,5445,1532,5427,1522,5409,1511,5391,1503,5374,1496,5357,1491,5340,1488,5324,1486,5309,1487,5294,1489,5287,1491,5280,1494,5273,1497,5266,1501,5260,1506,5254,1511,5248,1517,5242,1524xm4783,2102l4783,2102,4775,2111,4769,2122,4756,2144,4743,2165,4736,2175,4729,2185,4736,2190,4743,2196,4749,2202,4753,2210,4756,2217,4759,2225,4759,2233,4759,2240,5165,2556,5297,2385,5274,2368,5248,2344,5185,2289,5150,2258,5113,2226,5076,2195,5038,2166,5000,2138,4980,2125,4962,2114,4944,2104,4925,2095,4908,2088,4891,2082,4875,2077,4859,2074,4844,2074,4830,2075,4817,2078,4811,2080,4805,2083,4799,2087,4794,2091,4787,2096,4783,2102xm5420,1336l5420,1336,5408,1342,5399,1347,5391,1353,5383,1359,5377,1365,5372,1371,5367,1378,5363,1386,5361,1392,5359,1399,5358,1406,5357,1414,5358,1421,5359,1428,5361,1436,5363,1444,5370,1460,5379,1476,5391,1492,5405,1509,5421,1526,5438,1542,5456,1559,5475,1575,5496,1592,5517,1608,5561,1639,5605,1670,5648,1697,5722,1745,5750,1763,5771,1776,5908,1600,5884,1581,5859,1558,5801,1503,5769,1474,5735,1444,5702,1415,5667,1388,5650,1374,5633,1362,5615,1351,5598,1341,5581,1331,5565,1324,5547,1317,5531,1311,5516,1307,5501,1305,5485,1305,5471,1307,5457,1311,5444,1318,5432,1326,5420,1336xm4655,2307l4655,2307,4640,2326,4630,2344,4622,2362,4617,2377,4616,2385,4615,2392,4615,2398,4615,2405,4616,2412,4618,2419,4623,2431,4630,2443,4640,2455,4650,2466,4664,2478,4678,2490,4693,2502,4728,2528,4768,2559,4804,2588,4864,2639,4889,2660,4913,2678,4924,2685,4935,2692,4946,2698,4956,2702,4966,2705,4976,2707,4986,2707,4996,2707,5007,2705,5018,2701,5028,2696,5039,2690,5051,2681,5063,2671,5076,2660,5089,2647,5103,2632,5117,2614,5150,2575,4737,2255,4732,2258,4726,2260,4719,2261,4713,2261,4707,2259,4701,2257,4695,2253,4689,2249,4679,2262,4670,2277,4662,2292,4655,2307xm5593,1166l5593,1166,5584,1171,5576,1177,5569,1182,5562,1187,5557,1193,5551,1199,5547,1204,5544,1210,5542,1217,5540,1223,5540,1229,5539,1236,5540,1243,5541,1251,5546,1265,5552,1279,5562,1294,5573,1309,5585,1325,5600,1340,5615,1356,5633,1371,5651,1388,5688,1418,5729,1448,5770,1477,5809,1503,5877,1549,5904,1566,5923,1580,6065,1397,6040,1377,6015,1355,5958,1305,5929,1279,5898,1253,5867,1227,5836,1203,5819,1192,5804,1182,5788,1172,5772,1164,5756,1156,5740,1150,5725,1144,5709,1140,5693,1138,5678,1137,5664,1137,5649,1139,5635,1143,5620,1149,5606,1157,5593,1166xm4482,2624l4482,2624,4499,2648,4518,2671,4539,2694,4560,2716,4584,2737,4607,2759,4632,2779,4658,2799,4710,2839,4763,2877,4816,2916,4867,2953,5004,2777,4951,2736,4898,2694,4843,2650,4788,2606,4761,2585,4733,2565,4705,2545,4677,2527,4648,2510,4620,2494,4592,2478,4563,2466,4560,2475,4557,2486,4549,2506,4539,2526,4528,2546,4503,2587,4492,2605,4482,2624xm5705,1065l5705,1065,5717,1080,5731,1095,5745,1111,5760,1126,5793,1154,5827,1183,5862,1210,5898,1236,5968,1290,5994,1309,6016,1325,6035,1337,6053,1346,6061,1348,6068,1350,6074,1352,6081,1352,6087,1352,6093,1351,6098,1349,6104,1346,6109,1343,6116,1339,6127,1328,6138,1315,6151,1299,6180,1260,6199,1237,6219,1212,6187,1186,6154,1158,6090,1101,6059,1075,6027,1050,6012,1038,5997,1027,5981,1017,5965,1008,5949,1000,5934,993,5918,987,5901,983,5886,980,5870,978,5854,978,5838,980,5821,983,5805,988,5789,996,5773,1005,5755,1016,5738,1030,5722,1046,5705,1065xm4377,2867l4377,2867,4385,2871,4392,2875,4396,2880,4400,2886,4401,2891,4401,2898,4399,2905,4395,2912,4708,3156,4850,2973,4803,2936,4754,2899,4655,2823,4606,2786,4555,2750,4505,2717,4480,2702,4455,2686,4433,2730,4412,2776,4394,2822,4377,2867xm5910,909l5910,909,5913,913,5915,918,5917,922,5918,926,5919,931,5918,935,5916,939,5914,944,6234,1193,6382,1003,6304,941,6265,911,6224,880,6185,853,6165,840,6146,828,6127,817,6107,808,6090,800,6072,794,6065,802,6057,810,6048,817,6038,825,6017,841,5994,855,5948,882,5928,895,5910,909xm4265,3147l4265,3147,4270,3152,4274,3157,4276,3163,4278,3169,4278,3175,4276,3181,4274,3188,4270,3194,4314,3226,4352,3257,4386,3282,4415,3304,4441,3323,4454,3330,4465,3336,4476,3342,4486,3345,4496,3348,4506,3350,4516,3350,4526,3349,4535,3347,4545,3343,4555,3338,4565,3331,4575,3324,4587,3314,4598,3302,4610,3290,4636,3261,4666,3224,4700,3181,4657,3147,4613,3112,4568,3075,4524,3040,4478,3005,4456,2990,4432,2975,4410,2960,4388,2947,4365,2935,4343,2925,4335,2936,4328,2947,4322,2959,4316,2974,4305,3002,4294,3033,4286,3063,4278,3093,4265,3147xm6242,696l6242,696,6222,703,6203,710,6186,717,6171,726,6165,730,6160,735,6156,740,6153,746,6151,751,6150,758,6150,765,6152,772,6142,785,6184,816,6220,845,6253,870,6281,892,6306,910,6317,917,6329,924,6339,929,6349,933,6359,936,6368,938,6377,938,6387,938,6397,936,6406,933,6415,928,6425,923,6435,915,6445,907,6456,896,6469,884,6494,856,6522,821,6554,781,6535,766,6514,750,6477,720,6458,706,6440,692,6422,681,6403,671,6384,663,6375,660,6366,658,6356,656,6347,655,6337,655,6328,656,6317,657,6307,660,6297,663,6286,667,6276,673,6265,679,6254,687,6242,696xm4193,3334l4193,3334,4183,3348,4175,3363,4169,3378,4165,3393,4161,3408,4160,3423,4161,3438,4162,3454,4166,3468,4171,3483,4176,3497,4182,3511,4189,3525,4197,3538,4206,3551,4215,3563,4224,3574,4235,3586,4245,3596,4255,3605,4266,3614,4276,3622,4286,3628,4296,3634,4306,3639,4315,3643,4324,3645,4331,3647,4338,3647,4344,3646,4349,3643,4353,3639,4385,3597,4411,3557,4433,3522,4443,3504,4451,3488,4458,3473,4464,3459,4468,3445,4471,3430,4473,3418,4473,3405,4472,3393,4470,3382,4466,3369,4462,3358,4455,3347,4447,3337,4437,3326,4426,3316,4414,3304,4400,3294,4385,3283,4367,3273,4349,3262,4329,3251,4282,3228,4230,3205,4225,3220,4220,3236,4208,3269,4203,3285,4199,3301,4195,3318,4193,3334xm6538,546l6538,546,6527,548,6518,550,6509,553,6499,557,6481,567,6463,578,6447,590,6433,601,6423,611,6416,620,6400,629,6437,657,6471,680,6499,699,6512,706,6523,711,6536,716,6546,719,6556,721,6566,722,6575,722,6583,721,6591,718,6601,715,6609,710,6616,705,6624,698,6632,690,6649,671,6667,649,6710,593,6735,561,6765,524,6749,513,6733,505,6719,498,6706,494,6693,491,6680,491,6667,491,6655,494,6642,497,6629,502,6616,507,6602,514,6572,529,6538,546xm4103,3976l4103,3976,4130,3941,4157,3907,4208,3843,4231,3814,4251,3785,4259,3771,4267,3758,4273,3745,4278,3732,4281,3718,4284,3706,4285,3694,4284,3682,4282,3670,4278,3659,4272,3646,4264,3635,4254,3624,4242,3613,4227,3603,4211,3592,4192,3580,4171,3570,4146,3560,4120,3550,4114,3577,4106,3605,4088,3662,4071,3717,4063,3746,4057,3773,4052,3801,4050,3828,4049,3841,4050,3854,4051,3868,4053,3881,4055,3893,4059,3906,4063,3918,4069,3931,4076,3942,4083,3954,4092,3965,4103,3976xm4087,3997l4053,3960,4048,3963,4044,3965,4038,3967,4033,3967,4028,3966,4022,3965,4016,3962,4011,3959,3992,4080,4006,4073,4019,4065,4033,4056,4045,4046,4057,4035,4067,4023,4077,4010,4087,3997xm6750,449l6750,449,6750,457,6752,465,6755,472,6759,478,6764,484,6770,490,6777,494,6785,498,6836,432,6792,442,6750,449xm6164,1768l6164,1768,6179,1749,6195,1730,6224,1696,6237,1681,6249,1667,6261,1652,6269,1638,6276,1625,6278,1618,6279,1612,6280,1605,6280,1598,6279,1591,6277,1584,6275,1577,6271,1570,6267,1562,6261,1555,6255,1547,6246,1540,6227,1523,6198,1500,6172,1482,6150,1468,6131,1457,6122,1453,6114,1449,6105,1447,6098,1446,6091,1445,6085,1446,6078,1447,6072,1449,6066,1454,6060,1457,6048,1468,6034,1481,6020,1498,5987,1541,5965,1566,5942,1596,6164,1768xm6149,1788l5927,1615,5912,1635,5895,1652,5866,1685,5852,1699,5840,1713,5829,1727,5821,1740,5814,1752,5812,1759,5811,1765,5810,1771,5811,1778,5811,1784,5813,1791,5816,1799,5820,1806,5824,1813,5830,1820,5837,1828,5845,1836,5864,1853,5893,1878,5919,1897,5941,1913,5959,1924,5968,1929,5977,1933,5985,1936,5992,1937,5999,1938,6005,1938,6012,1937,6018,1935,6024,1931,6030,1927,6036,1923,6043,1917,6056,1904,6071,1887,6104,1844,6126,1818,6149,1788xm5860,2162l5860,2162,5885,2125,5907,2093,5924,2065,5937,2041,5942,2031,5945,2021,5948,2011,5950,2002,5950,1993,5950,1984,5949,1976,5946,1969,5943,1961,5938,1954,5933,1946,5927,1939,5911,1922,5891,1905,5867,1886,5840,1865,5809,1840,5775,1812,5746,1849,5722,1881,5704,1909,5689,1934,5683,1944,5679,1954,5676,1964,5674,1973,5673,1981,5673,1990,5675,1997,5677,2006,5681,2013,5685,2021,5691,2028,5699,2036,5715,2051,5736,2068,5790,2109,5822,2133,5860,2162xm5844,2181l5621,2008,5606,2027,5591,2045,5562,2077,5548,2091,5537,2104,5527,2117,5519,2129,5514,2142,5512,2148,5511,2154,5510,2160,5510,2166,5512,2173,5513,2179,5516,2186,5520,2193,5525,2200,5530,2208,5544,2223,5564,2240,5592,2263,5617,2283,5639,2299,5658,2311,5674,2319,5682,2322,5689,2323,5697,2324,5703,2324,5709,2324,5715,2322,5721,2319,5727,2316,5733,2312,5739,2307,5752,2294,5767,2278,5800,2235,5820,2210,5844,2181xm5686,2384l5469,2204,5332,2381,5363,2404,5390,2426,5442,2466,5465,2484,5487,2498,5498,2504,5508,2509,5518,2513,5528,2516,5538,2518,5547,2519,5558,2519,5567,2518,5577,2515,5586,2511,5595,2506,5605,2499,5614,2491,5624,2480,5635,2469,5645,2456,5655,2441,5665,2424,5676,2404,5686,2384xm5539,2574l5317,2401,5302,2421,5288,2438,5260,2470,5248,2485,5237,2499,5227,2512,5220,2524,5214,2537,5213,2543,5212,2549,5211,2557,5211,2563,5213,2569,5214,2576,5217,2582,5221,2589,5225,2596,5231,2604,5244,2619,5262,2636,5291,2659,5316,2678,5337,2694,5356,2705,5364,2710,5372,2713,5379,2716,5386,2717,5393,2718,5399,2718,5405,2717,5411,2715,5418,2712,5424,2709,5436,2699,5449,2685,5462,2669,5496,2628,5516,2602,5539,2574xm6800,950l6800,950,6726,899,6697,880,6671,863,6648,851,6637,846,6628,842,6618,839,6609,837,6601,836,6591,836,6583,837,6575,839,6567,843,6559,847,6550,853,6541,859,6522,876,6502,897,6479,924,6422,992,6494,1049,6523,1071,6550,1089,6572,1102,6582,1109,6592,1113,6602,1116,6610,1118,6619,1118,6627,1118,6635,1117,6643,1114,6652,1110,6660,1105,6669,1098,6678,1091,6697,1073,6718,1050,6742,1022,6800,950xm6481,1363l6481,1363,6506,1326,6528,1294,6547,1266,6560,1241,6565,1231,6570,1221,6573,1211,6575,1202,6576,1194,6576,1185,6575,1177,6574,1169,6571,1161,6567,1154,6562,1146,6556,1139,6541,1123,6522,1105,6499,1086,6473,1065,6407,1011,6259,1202,6481,1363xm6460,1389l6460,1389,6424,1362,6393,1338,6341,1298,6318,1283,6300,1272,6291,1268,6282,1264,6274,1262,6266,1261,6258,1260,6249,1261,6242,1263,6234,1266,6226,1270,6217,1275,6209,1281,6200,1289,6180,1308,6159,1333,6135,1362,6106,1398,6143,1426,6173,1452,6201,1474,6225,1493,6246,1508,6266,1519,6274,1525,6283,1528,6291,1530,6299,1532,6306,1532,6314,1531,6323,1529,6331,1526,6339,1522,6347,1515,6356,1509,6364,1501,6384,1481,6406,1456,6431,1425,6460,1389xm5259,2934l5259,2934,5276,2918,5291,2903,5304,2887,5315,2874,5325,2861,5333,2849,5340,2837,5345,2825,5350,2814,5353,2804,5355,2794,5355,2785,5354,2775,5352,2767,5349,2758,5344,2749,5339,2740,5333,2732,5326,2724,5318,2716,5300,2699,5279,2682,5229,2645,5200,2625,5171,2602,5154,2617,5137,2633,5124,2647,5112,2660,5101,2673,5093,2685,5086,2697,5080,2708,5075,2719,5073,2729,5071,2739,5071,2748,5072,2759,5074,2767,5077,2776,5081,2785,5087,2793,5093,2801,5100,2809,5108,2818,5127,2835,5150,2852,5201,2889,5230,2911,5259,2934xm5244,2952l5244,2952,5208,2926,5175,2902,5148,2880,5122,2862,5101,2847,5082,2837,5073,2832,5063,2829,5055,2827,5047,2825,5039,2825,5031,2827,5023,2829,5015,2833,5007,2837,4998,2842,4989,2849,4980,2857,4961,2877,4939,2902,4914,2932,4886,2969,4922,2997,4955,3023,4982,3046,5007,3065,5028,3080,5038,3086,5047,3091,5056,3095,5065,3098,5074,3100,5082,3102,5090,3102,5097,3100,5105,3097,5113,3094,5121,3089,5129,3083,5139,3076,5148,3068,5168,3048,5190,3021,5216,2990,5244,2952xm5082,3162l4871,2989,4843,3026,4821,3059,4803,3087,4787,3112,4782,3123,4777,3133,4774,3143,4771,3152,4770,3161,4769,3169,4770,3178,4771,3186,4774,3194,4778,3201,4782,3209,4788,3217,4796,3225,4804,3233,4822,3251,4845,3270,4873,3292,4939,3346,5082,3162xm6804,513l7002,677,7214,390,7191,383,7167,373,7144,364,7127,355,7100,358,7074,362,7050,366,7028,372,7006,379,6986,387,6967,395,6948,405,6929,415,6912,427,6895,439,6878,452,6842,480,6804,513xm6602,775l6602,775,6622,791,6642,807,6679,839,6695,854,6711,868,6727,879,6743,889,6758,897,6765,899,6773,901,6780,903,6788,904,6795,903,6803,900,6812,898,6819,894,6827,889,6835,884,6844,877,6852,868,6861,859,6869,848,6894,816,6914,789,6929,765,6940,744,6944,735,6948,726,6950,718,6952,710,6952,703,6951,696,6950,688,6947,681,6943,675,6938,668,6933,662,6927,655,6913,641,6895,626,6849,591,6821,569,6790,544,6696,660,6602,775xm4923,3366l4714,3203,4659,3274,4637,3303,4620,3329,4607,3351,4602,3361,4598,3370,4595,3380,4594,3389,4593,3397,4594,3405,4596,3413,4598,3421,4602,3429,4607,3437,4614,3447,4621,3455,4639,3473,4663,3494,4690,3518,4761,3575,4923,3366xm4746,3595l4543,3437,4365,3666,4439,3724,4470,3745,4496,3762,4507,3769,4519,3774,4529,3779,4539,3782,4548,3784,4557,3785,4566,3784,4574,3783,4583,3780,4591,3776,4599,3771,4607,3765,4616,3757,4624,3749,4643,3728,4664,3701,4688,3671,4746,3595xm4548,3850l4345,3692,4312,3736,4281,3774,4228,3839,4208,3867,4192,3891,4185,3902,4179,3913,4175,3924,4172,3936,4170,3946,4169,3957,4170,3967,4172,3978,4175,3988,4180,4000,4186,4012,4194,4024,4204,4036,4215,4049,4227,4062,4243,4078,4276,4109,4319,4145,4548,3850xm4304,4165l4107,4012,4095,4026,4083,4040,4074,4054,4066,4068,4059,4081,4053,4093,4043,4116,4033,4138,4027,4147,4021,4155,4014,4163,4006,4170,3997,4175,3987,4180,3981,4212,3975,4245,3972,4279,3971,4296,3970,4313,3971,4329,3972,4345,3973,4360,3976,4375,3980,4388,3985,4400,3991,4412,3998,4422,3994,4428,3993,4435,3993,4441,3996,4446,4001,4450,4007,4454,4014,4456,4022,4458,4033,4458,4043,4457,4053,4455,4064,4452,4074,4447,4084,4440,4095,4432,4104,4422,4304,4165xm4039,4505l4039,4505,4030,4498,4019,4492,4009,4488,3999,4484,3980,4477,3971,4472,3964,4467,3960,4580,3973,4574,3984,4567,3996,4560,4006,4551,4015,4540,4024,4529,4032,4517,4039,4505xm7207,332l7207,332,7210,334,7212,337,7216,344,7219,353,7222,359,7224,362,7228,364,7230,365,7234,365,7238,364,7243,361,7249,356,7257,349,7256,341,7255,334,7254,330,7252,327,7250,325,7248,325,7245,326,7242,327,7235,330,7227,334,7221,335,7217,335,7212,334,7207,332xm7638,331l7638,331,7637,330,7635,330,7626,329,7592,331,7540,334,7479,339,7357,350,7281,359,7283,372,7287,384,7293,397,7301,409,7310,422,7320,434,7331,445,7344,457,7371,479,7400,503,7429,525,7459,548,7638,331xm7232,855l7232,855,7265,811,7296,772,7347,708,7368,680,7376,668,7383,656,7389,645,7394,634,7398,623,7401,612,7402,602,7402,592,7401,582,7398,572,7394,562,7389,550,7381,539,7373,528,7362,516,7350,504,7336,491,7321,476,7284,446,7241,411,7206,455,7174,494,7121,557,7100,584,7092,597,7083,608,7077,619,7072,631,7068,641,7066,651,7064,661,7065,671,7066,681,7069,691,7073,703,7079,713,7088,724,7097,736,7107,748,7119,760,7133,774,7149,788,7187,819,7232,855xm7216,874l7216,874,7139,818,7109,797,7081,781,7069,774,7058,768,7047,763,7038,759,7028,757,7019,756,7009,756,7001,757,6993,759,6984,763,6976,768,6968,774,6959,781,6951,789,6931,810,6911,835,6887,865,6829,941,6905,1000,6935,1022,6962,1041,6974,1048,6985,1053,6996,1058,7005,1061,7015,1064,7025,1065,7033,1065,7042,1064,7050,1061,7058,1057,7066,1052,7075,1046,7083,1038,7093,1030,7112,1009,7133,983,7157,951,7216,874xm7023,1124l6814,960,6657,1175,6729,1228,6759,1249,6784,1265,6806,1278,6817,1282,6826,1286,6835,1289,6844,1290,6852,1291,6860,1290,6868,1288,6875,1286,6884,1282,6892,1277,6900,1271,6908,1263,6926,1244,6945,1222,6968,1194,7023,1124xm6208,2159l6208,2159,6145,2109,6120,2089,6097,2072,6077,2057,6060,2047,6052,2044,6044,2041,6035,2039,6028,2038,6020,2038,6013,2040,6006,2042,5998,2045,5991,2049,5983,2054,5974,2061,5965,2068,5946,2087,5925,2110,5900,2138,5873,2172,5907,2198,5937,2223,5962,2244,5986,2261,6006,2275,6023,2287,6032,2291,6039,2294,6048,2296,6056,2297,6063,2297,6070,2296,6078,2294,6085,2291,6093,2286,6101,2281,6109,2274,6118,2266,6136,2247,6157,2223,6180,2193,6208,2159xm6061,2349l6061,2349,5997,2298,5970,2278,5948,2260,5928,2247,5919,2242,5910,2237,5901,2234,5893,2231,5885,2230,5878,2229,5870,2229,5863,2231,5856,2233,5848,2237,5840,2241,5831,2247,5814,2262,5795,2282,5774,2305,5720,2368,5786,2417,5812,2437,5836,2454,5857,2467,5875,2477,5883,2481,5891,2485,5899,2487,5908,2488,5915,2487,5923,2486,5930,2484,5938,2480,5945,2475,5953,2470,5961,2463,5970,2456,5989,2437,6010,2412,6033,2383,6061,2349xm6845,1352l6845,1352,6778,1302,6751,1282,6727,1266,6706,1252,6688,1242,6679,1238,6671,1236,6662,1234,6655,1233,6647,1234,6640,1235,6632,1238,6625,1241,6617,1247,6609,1253,6601,1260,6591,1268,6572,1288,6552,1312,6527,1343,6500,1377,6566,1430,6593,1452,6617,1470,6637,1484,6647,1489,6655,1494,6664,1497,6673,1500,6681,1501,6688,1502,6696,1501,6703,1500,6711,1497,6718,1493,6726,1488,6734,1482,6743,1475,6752,1466,6771,1445,6792,1419,6845,1352xm6682,1562l6485,1398,6342,1581,6408,1633,6434,1654,6456,1672,6477,1686,6495,1696,6504,1700,6512,1703,6519,1705,6527,1705,6535,1705,6543,1704,6550,1701,6558,1698,6565,1693,6573,1687,6581,1681,6590,1672,6609,1652,6630,1627,6654,1598,6682,1562xm6530,1759l6327,1601,6185,1784,6249,1835,6276,1856,6299,1874,6319,1887,6329,1892,6338,1896,6346,1900,6354,1902,6362,1903,6369,1903,6377,1903,6384,1901,6393,1898,6401,1894,6408,1890,6416,1884,6434,1868,6453,1847,6476,1823,6530,1759xm6234,2138l6234,2138,6282,2072,6300,2044,6314,2021,6325,2000,6328,1991,6331,1982,6332,1974,6333,1966,6332,1958,6331,1951,6328,1944,6325,1937,6321,1929,6314,1922,6308,1915,6300,1907,6283,1891,6261,1874,6234,1853,6169,1804,6026,1986,6234,2138xm5908,2545l5712,2393,5579,2563,5643,2612,5668,2634,5690,2651,5710,2664,5727,2674,5735,2678,5743,2681,5751,2682,5758,2683,5766,2683,5773,2682,5780,2679,5788,2676,5795,2672,5803,2666,5810,2660,5819,2652,5838,2633,5858,2608,5881,2580,5908,2545xm5755,2741l5559,2589,5427,2760,5490,2809,5515,2830,5537,2847,5558,2861,5575,2871,5583,2874,5591,2877,5598,2879,5606,2879,5613,2879,5620,2878,5628,2876,5635,2872,5643,2868,5650,2862,5658,2856,5666,2848,5684,2829,5706,2804,5729,2776,5755,2741xm5608,2932l5608,2932,5587,2916,5568,2900,5531,2869,5515,2854,5500,2841,5484,2830,5469,2820,5455,2813,5447,2811,5440,2809,5433,2808,5426,2808,5419,2809,5410,2810,5403,2813,5395,2817,5387,2822,5379,2829,5371,2836,5363,2844,5354,2853,5345,2864,5336,2875,5329,2886,5323,2897,5318,2906,5315,2916,5312,2924,5310,2933,5309,2940,5310,2948,5311,2955,5312,2962,5315,2970,5319,2977,5323,2983,5333,2995,5345,3007,5361,3019,5377,3031,5395,3044,5435,3070,5455,3085,5475,3102,5541,3016,5608,2932xm5460,3121l5264,2969,5121,3152,5187,3204,5214,3224,5236,3242,5256,3255,5266,3260,5274,3264,5283,3267,5291,3270,5299,3271,5306,3271,5314,3270,5321,3268,5328,3266,5336,3262,5343,3256,5352,3250,5369,3233,5387,3213,5408,3187,5460,3121xm5298,3331l5102,3178,5050,3245,5031,3271,5015,3294,5004,3315,5000,3325,4996,3333,4994,3342,4993,3349,4993,3357,4993,3365,4995,3372,4998,3380,5003,3388,5008,3395,5014,3403,5021,3410,5038,3427,5060,3447,5086,3468,5150,3521,5298,3331xm5140,3533l4944,3381,4780,3591,4851,3645,4880,3666,4904,3683,4915,3690,4925,3695,4936,3700,4945,3703,4954,3705,4962,3707,4970,3707,4978,3706,4986,3704,4993,3700,5002,3696,5010,3691,5018,3684,5026,3676,5043,3658,5062,3633,5085,3605,5140,3533xm4962,3763l4765,3611,4583,3846,4623,3875,4658,3899,4688,3919,4714,3935,4727,3941,4738,3946,4748,3950,4758,3952,4767,3954,4776,3954,4784,3953,4793,3952,4801,3948,4809,3944,4817,3939,4826,3932,4834,3924,4842,3915,4862,3894,4882,3869,4905,3838,4962,3763xm4768,4012l4768,4012,4724,3979,4684,3954,4666,3943,4648,3934,4633,3927,4619,3920,4605,3916,4593,3913,4580,3911,4568,3911,4558,3912,4547,3914,4538,3918,4528,3923,4519,3930,4508,3937,4499,3946,4490,3956,4470,3979,4450,4007,4401,4076,4371,4116,4338,4160,4383,4194,4403,4209,4422,4221,4440,4232,4457,4242,4472,4249,4486,4256,4500,4260,4513,4264,4525,4265,4536,4266,4547,4265,4557,4262,4567,4258,4577,4253,4587,4247,4597,4239,4606,4230,4615,4220,4635,4196,4657,4167,4705,4097,4735,4056,4768,4012xm4520,4332l4323,4179,4287,4224,4255,4263,4197,4330,4174,4359,4154,4384,4146,4397,4139,4409,4133,4421,4129,4432,4126,4443,4124,4454,4123,4465,4124,4478,4127,4489,4131,4501,4137,4513,4144,4525,4153,4538,4165,4553,4177,4567,4192,4582,4208,4598,4226,4616,4270,4653,4520,4332xm4249,4667l4058,4520,4048,4548,4036,4574,4023,4597,4010,4619,3996,4638,3988,4646,3981,4653,3973,4660,3965,4666,3957,4671,3948,4675,3947,4696,3946,4716,3948,4757,3951,4798,3956,4839,3967,4922,3972,4963,3977,5002,4013,4965,4048,4925,4082,4883,4117,4841,4183,4754,4249,4667xm4729,4496l4729,4496,4705,4478,4683,4461,4663,4447,4643,4435,4626,4425,4609,4416,4594,4409,4578,4402,4564,4398,4551,4396,4539,4395,4527,4396,4516,4398,4504,4401,4494,4406,4484,4413,4474,4420,4464,4429,4454,4439,4444,4450,4422,4476,4400,4506,4348,4578,4318,4619,4283,4663,4329,4698,4350,4712,4369,4725,4388,4736,4405,4745,4421,4753,4435,4759,4450,4763,4463,4766,4476,4767,4488,4767,4499,4765,4509,4762,4521,4757,4531,4751,4541,4743,4550,4734,4560,4724,4570,4713,4591,4688,4613,4657,4664,4583,4694,4541,4729,4496xm7665,730l7665,730,7621,699,7583,674,7565,664,7549,655,7535,648,7521,642,7508,638,7495,635,7483,633,7472,632,7462,633,7452,635,7442,638,7432,643,7423,649,7413,655,7404,663,7395,672,7376,694,7355,721,7307,785,7278,823,7245,865,7288,898,7327,925,7344,936,7360,946,7376,954,7390,960,7403,965,7415,969,7427,972,7439,973,7449,972,7459,969,7468,966,7478,961,7487,956,7496,949,7506,940,7515,931,7534,909,7554,881,7603,813,7631,774,7665,730xm6419,2333l6419,2333,6358,2283,6334,2261,6312,2244,6294,2231,6277,2221,6269,2217,6262,2214,6255,2213,6246,2212,6239,2212,6232,2213,6225,2215,6218,2219,6211,2223,6203,2228,6187,2242,6167,2260,6147,2284,6095,2344,6124,2367,6150,2388,6174,2408,6197,2426,6217,2441,6237,2453,6246,2458,6256,2462,6265,2465,6273,2467,6282,2469,6290,2469,6299,2468,6307,2466,6315,2463,6325,2458,6333,2453,6342,2445,6351,2437,6359,2427,6368,2416,6378,2402,6387,2387,6398,2371,6419,2333xm6139,2694l6139,2694,6185,2629,6202,2603,6215,2580,6225,2561,6228,2552,6230,2542,6232,2534,6233,2527,6232,2519,6231,2512,6229,2505,6225,2498,6221,2491,6216,2484,6203,2468,6187,2452,6165,2434,6141,2413,6080,2364,6029,2429,6011,2455,5996,2478,5985,2499,5982,2508,5979,2516,5977,2524,5976,2532,5977,2539,5978,2546,5980,2554,5983,2561,5988,2568,5993,2575,6000,2582,6007,2590,6025,2606,6048,2624,6074,2644,6139,2694xm6124,2713l6124,2713,6062,2664,6036,2644,6015,2628,5996,2614,5979,2605,5970,2601,5962,2599,5955,2597,5947,2597,5940,2597,5933,2598,5926,2601,5919,2604,5911,2608,5902,2614,5886,2629,5868,2647,5847,2670,5795,2730,5858,2781,5883,2801,5906,2818,5926,2832,5943,2842,5951,2846,5959,2849,5967,2850,5975,2851,5982,2851,5989,2850,5996,2847,6004,2844,6011,2840,6019,2834,6027,2828,6035,2819,6054,2800,6074,2776,6097,2747,6124,2713xm5977,2904l5775,2758,5761,2775,5747,2792,5721,2823,5697,2851,5686,2864,5678,2877,5672,2889,5670,2897,5669,2903,5668,2909,5668,2915,5669,2921,5670,2928,5672,2934,5675,2941,5679,2947,5684,2954,5690,2961,5699,2969,5716,2984,5743,3005,5767,3021,5788,3035,5806,3045,5814,3048,5821,3050,5828,3052,5836,3053,5842,3053,5848,3052,5854,3050,5860,3047,5865,3044,5871,3040,5882,3028,5894,3015,5907,2998,5937,2956,5955,2931,5977,2904xm5818,3106l5818,3106,5758,3054,5734,3034,5713,3016,5693,3002,5677,2992,5669,2989,5661,2986,5654,2984,5647,2984,5640,2984,5633,2985,5626,2987,5618,2990,5610,2995,5603,3000,5586,3014,5568,3033,5546,3056,5496,3117,5550,3160,5575,3181,5597,3198,5617,3213,5637,3225,5647,3230,5656,3234,5664,3237,5673,3241,5681,3242,5690,3242,5699,3241,5708,3239,5716,3235,5724,3230,5733,3224,5741,3217,5750,3209,5759,3199,5769,3188,5778,3175,5788,3159,5798,3143,5818,3106xm5514,3498l5317,3346,5265,3413,5246,3439,5231,3463,5220,3483,5215,3492,5212,3501,5210,3509,5209,3518,5209,3526,5210,3533,5212,3540,5215,3548,5219,3555,5224,3562,5230,3570,5237,3578,5254,3596,5275,3614,5302,3635,5366,3688,5440,3594,5514,3498xm5343,3702l5154,3555,5100,3623,5079,3652,5061,3675,5047,3696,5042,3706,5038,3715,5035,3724,5032,3733,5031,3741,5031,3749,5032,3756,5034,3764,5037,3772,5041,3780,5046,3789,5052,3797,5069,3815,5090,3834,5115,3856,5181,3912,5343,3702xm5171,3925l4981,3777,4804,4007,4842,4036,4876,4061,4905,4082,4930,4098,4942,4104,4952,4109,4962,4112,4971,4115,4980,4116,4989,4117,4997,4116,5006,4114,5014,4110,5022,4106,5029,4101,5037,4094,5045,4086,5054,4078,5073,4055,5093,4030,5115,4000,5142,3964,5171,3925xm4977,4174l4788,4027,4554,4327,4598,4360,4617,4374,4635,4385,4653,4396,4669,4404,4684,4412,4698,4417,4711,4421,4724,4424,4736,4425,4747,4424,4758,4423,4768,4420,4778,4415,4788,4410,4798,4402,4808,4394,4817,4385,4827,4374,4846,4351,4868,4322,4916,4254,4945,4216,4977,4174xm4464,4835l4275,4688,4204,4778,4172,4818,4143,4856,4117,4893,4093,4927,4072,4962,4063,4979,4055,4995,4048,5012,4041,5030,4035,5048,4030,5065,4026,5083,4022,5102,4020,5121,4018,5140,4018,5160,4018,5182,4019,5203,4022,5226,4026,5250,4030,5274,4035,5299,4042,5326,4057,5318,4072,5309,4088,5299,4104,5288,4118,5277,4133,5264,4147,5251,4162,5238,4191,5207,4218,5176,4246,5142,4272,5107,4298,5071,4324,5035,4372,4963,4419,4896,4441,4864,4464,4835xm7960,350l7960,350,7943,336,7927,325,7909,316,7892,308,7876,303,7859,300,7842,298,7825,298,7809,300,7792,303,7775,307,7759,313,7743,320,7727,328,7712,337,7696,347,7680,359,7666,371,7651,383,7636,396,7608,424,7581,452,7555,481,7532,510,7490,563,7507,575,7522,588,7552,615,7582,642,7596,653,7610,663,7624,671,7638,677,7646,678,7652,680,7659,680,7666,680,7673,679,7680,677,7687,674,7694,670,7701,665,7708,660,7716,653,7723,644,7960,350xm7420,1045l7236,889,7058,1120,7130,1170,7159,1190,7184,1205,7195,1211,7206,1216,7215,1219,7226,1222,7235,1224,7243,1224,7251,1224,7259,1222,7267,1219,7274,1215,7282,1211,7290,1205,7299,1197,7307,1189,7324,1169,7344,1145,7366,1116,7420,1045xm7238,1280l7238,1280,7167,1229,7138,1209,7113,1194,7102,1188,7092,1184,7081,1180,7072,1177,7063,1174,7055,1173,7047,1174,7039,1175,7031,1178,7024,1182,7015,1186,7008,1192,7000,1199,6992,1207,6975,1226,6956,1250,6933,1278,6880,1348,6950,1402,6978,1422,7002,1438,7013,1444,7025,1449,7034,1454,7043,1457,7052,1459,7060,1460,7068,1459,7076,1458,7084,1455,7092,1450,7100,1446,7107,1440,7115,1433,7123,1425,7141,1405,7161,1380,7183,1351,7238,1280xm7054,1514l6864,1367,6847,1391,6831,1411,6799,1447,6786,1464,6774,1479,6765,1493,6758,1506,6755,1513,6753,1521,6752,1527,6751,1534,6752,1540,6753,1547,6755,1554,6758,1561,6762,1568,6767,1575,6773,1583,6780,1592,6797,1609,6821,1627,6844,1644,6865,1657,6874,1663,6884,1667,6892,1670,6900,1672,6907,1673,6915,1673,6921,1672,6928,1671,6934,1669,6939,1666,6945,1662,6952,1657,6962,1646,6973,1633,6984,1618,6996,1600,7022,1560,7037,1538,7054,1514xm6892,1725l6701,1577,6564,1754,6628,1804,6653,1824,6676,1840,6695,1853,6704,1858,6712,1862,6720,1866,6728,1868,6735,1870,6743,1870,6750,1869,6757,1867,6764,1865,6772,1860,6779,1855,6786,1849,6802,1834,6821,1814,6841,1789,6892,1725xm6740,1920l6549,1773,6402,1963,6468,2015,6495,2035,6517,2051,6538,2063,6547,2068,6556,2073,6564,2075,6572,2077,6580,2078,6587,2077,6594,2076,6602,2073,6609,2069,6617,2064,6624,2058,6632,2052,6648,2035,6666,2014,6688,1987,6740,1920xm6576,2130l6386,1983,6249,2160,6312,2210,6338,2230,6360,2246,6379,2259,6388,2264,6397,2268,6405,2271,6413,2273,6420,2274,6428,2275,6435,2274,6442,2272,6449,2269,6456,2265,6464,2261,6472,2255,6488,2239,6505,2220,6526,2194,6576,2130xm5676,3289l5487,3141,5338,3332,5404,3384,5432,3404,5455,3420,5475,3432,5484,3436,5493,3440,5502,3443,5509,3445,5517,3446,5524,3446,5532,3443,5539,3441,5546,3437,5553,3432,5562,3427,5569,3420,5586,3403,5604,3382,5624,3355,5676,3289xm5013,4170l5202,4317,5375,4095,5337,4066,5305,4041,5276,4022,5252,4007,5241,4002,5230,3997,5221,3993,5211,3990,5202,3989,5193,3989,5185,3990,5177,3992,5169,3996,5162,4000,5154,4005,5146,4011,5129,4027,5111,4047,5091,4072,5069,4100,5043,4133,5013,4170xm4763,4491l4954,4638,5187,4337,5144,4304,5123,4290,5105,4278,5088,4266,5072,4258,5056,4250,5042,4244,5028,4240,5016,4237,5004,4236,4992,4236,4982,4237,4971,4240,4962,4244,4952,4250,4943,4256,4933,4264,4923,4274,4914,4284,4895,4308,4874,4337,4825,4406,4797,4447,4763,4491xm4499,4831l4499,4831,4522,4848,4544,4863,4563,4877,4583,4890,4601,4900,4617,4908,4632,4915,4647,4920,4662,4923,4675,4925,4687,4925,4699,4924,4710,4922,4722,4918,4732,4913,4742,4906,4752,4899,4762,4890,4772,4879,4782,4867,4803,4842,4825,4811,4875,4740,4904,4701,4938,4658,4914,4640,4893,4624,4873,4609,4853,4597,4835,4587,4819,4578,4803,4571,4787,4566,4774,4562,4761,4560,4749,4559,4737,4560,4726,4562,4714,4565,4704,4570,4694,4576,4684,4584,4675,4593,4665,4603,4655,4615,4634,4641,4613,4671,4562,4744,4533,4786,4499,4831xm4091,5437l4091,5437,4100,5456,4106,5475,4119,5514,4125,5533,4132,5552,4141,5571,4151,5590,4171,5580,4189,5567,4208,5555,4226,5541,4245,5527,4262,5511,4280,5494,4297,5477,4331,5442,4364,5403,4397,5363,4429,5322,4460,5279,4490,5237,4550,5152,4607,5072,4634,5035,4662,4999,4479,4857,4456,4885,4429,4916,4367,4985,4300,5059,4267,5098,4233,5137,4203,5177,4174,5216,4160,5236,4148,5256,4136,5275,4126,5294,4117,5314,4109,5332,4102,5351,4097,5368,4092,5387,4090,5404,4089,5421,4091,5437xm7704,719l7888,861,7933,803,7979,744,8027,685,8074,625,8119,566,8142,535,8163,505,8184,474,8204,443,8223,411,8241,380,8230,372,8219,364,8208,357,8196,350,8185,345,8174,341,8164,337,8153,334,8143,331,8132,330,8121,329,8111,328,8091,329,8071,332,8051,337,8032,345,8014,355,7996,365,7977,378,7959,391,7942,406,7926,423,7908,440,7892,458,7877,477,7861,497,7831,536,7803,577,7751,654,7727,688,7704,719xm7461,1033l7651,1181,7671,1155,7691,1130,7735,1082,7756,1059,7775,1036,7794,1014,7809,992,7816,981,7822,969,7827,958,7831,948,7833,937,7835,926,7836,916,7835,905,7833,893,7830,882,7825,872,7819,861,7811,850,7801,839,7790,827,7775,816,7761,806,7748,798,7735,791,7722,786,7709,782,7698,780,7687,780,7676,781,7666,783,7656,786,7646,791,7635,796,7626,803,7617,811,7608,819,7600,828,7583,850,7565,873,7549,898,7533,925,7498,980,7480,1007,7461,1033xm7272,1275l7462,1423,7635,1200,7563,1149,7534,1130,7509,1115,7497,1109,7487,1103,7477,1100,7468,1097,7459,1095,7450,1095,7442,1095,7434,1097,7426,1100,7418,1104,7410,1109,7402,1115,7395,1122,7386,1131,7369,1150,7349,1174,7327,1204,7272,1275xm7090,1511l7090,1511,7109,1526,7127,1541,7161,1570,7192,1597,7206,1609,7220,1618,7235,1625,7242,1627,7249,1629,7256,1630,7263,1631,7270,1630,7278,1629,7285,1626,7292,1623,7300,1619,7308,1614,7316,1607,7323,1600,7331,1591,7339,1580,7361,1551,7380,1526,7394,1503,7404,1483,7408,1475,7410,1466,7412,1459,7412,1450,7412,1443,7411,1437,7409,1430,7407,1424,7403,1418,7399,1411,7387,1399,7373,1386,7355,1371,7312,1338,7285,1318,7257,1295,7090,1511xm6931,1713l7123,1873,7270,1683,7205,1631,7179,1611,7156,1594,7135,1580,7126,1575,7117,1570,7109,1567,7101,1565,7094,1564,7086,1563,7078,1564,7071,1566,7063,1569,7056,1573,7048,1578,7040,1584,7024,1601,7004,1622,6983,1647,6931,1713xm6774,1916l6970,2069,7020,2004,7039,1978,7054,1955,7064,1935,7068,1925,7071,1917,7073,1909,7074,1901,7073,1893,7072,1886,7070,1879,7067,1872,7063,1865,7058,1856,7051,1849,7044,1841,7027,1825,7005,1806,6979,1785,6916,1734,6774,1916xm6611,2125l6611,2125,6678,2177,6704,2197,6727,2214,6748,2226,6757,2231,6766,2235,6774,2237,6782,2239,6790,2240,6797,2240,6804,2238,6813,2236,6820,2233,6828,2228,6835,2223,6843,2216,6860,2199,6880,2179,6901,2154,6955,2089,6888,2036,6860,2016,6837,1998,6816,1985,6806,1980,6797,1976,6789,1973,6781,1971,6773,1970,6766,1970,6758,1971,6751,1974,6744,1977,6735,1981,6728,1987,6720,1993,6703,2011,6685,2032,6663,2058,6611,2125xm6453,2329l6643,2476,6693,2412,6711,2386,6726,2364,6737,2344,6742,2335,6745,2326,6747,2318,6748,2311,6748,2303,6747,2296,6745,2289,6743,2282,6739,2274,6733,2267,6727,2259,6720,2252,6704,2236,6683,2218,6657,2196,6595,2146,6524,2237,6453,2329xm6311,2512l6502,2671,6516,2653,6530,2636,6557,2605,6580,2577,6590,2564,6598,2552,6605,2538,6607,2532,6609,2526,6609,2520,6609,2513,6609,2507,6607,2501,6605,2494,6602,2488,6597,2480,6592,2473,6586,2466,6579,2459,6561,2444,6538,2427,6516,2410,6496,2398,6479,2388,6463,2381,6454,2378,6447,2376,6440,2375,6433,2375,6427,2375,6420,2376,6414,2378,6407,2381,6401,2385,6395,2389,6388,2394,6382,2401,6369,2416,6356,2435,6342,2456,6327,2483,6311,2512xm6154,2715l6154,2715,6217,2762,6242,2781,6266,2797,6285,2809,6302,2818,6310,2821,6318,2823,6327,2825,6334,2825,6341,2824,6348,2823,6355,2820,6362,2817,6369,2812,6377,2806,6394,2792,6412,2773,6431,2748,6481,2686,6418,2636,6392,2616,6369,2599,6350,2587,6341,2582,6333,2578,6325,2574,6317,2572,6309,2571,6302,2571,6295,2571,6288,2573,6281,2576,6274,2580,6266,2585,6259,2591,6242,2606,6224,2627,6204,2651,6154,2715xm6016,2891l6206,3039,6328,2882,6275,2840,6230,2804,6210,2789,6192,2777,6183,2773,6173,2769,6164,2766,6156,2763,6148,2762,6140,2762,6132,2763,6124,2765,6115,2768,6106,2772,6098,2777,6090,2784,6082,2792,6073,2802,6064,2813,6055,2825,6046,2840,6036,2855,6016,2891xm5859,3094l6049,3243,6186,3066,6123,3016,6097,2996,6075,2980,6055,2967,6047,2961,6037,2957,6029,2953,6022,2951,6014,2950,6007,2950,6000,2951,5993,2952,5986,2955,5979,2959,5971,2965,5963,2971,5947,2986,5929,3006,5909,3030,5859,3094xm5716,3279l5900,3432,6033,3263,5979,3219,5955,3200,5933,3183,5913,3168,5893,3156,5884,3152,5875,3148,5867,3145,5858,3143,5850,3142,5842,3142,5834,3144,5824,3146,5816,3149,5808,3154,5800,3160,5792,3167,5783,3177,5774,3187,5765,3198,5755,3211,5736,3242,5716,3279xm5548,3494l5738,3642,5885,3452,5819,3400,5793,3380,5770,3363,5749,3351,5740,3346,5731,3343,5723,3340,5715,3338,5708,3338,5700,3338,5692,3340,5685,3342,5678,3346,5670,3350,5663,3356,5655,3363,5639,3381,5620,3402,5599,3428,5548,3494xm5385,3704l5576,3851,5728,3655,5660,3606,5633,3587,5609,3570,5588,3559,5579,3554,5570,3551,5562,3549,5553,3547,5545,3547,5538,3547,5530,3549,5523,3551,5516,3555,5508,3560,5501,3565,5493,3572,5476,3590,5457,3612,5437,3637,5385,3704xm5208,3933l5391,4075,5553,3866,5517,3837,5484,3813,5457,3794,5433,3778,5423,3772,5412,3767,5402,3763,5394,3761,5385,3759,5377,3758,5369,3759,5362,3761,5354,3763,5347,3767,5339,3772,5331,3777,5324,3784,5316,3793,5300,3812,5281,3836,5259,3864,5208,3933xm5296,7130l5296,7130,5320,7112,5341,7095,5360,7077,5374,7061,5385,7045,5394,7030,5397,7022,5399,7014,5401,7007,5402,7000,5403,6993,5403,6986,5401,6972,5397,6959,5390,6946,5382,6934,5373,6922,5361,6911,5349,6901,5334,6891,5318,6880,5302,6871,5285,6863,5267,6855,5249,6848,5230,6841,5211,6835,5173,6824,5135,6816,5101,6809,5069,6806,5055,6805,5042,6803,5028,6800,5015,6797,4987,6788,4961,6777,4934,6764,4907,6749,4881,6732,4854,6715,4829,6697,4803,6679,4753,6640,4705,6603,4681,6587,4659,6571,4645,6568,4631,6565,4618,6560,4605,6554,4592,6547,4579,6540,4566,6531,4553,6522,4528,6503,4502,6482,4477,6458,4453,6433,4405,6382,4358,6333,4335,6308,4313,6286,4291,6266,4269,6247,4260,6239,4251,6228,4241,6214,4230,6199,4219,6180,4209,6161,4186,6118,4138,6025,4113,5978,4100,5955,4086,5934,4072,5912,4059,5893,4045,5876,4031,5860,4016,5846,4002,5835,3994,5830,3987,5826,3980,5823,3973,5821,3965,5819,3958,5818,3949,5819,3942,5819,3934,5821,3927,5824,3919,5828,3912,5832,3904,5838,3896,5845,3889,5854,3880,5863,3872,5873,3864,5884,3857,5897,3849,5911,3832,5942,3817,5974,3801,6007,3787,6040,3773,6075,3760,6109,3748,6145,3735,6180,3713,6253,3693,6327,3673,6404,3655,6480,3621,6634,3587,6785,3570,6860,3552,6933,3532,7004,3512,7073,3488,7149,3462,7227,3435,7302,3408,7378,3379,7452,3349,7527,3318,7601,3287,7675,3270,7710,3250,7746,3229,7785,3206,7824,3156,7906,3131,7949,3106,7992,3084,8035,3063,8079,3053,8100,3043,8122,3035,8143,3027,8164,3021,8185,3015,8207,3011,8227,3007,8247,3005,8268,3004,8288,3004,8307,3006,8327,3009,8343,3012,8358,3017,8372,3022,8384,3028,8396,3034,8405,3042,8414,3050,8421,3059,8427,3069,8432,3079,8436,3089,8438,3101,8440,3112,8441,3125,8440,3138,8439,3151,8437,3165,8434,3179,8430,3194,8426,3224,8414,3255,8400,3288,8383,3320,8364,3354,8344,3388,8321,3423,8298,3457,8274,3491,8248,3524,8222,3589,8171,3649,8122,3750,8036,3786,8006,3811,7986,3984,7865,4160,7742,4250,7681,4340,7620,4431,7561,4524,7504,4617,7447,4664,7419,4710,7393,4758,7367,4806,7341,4853,7316,4902,7291,4950,7268,4998,7246,5047,7225,5097,7203,5146,7183,5195,7165,5245,7146,5296,7130xm4231,5663l4231,5663,4227,5667,4222,5672,4217,5675,4212,5677,4206,5679,4200,5680,4193,5680,4187,5680,4189,5694,4192,5707,4197,5722,4203,5735,4211,5747,4219,5759,4228,5770,4238,5782,4248,5791,4259,5798,4269,5805,4279,5810,4289,5813,4298,5814,4307,5814,4311,5813,4315,5811,4335,5827,4858,5152,4794,5102,4767,5082,4745,5067,4725,5055,4716,5051,4707,5048,4700,5046,4692,5045,4685,5045,4678,5046,4671,5048,4664,5051,4657,5055,4649,5060,4642,5066,4635,5073,4619,5090,4601,5112,4580,5138,4530,5201,4510,5224,4488,5249,4438,5301,4385,5356,4358,5386,4333,5415,4309,5446,4286,5476,4277,5492,4267,5508,4259,5523,4252,5539,4245,5554,4239,5569,4235,5586,4231,5601,4229,5616,4228,5631,4229,5648,4231,5663xm4953,4679l4697,4995,4881,5138,4914,5097,4946,5059,5003,4995,5027,4967,5048,4941,5057,4928,5064,4917,5072,4905,5077,4894,5082,4881,5085,4870,5086,4859,5086,4847,5085,4836,5082,4824,5078,4811,5072,4799,5063,4786,5053,4773,5042,4760,5028,4744,5013,4729,4994,4714,4975,4697,4953,4679xm7907,877l7907,877,7969,922,8015,956,8034,968,8050,978,8057,982,8066,984,8073,986,8079,986,8086,986,8092,985,8099,983,8105,979,8112,975,8119,969,8134,956,8150,938,8168,916,8214,858,8249,810,8289,762,8329,713,8369,663,8388,638,8408,612,8425,587,8442,562,8457,536,8470,511,8483,485,8494,461,8466,448,8440,438,8415,431,8390,426,8367,424,8344,424,8321,427,8300,431,8280,438,8259,447,8240,457,8221,469,8203,483,8184,499,8167,515,8150,533,8134,551,8117,572,8101,592,8086,613,8055,657,8025,703,7967,793,7938,837,7923,857,7907,877xm5410,4090l5587,4228,5744,4025,5710,3999,5679,3975,5654,3958,5631,3944,5620,3938,5611,3934,5602,3931,5593,3928,5585,3927,5578,3927,5570,3927,5563,3929,5556,3932,5548,3935,5540,3940,5533,3946,5518,3960,5502,3978,5483,4001,5462,4027,5410,4090xm5223,4332l5405,4474,5433,4438,5457,4406,5498,4354,5513,4331,5525,4312,5529,4303,5533,4294,5536,4286,5537,4277,5538,4268,5538,4260,5536,4252,5534,4243,5530,4235,5525,4226,5519,4217,5512,4208,5494,4187,5470,4164,5441,4139,5406,4109,5314,4221,5223,4332xm4973,4653l4973,4653,4994,4670,5016,4685,5035,4698,5052,4710,5070,4719,5086,4727,5100,4734,5114,4739,5127,4742,5140,4744,5152,4745,5163,4744,5174,4742,5184,4739,5194,4734,5203,4728,5214,4721,5223,4713,5232,4703,5242,4693,5261,4668,5283,4640,5330,4574,5359,4535,5390,4495,5347,4462,5327,4448,5309,4437,5292,4427,5275,4418,5260,4411,5246,4405,5233,4401,5221,4399,5209,4398,5197,4399,5187,4400,5177,4404,5167,4409,5157,4415,5148,4422,5139,4430,5129,4439,5120,4450,5101,4474,5081,4503,5033,4572,5005,4610,4973,4653xm7841,1340l8075,1038,8048,1018,8025,1000,7985,968,7969,956,7954,946,7940,938,7934,935,7927,933,7921,932,7914,931,7908,931,7902,932,7895,934,7889,937,7882,941,7875,945,7861,958,7844,975,7826,996,7806,1021,7758,1082,7739,1107,7724,1129,7713,1147,7707,1155,7704,1163,7701,1171,7700,1179,7699,1186,7700,1193,7701,1200,7703,1207,7706,1213,7710,1220,7716,1227,7723,1235,7738,1252,7757,1269,7782,1289,7841,1340xm7670,1573l7670,1573,7721,1506,7741,1479,7759,1455,7773,1433,7784,1414,7788,1405,7791,1397,7793,1388,7794,1379,7793,1371,7792,1364,7790,1356,7787,1348,7783,1340,7776,1331,7770,1322,7762,1312,7743,1292,7719,1270,7689,1244,7655,1215,7488,1443,7670,1573xm6806,2320l6662,2493,6723,2543,6749,2563,6770,2579,6788,2591,6797,2595,6805,2599,6813,2601,6821,2603,6828,2603,6835,2603,6842,2601,6849,2599,6855,2596,6862,2591,6870,2586,6878,2580,6894,2564,6912,2543,6933,2519,6984,2457,6895,2389,6806,2320xm6540,3015l6677,2839,6500,2701,6456,2762,6439,2787,6426,2808,6415,2827,6411,2836,6408,2844,6406,2851,6405,2859,6404,2866,6405,2872,6406,2879,6408,2886,6411,2893,6415,2901,6420,2908,6426,2915,6441,2930,6460,2947,6482,2967,6540,3015xm6403,3192l6524,3035,6475,2996,6453,2979,6432,2964,6413,2950,6395,2940,6386,2936,6377,2933,6369,2931,6361,2929,6353,2929,6345,2929,6337,2930,6329,2932,6321,2936,6313,2940,6305,2946,6297,2952,6288,2960,6280,2970,6272,2981,6263,2993,6244,3020,6225,3055,6314,3124,6403,3192xm6097,3585l6224,3421,6048,3283,6017,3311,5992,3335,5982,3346,5972,3357,5965,3367,5958,3378,5953,3388,5949,3397,5947,3406,5945,3415,5944,3423,5945,3431,5946,3439,5949,3448,5952,3455,5957,3463,5962,3471,5968,3478,5984,3494,6001,3510,6022,3527,6045,3545,6097,3585xm5939,3787l6082,3604,5906,3467,5856,3530,5837,3555,5820,3577,5808,3597,5804,3605,5800,3613,5797,3621,5795,3629,5794,3636,5795,3643,5796,3650,5798,3658,5801,3665,5805,3672,5810,3679,5816,3686,5832,3702,5852,3720,5877,3739,5939,3787xm5747,3670l5747,3670,5697,3734,5676,3760,5659,3782,5646,3803,5640,3812,5636,3821,5632,3829,5630,3837,5628,3845,5628,3852,5628,3861,5630,3868,5632,3875,5636,3883,5640,3891,5646,3899,5660,3916,5679,3936,5704,3957,5767,4010,5817,3946,5838,3920,5855,3897,5869,3877,5874,3868,5878,3860,5882,3851,5884,3843,5886,3835,5886,3827,5886,3820,5885,3813,5882,3805,5879,3798,5874,3790,5868,3781,5854,3764,5835,3745,5810,3723,5747,3670xm7482,1817l7655,1594,7634,1578,7616,1563,7583,1535,7567,1522,7553,1510,7540,1500,7527,1492,7514,1487,7508,1485,7500,1484,7494,1483,7487,1484,7481,1485,7474,1487,7467,1490,7461,1494,7453,1498,7446,1504,7439,1511,7430,1519,7414,1539,7391,1568,7373,1594,7357,1616,7346,1635,7338,1652,7335,1660,7334,1667,7333,1674,7333,1680,7334,1686,7336,1692,7339,1698,7343,1704,7347,1710,7352,1716,7366,1729,7383,1742,7425,1774,7452,1793,7482,1817xm7289,1698l7142,1888,7165,1905,7185,1921,7220,1951,7236,1964,7250,1975,7264,1984,7277,1991,7283,1993,7289,1995,7297,1996,7303,1997,7309,1996,7316,1995,7322,1993,7329,1990,7336,1987,7343,1982,7350,1976,7358,1969,7375,1952,7393,1930,7409,1907,7422,1888,7426,1879,7430,1870,7434,1861,7436,1853,7437,1846,7438,1839,7437,1833,7436,1826,7434,1820,7430,1815,7427,1809,7423,1803,7413,1792,7401,1781,7386,1770,7370,1758,7332,1732,7312,1715,7289,1698xm7127,1908l6990,2085,7167,2222,7309,2038,7127,1908xm6975,2105l6822,2301,6845,2317,6865,2334,6901,2364,6917,2377,6931,2388,6945,2397,6959,2404,6965,2406,6971,2408,6977,2409,6984,2409,6990,2409,6997,2407,7003,2405,7010,2402,7018,2398,7025,2393,7032,2387,7040,2380,7057,2362,7074,2339,7092,2316,7105,2296,7114,2278,7117,2269,7119,2261,7121,2254,7121,2247,7121,2240,7120,2234,7118,2228,7116,2222,7112,2217,7108,2211,7099,2199,7087,2188,7071,2177,7055,2165,7018,2138,6996,2122,6975,2105xm6699,2823l6699,2823,6729,2797,6754,2773,6765,2762,6773,2750,6781,2739,6787,2729,6792,2720,6796,2711,6799,2702,6801,2693,6801,2684,6801,2675,6800,2667,6797,2659,6794,2651,6790,2643,6785,2636,6779,2628,6764,2611,6747,2594,6727,2577,6705,2559,6654,2517,6608,2577,6589,2601,6574,2623,6564,2641,6560,2649,6557,2657,6554,2665,6553,2672,6553,2679,6554,2685,6555,2693,6558,2699,6561,2706,6566,2712,6571,2719,6578,2726,6593,2741,6614,2759,6638,2777,6699,2823xm6239,3401l6387,3211,6365,3195,6345,3179,6309,3149,6294,3137,6280,3127,6267,3118,6255,3112,6248,3110,6242,3109,6235,3108,6229,3108,6223,3108,6217,3110,6211,3112,6204,3116,6197,3120,6190,3125,6175,3138,6158,3155,6141,3178,6124,3200,6110,3220,6101,3239,6098,3247,6096,3254,6094,3262,6094,3268,6094,3275,6095,3281,6096,3286,6099,3292,6102,3297,6106,3302,6116,3313,6128,3323,6142,3334,6158,3345,6196,3369,6217,3385,6239,3401xm4880,5179l4354,5841,4367,5853,4362,5860,4359,5868,4356,5875,4353,5883,4351,5891,4350,5899,4350,5915,4351,5932,4355,5947,4360,5961,4367,5974,4377,5986,4387,5998,4398,6006,4404,6010,4410,6013,4416,6015,4423,6017,4429,6018,4436,6018,4444,6017,4450,6016,4457,6014,4464,6011,4503,5975,4542,5938,4580,5898,4618,5857,4655,5813,4692,5768,4728,5722,4764,5675,4835,5581,4905,5486,4974,5394,5009,5349,5043,5307,5003,5274,4962,5241,4921,5209,4901,5194,4880,5179xm5164,4813l5164,4813,5183,4832,5200,4849,5218,4863,5235,4875,5250,4885,5265,4894,5280,4900,5294,4904,5307,4906,5320,4906,5332,4905,5344,4902,5357,4897,5368,4892,5379,4883,5390,4875,5401,4866,5411,4855,5423,4843,5433,4831,5454,4803,5476,4773,5522,4706,5546,4671,5574,4637,5554,4618,5537,4601,5520,4587,5503,4575,5488,4565,5472,4557,5458,4551,5444,4547,5431,4545,5418,4545,5405,4546,5393,4549,5381,4553,5370,4559,5359,4566,5348,4575,5336,4584,5326,4595,5315,4606,5305,4620,5284,4647,5261,4677,5216,4744,5191,4779,5164,4813xm4900,5152l5052,5281,5313,4960,5294,4939,5275,4922,5258,4908,5241,4896,5225,4885,5210,4878,5195,4872,5181,4868,5167,4867,5154,4867,5141,4869,5128,4873,5116,4878,5105,4884,5094,4893,5083,4902,5072,4913,5060,4924,5050,4937,5039,4950,5018,4980,4996,5012,4951,5081,4926,5117,4900,5152xm8115,1028l8281,1166,8308,1132,8338,1097,8398,1027,8462,955,8525,882,8557,845,8586,808,8614,771,8641,732,8666,694,8689,656,8700,637,8709,617,8718,598,8726,579,8714,569,8702,560,8690,551,8677,544,8666,538,8654,532,8642,528,8631,524,8619,522,8607,520,8596,519,8585,519,8574,519,8563,521,8552,523,8540,525,8529,529,8519,533,8498,543,8476,555,8456,570,8436,587,8416,605,8396,625,8377,647,8358,669,8340,692,8321,718,8303,742,8269,794,8235,847,8172,945,8144,990,8130,1009,8115,1028xm7862,1355l8038,1493,8272,1191,8229,1159,8210,1146,8192,1135,8175,1126,8159,1118,8145,1111,8131,1105,8117,1102,8105,1100,8094,1099,8083,1100,8072,1102,8062,1106,8051,1112,8042,1118,8033,1125,8024,1133,8015,1143,8006,1153,7986,1178,7966,1207,7919,1275,7892,1313,7862,1355xm6560,3030l6723,3157,6762,3108,6779,3086,6794,3066,6808,3047,6818,3028,6822,3019,6825,3011,6827,3003,6829,2995,6829,2986,6829,2979,6828,2971,6825,2962,6822,2954,6818,2946,6812,2938,6804,2930,6797,2922,6787,2914,6777,2905,6765,2897,6736,2878,6703,2859,6560,3030xm6422,3207l6580,3341,6708,3178,6685,3152,6663,3131,6643,3113,6623,3097,6614,3091,6604,3086,6594,3082,6585,3079,6576,3076,6567,3075,6559,3074,6550,3074,6542,3075,6534,3077,6525,3080,6517,3084,6509,3089,6501,3095,6493,3103,6485,3110,6477,3119,6470,3128,6453,3150,6438,3177,6422,3207xm6260,3417l6423,3544,6465,3492,6483,3469,6499,3447,6513,3426,6524,3407,6528,3398,6533,3389,6536,3380,6538,3370,6538,3362,6538,3353,6537,3345,6535,3337,6532,3328,6526,3320,6521,3311,6514,3302,6506,3293,6496,3285,6485,3276,6473,3267,6458,3257,6443,3248,6407,3227,6260,3417xm6118,3600l6281,3727,6408,3564,6384,3538,6362,3516,6341,3497,6331,3489,6321,3483,6311,3477,6301,3472,6292,3468,6283,3465,6274,3462,6265,3461,6256,3461,6247,3461,6238,3463,6230,3465,6222,3469,6213,3473,6205,3478,6197,3485,6189,3492,6180,3500,6173,3509,6165,3520,6149,3542,6133,3569,6118,3600xm5959,3803l6123,3931,6266,3747,6238,3715,6225,3702,6213,3690,6202,3680,6191,3671,6179,3663,6169,3657,6159,3652,6150,3648,6141,3645,6132,3644,6124,3643,6115,3644,6106,3646,6098,3649,6090,3654,6083,3659,6075,3664,6067,3671,6052,3686,6034,3705,6018,3727,6000,3750,5959,3803xm5786,4026l5950,4153,6107,3950,6077,3920,6063,3907,6050,3896,6036,3886,6024,3878,6013,3871,6002,3865,5992,3861,5982,3858,5972,3855,5962,3854,5954,3854,5945,3855,5937,3859,5929,3862,5921,3867,5913,3872,5905,3878,5897,3885,5881,3902,5865,3921,5847,3945,5828,3969,5786,4026xm5613,4248l5777,4375,5934,4172,5905,4141,5890,4126,5877,4115,5865,4104,5853,4096,5842,4088,5830,4082,5820,4078,5810,4075,5801,4073,5792,4072,5783,4072,5775,4073,5766,4076,5757,4080,5749,4084,5741,4090,5733,4096,5726,4104,5710,4121,5692,4142,5656,4190,5636,4219,5613,4248xm5426,4491l5426,4491,5441,4507,5455,4523,5469,4536,5482,4548,5496,4558,5508,4567,5519,4573,5530,4579,5541,4583,5551,4585,5562,4586,5572,4586,5581,4584,5590,4582,5599,4578,5608,4573,5617,4567,5626,4561,5635,4553,5643,4545,5661,4524,5678,4502,5717,4451,5738,4424,5761,4394,5746,4377,5731,4361,5717,4348,5703,4335,5689,4324,5677,4316,5665,4309,5654,4303,5643,4299,5633,4296,5622,4295,5612,4295,5603,4296,5594,4298,5585,4302,5576,4307,5568,4312,5560,4319,5550,4327,5542,4335,5525,4356,5507,4378,5469,4431,5448,4460,5426,4491xm7855,1729l8023,1511,7853,1379,7825,1414,7801,1444,7779,1471,7761,1494,7746,1514,7735,1533,7730,1542,7727,1550,7725,1558,7723,1566,7723,1574,7724,1581,7725,1590,7728,1598,7732,1606,7737,1614,7743,1623,7750,1632,7769,1651,7793,1674,7821,1699,7855,1729xm7674,1609l7501,1832,7672,1964,7699,1928,7725,1898,7765,1847,7780,1826,7793,1808,7798,1799,7801,1789,7804,1781,7806,1773,7806,1765,7806,1757,7804,1750,7802,1742,7798,1733,7793,1724,7787,1715,7779,1706,7761,1686,7737,1664,7708,1638,7674,1609xm7481,1857l7481,1857,7443,1910,7425,1934,7410,1956,7398,1976,7388,1995,7384,2005,7381,2014,7379,2023,7378,2032,7377,2040,7378,2049,7379,2057,7382,2065,7385,2074,7390,2083,7396,2091,7403,2099,7411,2108,7421,2116,7432,2125,7445,2134,7474,2153,7510,2173,7557,2111,7577,2087,7593,2064,7605,2046,7610,2037,7614,2029,7617,2021,7619,2014,7620,2007,7620,1999,7619,1992,7618,1985,7615,1979,7611,1972,7606,1965,7601,1957,7586,1942,7566,1924,7542,1905,7481,1857xm7324,2060l7181,2243,7202,2259,7221,2275,7256,2304,7271,2316,7284,2327,7298,2336,7311,2342,7317,2346,7323,2348,7329,2349,7335,2349,7341,2349,7348,2348,7354,2346,7361,2342,7368,2338,7375,2334,7390,2321,7405,2305,7422,2285,7439,2262,7451,2243,7459,2226,7462,2218,7464,2211,7465,2203,7465,2196,7465,2190,7464,2184,7462,2178,7459,2172,7456,2167,7452,2162,7442,2151,7430,2141,7416,2129,7400,2118,7365,2092,7344,2078,7324,2060xm7166,2263l7018,2453,7182,2580,7226,2526,7245,2502,7262,2480,7276,2460,7287,2441,7292,2432,7297,2423,7299,2413,7301,2405,7302,2397,7302,2389,7301,2380,7299,2372,7295,2364,7290,2356,7284,2348,7277,2338,7268,2330,7258,2321,7247,2313,7234,2303,7203,2284,7166,2263xm7003,2472l6866,2650,7030,2777,7069,2726,7087,2704,7102,2682,7115,2663,7124,2645,7128,2636,7131,2627,7133,2618,7134,2610,7135,2602,7134,2594,7133,2586,7130,2578,7126,2570,7122,2562,7116,2554,7108,2545,7100,2537,7091,2528,7079,2520,7067,2511,7038,2493,7003,2472xm6846,2675l6846,2675,6820,2699,6798,2720,6780,2741,6772,2751,6765,2762,6759,2772,6754,2781,6750,2791,6747,2800,6745,2809,6744,2818,6743,2828,6744,2837,6745,2846,6747,2854,6750,2863,6754,2871,6759,2880,6765,2888,6772,2897,6780,2906,6789,2914,6798,2922,6821,2939,6847,2956,6876,2973,6914,2922,6930,2900,6944,2878,6957,2859,6967,2840,6970,2832,6973,2822,6975,2814,6976,2806,6977,2798,6976,2790,6975,2782,6972,2774,6968,2766,6964,2759,6958,2750,6951,2742,6942,2734,6932,2727,6921,2719,6909,2710,6881,2694,6846,2675xm4496,6036l4496,6036,4494,6049,4493,6063,4493,6076,4494,6089,4497,6101,4501,6113,4505,6126,4511,6138,4519,6150,4527,6161,4537,6172,4547,6182,4557,6192,4569,6202,4583,6211,4597,6219,4618,6205,4640,6189,4662,6172,4683,6155,4705,6136,4727,6115,4747,6094,4768,6072,4789,6048,4810,6024,4850,5974,4891,5923,4931,5869,4970,5814,5009,5758,5084,5649,5120,5595,5156,5544,5191,5494,5226,5449,5191,5418,5161,5394,5148,5384,5134,5376,5122,5368,5110,5362,5100,5357,5090,5354,5080,5352,5071,5352,5061,5352,5053,5354,5044,5357,5036,5361,5029,5366,5021,5373,5013,5380,5005,5388,4988,5406,4971,5428,4933,5483,4909,5514,4884,5548,4496,6036xm5242,5429l5503,5107,5332,4975,5305,5009,5275,5042,5219,5104,5192,5133,5168,5161,5158,5176,5148,5189,5139,5203,5130,5216,5124,5229,5119,5244,5115,5257,5113,5270,5112,5283,5113,5295,5116,5309,5121,5322,5127,5335,5136,5348,5148,5361,5162,5375,5178,5388,5196,5402,5218,5415,5242,5429xm6890,2984l7060,3116,7086,3092,7108,3071,7126,3050,7133,3040,7140,3029,7146,3019,7151,3010,7156,3000,7159,2991,7162,2982,7163,2973,7164,2964,7163,2954,7162,2945,7159,2937,7156,2928,7151,2920,7146,2911,7140,2903,7133,2894,7126,2885,7117,2877,7107,2869,7084,2852,7059,2835,7029,2817,6890,2984xm6743,3174l6913,3305,7045,3135,7019,3106,6994,3081,6983,3071,6972,3062,6962,3054,6953,3048,6942,3043,6933,3039,6924,3036,6916,3034,6908,3033,6899,3033,6892,3034,6884,3036,6875,3039,6867,3043,6860,3047,6852,3053,6836,3066,6820,3082,6802,3102,6784,3124,6743,3174xm6601,3356l6601,3356,6651,3393,6674,3409,6695,3424,6714,3436,6733,3446,6742,3450,6751,3453,6759,3455,6767,3456,6775,3456,6783,3456,6791,3454,6799,3451,6808,3448,6815,3442,6823,3436,6831,3429,6838,3421,6846,3412,6854,3401,6862,3389,6880,3359,6898,3325,6846,3285,6824,3268,6802,3253,6783,3240,6765,3230,6757,3226,6748,3223,6740,3221,6731,3220,6723,3220,6715,3220,6707,3222,6700,3225,6692,3229,6684,3234,6677,3241,6669,3248,6660,3257,6652,3267,6644,3278,6636,3290,6619,3321,6601,3356xm6442,3559l6613,3691,6760,3501,6697,3457,6672,3439,6649,3425,6630,3416,6622,3412,6613,3409,6606,3408,6597,3407,6590,3407,6583,3408,6576,3410,6570,3413,6563,3417,6556,3422,6542,3434,6526,3452,6509,3473,6490,3497,6442,3559xm6300,3743l6300,3743,6323,3767,6344,3789,6365,3807,6384,3822,6395,3828,6404,3833,6413,3837,6422,3840,6431,3843,6440,3845,6449,3845,6458,3845,6467,3844,6476,3842,6484,3840,6492,3836,6501,3831,6509,3826,6517,3819,6525,3812,6534,3804,6543,3795,6559,3772,6575,3747,6592,3717,6427,3578,6412,3598,6395,3618,6359,3658,6343,3679,6327,3699,6312,3721,6306,3732,6300,3743xm6142,3945l6142,3945,6169,3976,6183,3989,6195,4002,6206,4012,6217,4021,6228,4028,6238,4035,6248,4040,6258,4043,6267,4046,6276,4048,6285,4048,6293,4047,6301,4045,6309,4043,6318,4039,6327,4035,6335,4029,6343,4023,6359,4008,6376,3989,6394,3969,6413,3946,6454,3894,6394,3847,6369,3829,6347,3814,6329,3804,6321,3800,6312,3797,6304,3795,6297,3794,6290,3794,6283,3795,6277,3797,6270,3800,6263,3803,6257,3808,6242,3821,6226,3837,6210,3859,6191,3883,6142,3945xm5969,4168l6134,4307,6292,4104,6258,4077,6228,4054,6203,4036,6180,4023,6170,4017,6160,4013,6152,4009,6143,4007,6136,4005,6128,4005,6121,4005,6114,4007,6106,4010,6099,4013,6092,4018,6085,4023,6071,4037,6056,4055,6038,4078,6018,4104,5969,4168xm5797,4390l5960,4518,5983,4490,6003,4464,6040,4419,6056,4398,6068,4378,6074,4369,6078,4360,6081,4351,6084,4343,6085,4333,6086,4324,6086,4316,6084,4307,6081,4299,6077,4290,6072,4281,6066,4273,6058,4263,6049,4254,6037,4244,6025,4235,6012,4225,5997,4215,5960,4192,5797,4390xm5608,4633l5772,4760,5945,4537,5929,4520,5914,4504,5899,4490,5886,4478,5873,4467,5860,4458,5849,4451,5837,4446,5826,4441,5815,4439,5805,4437,5796,4437,5786,4439,5777,4441,5769,4444,5759,4449,5750,4455,5742,4462,5734,4469,5725,4479,5708,4498,5690,4521,5653,4573,5632,4602,5608,4633xm5354,4961l5517,5087,5756,4779,5738,4760,5720,4742,5703,4728,5686,4716,5670,4706,5655,4699,5641,4693,5627,4689,5613,4687,5601,4687,5589,4688,5577,4691,5565,4696,5553,4702,5542,4709,5532,4718,5521,4728,5511,4738,5501,4751,5491,4764,5469,4792,5449,4823,5404,4891,5380,4925,5354,4961xm7201,2595l7372,2728,7415,2673,7435,2650,7451,2628,7466,2607,7477,2588,7482,2579,7486,2570,7489,2562,7491,2553,7492,2544,7492,2535,7491,2527,7489,2519,7485,2510,7481,2502,7475,2494,7468,2485,7460,2475,7450,2466,7440,2457,7426,2447,7397,2427,7360,2405,7281,2500,7201,2595xm7044,2798l7202,2932,7351,2753,7291,2707,7267,2689,7246,2674,7228,2663,7218,2659,7210,2656,7203,2654,7196,2653,7189,2653,7182,2653,7176,2655,7169,2657,7163,2661,7156,2665,7148,2671,7141,2677,7127,2694,7110,2714,7091,2737,7044,2798xm8311,1181l8482,1312,8497,1294,8513,1276,8551,1235,8592,1191,8637,1144,8683,1096,8729,1047,8751,1021,8773,996,8793,971,8812,945,8830,920,8846,895,8861,870,8873,847,8883,822,8890,799,8893,788,8896,777,8898,766,8898,754,8898,744,8897,733,8895,723,8892,713,8888,704,8884,693,8879,684,8872,675,8865,666,8857,658,8848,650,8837,642,8826,635,8812,626,8799,619,8784,613,8768,621,8750,631,8734,642,8718,654,8702,667,8686,681,8669,697,8653,712,8638,729,8622,747,8590,784,8560,823,8529,865,8500,907,8470,949,8415,1033,8362,1112,8336,1148,8311,1181xm8057,1507l8228,1640,8461,1339,8440,1323,8420,1307,8401,1295,8383,1284,8367,1275,8352,1267,8336,1261,8323,1257,8310,1254,8298,1252,8287,1252,8276,1253,8265,1256,8255,1260,8245,1265,8236,1271,8227,1278,8218,1287,8209,1297,8200,1308,8180,1333,8160,1361,8115,1429,8088,1467,8057,1507xm7875,1744l7875,1744,7910,1769,7942,1790,7969,1808,7994,1821,8004,1825,8014,1829,8023,1832,8032,1834,8040,1835,8048,1834,8056,1833,8064,1831,8071,1828,8078,1823,8086,1818,8093,1812,8108,1797,8124,1776,8142,1753,8162,1725,8185,1694,8213,1660,8176,1632,8146,1609,8118,1591,8095,1577,8085,1572,8075,1568,8066,1565,8056,1563,8048,1562,8040,1563,8032,1564,8025,1566,8018,1570,8011,1574,8004,1580,7996,1586,7980,1603,7964,1623,7926,1676,7901,1708,7875,1744xm7686,1985l7686,1985,7702,2003,7717,2019,7731,2032,7745,2044,7758,2055,7770,2063,7783,2072,7794,2077,7805,2081,7815,2084,7825,2086,7835,2086,7845,2085,7855,2082,7864,2079,7873,2074,7882,2068,7890,2061,7899,2054,7908,2046,7926,2027,7944,2005,7983,1953,8006,1924,8029,1895,7994,1868,7962,1844,7935,1826,7910,1813,7900,1808,7890,1804,7881,1801,7872,1800,7863,1799,7855,1800,7847,1801,7839,1804,7832,1808,7824,1812,7817,1818,7810,1825,7794,1842,7777,1862,7738,1916,7714,1949,7686,1985xm7529,2188l7529,2188,7556,2220,7568,2233,7581,2244,7593,2255,7604,2263,7614,2271,7624,2278,7634,2283,7644,2287,7654,2290,7662,2291,7671,2291,7680,2291,7688,2289,7696,2286,7704,2283,7713,2278,7721,2272,7729,2265,7745,2250,7762,2233,7780,2212,7799,2189,7841,2137,7779,2090,7755,2072,7734,2057,7715,2046,7706,2042,7698,2039,7690,2037,7683,2036,7676,2036,7669,2037,7663,2039,7656,2042,7649,2046,7643,2051,7635,2056,7628,2063,7613,2081,7596,2101,7577,2126,7529,2188xm7371,2391l7535,2518,7672,2341,7645,2311,7620,2286,7609,2275,7598,2266,7588,2259,7578,2252,7567,2247,7558,2243,7549,2241,7541,2239,7532,2238,7524,2239,7516,2240,7509,2243,7500,2246,7492,2251,7485,2256,7477,2262,7462,2278,7446,2295,7428,2316,7411,2338,7371,2391xm4679,6221l4648,6259,4659,6273,4670,6284,4681,6293,4692,6301,4703,6308,4715,6314,4727,6318,4739,6320,4752,6322,4764,6322,4776,6322,4789,6320,4803,6317,4816,6313,4829,6308,4842,6301,4855,6294,4870,6287,4883,6278,4897,6268,4924,6246,4953,6221,4980,6195,5009,6164,5036,6133,5064,6100,5092,6066,5119,6030,5146,5994,5172,5957,5223,5884,5270,5812,5354,5685,5387,5635,5402,5614,5415,5597,5381,5565,5365,5552,5351,5541,5336,5531,5323,5523,5311,5516,5299,5510,5288,5505,5278,5502,5267,5500,5258,5500,5249,5500,5240,5502,5232,5505,5224,5511,5216,5516,5208,5522,5199,5530,5191,5538,5175,5557,5158,5581,5118,5635,5095,5668,5069,5701,5045,5731,5020,5760,4965,5822,4908,5887,4850,5953,4823,5986,4796,6020,4770,6054,4747,6088,4726,6121,4707,6155,4699,6171,4691,6188,4685,6205,4679,6221xm6475,3909l6321,4095,6343,4111,6363,4127,6398,4157,6414,4170,6428,4181,6441,4190,6454,4197,6462,4199,6468,4202,6474,4203,6481,4204,6487,4203,6493,4202,6500,4199,6507,4196,6514,4193,6521,4188,6528,4182,6537,4175,6553,4158,6571,4137,6587,4114,6600,4094,6609,4077,6612,4069,6614,4061,6615,4054,6616,4047,6616,4041,6615,4035,6613,4029,6610,4023,6607,4018,6604,4012,6593,4002,6582,3990,6568,3980,6553,3968,6516,3942,6496,3927,6475,3909xm6139,4342l5980,4533,6157,4670,6207,4607,6227,4582,6244,4560,6258,4539,6269,4522,6272,4514,6275,4506,6277,4499,6277,4491,6277,4484,6276,4477,6274,4469,6270,4461,6266,4454,6260,4446,6254,4439,6245,4430,6226,4412,6202,4391,6173,4368,6139,4342xm5708,5235l5953,4932,5932,4916,5912,4902,5892,4889,5874,4877,5858,4868,5842,4861,5827,4855,5813,4850,5800,4847,5788,4846,5776,4846,5765,4847,5753,4850,5743,4854,5733,4859,5723,4865,5714,4873,5704,4882,5695,4892,5684,4903,5665,4928,5644,4957,5597,5024,5569,5062,5537,5103,5708,5235xm5438,5582l5692,5254,5522,5122,5490,5162,5458,5200,5400,5264,5375,5291,5354,5318,5344,5331,5335,5343,5328,5354,5322,5366,5317,5379,5314,5390,5312,5402,5311,5413,5312,5425,5314,5437,5318,5450,5323,5462,5330,5475,5340,5488,5352,5502,5364,5517,5379,5532,5396,5548,5417,5564,5438,5582xm6932,3320l7103,3453,7128,3429,7150,3408,7169,3387,7176,3377,7183,3366,7189,3356,7194,3347,7198,3337,7201,3328,7203,3319,7205,3310,7205,3300,7205,3291,7203,3283,7201,3274,7198,3266,7194,3257,7188,3249,7183,3241,7176,3231,7168,3223,7159,3215,7149,3206,7127,3190,7101,3173,7071,3155,6932,3320xm6795,3497l6960,3636,7088,3473,7038,3436,7015,3420,6994,3405,6975,3393,6957,3383,6949,3380,6939,3377,6931,3373,6923,3372,6915,3371,6907,3371,6899,3373,6891,3375,6884,3379,6875,3384,6868,3389,6860,3396,6852,3404,6845,3413,6837,3423,6829,3435,6813,3464,6795,3497xm6632,3706l6802,3839,6944,3656,6884,3608,6858,3590,6837,3575,6819,3565,6810,3561,6801,3558,6794,3556,6787,3555,6780,3555,6773,3556,6766,3558,6759,3560,6753,3564,6746,3569,6739,3575,6731,3581,6716,3599,6699,3619,6680,3644,6632,3706xm6490,3890l6655,4029,6782,3865,6732,3826,6710,3809,6690,3794,6671,3780,6652,3770,6644,3766,6635,3763,6627,3761,6619,3759,6611,3759,6604,3759,6595,3761,6587,3763,6580,3767,6572,3771,6564,3777,6557,3784,6549,3793,6541,3803,6533,3814,6524,3826,6507,3854,6490,3890xm6325,4454l6482,4251,6312,4119,6285,4153,6261,4183,6240,4210,6222,4232,6208,4252,6197,4270,6193,4279,6190,4287,6188,4294,6187,4302,6187,4309,6188,4316,6190,4324,6193,4331,6198,4340,6203,4348,6209,4356,6217,4364,6236,4382,6261,4403,6290,4427,6325,4454xm5965,4565l5798,4780,5813,4797,5828,4812,5843,4827,5856,4839,5869,4849,5881,4858,5893,4865,5905,4871,5915,4875,5926,4878,5936,4880,5945,4880,5954,4880,5963,4878,5972,4875,5982,4870,5991,4865,5999,4859,6008,4852,6016,4844,6033,4826,6052,4804,6090,4754,6113,4726,6136,4697,5965,4565xm7391,2743l7556,2882,7716,2691,7653,2642,7627,2624,7605,2609,7586,2599,7578,2596,7568,2593,7561,2591,7553,2590,7546,2591,7539,2592,7532,2594,7525,2597,7518,2601,7511,2606,7495,2619,7479,2637,7462,2658,7442,2682,7391,2743xm7229,2952l7229,2952,7290,2997,7316,3014,7337,3027,7356,3038,7366,3042,7374,3045,7381,3047,7388,3048,7395,3048,7402,3047,7409,3046,7416,3043,7422,3039,7429,3035,7437,3028,7444,3022,7459,3006,7475,2986,7494,2962,7541,2902,7480,2854,7455,2836,7434,2821,7415,2810,7406,2806,7398,2804,7391,2802,7383,2801,7376,2800,7370,2801,7362,2803,7355,2806,7349,2810,7342,2815,7335,2820,7328,2828,7313,2845,7296,2865,7276,2890,7229,2952xm7087,3136l7251,3275,7384,3105,7332,3064,7310,3047,7289,3031,7269,3019,7251,3009,7243,3005,7234,3003,7226,3001,7217,3000,7209,2999,7201,3000,7194,3002,7186,3005,7178,3009,7171,3014,7163,3020,7154,3027,7146,3037,7138,3047,7130,3058,7122,3070,7105,3100,7087,3136xm8502,1328l8678,1466,8706,1431,8735,1396,8801,1321,8871,1242,8906,1202,8940,1161,8974,1120,9005,1079,9035,1038,9062,997,9074,978,9085,957,9095,937,9106,918,9114,897,9121,878,9127,860,9132,841,9099,814,9066,790,9031,768,8996,746,8979,751,8962,758,8945,767,8929,778,8912,790,8895,803,8877,818,8861,834,8844,851,8827,870,8810,888,8793,909,8760,951,8727,996,8696,1042,8664,1087,8604,1178,8550,1260,8525,1296,8502,1328xm8247,1654l8247,1654,8269,1671,8289,1686,8307,1698,8324,1709,8342,1718,8357,1727,8372,1733,8385,1738,8398,1741,8411,1742,8423,1743,8434,1742,8444,1739,8454,1735,8464,1731,8473,1723,8484,1716,8493,1708,8502,1698,8512,1688,8531,1664,8552,1635,8599,1568,8627,1531,8658,1491,8636,1475,8615,1460,8596,1446,8578,1435,8562,1425,8545,1417,8531,1411,8517,1406,8504,1402,8492,1400,8480,1400,8468,1401,8458,1403,8448,1406,8438,1411,8429,1417,8419,1424,8410,1433,8400,1442,8391,1454,8372,1478,8352,1506,8306,1574,8278,1614,8247,1654xm8070,1884l8241,2029,8409,1812,8373,1784,8342,1761,8314,1742,8291,1728,8281,1721,8271,1717,8261,1713,8252,1711,8244,1710,8236,1709,8228,1710,8221,1712,8214,1715,8206,1719,8199,1724,8191,1731,8176,1746,8160,1765,8142,1788,8120,1816,8097,1848,8070,1884xm7876,2133l8052,2270,8071,2247,8088,2226,8123,2186,8140,2168,8155,2150,8168,2132,8179,2116,8183,2107,8187,2099,8190,2091,8192,2083,8193,2075,8194,2066,8193,2057,8191,2049,8188,2041,8185,2032,8180,2023,8173,2015,8166,2006,8157,1995,8146,1986,8134,1976,8121,1967,8109,1959,8098,1953,8088,1948,8078,1944,8068,1941,8058,1940,8049,1939,8041,1940,8033,1941,8025,1944,8018,1947,8010,1951,8003,1957,7997,1962,7989,1969,7976,1984,7963,2002,7951,2021,7938,2042,7909,2087,7893,2110,7876,2133xm7719,2335l7883,2474,8025,2291,7965,2244,7941,2226,7919,2212,7901,2200,7893,2196,7885,2193,7878,2191,7871,2190,7864,2190,7857,2190,7849,2192,7843,2194,7836,2198,7830,2202,7823,2209,7816,2215,7801,2231,7785,2251,7765,2274,7719,2335xm7560,2538l7731,2671,7778,2610,7797,2586,7812,2565,7824,2546,7828,2537,7832,2529,7835,2522,7837,2515,7837,2507,7837,2501,7836,2494,7835,2487,7832,2479,7828,2472,7823,2465,7817,2458,7803,2442,7785,2425,7761,2404,7702,2356,7560,2538xm4854,6346l4854,6346,4854,6356,4855,6366,4857,6376,4859,6385,4863,6393,4867,6403,4871,6411,4876,6418,4881,6425,4887,6432,4893,6438,4900,6444,4907,6449,4915,6453,4923,6458,4932,6461,4940,6464,4948,6467,4957,6469,4966,6471,4974,6471,4983,6471,4992,6470,5001,6469,5010,6465,5018,6462,5027,6459,5035,6454,5042,6449,5050,6443,5057,6436,5064,6428,5606,5744,5571,5713,5556,5699,5540,5688,5526,5678,5513,5670,5501,5663,5489,5657,5477,5653,5467,5650,5457,5648,5448,5648,5439,5648,5430,5650,5422,5653,5413,5657,5405,5663,5397,5669,5389,5676,5381,5684,5364,5704,5347,5727,5306,5782,5283,5813,5256,5847,4854,6346xm5890,5377l6130,5069,6111,5051,6094,5034,6077,5020,6061,5008,6046,4999,6030,4991,6016,4986,6003,4983,5990,4981,5977,4981,5964,4983,5952,4986,5941,4991,5929,4997,5918,5004,5908,5013,5896,5023,5885,5035,5875,5046,5865,5059,5844,5087,5822,5118,5777,5183,5752,5216,5727,5250,5746,5266,5767,5282,5806,5317,5827,5334,5848,5349,5869,5364,5890,5377xm5620,5725l5875,5397,5857,5378,5839,5361,5820,5348,5804,5336,5788,5327,5773,5320,5757,5315,5743,5312,5729,5311,5716,5312,5704,5314,5690,5318,5678,5324,5667,5330,5655,5339,5644,5348,5633,5359,5621,5371,5610,5384,5600,5397,5578,5426,5556,5459,5509,5528,5484,5562,5457,5597,5477,5613,5497,5629,5537,5663,5558,5680,5578,5695,5599,5710,5620,5725xm7129,3473l7287,3607,7419,3436,7249,3304,7235,3325,7218,3345,7185,3387,7169,3408,7153,3429,7140,3451,7134,3462,7129,3473xm6980,3652l7149,3783,7175,3761,7196,3739,7214,3718,7221,3708,7229,3698,7234,3689,7239,3680,7243,3670,7245,3661,7247,3653,7248,3643,7248,3634,7247,3626,7246,3617,7243,3609,7240,3600,7235,3592,7230,3584,7223,3575,7216,3567,7208,3559,7190,3543,7168,3526,7142,3509,7113,3493,7097,3511,7079,3531,7043,3569,7025,3590,7007,3609,6993,3630,6986,3640,6980,3652xm6964,3671l6964,3671,6916,3733,6897,3757,6881,3779,6868,3799,6863,3807,6859,3815,6856,3823,6854,3831,6853,3838,6853,3845,6853,3852,6855,3860,6858,3867,6861,3874,6866,3881,6872,3889,6887,3905,6905,3922,6928,3943,6987,3993,7036,3932,7055,3906,7070,3885,7083,3866,7092,3848,7095,3840,7097,3833,7099,3826,7099,3819,7098,3812,7096,3805,7094,3798,7090,3791,7086,3783,7079,3775,7065,3759,7046,3741,7024,3721,6964,3671xm6802,3881l6680,4037,6702,4062,6723,4084,6745,4102,6764,4117,6774,4123,6783,4128,6792,4133,6801,4136,6811,4139,6820,4141,6829,4141,6838,4141,6846,4140,6855,4138,6863,4135,6871,4131,6881,4126,6889,4121,6897,4114,6905,4107,6913,4099,6922,4089,6938,4068,6955,4042,6972,4013,6802,3881xm6681,4374l6829,4196,6659,4064,6619,4115,6601,4138,6585,4160,6571,4179,6561,4198,6557,4208,6554,4217,6551,4225,6550,4234,6549,4242,6549,4250,6551,4258,6553,4267,6557,4276,6561,4284,6567,4292,6574,4300,6582,4309,6592,4317,6604,4326,6616,4335,6645,4355,6681,4374xm6507,4597l6671,4387,6651,4368,6631,4353,6612,4339,6592,4328,6573,4320,6555,4314,6537,4310,6518,4309,6501,4309,6485,4311,6470,4315,6455,4321,6442,4328,6430,4336,6419,4347,6409,4358,6401,4370,6394,4383,6388,4396,6384,4411,6382,4426,6383,4442,6385,4457,6389,4473,6396,4490,6404,4506,6415,4522,6428,4538,6444,4554,6463,4569,6484,4583,6507,4597xm6335,4820l6492,4617,6329,4490,6285,4545,6265,4568,6247,4590,6232,4611,6220,4631,6215,4641,6211,4650,6208,4659,6205,4668,6204,4676,6204,4686,6205,4694,6206,4703,6209,4712,6214,4720,6219,4729,6226,4738,6234,4747,6244,4757,6256,4767,6268,4777,6282,4787,6298,4797,6335,4820xm6145,5050l6319,4840,6156,4712,6133,4740,6110,4767,6071,4815,6054,4837,6038,4858,6032,4868,6027,4877,6023,4887,6019,4897,6017,4907,6016,4916,6016,4925,6017,4934,6019,4943,6022,4952,6027,4962,6034,4971,6043,4980,6052,4989,6063,4999,6076,5008,6090,5018,6106,5029,6125,5039,6145,5050xm7576,2898l7576,2898,7594,2912,7610,2926,7640,2954,7667,2979,7680,2989,7692,2998,7704,3004,7710,3006,7718,3008,7724,3009,7730,3009,7736,3009,7743,3008,7749,3006,7756,3003,7763,2999,7770,2994,7777,2988,7785,2981,7801,2965,7822,2938,7839,2915,7854,2896,7864,2878,7868,2870,7871,2863,7873,2856,7874,2850,7874,2843,7874,2837,7872,2832,7870,2825,7867,2819,7864,2814,7854,2803,7841,2791,7825,2778,7786,2746,7761,2728,7735,2706,7576,2898xm7561,2917l7561,2917,7523,2969,7507,2991,7491,3013,7478,3033,7468,3052,7464,3061,7461,3070,7458,3079,7457,3087,7456,3096,7456,3105,7457,3113,7459,3122,7463,3130,7467,3138,7472,3146,7479,3155,7487,3163,7496,3172,7507,3181,7519,3190,7533,3199,7547,3208,7582,3227,7731,3049,7561,2917xm7271,3289l7435,3417,7460,3394,7482,3372,7500,3351,7509,3341,7515,3331,7521,3321,7526,3312,7530,3301,7534,3292,7536,3283,7537,3274,7538,3265,7537,3256,7536,3247,7533,3239,7530,3229,7526,3221,7521,3212,7515,3204,7508,3196,7499,3188,7491,3179,7481,3171,7459,3153,7432,3137,7403,3120,7271,3289xm7755,2679l7914,2813,8058,2642,7999,2595,7975,2577,7954,2563,7936,2552,7928,2547,7919,2543,7912,2541,7905,2540,7898,2539,7892,2539,7885,2541,7879,2543,7872,2546,7866,2550,7859,2556,7852,2562,7836,2577,7820,2596,7802,2621,7755,2679xm8698,1480l8868,1613,8880,1598,8895,1580,8928,1544,9006,1462,9048,1416,9090,1369,9132,1322,9151,1297,9170,1273,9188,1249,9205,1224,9220,1200,9234,1175,9246,1152,9256,1129,9264,1105,9270,1083,9272,1072,9273,1061,9274,1050,9274,1040,9273,1028,9272,1018,9270,1008,9267,998,9263,988,9259,979,9254,969,9247,960,9239,951,9232,942,9223,934,9213,926,9208,922,9202,920,9196,918,9190,917,9184,917,9177,917,9170,919,9162,921,9148,927,9132,936,9116,947,9098,960,9080,977,9062,994,9043,1014,9024,1034,9004,1057,8985,1080,8946,1130,8907,1182,8869,1234,8833,1286,8798,1336,8739,1422,8716,1455,8698,1480xm8444,1808l8602,1942,8841,1634,8822,1615,8804,1598,8787,1583,8771,1571,8756,1561,8740,1553,8726,1548,8713,1544,8700,1541,8687,1541,8674,1542,8663,1545,8652,1549,8641,1555,8630,1562,8620,1570,8608,1579,8598,1590,8588,1602,8578,1614,8558,1641,8537,1672,8494,1738,8469,1772,8444,1808xm8260,2043l8424,2170,8447,2142,8469,2114,8509,2066,8525,2044,8538,2024,8544,2014,8550,2004,8554,1994,8556,1985,8558,1976,8559,1967,8559,1957,8558,1948,8555,1939,8551,1929,8545,1920,8538,1911,8530,1901,8521,1892,8510,1882,8497,1872,8483,1860,8466,1850,8448,1839,8428,1827,8260,2043xm8073,2286l8073,2286,8088,2303,8102,2318,8116,2331,8130,2343,8143,2354,8155,2362,8166,2369,8177,2374,8188,2378,8199,2380,8209,2381,8219,2381,8228,2380,8237,2377,8246,2373,8255,2369,8264,2363,8273,2356,8282,2348,8290,2339,8308,2320,8325,2298,8364,2247,8385,2219,8409,2190,8392,2172,8378,2157,8363,2143,8350,2130,8336,2120,8324,2111,8312,2104,8301,2098,8290,2094,8280,2091,8270,2090,8259,2090,8250,2091,8241,2094,8232,2097,8223,2102,8215,2108,8207,2114,8197,2122,8189,2131,8172,2151,8155,2174,8116,2227,8095,2255,8073,2286xm7909,2496l7909,2496,7929,2514,7947,2531,7965,2544,7984,2556,8002,2565,8020,2571,8037,2576,8053,2578,8070,2578,8085,2577,8100,2573,8113,2569,8125,2562,8138,2555,8148,2545,8157,2535,8164,2524,8170,2511,8175,2499,8178,2485,8179,2470,8179,2455,8177,2440,8173,2425,8166,2409,8158,2393,8147,2378,8135,2363,8118,2348,8101,2332,8080,2318,8056,2305,7909,2496xm5059,6474l5059,6474,5059,6485,5057,6496,5053,6507,5047,6517,5082,6525,5112,6533,5161,6549,5180,6555,5196,6560,5212,6563,5219,6563,5226,6563,5232,6563,5238,6561,5245,6559,5251,6556,5257,6552,5264,6548,5279,6535,5295,6519,5312,6498,5333,6473,5358,6442,5789,5886,5753,5857,5722,5834,5709,5824,5695,5816,5682,5810,5671,5804,5660,5800,5649,5797,5640,5795,5630,5795,5620,5796,5612,5797,5604,5800,5596,5804,5588,5809,5580,5815,5572,5822,5564,5830,5547,5848,5531,5871,5492,5925,5469,5956,5443,5990,5059,6474xm6085,5519l6085,5519,6118,5480,6149,5446,6203,5387,6226,5360,6245,5337,6254,5326,6261,5315,6267,5305,6272,5293,6276,5283,6279,5273,6280,5262,6280,5252,6279,5241,6276,5229,6271,5218,6266,5206,6258,5194,6248,5182,6237,5168,6225,5154,6211,5139,6195,5124,6176,5108,6156,5089,5910,5393,5998,5455,6085,5519xm5811,5872l6066,5544,5895,5412,5862,5453,5830,5489,5773,5553,5748,5582,5726,5608,5717,5620,5709,5632,5702,5645,5696,5657,5690,5668,5686,5680,5684,5691,5684,5703,5684,5716,5687,5728,5690,5740,5697,5752,5704,5765,5713,5778,5724,5793,5737,5807,5752,5822,5770,5838,5789,5855,5811,5872xm6875,4515l6875,4515,6915,4464,6932,4442,6948,4421,6961,4401,6971,4383,6974,4374,6977,4365,6980,4357,6981,4349,6981,4341,6980,4332,6979,4324,6976,4316,6973,4308,6968,4300,6962,4292,6955,4284,6945,4276,6936,4266,6925,4258,6913,4249,6884,4231,6849,4212,6705,4383,6875,4515xm6692,4751l6860,4535,6829,4501,6815,4486,6800,4471,6786,4459,6773,4449,6760,4441,6747,4434,6733,4430,6726,4429,6720,4429,6713,4429,6707,4430,6700,4431,6694,4434,6687,4437,6680,4440,6665,4450,6651,4463,6636,4480,6614,4508,6594,4531,6579,4553,6568,4571,6560,4587,6557,4594,6555,4601,6554,4607,6554,4614,6555,4620,6557,4626,6559,4632,6562,4638,6571,4649,6583,4662,6600,4675,6640,4708,6664,4728,6692,4751xm6524,4967l6683,4764,6511,4632,6485,4666,6461,4696,6439,4722,6422,4744,6408,4765,6397,4783,6393,4791,6389,4799,6387,4806,6386,4814,6386,4822,6387,4830,6389,4837,6393,4844,6398,4852,6403,4860,6409,4868,6417,4876,6436,4896,6461,4916,6490,4940,6524,4967xm6337,5209l6509,4987,6339,4854,6311,4890,6286,4920,6245,4971,6229,4992,6218,5010,6213,5019,6210,5028,6207,5037,6205,5045,6205,5052,6205,5060,6207,5068,6209,5076,6213,5084,6218,5093,6224,5103,6231,5112,6249,5131,6274,5154,6302,5180,6337,5209xm7588,3274l7454,3432,7624,3564,7756,3395,7737,3380,7717,3363,7675,3330,7654,3314,7632,3298,7610,3285,7599,3279,7588,3274xm7471,3749l7471,3749,7497,3728,7520,3706,7539,3686,7548,3676,7555,3666,7561,3657,7566,3646,7571,3637,7575,3628,7578,3619,7579,3610,7580,3602,7580,3593,7578,3585,7576,3575,7573,3567,7568,3558,7563,3550,7557,3542,7551,3534,7543,3525,7534,3517,7525,3508,7502,3491,7476,3475,7446,3458,7376,3540,7307,3622,7326,3638,7345,3656,7386,3690,7406,3707,7427,3724,7449,3738,7460,3744,7471,3749xm7328,3933l7461,3762,7297,3635,7271,3658,7249,3680,7231,3701,7222,3711,7215,3722,7210,3732,7205,3741,7201,3751,7197,3760,7195,3769,7194,3778,7193,3787,7194,3797,7195,3805,7198,3814,7201,3823,7205,3831,7210,3840,7216,3848,7223,3856,7232,3865,7240,3874,7250,3882,7272,3899,7299,3915,7328,3933xm7176,4128l7176,4128,7215,4078,7233,4055,7248,4034,7261,4015,7270,3997,7274,3987,7277,3979,7279,3970,7280,3962,7281,3954,7280,3946,7278,3938,7276,3930,7272,3921,7267,3913,7261,3905,7254,3897,7246,3889,7236,3881,7226,3872,7212,3863,7184,3844,7149,3825,7007,4008,7027,4023,7047,4039,7089,4073,7110,4089,7131,4104,7153,4117,7165,4123,7176,4128xm7028,4318l7156,4155,6991,4028,6966,4051,6943,4073,6925,4094,6917,4104,6911,4114,6905,4124,6900,4134,6896,4144,6893,4153,6891,4162,6889,4171,6889,4180,6890,4188,6891,4197,6894,4206,6897,4214,6901,4222,6907,4231,6913,4239,6920,4247,6928,4254,6937,4262,6948,4271,6971,4287,6997,4303,7028,4318xm8071,2652l7936,2840,7953,2859,7970,2876,7986,2891,8002,2906,8016,2917,8031,2926,8044,2933,8058,2937,8066,2939,8072,2940,8079,2940,8086,2939,8093,2938,8099,2936,8106,2934,8113,2931,8127,2922,8143,2911,8158,2897,8173,2878,8190,2857,8204,2838,8209,2829,8212,2820,8215,2812,8217,2805,8218,2798,8218,2791,8218,2784,8217,2778,8215,2772,8212,2767,8208,2761,8204,2755,8193,2744,8180,2733,8166,2722,8150,2710,8112,2683,8092,2668,8071,2652xm7766,3045l7766,3045,7796,3076,7809,3089,7822,3100,7834,3112,7846,3120,7858,3128,7868,3134,7878,3139,7888,3142,7897,3145,7906,3146,7915,3146,7925,3145,7933,3143,7941,3140,7949,3136,7957,3131,7965,3125,7973,3118,7989,3102,8007,3082,8025,3060,8044,3036,8089,2981,8058,2951,8032,2928,8019,2918,8007,2910,7996,2903,7985,2897,7974,2892,7965,2888,7955,2886,7946,2885,7938,2885,7929,2885,7921,2887,7912,2890,7904,2894,7896,2900,7888,2905,7880,2912,7864,2927,7846,2945,7829,2967,7810,2991,7766,3045xm7608,3248l7772,3374,7914,3192,7887,3160,7874,3147,7862,3135,7850,3125,7839,3116,7828,3108,7818,3102,7809,3096,7799,3092,7790,3090,7780,3088,7772,3088,7764,3089,7756,3091,7748,3094,7740,3097,7732,3103,7724,3109,7716,3115,7700,3131,7684,3149,7667,3171,7649,3194,7608,3248xm8444,2185l8608,2324,8777,2108,8741,2082,8711,2058,8683,2040,8661,2027,8651,2021,8641,2017,8632,2014,8623,2012,8614,2011,8606,2011,8599,2012,8592,2014,8585,2018,8578,2022,8571,2027,8563,2033,8549,2048,8532,2068,8514,2092,8494,2119,8470,2151,8444,2185xm8250,2435l8421,2567,8449,2531,8474,2500,8516,2448,8532,2427,8545,2407,8550,2398,8554,2390,8557,2381,8559,2373,8560,2365,8559,2357,8558,2349,8556,2340,8552,2331,8547,2323,8541,2314,8533,2304,8515,2284,8492,2260,8463,2235,8429,2205,8250,2435xm8098,2631l8263,2770,8405,2587,8345,2539,8320,2521,8299,2507,8281,2496,8273,2492,8264,2489,8257,2487,8250,2486,8243,2485,8236,2486,8230,2488,8223,2490,8217,2494,8210,2498,8203,2503,8195,2510,8180,2526,8164,2545,8145,2570,8098,2631xm8887,1628l9053,1767,9466,1249,9446,1233,9449,1215,9451,1198,9452,1183,9452,1168,9452,1156,9449,1146,9447,1137,9444,1129,9440,1122,9436,1117,9431,1113,9425,1111,9419,1109,9412,1109,9404,1109,9396,1111,9388,1114,9378,1118,9358,1128,9337,1141,9315,1158,9291,1178,9266,1200,9240,1223,9214,1250,9188,1277,9160,1304,9108,1363,9056,1422,9008,1479,8967,1530,8931,1574,8887,1628xm8634,1955l8634,1955,8656,1979,8676,1999,8696,2017,8712,2032,8728,2043,8742,2052,8749,2055,8757,2057,8764,2059,8770,2060,8776,2060,8783,2059,8789,2058,8796,2056,8802,2053,8809,2049,8823,2040,8838,2027,8854,2011,8871,1991,8889,1969,8939,1909,8958,1885,8975,1863,8987,1845,8992,1837,8996,1829,8999,1821,9001,1814,9002,1807,9003,1800,9002,1793,9000,1786,8998,1779,8994,1772,8989,1765,8983,1758,8969,1742,8949,1724,8927,1704,8867,1654,8634,1955xm5300,6597l5280,6624,5292,6633,5305,6641,5317,6647,5330,6653,5342,6658,5356,6661,5369,6664,5382,6665,5394,6665,5407,6665,5421,6664,5434,6661,5447,6658,5459,6655,5472,6650,5485,6644,5499,6638,5512,6631,5537,6615,5563,6596,5588,6576,5613,6553,5639,6528,5663,6502,5687,6475,5711,6445,5734,6416,5757,6386,5780,6355,5822,6294,5863,6234,5935,6124,5965,6080,5980,6061,5992,6044,5952,6016,5919,5993,5889,5974,5876,5967,5864,5961,5852,5956,5842,5952,5831,5950,5821,5948,5813,5948,5804,5949,5796,5951,5788,5954,5781,5958,5773,5963,5765,5969,5757,5976,5741,5995,5724,6016,5682,6073,5657,6106,5628,6144,5607,6168,5586,6193,5537,6247,5487,6303,5461,6333,5436,6362,5411,6392,5388,6422,5367,6452,5348,6482,5330,6511,5323,6526,5317,6541,5311,6555,5306,6569,5302,6583,5300,6597xm6007,6024l6262,5696,6239,5680,6219,5665,6200,5653,6180,5641,6163,5632,6147,5625,6132,5619,6118,5615,6103,5613,6090,5612,6078,5613,6066,5615,6055,5618,6044,5623,6033,5629,6023,5637,6013,5646,6003,5656,5993,5667,5983,5679,5961,5705,5940,5737,5891,5807,5863,5845,5830,5887,6007,6024xm7181,4175l7048,4333,7219,4479,7265,4419,7283,4395,7299,4374,7310,4356,7314,4348,7317,4340,7320,4332,7321,4325,7322,4318,7321,4312,7320,4305,7318,4299,7315,4292,7310,4286,7305,4279,7299,4272,7283,4256,7264,4240,7241,4222,7181,4175xm7028,4360l7028,4360,6981,4421,6963,4445,6948,4465,6937,4485,6933,4493,6929,4501,6927,4509,6926,4516,6925,4523,6926,4530,6927,4537,6930,4543,6933,4551,6937,4558,6943,4565,6950,4572,6965,4588,6984,4605,7007,4626,7066,4674,7115,4612,7133,4588,7148,4567,7161,4548,7165,4538,7168,4530,7171,4523,7173,4515,7173,4508,7173,4502,7171,4495,7169,4488,7166,4481,7162,4474,7156,4467,7149,4460,7133,4444,7114,4427,7090,4408,7028,4360xm6874,4557l6717,4760,6894,4897,6945,4832,6967,4805,6984,4782,6998,4762,7009,4743,7012,4735,7015,4727,7018,4719,7019,4711,7018,4704,7017,4697,7014,4689,7010,4681,7006,4673,7000,4665,6993,4657,6985,4648,6965,4630,6940,4608,6910,4584,6874,4557xm6732,5118l6732,5118,6780,5053,6798,5028,6815,5004,6827,4984,6832,4975,6835,4966,6838,4958,6840,4949,6841,4942,6842,4934,6841,4927,6839,4919,6836,4912,6832,4905,6828,4897,6822,4889,6806,4871,6787,4853,6764,4832,6702,4779,6650,4845,6630,4871,6613,4894,6598,4914,6593,4923,6589,4932,6586,4940,6584,4948,6582,4957,6582,4964,6583,4972,6585,4979,6588,4986,6592,4994,6597,5001,6604,5009,6620,5027,6640,5045,6666,5066,6732,5118xm6533,5361l6533,5361,6561,5325,6587,5293,6610,5265,6630,5241,6645,5219,6657,5200,6662,5191,6666,5182,6669,5174,6671,5165,6671,5156,6671,5148,6669,5140,6665,5132,6661,5123,6656,5115,6650,5106,6642,5096,6624,5075,6600,5052,6569,5026,6534,4995,6504,5032,6478,5064,6434,5118,6418,5139,6405,5159,6401,5169,6397,5178,6394,5186,6392,5195,6392,5203,6392,5211,6394,5219,6396,5227,6400,5237,6405,5245,6412,5254,6420,5263,6429,5273,6439,5284,6465,5307,6496,5332,6533,5361xm6282,5671l6511,5376,6341,5244,6309,5283,6279,5318,6226,5378,6204,5404,6185,5427,6176,5440,6169,5451,6164,5461,6159,5472,6155,5482,6153,5492,6152,5503,6152,5514,6154,5525,6157,5536,6162,5547,6168,5558,6176,5570,6186,5583,6197,5596,6210,5609,6225,5623,6242,5638,6261,5655,6282,5671xm7821,3716l7821,3716,7850,3690,7875,3667,7885,3656,7894,3644,7902,3634,7908,3624,7913,3615,7917,3606,7921,3597,7923,3588,7924,3579,7924,3571,7923,3563,7921,3555,7917,3548,7913,3540,7909,3532,7903,3524,7890,3508,7873,3492,7854,3475,7832,3456,7783,3415,7645,3579,7733,3648,7821,3716xm7806,3737l7806,3737,7784,3722,7761,3707,7741,3696,7721,3686,7701,3677,7683,3671,7666,3666,7649,3662,7633,3660,7619,3659,7606,3659,7594,3661,7583,3664,7574,3669,7565,3674,7558,3681,7552,3688,7548,3697,7546,3707,7545,3717,7545,3730,7547,3742,7551,3755,7556,3769,7563,3784,7573,3800,7584,3815,7596,3832,7611,3849,7627,3867,7646,3884,7667,3902,7806,3737xm7658,3927l7481,3790,7354,3953,7405,3993,7427,4011,7449,4026,7468,4038,7486,4048,7495,4052,7504,4055,7513,4057,7521,4058,7529,4058,7537,4058,7545,4056,7553,4053,7561,4050,7569,4045,7578,4039,7586,4032,7594,4023,7602,4014,7611,4003,7620,3990,7638,3961,7658,3927xm7367,4288l7505,4111,7334,3979,7287,4038,7270,4062,7255,4083,7244,4101,7240,4109,7237,4117,7234,4125,7233,4133,7232,4140,7232,4146,7233,4153,7236,4160,7239,4166,7243,4173,7247,4180,7253,4187,7268,4203,7286,4220,7310,4240,7367,4288xm8109,3007l7956,3193,8133,3329,8182,3268,8202,3243,8218,3220,8231,3201,8241,3184,8244,3177,8247,3168,8248,3161,8248,3154,8248,3147,8246,3140,8244,3133,8240,3126,8236,3118,8230,3111,8216,3094,8196,3077,8172,3057,8109,3007xm7963,3534l8117,3349,8095,3333,8075,3317,8040,3286,8024,3274,8010,3262,7997,3253,7983,3246,7976,3244,7970,3242,7964,3241,7957,3240,7951,3241,7944,3242,7938,3244,7931,3247,7924,3250,7916,3255,7909,3261,7901,3268,7885,3285,7867,3306,7850,3329,7837,3348,7829,3366,7826,3374,7824,3382,7822,3389,7822,3396,7822,3402,7823,3408,7825,3414,7827,3420,7830,3425,7834,3431,7843,3441,7856,3453,7870,3464,7885,3475,7922,3501,7942,3517,7963,3534xm8629,2339l8811,2483,8864,2416,8886,2389,8905,2366,8919,2344,8930,2326,8934,2317,8937,2309,8939,2301,8941,2293,8941,2285,8940,2277,8938,2268,8934,2260,8930,2252,8925,2244,8918,2235,8911,2226,8891,2206,8867,2183,8838,2158,8802,2128,8629,2339xm8440,2582l8440,2582,8478,2610,8509,2634,8537,2653,8562,2667,8572,2672,8583,2676,8592,2680,8601,2682,8610,2683,8619,2682,8627,2681,8635,2679,8643,2676,8650,2671,8658,2666,8666,2659,8682,2643,8700,2623,8720,2598,8742,2570,8768,2538,8797,2502,8759,2473,8726,2449,8698,2429,8673,2413,8662,2408,8651,2403,8642,2400,8632,2397,8624,2396,8615,2396,8607,2397,8599,2399,8591,2402,8584,2407,8576,2412,8568,2420,8553,2436,8535,2456,8516,2481,8494,2511,8468,2544,8440,2582xm8283,2785l8459,2922,8507,2861,8525,2836,8540,2814,8553,2795,8557,2787,8561,2779,8563,2771,8565,2764,8566,2755,8565,2748,8564,2741,8562,2735,8559,2728,8555,2721,8550,2714,8543,2706,8528,2690,8508,2672,8485,2652,8425,2602,8283,2785xm8130,2982l8302,3125,8444,2942,8382,2897,8357,2879,8335,2865,8316,2854,8307,2849,8299,2846,8292,2844,8284,2842,8277,2841,8270,2842,8262,2843,8256,2845,8249,2848,8242,2852,8235,2857,8228,2863,8213,2878,8195,2898,8177,2921,8130,2982xm9072,1782l9072,1782,9111,1812,9144,1836,9173,1856,9198,1872,9209,1878,9219,1882,9229,1886,9238,1888,9248,1889,9256,1889,9264,1888,9272,1886,9279,1882,9287,1878,9295,1872,9302,1866,9319,1848,9337,1827,9356,1802,9378,1772,9405,1739,9434,1701,9447,1685,9463,1668,9495,1632,9530,1595,9546,1574,9561,1555,9575,1535,9588,1514,9599,1494,9603,1484,9606,1474,9609,1464,9611,1454,9612,1444,9612,1434,9611,1425,9610,1415,9607,1406,9603,1397,9596,1382,9588,1370,9581,1359,9574,1350,9566,1341,9559,1333,9551,1327,9543,1321,9535,1317,9527,1312,9518,1310,9510,1308,9501,1307,9493,1307,9484,1308,9475,1310,9466,1312,9458,1316,9448,1320,9439,1325,9420,1336,9402,1349,9384,1365,9364,1382,9345,1403,9327,1424,9307,1446,9289,1470,9253,1518,9217,1569,9184,1620,9122,1712,9095,1751,9083,1767,9072,1782xm8818,2109l9002,2251,9235,1951,9192,1918,9173,1905,9154,1893,9137,1883,9121,1874,9106,1867,9091,1861,9078,1857,9066,1855,9054,1854,9043,1854,9031,1856,9021,1859,9012,1865,9002,1870,8993,1877,8984,1886,8975,1895,8965,1905,8945,1929,8925,1959,8878,2027,8850,2066,8818,2109xm6702,5535l6538,5397,6296,5693,6339,5724,6357,5737,6375,5749,6392,5758,6408,5766,6422,5773,6436,5778,6448,5783,6461,5785,6473,5786,6484,5785,6494,5783,6504,5779,6513,5774,6522,5769,6533,5762,6541,5754,6550,5744,6559,5734,6578,5709,6597,5682,6644,5615,6671,5577,6702,5535xm6457,5849l6281,5711,6027,6039,6050,6057,6070,6071,6089,6084,6107,6095,6126,6104,6142,6111,6157,6117,6171,6120,6186,6123,6198,6124,6211,6123,6222,6121,6233,6117,6244,6112,6256,6106,6266,6099,6276,6090,6286,6081,6296,6070,6306,6058,6327,6030,6349,6000,6398,5930,6426,5890,6457,5849xm6177,6198l6007,6066,5946,6142,5883,6219,5821,6296,5758,6373,5698,6451,5667,6490,5638,6530,5609,6570,5582,6611,5556,6651,5530,6693,5561,6699,5591,6703,5619,6704,5647,6704,5673,6702,5698,6699,5722,6693,5745,6686,5767,6678,5788,6666,5808,6655,5828,6642,5848,6627,5866,6612,5884,6594,5901,6576,5919,6558,5935,6538,5952,6516,5968,6495,6001,6449,6034,6402,6102,6301,6139,6249,6177,6198xm7716,4244l7855,4080,7803,4038,7779,4021,7758,4005,7739,3991,7720,3981,7710,3977,7701,3973,7693,3971,7684,3969,7676,3969,7668,3969,7659,3970,7651,3973,7643,3976,7634,3981,7626,3987,7617,3995,7609,4003,7600,4013,7592,4024,7583,4036,7563,4066,7543,4101,7716,4244xm7524,4126l7524,4126,7478,4188,7461,4214,7447,4235,7436,4254,7430,4263,7427,4272,7425,4280,7423,4287,7422,4294,7423,4301,7424,4308,7426,4314,7429,4321,7434,4328,7439,4335,7445,4343,7460,4358,7479,4375,7502,4393,7563,4440,7610,4380,7628,4356,7643,4334,7654,4316,7658,4308,7661,4300,7663,4292,7664,4285,7665,4278,7664,4271,7663,4263,7660,4257,7657,4250,7653,4243,7648,4236,7640,4229,7625,4213,7606,4195,7583,4175,7524,4126xm7415,4631l7554,4465,7371,4322,7324,4383,7306,4408,7291,4429,7280,4447,7276,4455,7273,4463,7271,4471,7269,4479,7269,4486,7270,4492,7271,4499,7274,4506,7277,4512,7282,4519,7287,4526,7295,4533,7310,4549,7330,4565,7354,4584,7415,4631xm7400,4650l7223,4513,7087,4690,7147,4738,7173,4757,7194,4772,7213,4784,7221,4788,7230,4791,7238,4794,7245,4795,7252,4796,7259,4795,7266,4794,7272,4792,7279,4788,7286,4784,7293,4779,7301,4773,7316,4757,7333,4736,7352,4712,7400,4650xm7248,4846l7248,4846,7181,4799,7153,4781,7130,4767,7110,4757,7101,4754,7092,4751,7083,4749,7075,4748,7068,4749,7060,4751,7053,4753,7046,4757,7039,4761,7032,4767,7025,4773,7017,4780,7000,4798,6983,4821,6963,4847,6913,4912,6949,4939,6980,4963,7006,4982,7030,4996,7040,5002,7050,5007,7059,5010,7067,5013,7075,5014,7083,5015,7092,5014,7099,5013,7106,5010,7113,5006,7120,5002,7127,4996,7142,4982,7159,4963,7177,4940,7197,4913,7248,4846xm7069,5075l6898,4932,6747,5140,6812,5186,6838,5203,6860,5216,6881,5225,6889,5229,6898,5232,6906,5233,6913,5234,6920,5234,6927,5232,6934,5229,6941,5225,6949,5221,6956,5216,6970,5202,6985,5185,7002,5164,7022,5138,7069,5075xm6902,5292l6902,5292,6883,5276,6864,5260,6833,5232,6819,5218,6804,5206,6792,5197,6779,5189,6767,5184,6761,5182,6755,5181,6749,5181,6743,5181,6736,5182,6729,5185,6722,5188,6716,5191,6708,5196,6701,5202,6686,5217,6669,5237,6625,5290,6609,5312,6595,5330,6587,5346,6584,5354,6581,5361,6580,5367,6579,5375,6580,5381,6581,5387,6583,5393,6586,5399,6590,5405,6595,5411,6607,5423,6623,5437,6663,5471,6717,5516,6902,5292xm8024,3875l8151,3711,8099,3671,8077,3653,8054,3637,8035,3624,8016,3613,8007,3609,7998,3606,7989,3603,7980,3602,7972,3601,7964,3601,7956,3603,7947,3605,7939,3608,7931,3613,7923,3619,7914,3626,7905,3634,7897,3644,7888,3656,7879,3668,7861,3697,7840,3733,8024,3875xm7870,4059l7870,4059,7900,4033,7925,4009,7936,3998,7944,3986,7952,3975,7958,3965,7963,3956,7967,3947,7970,3938,7972,3929,7972,3919,7972,3911,7971,3903,7968,3895,7965,3887,7961,3879,7956,3871,7950,3863,7936,3846,7918,3830,7898,3812,7876,3794,7825,3752,7778,3812,7760,3836,7745,3858,7735,3876,7731,3885,7728,3893,7725,3900,7724,3907,7724,3914,7724,3921,7726,3928,7729,3935,7732,3942,7737,3948,7742,3955,7748,3962,7764,3977,7785,3993,7809,4013,7870,4059xm8335,3487l8483,3297,8419,3252,8392,3233,8370,3219,8351,3208,8342,3205,8333,3202,8325,3199,8317,3198,8309,3198,8302,3199,8295,3200,8288,3203,8281,3206,8274,3211,8265,3216,8258,3223,8242,3240,8224,3260,8203,3283,8152,3345,8335,3487xm8171,3685l8171,3685,8219,3624,8238,3599,8253,3577,8264,3558,8269,3550,8273,3541,8275,3534,8277,3526,8278,3519,8277,3511,8276,3504,8274,3497,8271,3490,8266,3483,8261,3476,8255,3469,8240,3453,8220,3434,8196,3414,8137,3364,7989,3554,8171,3685xm8623,2766l8479,2937,8657,3086,8706,3023,8726,2998,8741,2977,8753,2957,8759,2948,8763,2940,8765,2932,8767,2924,8768,2917,8768,2910,8767,2903,8765,2896,8762,2889,8758,2882,8751,2875,8745,2867,8730,2852,8710,2834,8686,2814,8623,2766xm8498,3278l8642,3107,8458,2964,8411,3025,8391,3050,8376,3071,8365,3090,8361,3099,8357,3108,8355,3115,8353,3122,8353,3130,8353,3136,8354,3143,8357,3150,8360,3157,8364,3163,8370,3171,8376,3178,8392,3194,8412,3211,8436,3230,8498,3278xm8832,2498l9009,2647,9189,2429,9151,2402,9119,2379,9090,2361,9066,2347,9055,2340,9045,2335,9035,2332,9025,2329,9016,2328,9008,2328,9000,2328,8992,2330,8984,2332,8977,2336,8969,2341,8960,2347,8952,2354,8944,2362,8927,2381,8908,2403,8885,2431,8832,2498xm8638,2745l8638,2745,8658,2761,8676,2776,8709,2804,8724,2816,8738,2829,8751,2839,8765,2847,8778,2853,8785,2855,8791,2856,8798,2857,8804,2857,8811,2856,8818,2854,8826,2851,8833,2848,8840,2844,8847,2838,8855,2832,8863,2823,8879,2805,8903,2777,8922,2751,8937,2730,8949,2711,8953,2702,8956,2694,8958,2686,8960,2679,8960,2672,8960,2665,8959,2659,8957,2652,8954,2646,8950,2640,8941,2627,8927,2613,8911,2598,8869,2563,8844,2541,8816,2517,8638,2745xm9275,1940l9454,2089,9476,2062,9500,2035,9554,1979,9581,1951,9608,1921,9633,1892,9657,1861,9669,1846,9679,1831,9689,1816,9698,1801,9706,1784,9713,1769,9719,1753,9724,1738,9727,1721,9730,1705,9731,1689,9731,1673,9728,1656,9724,1640,9719,1624,9712,1607,9701,1587,9695,1579,9689,1571,9683,1565,9677,1559,9671,1554,9665,1550,9657,1546,9651,1544,9644,1542,9638,1541,9631,1540,9624,1541,9617,1542,9610,1543,9596,1548,9581,1555,9566,1564,9552,1575,9537,1588,9522,1604,9506,1619,9491,1636,9476,1655,9461,1674,9431,1714,9402,1757,9373,1799,9321,1878,9297,1911,9275,1940xm9015,2273l9015,2273,9044,2294,9068,2313,9109,2346,9126,2359,9141,2370,9155,2378,9162,2381,9168,2383,9176,2384,9182,2385,9189,2385,9195,2384,9202,2382,9208,2379,9215,2376,9222,2371,9237,2358,9255,2341,9273,2319,9294,2294,9343,2230,9362,2204,9378,2183,9390,2164,9395,2155,9398,2147,9401,2138,9402,2130,9403,2123,9402,2116,9401,2109,9399,2102,9395,2095,9391,2088,9386,2081,9378,2073,9362,2056,9342,2038,9318,2018,9255,1966,9015,2273xm6661,6007l6661,6007,6638,5990,6616,5974,6595,5960,6576,5948,6559,5939,6542,5930,6525,5924,6511,5918,6497,5915,6483,5913,6471,5913,6458,5915,6447,5917,6436,5923,6425,5928,6415,5935,6405,5943,6395,5952,6384,5963,6373,5974,6353,6002,6331,6032,6280,6103,6250,6144,6217,6187,6240,6205,6262,6220,6282,6234,6301,6245,6319,6255,6336,6264,6352,6271,6367,6276,6381,6279,6395,6280,6407,6281,6419,6279,6431,6276,6441,6272,6452,6267,6463,6259,6474,6251,6484,6242,6494,6231,6504,6220,6524,6192,6547,6162,6597,6090,6627,6050,6661,6007xm6379,6356l6197,6213,6173,6242,6148,6273,6094,6335,6037,6397,5982,6463,5955,6496,5929,6529,5905,6563,5881,6596,5861,6631,5842,6665,5834,6683,5825,6700,5819,6717,5813,6734,5846,6739,5879,6744,5911,6746,5941,6746,5955,6745,5967,6742,5981,6740,5992,6737,6001,6734,6010,6730,6018,6725,6023,6719,6034,6717,6044,6714,6053,6710,6061,6705,6068,6699,6075,6693,6081,6686,6086,6679,6091,6670,6095,6662,6103,6644,6108,6625,6114,6605,6121,6569,6124,6552,6127,6536,6131,6523,6136,6512,6139,6509,6142,6506,6146,6504,6150,6503,6148,6518,6147,6536,6145,6580,6144,6603,6142,6627,6140,6649,6136,6669,6379,6356xm6911,5698l6911,5698,6868,5666,6849,5653,6831,5640,6814,5630,6798,5622,6783,5615,6769,5609,6756,5605,6744,5602,6731,5601,6720,5601,6710,5603,6700,5606,6690,5610,6680,5615,6671,5621,6661,5629,6651,5638,6642,5649,6623,5672,6602,5699,6554,5765,6525,5804,6493,5845,6536,5878,6555,5891,6573,5903,6590,5913,6606,5922,6621,5929,6635,5935,6648,5939,6660,5941,6673,5943,6684,5942,6694,5941,6704,5938,6714,5934,6724,5929,6733,5922,6743,5914,6753,5905,6762,5895,6781,5872,6802,5844,6850,5777,6879,5740,6911,5698xm7752,4630l7752,4630,7691,4578,7667,4558,7645,4541,7626,4528,7617,4523,7609,4519,7602,4516,7594,4514,7587,4513,7580,4512,7573,4513,7565,4515,7558,4518,7551,4522,7544,4527,7537,4533,7520,4549,7502,4568,7481,4591,7430,4652,7491,4701,7517,4720,7538,4735,7557,4748,7575,4757,7583,4760,7590,4763,7597,4764,7604,4764,7611,4763,7618,4762,7625,4759,7632,4756,7639,4751,7648,4744,7664,4730,7682,4712,7702,4689,7752,4630xm7468,4995l7468,4995,7517,4931,7536,4906,7550,4883,7561,4864,7565,4855,7568,4846,7570,4838,7571,4831,7571,4823,7570,4815,7569,4808,7566,4801,7562,4794,7557,4787,7551,4779,7544,4772,7528,4756,7507,4737,7482,4716,7420,4665,7371,4729,7351,4756,7336,4778,7325,4798,7321,4806,7318,4815,7316,4824,7315,4831,7315,4839,7316,4846,7318,4853,7321,4860,7325,4867,7329,4874,7335,4882,7342,4890,7359,4906,7380,4924,7405,4944,7468,4995xm7105,5071l7105,5071,7172,5123,7199,5143,7222,5158,7234,5165,7244,5170,7253,5174,7262,5177,7270,5179,7278,5180,7286,5179,7295,5178,7302,5176,7310,5173,7317,5168,7325,5162,7332,5156,7340,5148,7357,5130,7377,5108,7398,5081,7452,5015,7384,4963,7356,4942,7332,4926,7312,4915,7302,4910,7292,4907,7284,4905,7276,4904,7268,4904,7261,4905,7253,4907,7246,4910,7239,4914,7231,4919,7222,4926,7215,4933,7198,4951,7179,4975,7158,5002,7105,5071xm7120,5430l7284,5232,7265,5217,7248,5203,7214,5174,7183,5146,7168,5135,7153,5126,7139,5119,7132,5116,7125,5114,7118,5113,7111,5112,7104,5112,7097,5114,7090,5116,7081,5119,7074,5123,7067,5128,7059,5134,7051,5141,7044,5150,7036,5160,7013,5189,6996,5213,6983,5235,6973,5253,6970,5262,6967,5270,6966,5277,6965,5284,6965,5290,6966,5297,6968,5304,6971,5310,6974,5315,6978,5321,6989,5333,7004,5345,7022,5358,7065,5389,7092,5408,7120,5430xm7105,5450l6921,5307,6744,5536,6781,5564,6814,5589,6842,5607,6854,5615,6866,5621,6878,5626,6888,5631,6898,5634,6907,5635,6916,5636,6924,5636,6933,5634,6940,5632,6949,5628,6957,5623,6965,5618,6973,5611,6989,5594,7007,5573,7049,5520,7075,5486,7105,5450xm8227,4033l8227,4033,8247,4015,8266,3998,8283,3982,8297,3967,8309,3952,8318,3938,8325,3923,8328,3917,8329,3910,8331,3903,8331,3897,8331,3890,8330,3883,8329,3877,8327,3870,8324,3863,8320,3855,8311,3841,8299,3826,8284,3811,8264,3795,8242,3776,8222,3763,8213,3757,8204,3753,8195,3750,8188,3747,8181,3746,8174,3745,8167,3745,8161,3746,8155,3748,8149,3750,8144,3753,8138,3757,8126,3767,8115,3779,8104,3794,8093,3811,8066,3848,8049,3870,8031,3892,8130,3962,8227,4033xm8079,4222l8212,4051,8158,4013,8134,3995,8111,3979,8090,3966,8071,3955,8061,3951,8051,3948,8042,3945,8033,3944,8025,3943,8016,3943,8008,3944,7999,3947,7991,3950,7981,3955,7973,3961,7964,3967,7955,3976,7947,3985,7938,3997,7929,4010,7918,4023,7909,4039,7889,4075,7984,4149,8079,4222xm7925,4406l8064,4242,7874,4095,7826,4156,7809,4180,7794,4203,7784,4221,7779,4229,7776,4237,7774,4245,7773,4252,7773,4259,7774,4266,7776,4274,7779,4280,7783,4287,7788,4294,7794,4300,7801,4307,7817,4322,7838,4340,7863,4359,7925,4406xm7772,4603l7904,4433,7722,4291,7674,4352,7656,4377,7641,4398,7630,4417,7626,4426,7623,4434,7622,4441,7621,4449,7620,4456,7621,4462,7623,4469,7626,4477,7630,4483,7635,4490,7641,4497,7648,4504,7665,4519,7685,4536,7710,4556,7772,4603xm8375,3854l8523,3665,8457,3617,8431,3599,8409,3584,8388,3572,8379,3568,8370,3564,8362,3562,8354,3561,8346,3560,8339,3561,8331,3562,8323,3564,8316,3568,8309,3572,8301,3577,8294,3585,8277,3600,8258,3620,8237,3644,8185,3706,8375,3854xm8702,3448l8851,3269,8788,3219,8763,3199,8740,3183,8721,3169,8712,3164,8704,3160,8696,3157,8688,3155,8679,3154,8672,3153,8665,3154,8658,3155,8650,3158,8643,3162,8635,3167,8628,3173,8610,3188,8591,3207,8570,3231,8518,3292,8702,3448xm8538,3644l8687,3467,8502,3313,8452,3377,8432,3403,8416,3425,8402,3446,8397,3455,8393,3463,8390,3471,8388,3479,8387,3486,8387,3494,8388,3501,8390,3508,8394,3516,8398,3523,8403,3531,8410,3538,8426,3555,8447,3573,8472,3594,8538,3644xm9004,3072l8819,2918,8677,3102,8740,3151,8766,3172,8788,3188,8807,3201,8816,3206,8825,3210,8833,3213,8841,3215,8848,3217,8855,3217,8862,3216,8869,3214,8876,3212,8883,3208,8891,3203,8899,3197,8915,3182,8933,3161,8953,3136,9004,3072xm9028,2662l9028,2662,9049,2678,9067,2695,9100,2725,9116,2740,9131,2753,9145,2765,9159,2774,9174,2781,9180,2784,9187,2786,9194,2787,9201,2787,9208,2786,9215,2785,9223,2783,9230,2779,9238,2775,9247,2769,9255,2763,9263,2754,9272,2745,9280,2735,9304,2705,9325,2679,9341,2656,9352,2637,9356,2628,9359,2619,9362,2611,9363,2604,9363,2597,9363,2590,9361,2583,9359,2577,9356,2571,9352,2564,9347,2558,9341,2552,9327,2538,9309,2523,9265,2490,9237,2468,9208,2444,9028,2662xm8841,2904l9025,3058,9199,2836,9128,2782,9099,2762,9075,2745,9064,2739,9054,2734,9045,2730,9035,2727,9026,2725,9018,2724,9010,2724,9002,2726,8994,2729,8987,2732,8979,2737,8971,2743,8963,2750,8955,2759,8937,2779,8918,2803,8896,2833,8841,2904xm9224,2425l9224,2425,9268,2457,9287,2471,9305,2484,9323,2495,9339,2504,9354,2511,9368,2517,9382,2522,9394,2525,9406,2526,9417,2527,9427,2526,9437,2523,9447,2520,9458,2515,9467,2508,9477,2501,9486,2492,9495,2483,9515,2459,9537,2432,9585,2365,9616,2325,9649,2283,9606,2250,9585,2236,9567,2224,9550,2213,9534,2203,9519,2196,9505,2190,9492,2185,9479,2182,9468,2181,9457,2180,9445,2181,9435,2184,9425,2187,9415,2192,9406,2199,9397,2206,9387,2216,9377,2225,9358,2248,9337,2275,9287,2342,9258,2382,9224,2425xm9480,2109l9665,2262,9696,2226,9727,2190,9757,2155,9771,2137,9784,2120,9797,2102,9809,2084,9819,2065,9827,2046,9834,2026,9840,2006,9843,1984,9845,1963,9832,1912,9825,1885,9817,1858,9808,1832,9797,1807,9785,1782,9772,1759,9753,1778,9733,1798,9714,1818,9695,1838,9657,1882,9621,1927,9585,1973,9550,2019,9514,2064,9480,2109xm6884,6180l6884,6180,6836,6145,6815,6130,6794,6116,6775,6105,6758,6095,6742,6088,6725,6081,6711,6077,6697,6074,6685,6073,6672,6073,6660,6075,6649,6078,6638,6082,6627,6088,6617,6095,6607,6104,6596,6114,6585,6126,6564,6151,6541,6182,6487,6255,6455,6298,6419,6345,6467,6380,6488,6395,6508,6409,6527,6420,6545,6429,6561,6437,6577,6443,6591,6448,6606,6450,6619,6452,6631,6452,6642,6450,6654,6447,6664,6442,6676,6436,6686,6429,6697,6421,6707,6411,6717,6399,6739,6373,6762,6343,6816,6269,6847,6226,6884,6180xm7122,5872l6931,5714,6696,6003,6741,6037,6780,6065,6797,6076,6814,6086,6829,6095,6843,6101,6857,6107,6869,6111,6882,6113,6893,6114,6903,6114,6913,6112,6923,6110,6933,6105,6942,6100,6952,6093,6961,6085,6970,6076,6980,6065,6989,6052,7010,6025,7059,5957,7089,5916,7122,5872xm6609,6533l6406,6376,6351,6441,6305,6495,6258,6554,6234,6584,6213,6614,6194,6641,6177,6666,6165,6690,6161,6699,6158,6708,6156,6716,6156,6722,6158,6727,6161,6731,6202,6728,6250,6724,6301,6720,6328,6717,6352,6713,6376,6708,6398,6703,6418,6696,6426,6692,6434,6688,6441,6684,6447,6679,6453,6673,6457,6667,6461,6661,6463,6655,6464,6648,6463,6641,6475,6639,6487,6636,6498,6633,6509,6629,6519,6625,6530,6619,6540,6614,6549,6607,6558,6600,6566,6592,6574,6584,6582,6575,6589,6566,6596,6556,6603,6545,6609,6533xm7668,5184l7668,5184,7600,5130,7573,5110,7548,5092,7527,5079,7518,5075,7509,5071,7499,5068,7491,5066,7483,5065,7475,5066,7468,5067,7460,5070,7452,5073,7445,5078,7437,5083,7427,5090,7410,5108,7390,5129,7368,5155,7313,5222,7382,5276,7410,5298,7435,5316,7456,5329,7466,5334,7475,5339,7483,5342,7492,5344,7500,5345,7509,5344,7516,5343,7524,5341,7531,5337,7539,5333,7547,5327,7555,5320,7573,5303,7592,5280,7614,5253,7668,5184xm7321,5617l7321,5617,7301,5601,7281,5584,7247,5552,7232,5538,7216,5525,7202,5514,7188,5504,7175,5497,7168,5495,7161,5493,7153,5492,7146,5492,7139,5493,7132,5495,7125,5498,7117,5502,7109,5508,7101,5514,7093,5521,7084,5529,7066,5549,7041,5581,7020,5607,7003,5631,6990,5652,6986,5661,6982,5670,6980,5678,6978,5686,6977,5693,6978,5700,6979,5707,6981,5714,6985,5721,6989,5728,6994,5734,7000,5741,7014,5754,7033,5769,7078,5806,7107,5827,7137,5853,7321,5617xm8126,4606l7925,4448,7792,4619,7856,4669,7882,4691,7905,4709,7925,4723,7943,4733,7951,4737,7959,4740,7967,4742,7974,4743,7982,4743,7989,4742,7997,4740,8005,4737,8012,4733,8020,4728,8028,4721,8037,4713,8055,4694,8076,4670,8100,4641,8126,4606xm7974,4803l7771,4645,7745,4679,7723,4710,7704,4735,7690,4759,7685,4769,7681,4779,7677,4788,7675,4796,7674,4804,7673,4812,7674,4820,7676,4828,7679,4835,7682,4842,7687,4849,7693,4856,7707,4872,7726,4889,7748,4907,7773,4928,7837,4980,7905,4892,7974,4803xm7822,4999l7624,4835,7487,5011,7550,5061,7576,5081,7598,5099,7617,5113,7635,5123,7644,5126,7652,5129,7659,5131,7667,5132,7674,5132,7681,5131,7689,5129,7696,5125,7704,5121,7713,5116,7721,5110,7730,5102,7748,5083,7769,5060,7794,5032,7822,4999xm7500,5399l7305,5247,7251,5315,7230,5343,7213,5366,7200,5388,7195,5398,7191,5407,7189,5415,7187,5423,7186,5431,7186,5440,7188,5448,7190,5455,7194,5463,7198,5471,7204,5479,7211,5487,7228,5505,7250,5525,7276,5547,7342,5603,7500,5399xm8380,3889l8246,4047,8449,4206,8581,4035,8380,3889xm8098,4238l8302,4395,8333,4365,8347,4352,8359,4339,8369,4326,8378,4314,8385,4303,8391,4292,8396,4282,8399,4272,8401,4261,8402,4252,8402,4243,8401,4234,8398,4226,8395,4218,8390,4209,8385,4201,8379,4192,8371,4184,8355,4167,8334,4150,8287,4112,8259,4091,8231,4068,8098,4238xm8280,4410l8280,4410,8258,4393,8238,4377,8203,4346,8185,4331,8170,4318,8155,4307,8140,4298,8125,4291,8118,4289,8110,4288,8103,4287,8096,4287,8089,4288,8081,4290,8074,4293,8066,4297,8057,4302,8049,4308,8041,4315,8033,4324,8024,4333,8015,4346,8006,4357,7999,4368,7993,4378,7987,4388,7983,4397,7980,4406,7978,4415,7977,4423,7977,4431,7978,4439,7979,4446,7982,4452,7985,4459,7989,4465,7994,4472,8000,4479,8012,4491,8026,4502,8043,4514,8061,4527,8100,4555,8121,4570,8142,4586,8211,4498,8280,4410xm8707,3482l8558,3660,8761,3818,8812,3751,8832,3725,8847,3701,8859,3681,8863,3672,8866,3663,8868,3655,8869,3646,8869,3638,8868,3631,8866,3624,8863,3617,8859,3610,8853,3603,8847,3595,8840,3588,8821,3571,8799,3553,8773,3533,8707,3482xm8542,3680l8395,3870,8460,3918,8488,3938,8511,3954,8531,3967,8550,3976,8558,3979,8566,3982,8574,3983,8582,3983,8589,3983,8597,3981,8604,3979,8612,3975,8621,3971,8629,3965,8646,3950,8665,3931,8688,3906,8740,3844,8542,3680xm8870,3284l8722,3463,8925,3620,8975,3555,8994,3529,9009,3505,9019,3486,9023,3477,9026,3468,9028,3460,9028,3452,9028,3445,9027,3436,9025,3429,9022,3422,9018,3415,9012,3408,9006,3400,8999,3392,8982,3375,8959,3357,8934,3336,8870,3284xm9030,3093l8886,3264,9077,3424,9128,3358,9148,3332,9163,3309,9176,3288,9180,3279,9183,3271,9185,3263,9187,3255,9187,3248,9186,3241,9184,3233,9182,3226,9178,3219,9173,3212,9166,3204,9159,3197,9142,3181,9121,3163,9095,3143,9030,3093xm9247,3219l9247,3219,9301,3150,9323,3122,9340,3097,9353,3076,9359,3066,9363,3057,9366,3048,9368,3039,9369,3030,9369,3022,9368,3014,9366,3006,9363,2998,9359,2990,9353,2981,9347,2973,9331,2953,9309,2933,9284,2909,9218,2851,9046,3073,9247,3219xm9428,2594l9428,2594,9456,2614,9480,2634,9522,2668,9540,2682,9556,2695,9571,2704,9578,2708,9585,2711,9593,2713,9600,2714,9607,2715,9614,2715,9621,2713,9628,2711,9636,2708,9643,2704,9651,2699,9661,2692,9678,2675,9698,2655,9720,2629,9772,2565,9791,2539,9807,2517,9818,2498,9822,2489,9825,2480,9827,2472,9828,2464,9828,2457,9827,2450,9824,2443,9821,2436,9817,2429,9812,2422,9797,2406,9780,2390,9759,2371,9733,2351,9669,2298,9428,2594xm9240,2837l9425,2990,9614,2760,9540,2706,9510,2686,9484,2670,9473,2664,9462,2659,9452,2655,9441,2652,9432,2651,9423,2650,9415,2651,9407,2652,9399,2655,9391,2659,9383,2664,9374,2670,9366,2678,9357,2686,9340,2707,9320,2732,9296,2763,9240,2837xm9684,2279l9684,2279,9693,2292,9702,2304,9711,2314,9720,2323,9730,2330,9739,2336,9748,2341,9756,2344,9765,2348,9774,2349,9782,2349,9791,2349,9800,2347,9808,2343,9816,2340,9824,2336,9831,2331,9839,2325,9853,2312,9866,2297,9878,2280,9889,2261,9898,2243,9906,2224,9912,2204,9916,2186,9918,2168,9919,2152,9918,2145,9917,2138,9915,2131,9913,2126,9910,2121,9907,2117,9902,2114,9898,2111,9892,2110,9886,2109,9880,2110,9872,2111,9863,2114,9854,2118,9845,2123,9834,2129,9823,2137,9811,2147,9799,2158,9784,2170,9754,2199,9721,2235,9684,2279xm9891,2376l9891,2376,9888,2374,9885,2373,9876,2372,9865,2373,9855,2375,9835,2380,9822,2385,9876,2438,9883,2431,9889,2424,9893,2417,9896,2409,9897,2401,9897,2393,9895,2385,9891,2376xm7158,5868l7158,5868,7238,5930,7270,5954,7298,5973,7311,5980,7322,5988,7334,5993,7344,5997,7354,5999,7363,6001,7374,6001,7383,6000,7391,5998,7400,5994,7409,5989,7418,5983,7427,5975,7437,5967,7458,5946,7480,5920,7506,5889,7569,5811,7489,5748,7457,5725,7428,5705,7416,5698,7404,5691,7393,5686,7382,5682,7372,5680,7362,5678,7353,5678,7344,5679,7335,5681,7326,5685,7317,5689,7308,5695,7299,5703,7289,5711,7269,5733,7246,5758,7220,5790,7158,5868xm7352,6063l7148,5892,7131,5913,7111,5934,7068,5977,7047,5999,7026,6021,7005,6042,6987,6065,6972,6086,6966,6097,6960,6108,6955,6119,6951,6130,6949,6141,6947,6151,6947,6162,6948,6172,6951,6182,6955,6193,6961,6204,6968,6214,6977,6223,6988,6233,7005,6247,7022,6259,7038,6271,7053,6279,7067,6286,7080,6292,7093,6296,7105,6299,7117,6300,7128,6300,7138,6298,7148,6296,7159,6292,7168,6287,7177,6281,7186,6274,7195,6266,7204,6256,7222,6236,7241,6212,7260,6185,7302,6127,7326,6095,7352,6063xm7101,6360l6903,6195,6644,6529,6709,6580,6708,6579,6710,6578,6718,6576,6731,6575,6746,6575,6753,6575,6759,6576,6765,6578,6769,6581,6771,6585,6772,6589,6770,6595,6765,6602,6796,6593,6830,6584,6861,6575,6876,6569,6891,6564,6903,6557,6914,6551,6923,6543,6931,6534,6933,6530,6936,6525,6937,6520,6938,6515,6938,6510,6938,6505,6936,6499,6934,6493,6943,6483,6953,6474,6963,6466,6973,6459,6994,6448,7015,6437,7027,6431,7038,6425,7049,6418,7060,6410,7070,6399,7081,6388,7091,6375,7101,6360xm6634,6636l6634,6636,6649,6633,6664,6629,6681,6626,6696,6623,6688,6607,6679,6593,6670,6583,6660,6575,6652,6569,6644,6566,6636,6565,6628,6566,6620,6569,6612,6574,6605,6582,6597,6592,6590,6603,6583,6618,6577,6633,6570,6650,6586,6647,6603,6644,6618,6639,6634,6636xm7940,5374l8084,5202,8047,5174,8015,5146,7961,5102,7939,5083,7918,5069,7908,5063,7899,5059,7890,5055,7881,5052,7873,5050,7864,5050,7855,5051,7845,5052,7836,5055,7827,5060,7817,5065,7807,5072,7797,5080,7786,5090,7761,5114,7734,5143,7703,5179,7821,5277,7940,5374xm7776,5571l7925,5394,7886,5362,7852,5335,7822,5311,7796,5290,7773,5274,7762,5267,7752,5261,7743,5256,7733,5252,7724,5250,7716,5248,7706,5248,7697,5249,7689,5250,7680,5254,7671,5258,7662,5263,7652,5270,7641,5278,7620,5299,7595,5326,7567,5357,7535,5395,7776,5571xm7585,5791l7749,5593,7520,5415,7463,5489,7441,5519,7424,5544,7417,5556,7411,5567,7407,5578,7403,5587,7401,5596,7400,5605,7400,5614,7401,5622,7404,5630,7407,5638,7412,5647,7418,5655,7425,5663,7434,5671,7454,5690,7479,5710,7510,5734,7585,5791xm8253,4998l8395,4814,8358,4787,8325,4761,8271,4717,8247,4700,8226,4687,8217,4680,8207,4676,8197,4672,8188,4670,8179,4668,8171,4668,8162,4669,8153,4671,8144,4674,8134,4678,8124,4685,8113,4691,8103,4700,8092,4709,8068,4733,8040,4763,8010,4798,8253,4998xm8099,5183l8238,5018,7995,4817,7965,4856,7941,4890,7922,4919,7914,4932,7908,4944,7903,4957,7899,4967,7897,4977,7896,4987,7896,4996,7897,5004,7899,5013,7902,5021,7907,5030,7912,5038,7919,5045,7927,5053,7946,5069,7968,5087,8026,5129,8061,5154,8099,5183xm8717,4414l8850,4244,8813,4215,8781,4188,8727,4143,8705,4124,8683,4110,8674,4105,8665,4100,8656,4096,8647,4093,8638,4092,8629,4091,8621,4092,8611,4094,8602,4097,8593,4101,8583,4106,8573,4113,8562,4121,8551,4131,8526,4155,8500,4184,8468,4221,8717,4414xm8570,4603l8702,4434,8453,4240,8425,4279,8401,4312,8391,4327,8383,4341,8376,4354,8370,4366,8366,4378,8363,4388,8361,4398,8360,4409,8361,4418,8363,4426,8365,4435,8369,4443,8374,4450,8380,4458,8387,4466,8396,4474,8416,4491,8439,4509,8498,4551,8532,4575,8570,4603xm8411,4795l8550,4631,8305,4430,8277,4468,8252,4502,8233,4531,8226,4545,8220,4557,8215,4569,8211,4579,8209,4589,8208,4599,8208,4608,8209,4617,8211,4626,8214,4634,8219,4641,8224,4649,8231,4657,8239,4665,8257,4681,8281,4700,8338,4741,8372,4767,8411,4795xm9166,3849l9166,3849,9129,3818,9096,3790,9042,3743,9019,3725,8999,3709,8989,3704,8980,3699,8971,3696,8962,3693,8953,3692,8944,3692,8936,3693,8927,3696,8918,3699,8908,3704,8899,3710,8888,3718,8877,3728,8866,3738,8841,3763,8812,3795,8780,3833,8817,3863,8851,3890,8905,3936,8928,3953,8948,3967,8958,3972,8968,3977,8977,3980,8986,3983,8995,3984,9004,3984,9012,3983,9021,3981,9030,3978,9041,3973,9050,3967,9060,3960,9071,3952,9082,3942,9107,3917,9135,3886,9166,3849xm8866,4236l8866,4236,8895,4196,8919,4162,8938,4133,8952,4107,8958,4095,8963,4085,8967,4075,8969,4065,8971,4055,8971,4047,8970,4039,8968,4031,8963,4023,8959,4016,8954,4008,8947,4000,8939,3992,8930,3984,8909,3967,8883,3948,8853,3925,8817,3901,8778,3873,8776,3871,8772,3871,8768,3871,8764,3873,8753,3878,8742,3885,8729,3895,8716,3906,8703,3919,8690,3935,8675,3949,8663,3964,8652,3979,8642,3993,8634,4007,8628,4019,8624,4029,8623,4033,8623,4036,8624,4041,8626,4046,8629,4051,8633,4057,8643,4070,8657,4083,8673,4097,8691,4111,8730,4141,8772,4170,8811,4196,8844,4220,8866,4236xm9247,3261l9096,3439,9333,3622,9361,3585,9385,3552,9404,3524,9412,3511,9418,3499,9423,3488,9427,3477,9430,3468,9432,3459,9433,3450,9433,3440,9431,3432,9428,3424,9425,3416,9420,3409,9414,3401,9408,3393,9391,3377,9369,3358,9316,3316,9283,3290,9247,3261xm9176,3825l9318,3642,9082,3459,9053,3497,9028,3531,9010,3559,9002,3572,8996,3585,8991,3596,8987,3606,8985,3616,8983,3626,8983,3635,8983,3643,8985,3653,8988,3661,8992,3669,8997,3676,9003,3684,9010,3692,9028,3709,9050,3727,9106,3769,9138,3796,9176,3825xm9262,3241l9478,3420,9646,3205,9572,3146,9543,3124,9516,3105,9494,3090,9483,3085,9474,3080,9464,3077,9455,3075,9446,3074,9437,3074,9429,3075,9421,3078,9412,3081,9404,3086,9395,3092,9386,3099,9366,3118,9345,3141,9321,3168,9262,3241xm9452,3010l9662,3185,9678,3163,9695,3144,9731,3105,9748,3085,9764,3067,9778,3049,9791,3030,9802,3012,9806,3003,9810,2994,9812,2986,9813,2977,9814,2968,9814,2958,9812,2950,9809,2941,9806,2932,9800,2923,9793,2914,9785,2906,9776,2897,9765,2887,9733,2863,9704,2844,9691,2836,9679,2830,9668,2824,9657,2820,9647,2817,9638,2816,9629,2815,9621,2815,9613,2817,9605,2819,9598,2823,9591,2828,9583,2834,9576,2840,9562,2855,9548,2874,9533,2896,9497,2948,9476,2979,9452,3010xm9895,2452l9895,2452,9900,2453,9904,2455,9907,2457,9910,2459,9914,2464,9917,2469,9921,2473,9923,2474,9926,2475,9929,2475,9933,2474,9939,2473,9945,2470,9941,2453,9938,2448,9935,2444,9933,2441,9930,2440,9928,2440,9925,2441,9919,2444,9912,2448,9904,2452,9900,2452,9895,2452xm9655,2761l9858,2918,9885,2869,9910,2823,9921,2803,9933,2784,9945,2767,9956,2752,9947,2693,9939,2643,9929,2601,9925,2584,9920,2569,9915,2556,9910,2544,9904,2535,9899,2528,9893,2523,9886,2521,9879,2519,9872,2520,9863,2523,9855,2527,9846,2533,9836,2541,9826,2552,9815,2563,9790,2590,9762,2624,9731,2663,9655,2761xm7137,6461l7137,6461,7146,6457,7157,6454,7167,6451,7177,6450,7173,6439,7168,6428,7163,6417,7156,6408,7148,6398,7139,6389,7130,6382,7120,6375,7109,6387,7099,6401,7088,6414,7077,6428,7068,6442,7060,6456,7052,6471,7045,6485,7055,6481,7065,6477,7091,6470,7115,6464,7137,6461xm7348,6353l7348,6353,7363,6350,7380,6346,7396,6340,7413,6334,7429,6326,7446,6318,7461,6309,7475,6299,7489,6289,7501,6279,7514,6268,7523,6256,7531,6244,7537,6233,7541,6221,7543,6210,7502,6179,7483,6167,7466,6156,7450,6147,7435,6139,7420,6133,7407,6128,7395,6123,7383,6121,7372,6121,7360,6121,7350,6123,7340,6127,7331,6132,7322,6137,7313,6144,7304,6152,7295,6160,7285,6170,7266,6193,7246,6220,7200,6284,7173,6320,7142,6360,7157,6369,7171,6377,7183,6382,7195,6386,7207,6388,7218,6389,7231,6389,7242,6388,7253,6385,7264,6382,7289,6374,7317,6363,7348,6353xm7827,6074l7827,6074,7834,6063,7839,6051,7841,6042,7840,6032,7837,6023,7833,6015,7826,6007,7818,5999,7808,5990,7798,5981,7772,5964,7745,5946,7717,5926,7686,5903,7672,5893,7659,5886,7647,5879,7634,5874,7623,5870,7613,5867,7603,5865,7594,5864,7585,5865,7576,5866,7567,5869,7559,5872,7552,5876,7544,5881,7537,5887,7529,5894,7514,5910,7498,5929,7482,5950,7446,6000,7423,6027,7399,6055,7439,6089,7473,6116,7501,6138,7527,6155,7539,6162,7550,6167,7560,6172,7569,6175,7580,6178,7589,6179,7598,6180,7607,6179,7616,6178,7625,6176,7634,6173,7645,6169,7666,6159,7690,6147,7748,6113,7785,6094,7827,6074xm8011,5944l8011,5944,8035,5931,8045,5925,8053,5918,8061,5912,8067,5906,8072,5900,8076,5895,8078,5889,8080,5883,8080,5877,8080,5872,8079,5866,8077,5860,8074,5854,8071,5848,8062,5836,8050,5825,8038,5814,8023,5802,7992,5777,7959,5753,7892,5698,7865,5678,7841,5663,7831,5656,7821,5651,7812,5647,7803,5643,7794,5641,7787,5641,7778,5641,7770,5642,7763,5646,7756,5649,7748,5654,7741,5659,7733,5666,7725,5674,7707,5692,7688,5716,7666,5743,7611,5811,7646,5837,7677,5862,7732,5905,7755,5924,7776,5940,7798,5954,7817,5965,7827,5969,7837,5973,7847,5976,7857,5978,7868,5980,7878,5980,7889,5981,7900,5980,7911,5978,7924,5976,7937,5973,7950,5969,7979,5958,8011,5944xm8221,5783l8221,5783,8302,5719,8290,5703,8277,5688,8262,5673,8248,5659,8218,5629,8185,5602,8152,5574,8117,5548,8050,5495,8025,5475,8003,5460,7982,5448,7974,5444,7966,5440,7958,5437,7950,5435,7944,5435,7937,5435,7931,5436,7925,5439,7918,5441,7912,5444,7906,5449,7901,5453,7889,5465,7877,5479,7865,5496,7834,5538,7816,5561,7795,5587,7823,5610,7850,5633,7903,5680,7929,5703,7953,5725,7977,5744,8003,5762,8015,5770,8027,5777,8039,5784,8052,5790,8065,5795,8078,5799,8091,5803,8104,5805,8118,5806,8132,5806,8146,5806,8160,5803,8175,5800,8190,5796,8206,5790,8221,5783xm8482,5554l8482,5554,8469,5538,8455,5522,8441,5505,8426,5490,8392,5460,8358,5430,8322,5402,8286,5374,8215,5318,8188,5297,8166,5281,8147,5268,8130,5258,8121,5255,8114,5252,8107,5251,8101,5250,8094,5250,8088,5251,8083,5252,8077,5254,8072,5258,8066,5261,8054,5271,8042,5284,8030,5301,8000,5340,7980,5363,7959,5390,7988,5413,8019,5441,8083,5499,8116,5530,8150,5558,8167,5572,8184,5585,8202,5597,8219,5608,8236,5618,8253,5627,8271,5635,8287,5641,8304,5646,8321,5649,8339,5650,8355,5649,8372,5646,8388,5640,8404,5632,8421,5622,8436,5610,8452,5594,8467,5576,8482,5554xm9879,2933l9912,2971,9914,2966,9917,2961,9920,2958,9923,2957,9927,2956,9931,2956,9935,2958,9941,2960,9940,2958,9939,2954,9936,2942,9936,2926,9936,2908,9939,2873,9940,2855,9879,2933xm9858,2959l9858,2959,9807,3027,9784,3057,9765,3083,9749,3108,9736,3130,9731,3140,9726,3151,9723,3160,9721,3171,9720,3181,9721,3190,9722,3199,9725,3208,9730,3218,9735,3227,9742,3236,9750,3247,9759,3257,9770,3267,9782,3277,9796,3288,9830,3311,9870,3336,9880,3314,9889,3289,9897,3265,9904,3239,9911,3212,9916,3186,9920,3159,9922,3133,9922,3108,9920,3082,9919,3070,9917,3058,9914,3047,9910,3035,9906,3024,9902,3013,9896,3003,9890,2993,9884,2984,9876,2975,9867,2967,9858,2959xm8634,5399l8634,5399,8639,5392,8642,5385,8644,5378,8644,5370,8643,5362,8641,5354,8638,5346,8634,5338,8629,5330,8623,5322,8608,5306,8591,5289,8572,5272,8552,5257,8530,5241,8488,5211,8449,5185,8433,5174,8420,5164,8362,5117,8339,5099,8318,5083,8301,5072,8293,5068,8285,5065,8278,5063,8271,5061,8264,5061,8257,5061,8251,5062,8245,5065,8238,5068,8232,5072,8218,5083,8203,5099,8185,5117,8166,5140,8118,5198,8487,5494,8498,5495,8509,5496,8519,5495,8530,5493,8540,5491,8550,5487,8560,5482,8569,5477,8578,5470,8587,5463,8596,5455,8604,5445,8612,5434,8620,5423,8627,5412,8634,5399xm9849,3404l9849,3404,9841,3392,9833,3380,9825,3367,9815,3355,9793,3332,9771,3310,9746,3287,9720,3265,9666,3219,9634,3264,9607,3302,9584,3336,9567,3364,9561,3378,9555,3390,9551,3402,9548,3412,9547,3422,9546,3432,9547,3441,9549,3451,9553,3460,9557,3469,9563,3478,9570,3487,9578,3496,9588,3505,9611,3526,9639,3547,9673,3572,9710,3601,9754,3634,9756,3630,9759,3627,9762,3626,9766,3626,9770,3626,9774,3628,9778,3632,9783,3636,9817,3520,9849,3404xm8818,5216l8818,5216,8821,5211,8825,5205,8827,5199,8827,5193,8827,5187,8826,5181,8823,5175,8820,5169,8813,5155,8802,5142,8790,5130,8776,5117,8761,5104,8744,5091,8712,5067,8680,5045,8653,5026,8617,4996,8584,4969,8530,4924,8508,4907,8488,4893,8479,4887,8469,4882,8460,4879,8452,4876,8444,4875,8435,4875,8427,4876,8418,4878,8410,4881,8400,4886,8390,4892,8380,4899,8370,4908,8360,4917,8335,4941,8308,4971,8278,5007,8330,5050,8383,5096,8438,5141,8493,5187,8520,5209,8548,5230,8576,5252,8603,5271,8632,5289,8659,5307,8688,5322,8715,5336,8818,5216xm9740,3760l9740,3760,9736,3734,9730,3709,9721,3688,9711,3668,9700,3648,9688,3630,9674,3613,9657,3597,9640,3580,9622,3565,9582,3533,9538,3498,9490,3460,9440,3525,9421,3550,9406,3572,9395,3592,9390,3601,9387,3609,9385,3617,9384,3624,9383,3631,9384,3638,9386,3645,9388,3653,9392,3660,9397,3667,9403,3674,9409,3681,9426,3697,9447,3715,9473,3736,9536,3785,9584,3825,9604,3840,9619,3851,9632,3860,9642,3865,9647,3866,9651,3867,9655,3867,9660,3866,9664,3864,9667,3862,9674,3854,9681,3845,9689,3833,9709,3802,9723,3781,9740,3760xm9644,3937l9644,3937,9632,3916,9618,3896,9603,3877,9585,3858,9567,3839,9548,3821,9528,3804,9507,3786,9464,3753,9420,3721,9377,3688,9337,3657,9195,3840,9221,3863,9252,3889,9322,3949,9358,3980,9396,4011,9415,4025,9433,4038,9453,4050,9471,4062,9488,4072,9505,4080,9523,4087,9539,4092,9554,4094,9568,4095,9575,4094,9581,4093,9588,4091,9595,4088,9600,4085,9606,4081,9611,4076,9616,4071,9620,4065,9624,4057,9628,4049,9631,4040,9634,4031,9637,4020,9641,3997,9643,3968,9644,3937xm9191,4751l9191,4751,9193,4742,9196,4733,9200,4724,9205,4715,9217,4696,9230,4677,9246,4660,9260,4643,9286,4615,9274,4595,9262,4575,9249,4556,9235,4536,9220,4517,9205,4498,9189,4480,9173,4462,9156,4445,9138,4429,9121,4413,9102,4398,9084,4384,9065,4372,9046,4360,9027,4350,9008,4342,8988,4333,8969,4327,8949,4323,8930,4321,8911,4320,8892,4321,8873,4324,8855,4329,8837,4336,8818,4346,8801,4358,8784,4372,8768,4388,8752,4408,8737,4430,8764,4450,8791,4471,8845,4516,8901,4561,8956,4606,8985,4628,9013,4649,9042,4669,9071,4689,9100,4706,9130,4723,9160,4737,9191,4751xm9137,4793l9137,4793,9119,4768,9098,4744,9077,4720,9053,4697,9027,4674,9001,4652,8974,4631,8945,4609,8887,4568,8830,4527,8774,4488,8747,4467,8722,4448,8584,4626,8611,4648,8643,4676,8717,4743,8758,4780,8800,4815,8821,4833,8843,4849,8865,4864,8886,4879,8908,4892,8929,4904,8949,4913,8970,4921,8989,4927,9007,4930,9016,4931,9025,4931,9035,4930,9043,4929,9051,4927,9059,4924,9067,4921,9074,4917,9081,4912,9088,4906,9094,4899,9100,4891,9107,4882,9112,4872,9117,4862,9122,4850,9126,4838,9130,4824,9134,4809,9137,4793xm8978,5026l8978,5026,8980,5021,8982,5017,8983,5013,8984,5008,8984,4999,8981,4988,8976,4977,8970,4966,8960,4953,8950,4940,8938,4927,8925,4913,8896,4885,8861,4856,8825,4827,8787,4798,8747,4770,8673,4718,8610,4675,8587,4658,8569,4645,8437,4815,8491,4859,8545,4904,8601,4950,8657,4996,8686,5017,8714,5039,8742,5060,8771,5079,8800,5098,8829,5115,8857,5130,8885,5143,8978,5026xm9545,4186l9545,4186,9531,4164,9515,4142,9497,4120,9477,4099,9456,4078,9433,4057,9410,4036,9386,4017,9335,3977,9283,3939,9233,3901,9186,3865,9049,4042,9098,4082,9149,4123,9200,4165,9252,4207,9278,4227,9304,4247,9331,4265,9357,4284,9384,4301,9411,4316,9437,4331,9465,4344,9467,4334,9470,4324,9478,4304,9489,4285,9500,4264,9525,4225,9536,4206,9545,4186xm9326,4551l9326,4551,9329,4535,9334,4522,9339,4510,9346,4499,9353,4489,9360,4479,9374,4460,9382,4450,9389,4441,9394,4431,9399,4421,9402,4410,9404,4397,9404,4384,9403,4369,9400,4360,9397,4350,9392,4341,9386,4330,9378,4320,9369,4309,9360,4299,9350,4289,9327,4267,9301,4246,9274,4224,9245,4204,9214,4182,9184,4162,9126,4123,9074,4090,9052,4075,9034,4061,8885,4251,8939,4290,8995,4328,9054,4367,9113,4404,9170,4442,9226,4480,9278,4515,9302,4533,9326,4551xe">
                <v:path o:connectlocs="392951711,@0;@0,738580005;@0,1836336817;@0,1593711075;@0,@0;@0,838487416;@0,@0;@0,1505700642;@0,422214169;@0,@0;@0,@0;@0,@0;@0,@0;@0,@0;@0,@0;@0,776636709;@0,@0;@0,482870580;@0,@0;@0,@0;@0,@0;@0,1172691152;@0,1681729050;@0,1768545236;@0,@0;@0,1775680358;@0,@0;@0,@0;@0,@0;@0,@0;@0,937200580;@0,@0;@0,@0;@0,@0;@0,2034957343;@0,@0;@0,@0;@0,@0;@0,@0;@0,@0;@0,@0;@0,1362982310;@0,@0;@0,@0;@0,@0;@0,@0;@0,@0;@0,@0;@0,1925541497;@0,@0;@0,@0;@0,@0;@0,@0;@0,@0;@0,@0;@0,@0;@0,@0;@0,@0;@0,@0;@0,@0;@0,@0;@0,@0;@0,@0" o:connectangles="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1171575</wp:posOffset>
                </wp:positionH>
                <wp:positionV relativeFrom="paragraph">
                  <wp:posOffset>1584325</wp:posOffset>
                </wp:positionV>
                <wp:extent cx="370840" cy="497840"/>
                <wp:effectExtent l="0" t="0" r="0" b="0"/>
                <wp:wrapNone/>
                <wp:docPr id="40"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70943" cy="497926"/>
                        </a:xfrm>
                        <a:custGeom>
                          <a:avLst/>
                          <a:gdLst>
                            <a:gd name="T0" fmla="*/ 2147483646 w 4721"/>
                            <a:gd name="T1" fmla="*/ 2147483646 h 6330"/>
                            <a:gd name="T2" fmla="*/ 2147483646 w 4721"/>
                            <a:gd name="T3" fmla="*/ 2147483646 h 6330"/>
                            <a:gd name="T4" fmla="*/ 2147483646 w 4721"/>
                            <a:gd name="T5" fmla="*/ 2147483646 h 6330"/>
                            <a:gd name="T6" fmla="*/ 2147483646 w 4721"/>
                            <a:gd name="T7" fmla="*/ 2147483646 h 6330"/>
                            <a:gd name="T8" fmla="*/ 2147483646 w 4721"/>
                            <a:gd name="T9" fmla="*/ 2147483646 h 6330"/>
                            <a:gd name="T10" fmla="*/ 2147483646 w 4721"/>
                            <a:gd name="T11" fmla="*/ 2147483646 h 6330"/>
                            <a:gd name="T12" fmla="*/ 2147483646 w 4721"/>
                            <a:gd name="T13" fmla="*/ 2147483646 h 6330"/>
                            <a:gd name="T14" fmla="*/ 2147483646 w 4721"/>
                            <a:gd name="T15" fmla="*/ 2147483646 h 6330"/>
                            <a:gd name="T16" fmla="*/ 2147483646 w 4721"/>
                            <a:gd name="T17" fmla="*/ 2147483646 h 6330"/>
                            <a:gd name="T18" fmla="*/ 2147483646 w 4721"/>
                            <a:gd name="T19" fmla="*/ 2147483646 h 6330"/>
                            <a:gd name="T20" fmla="*/ 2147483646 w 4721"/>
                            <a:gd name="T21" fmla="*/ 2147483646 h 6330"/>
                            <a:gd name="T22" fmla="*/ 2147483646 w 4721"/>
                            <a:gd name="T23" fmla="*/ 2147483646 h 6330"/>
                            <a:gd name="T24" fmla="*/ 2147483646 w 4721"/>
                            <a:gd name="T25" fmla="*/ 2147483646 h 6330"/>
                            <a:gd name="T26" fmla="*/ 2147483646 w 4721"/>
                            <a:gd name="T27" fmla="*/ 2147483646 h 6330"/>
                            <a:gd name="T28" fmla="*/ 2147483646 w 4721"/>
                            <a:gd name="T29" fmla="*/ 2147483646 h 6330"/>
                            <a:gd name="T30" fmla="*/ 2147483646 w 4721"/>
                            <a:gd name="T31" fmla="*/ 2147483646 h 6330"/>
                            <a:gd name="T32" fmla="*/ 135919728 w 4721"/>
                            <a:gd name="T33" fmla="*/ 2147483646 h 6330"/>
                            <a:gd name="T34" fmla="*/ 2147483646 w 4721"/>
                            <a:gd name="T35" fmla="*/ 2147483646 h 6330"/>
                            <a:gd name="T36" fmla="*/ 2147483646 w 4721"/>
                            <a:gd name="T37" fmla="*/ 2147483646 h 6330"/>
                            <a:gd name="T38" fmla="*/ 2147483646 w 4721"/>
                            <a:gd name="T39" fmla="*/ 2147483646 h 6330"/>
                            <a:gd name="T40" fmla="*/ 2147483646 w 4721"/>
                            <a:gd name="T41" fmla="*/ 2147483646 h 6330"/>
                            <a:gd name="T42" fmla="*/ 2147483646 w 4721"/>
                            <a:gd name="T43" fmla="*/ 2147483646 h 6330"/>
                            <a:gd name="T44" fmla="*/ 2147483646 w 4721"/>
                            <a:gd name="T45" fmla="*/ 2147483646 h 6330"/>
                            <a:gd name="T46" fmla="*/ 2147483646 w 4721"/>
                            <a:gd name="T47" fmla="*/ 2147483646 h 6330"/>
                            <a:gd name="T48" fmla="*/ 2147483646 w 4721"/>
                            <a:gd name="T49" fmla="*/ 2147483646 h 6330"/>
                            <a:gd name="T50" fmla="*/ 2147483646 w 4721"/>
                            <a:gd name="T51" fmla="*/ 2147483646 h 6330"/>
                            <a:gd name="T52" fmla="*/ 2147483646 w 4721"/>
                            <a:gd name="T53" fmla="*/ 2147483646 h 6330"/>
                            <a:gd name="T54" fmla="*/ 2147483646 w 4721"/>
                            <a:gd name="T55" fmla="*/ 2147483646 h 6330"/>
                            <a:gd name="T56" fmla="*/ 2147483646 w 4721"/>
                            <a:gd name="T57" fmla="*/ 2147483646 h 6330"/>
                            <a:gd name="T58" fmla="*/ 2147483646 w 4721"/>
                            <a:gd name="T59" fmla="*/ 2147483646 h 6330"/>
                            <a:gd name="T60" fmla="*/ 2147483646 w 4721"/>
                            <a:gd name="T61" fmla="*/ 2147483646 h 6330"/>
                            <a:gd name="T62" fmla="*/ 2147483646 w 4721"/>
                            <a:gd name="T63" fmla="*/ 2147483646 h 6330"/>
                            <a:gd name="T64" fmla="*/ 2147483646 w 4721"/>
                            <a:gd name="T65" fmla="*/ 2147483646 h 6330"/>
                            <a:gd name="T66" fmla="*/ 2147483646 w 4721"/>
                            <a:gd name="T67" fmla="*/ 735968611 h 6330"/>
                            <a:gd name="T68" fmla="*/ 2147483646 w 4721"/>
                            <a:gd name="T69" fmla="*/ 1008492855 h 6330"/>
                            <a:gd name="T70" fmla="*/ 2147483646 w 4721"/>
                            <a:gd name="T71" fmla="*/ 2147483646 h 6330"/>
                            <a:gd name="T72" fmla="*/ 2147483646 w 4721"/>
                            <a:gd name="T73" fmla="*/ 2147483646 h 6330"/>
                            <a:gd name="T74" fmla="*/ 2147483646 w 4721"/>
                            <a:gd name="T75" fmla="*/ 2147483646 h 6330"/>
                            <a:gd name="T76" fmla="*/ 2147483646 w 4721"/>
                            <a:gd name="T77" fmla="*/ 2147483646 h 6330"/>
                            <a:gd name="T78" fmla="*/ 2147483646 w 4721"/>
                            <a:gd name="T79" fmla="*/ 2147483646 h 6330"/>
                            <a:gd name="T80" fmla="*/ 2147483646 w 4721"/>
                            <a:gd name="T81" fmla="*/ 2147483646 h 6330"/>
                            <a:gd name="T82" fmla="*/ 2147483646 w 4721"/>
                            <a:gd name="T83" fmla="*/ 2147483646 h 6330"/>
                            <a:gd name="T84" fmla="*/ 2147483646 w 4721"/>
                            <a:gd name="T85" fmla="*/ 2147483646 h 6330"/>
                            <a:gd name="T86" fmla="*/ 2147483646 w 4721"/>
                            <a:gd name="T87" fmla="*/ 2147483646 h 6330"/>
                            <a:gd name="T88" fmla="*/ 2147483646 w 4721"/>
                            <a:gd name="T89" fmla="*/ 2147483646 h 6330"/>
                            <a:gd name="T90" fmla="*/ 2147483646 w 4721"/>
                            <a:gd name="T91" fmla="*/ 2147483646 h 6330"/>
                            <a:gd name="T92" fmla="*/ 2147483646 w 4721"/>
                            <a:gd name="T93" fmla="*/ 2147483646 h 6330"/>
                            <a:gd name="T94" fmla="*/ 2147483646 w 4721"/>
                            <a:gd name="T95" fmla="*/ 2147483646 h 6330"/>
                            <a:gd name="T96" fmla="*/ 2147483646 w 4721"/>
                            <a:gd name="T97" fmla="*/ 2147483646 h 6330"/>
                            <a:gd name="T98" fmla="*/ 2147483646 w 4721"/>
                            <a:gd name="T99" fmla="*/ 2147483646 h 6330"/>
                            <a:gd name="T100" fmla="*/ 2147483646 w 4721"/>
                            <a:gd name="T101" fmla="*/ 2147483646 h 6330"/>
                            <a:gd name="T102" fmla="*/ 2147483646 w 4721"/>
                            <a:gd name="T103" fmla="*/ 2147483646 h 6330"/>
                            <a:gd name="T104" fmla="*/ 2147483646 w 4721"/>
                            <a:gd name="T105" fmla="*/ 2147483646 h 6330"/>
                            <a:gd name="T106" fmla="*/ 2147483646 w 4721"/>
                            <a:gd name="T107" fmla="*/ 2147483646 h 6330"/>
                            <a:gd name="T108" fmla="*/ 2147483646 w 4721"/>
                            <a:gd name="T109" fmla="*/ 2147483646 h 6330"/>
                            <a:gd name="T110" fmla="*/ 2147483646 w 4721"/>
                            <a:gd name="T111" fmla="*/ 2147483646 h 6330"/>
                            <a:gd name="T112" fmla="*/ 2147483646 w 4721"/>
                            <a:gd name="T113" fmla="*/ 2147483646 h 6330"/>
                            <a:gd name="T114" fmla="*/ 2147483646 w 4721"/>
                            <a:gd name="T115" fmla="*/ 2147483646 h 6330"/>
                            <a:gd name="T116" fmla="*/ 2147483646 w 4721"/>
                            <a:gd name="T117" fmla="*/ 2147483646 h 6330"/>
                            <a:gd name="T118" fmla="*/ 2147483646 w 4721"/>
                            <a:gd name="T119" fmla="*/ 2147483646 h 6330"/>
                            <a:gd name="T120" fmla="*/ 2147483646 w 4721"/>
                            <a:gd name="T121" fmla="*/ 2147483646 h 6330"/>
                            <a:gd name="T122" fmla="*/ 2147483646 w 4721"/>
                            <a:gd name="T123" fmla="*/ 2147483646 h 633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721" h="6330">
                              <a:moveTo>
                                <a:pt x="4402" y="2780"/>
                              </a:moveTo>
                              <a:lnTo>
                                <a:pt x="3634" y="2630"/>
                              </a:lnTo>
                              <a:lnTo>
                                <a:pt x="3604" y="2682"/>
                              </a:lnTo>
                              <a:lnTo>
                                <a:pt x="3573" y="2734"/>
                              </a:lnTo>
                              <a:lnTo>
                                <a:pt x="3539" y="2786"/>
                              </a:lnTo>
                              <a:lnTo>
                                <a:pt x="3504" y="2839"/>
                              </a:lnTo>
                              <a:lnTo>
                                <a:pt x="3430" y="2945"/>
                              </a:lnTo>
                              <a:lnTo>
                                <a:pt x="3353" y="3055"/>
                              </a:lnTo>
                              <a:lnTo>
                                <a:pt x="3313" y="3112"/>
                              </a:lnTo>
                              <a:lnTo>
                                <a:pt x="3274" y="3171"/>
                              </a:lnTo>
                              <a:lnTo>
                                <a:pt x="3233" y="3232"/>
                              </a:lnTo>
                              <a:lnTo>
                                <a:pt x="3195" y="3296"/>
                              </a:lnTo>
                              <a:lnTo>
                                <a:pt x="3155" y="3362"/>
                              </a:lnTo>
                              <a:lnTo>
                                <a:pt x="3117" y="3430"/>
                              </a:lnTo>
                              <a:lnTo>
                                <a:pt x="3079" y="3502"/>
                              </a:lnTo>
                              <a:lnTo>
                                <a:pt x="3062" y="3539"/>
                              </a:lnTo>
                              <a:lnTo>
                                <a:pt x="3043" y="3577"/>
                              </a:lnTo>
                              <a:lnTo>
                                <a:pt x="3027" y="3615"/>
                              </a:lnTo>
                              <a:lnTo>
                                <a:pt x="3012" y="3652"/>
                              </a:lnTo>
                              <a:lnTo>
                                <a:pt x="2998" y="3689"/>
                              </a:lnTo>
                              <a:lnTo>
                                <a:pt x="2985" y="3728"/>
                              </a:lnTo>
                              <a:lnTo>
                                <a:pt x="3018" y="3755"/>
                              </a:lnTo>
                              <a:lnTo>
                                <a:pt x="3048" y="3784"/>
                              </a:lnTo>
                              <a:lnTo>
                                <a:pt x="3079" y="3814"/>
                              </a:lnTo>
                              <a:lnTo>
                                <a:pt x="3109" y="3845"/>
                              </a:lnTo>
                              <a:lnTo>
                                <a:pt x="3137" y="3875"/>
                              </a:lnTo>
                              <a:lnTo>
                                <a:pt x="3166" y="3908"/>
                              </a:lnTo>
                              <a:lnTo>
                                <a:pt x="3194" y="3940"/>
                              </a:lnTo>
                              <a:lnTo>
                                <a:pt x="3220" y="3974"/>
                              </a:lnTo>
                              <a:lnTo>
                                <a:pt x="3245" y="4008"/>
                              </a:lnTo>
                              <a:lnTo>
                                <a:pt x="3271" y="4043"/>
                              </a:lnTo>
                              <a:lnTo>
                                <a:pt x="3294" y="4079"/>
                              </a:lnTo>
                              <a:lnTo>
                                <a:pt x="3317" y="4115"/>
                              </a:lnTo>
                              <a:lnTo>
                                <a:pt x="3339" y="4151"/>
                              </a:lnTo>
                              <a:lnTo>
                                <a:pt x="3360" y="4189"/>
                              </a:lnTo>
                              <a:lnTo>
                                <a:pt x="3379" y="4227"/>
                              </a:lnTo>
                              <a:lnTo>
                                <a:pt x="3399" y="4266"/>
                              </a:lnTo>
                              <a:lnTo>
                                <a:pt x="3417" y="4304"/>
                              </a:lnTo>
                              <a:lnTo>
                                <a:pt x="3433" y="4344"/>
                              </a:lnTo>
                              <a:lnTo>
                                <a:pt x="3450" y="4385"/>
                              </a:lnTo>
                              <a:lnTo>
                                <a:pt x="3464" y="4425"/>
                              </a:lnTo>
                              <a:lnTo>
                                <a:pt x="3479" y="4467"/>
                              </a:lnTo>
                              <a:lnTo>
                                <a:pt x="3491" y="4509"/>
                              </a:lnTo>
                              <a:lnTo>
                                <a:pt x="3503" y="4551"/>
                              </a:lnTo>
                              <a:lnTo>
                                <a:pt x="3513" y="4594"/>
                              </a:lnTo>
                              <a:lnTo>
                                <a:pt x="3523" y="4637"/>
                              </a:lnTo>
                              <a:lnTo>
                                <a:pt x="3530" y="4681"/>
                              </a:lnTo>
                              <a:lnTo>
                                <a:pt x="3537" y="4725"/>
                              </a:lnTo>
                              <a:lnTo>
                                <a:pt x="3542" y="4769"/>
                              </a:lnTo>
                              <a:lnTo>
                                <a:pt x="3547" y="4814"/>
                              </a:lnTo>
                              <a:lnTo>
                                <a:pt x="3550" y="4859"/>
                              </a:lnTo>
                              <a:lnTo>
                                <a:pt x="3552" y="4904"/>
                              </a:lnTo>
                              <a:lnTo>
                                <a:pt x="3553" y="4950"/>
                              </a:lnTo>
                              <a:lnTo>
                                <a:pt x="3552" y="4996"/>
                              </a:lnTo>
                              <a:lnTo>
                                <a:pt x="3550" y="5043"/>
                              </a:lnTo>
                              <a:lnTo>
                                <a:pt x="3547" y="5089"/>
                              </a:lnTo>
                              <a:lnTo>
                                <a:pt x="3541" y="5135"/>
                              </a:lnTo>
                              <a:lnTo>
                                <a:pt x="3536" y="5180"/>
                              </a:lnTo>
                              <a:lnTo>
                                <a:pt x="3528" y="5225"/>
                              </a:lnTo>
                              <a:lnTo>
                                <a:pt x="3519" y="5270"/>
                              </a:lnTo>
                              <a:lnTo>
                                <a:pt x="3509" y="5314"/>
                              </a:lnTo>
                              <a:lnTo>
                                <a:pt x="3907" y="5389"/>
                              </a:lnTo>
                              <a:lnTo>
                                <a:pt x="3952" y="5335"/>
                              </a:lnTo>
                              <a:lnTo>
                                <a:pt x="3996" y="5282"/>
                              </a:lnTo>
                              <a:lnTo>
                                <a:pt x="4039" y="5230"/>
                              </a:lnTo>
                              <a:lnTo>
                                <a:pt x="4080" y="5178"/>
                              </a:lnTo>
                              <a:lnTo>
                                <a:pt x="4120" y="5126"/>
                              </a:lnTo>
                              <a:lnTo>
                                <a:pt x="4157" y="5076"/>
                              </a:lnTo>
                              <a:lnTo>
                                <a:pt x="4194" y="5025"/>
                              </a:lnTo>
                              <a:lnTo>
                                <a:pt x="4229" y="4975"/>
                              </a:lnTo>
                              <a:lnTo>
                                <a:pt x="4262" y="4926"/>
                              </a:lnTo>
                              <a:lnTo>
                                <a:pt x="4294" y="4878"/>
                              </a:lnTo>
                              <a:lnTo>
                                <a:pt x="4323" y="4829"/>
                              </a:lnTo>
                              <a:lnTo>
                                <a:pt x="4352" y="4781"/>
                              </a:lnTo>
                              <a:lnTo>
                                <a:pt x="4380" y="4733"/>
                              </a:lnTo>
                              <a:lnTo>
                                <a:pt x="4405" y="4686"/>
                              </a:lnTo>
                              <a:lnTo>
                                <a:pt x="4429" y="4640"/>
                              </a:lnTo>
                              <a:lnTo>
                                <a:pt x="4451" y="4594"/>
                              </a:lnTo>
                              <a:lnTo>
                                <a:pt x="4472" y="4548"/>
                              </a:lnTo>
                              <a:lnTo>
                                <a:pt x="4492" y="4501"/>
                              </a:lnTo>
                              <a:lnTo>
                                <a:pt x="4509" y="4456"/>
                              </a:lnTo>
                              <a:lnTo>
                                <a:pt x="4526" y="4410"/>
                              </a:lnTo>
                              <a:lnTo>
                                <a:pt x="4540" y="4365"/>
                              </a:lnTo>
                              <a:lnTo>
                                <a:pt x="4553" y="4320"/>
                              </a:lnTo>
                              <a:lnTo>
                                <a:pt x="4566" y="4276"/>
                              </a:lnTo>
                              <a:lnTo>
                                <a:pt x="4575" y="4231"/>
                              </a:lnTo>
                              <a:lnTo>
                                <a:pt x="4584" y="4186"/>
                              </a:lnTo>
                              <a:lnTo>
                                <a:pt x="4592" y="4142"/>
                              </a:lnTo>
                              <a:lnTo>
                                <a:pt x="4597" y="4096"/>
                              </a:lnTo>
                              <a:lnTo>
                                <a:pt x="4602" y="4052"/>
                              </a:lnTo>
                              <a:lnTo>
                                <a:pt x="4604" y="4007"/>
                              </a:lnTo>
                              <a:lnTo>
                                <a:pt x="4605" y="3963"/>
                              </a:lnTo>
                              <a:lnTo>
                                <a:pt x="4605" y="3918"/>
                              </a:lnTo>
                              <a:lnTo>
                                <a:pt x="4603" y="3874"/>
                              </a:lnTo>
                              <a:lnTo>
                                <a:pt x="4601" y="3832"/>
                              </a:lnTo>
                              <a:lnTo>
                                <a:pt x="4597" y="3791"/>
                              </a:lnTo>
                              <a:lnTo>
                                <a:pt x="4589" y="3710"/>
                              </a:lnTo>
                              <a:lnTo>
                                <a:pt x="4579" y="3633"/>
                              </a:lnTo>
                              <a:lnTo>
                                <a:pt x="4567" y="3557"/>
                              </a:lnTo>
                              <a:lnTo>
                                <a:pt x="4553" y="3484"/>
                              </a:lnTo>
                              <a:lnTo>
                                <a:pt x="4539" y="3413"/>
                              </a:lnTo>
                              <a:lnTo>
                                <a:pt x="4524" y="3344"/>
                              </a:lnTo>
                              <a:lnTo>
                                <a:pt x="4507" y="3276"/>
                              </a:lnTo>
                              <a:lnTo>
                                <a:pt x="4476" y="3146"/>
                              </a:lnTo>
                              <a:lnTo>
                                <a:pt x="4447" y="3021"/>
                              </a:lnTo>
                              <a:lnTo>
                                <a:pt x="4432" y="2959"/>
                              </a:lnTo>
                              <a:lnTo>
                                <a:pt x="4420" y="2898"/>
                              </a:lnTo>
                              <a:lnTo>
                                <a:pt x="4410" y="2839"/>
                              </a:lnTo>
                              <a:lnTo>
                                <a:pt x="4402" y="2780"/>
                              </a:lnTo>
                              <a:close/>
                              <a:moveTo>
                                <a:pt x="4349" y="964"/>
                              </a:moveTo>
                              <a:lnTo>
                                <a:pt x="4349" y="964"/>
                              </a:lnTo>
                              <a:lnTo>
                                <a:pt x="4326" y="961"/>
                              </a:lnTo>
                              <a:lnTo>
                                <a:pt x="4303" y="958"/>
                              </a:lnTo>
                              <a:lnTo>
                                <a:pt x="4279" y="957"/>
                              </a:lnTo>
                              <a:lnTo>
                                <a:pt x="4256" y="957"/>
                              </a:lnTo>
                              <a:lnTo>
                                <a:pt x="4234" y="958"/>
                              </a:lnTo>
                              <a:lnTo>
                                <a:pt x="4211" y="960"/>
                              </a:lnTo>
                              <a:lnTo>
                                <a:pt x="4189" y="962"/>
                              </a:lnTo>
                              <a:lnTo>
                                <a:pt x="4167" y="967"/>
                              </a:lnTo>
                              <a:lnTo>
                                <a:pt x="4146" y="972"/>
                              </a:lnTo>
                              <a:lnTo>
                                <a:pt x="4124" y="979"/>
                              </a:lnTo>
                              <a:lnTo>
                                <a:pt x="4103" y="985"/>
                              </a:lnTo>
                              <a:lnTo>
                                <a:pt x="4084" y="994"/>
                              </a:lnTo>
                              <a:lnTo>
                                <a:pt x="4063" y="1003"/>
                              </a:lnTo>
                              <a:lnTo>
                                <a:pt x="4044" y="1013"/>
                              </a:lnTo>
                              <a:lnTo>
                                <a:pt x="4024" y="1024"/>
                              </a:lnTo>
                              <a:lnTo>
                                <a:pt x="4007" y="1036"/>
                              </a:lnTo>
                              <a:lnTo>
                                <a:pt x="3988" y="1049"/>
                              </a:lnTo>
                              <a:lnTo>
                                <a:pt x="3971" y="1062"/>
                              </a:lnTo>
                              <a:lnTo>
                                <a:pt x="3955" y="1077"/>
                              </a:lnTo>
                              <a:lnTo>
                                <a:pt x="3938" y="1092"/>
                              </a:lnTo>
                              <a:lnTo>
                                <a:pt x="3924" y="1109"/>
                              </a:lnTo>
                              <a:lnTo>
                                <a:pt x="3909" y="1125"/>
                              </a:lnTo>
                              <a:lnTo>
                                <a:pt x="3896" y="1143"/>
                              </a:lnTo>
                              <a:lnTo>
                                <a:pt x="3882" y="1160"/>
                              </a:lnTo>
                              <a:lnTo>
                                <a:pt x="3871" y="1179"/>
                              </a:lnTo>
                              <a:lnTo>
                                <a:pt x="3860" y="1199"/>
                              </a:lnTo>
                              <a:lnTo>
                                <a:pt x="3849" y="1219"/>
                              </a:lnTo>
                              <a:lnTo>
                                <a:pt x="3840" y="1239"/>
                              </a:lnTo>
                              <a:lnTo>
                                <a:pt x="3833" y="1261"/>
                              </a:lnTo>
                              <a:lnTo>
                                <a:pt x="3825" y="1283"/>
                              </a:lnTo>
                              <a:lnTo>
                                <a:pt x="3820" y="1305"/>
                              </a:lnTo>
                              <a:lnTo>
                                <a:pt x="3814" y="1329"/>
                              </a:lnTo>
                              <a:lnTo>
                                <a:pt x="3807" y="1366"/>
                              </a:lnTo>
                              <a:lnTo>
                                <a:pt x="3802" y="1402"/>
                              </a:lnTo>
                              <a:lnTo>
                                <a:pt x="3796" y="1439"/>
                              </a:lnTo>
                              <a:lnTo>
                                <a:pt x="3793" y="1475"/>
                              </a:lnTo>
                              <a:lnTo>
                                <a:pt x="3790" y="1512"/>
                              </a:lnTo>
                              <a:lnTo>
                                <a:pt x="3787" y="1549"/>
                              </a:lnTo>
                              <a:lnTo>
                                <a:pt x="3783" y="1624"/>
                              </a:lnTo>
                              <a:lnTo>
                                <a:pt x="3780" y="1704"/>
                              </a:lnTo>
                              <a:lnTo>
                                <a:pt x="3779" y="1787"/>
                              </a:lnTo>
                              <a:lnTo>
                                <a:pt x="3777" y="1975"/>
                              </a:lnTo>
                              <a:lnTo>
                                <a:pt x="4509" y="2117"/>
                              </a:lnTo>
                              <a:lnTo>
                                <a:pt x="4575" y="1941"/>
                              </a:lnTo>
                              <a:lnTo>
                                <a:pt x="4605" y="1862"/>
                              </a:lnTo>
                              <a:lnTo>
                                <a:pt x="4633" y="1787"/>
                              </a:lnTo>
                              <a:lnTo>
                                <a:pt x="4657" y="1716"/>
                              </a:lnTo>
                              <a:lnTo>
                                <a:pt x="4668" y="1679"/>
                              </a:lnTo>
                              <a:lnTo>
                                <a:pt x="4678" y="1644"/>
                              </a:lnTo>
                              <a:lnTo>
                                <a:pt x="4688" y="1609"/>
                              </a:lnTo>
                              <a:lnTo>
                                <a:pt x="4696" y="1573"/>
                              </a:lnTo>
                              <a:lnTo>
                                <a:pt x="4705" y="1536"/>
                              </a:lnTo>
                              <a:lnTo>
                                <a:pt x="4713" y="1499"/>
                              </a:lnTo>
                              <a:lnTo>
                                <a:pt x="4716" y="1476"/>
                              </a:lnTo>
                              <a:lnTo>
                                <a:pt x="4720" y="1453"/>
                              </a:lnTo>
                              <a:lnTo>
                                <a:pt x="4721" y="1430"/>
                              </a:lnTo>
                              <a:lnTo>
                                <a:pt x="4721" y="1407"/>
                              </a:lnTo>
                              <a:lnTo>
                                <a:pt x="4720" y="1385"/>
                              </a:lnTo>
                              <a:lnTo>
                                <a:pt x="4717" y="1362"/>
                              </a:lnTo>
                              <a:lnTo>
                                <a:pt x="4715" y="1340"/>
                              </a:lnTo>
                              <a:lnTo>
                                <a:pt x="4711" y="1318"/>
                              </a:lnTo>
                              <a:lnTo>
                                <a:pt x="4705" y="1297"/>
                              </a:lnTo>
                              <a:lnTo>
                                <a:pt x="4699" y="1275"/>
                              </a:lnTo>
                              <a:lnTo>
                                <a:pt x="4692" y="1254"/>
                              </a:lnTo>
                              <a:lnTo>
                                <a:pt x="4683" y="1234"/>
                              </a:lnTo>
                              <a:lnTo>
                                <a:pt x="4674" y="1214"/>
                              </a:lnTo>
                              <a:lnTo>
                                <a:pt x="4665" y="1194"/>
                              </a:lnTo>
                              <a:lnTo>
                                <a:pt x="4654" y="1176"/>
                              </a:lnTo>
                              <a:lnTo>
                                <a:pt x="4641" y="1157"/>
                              </a:lnTo>
                              <a:lnTo>
                                <a:pt x="4628" y="1139"/>
                              </a:lnTo>
                              <a:lnTo>
                                <a:pt x="4615" y="1122"/>
                              </a:lnTo>
                              <a:lnTo>
                                <a:pt x="4601" y="1105"/>
                              </a:lnTo>
                              <a:lnTo>
                                <a:pt x="4585" y="1090"/>
                              </a:lnTo>
                              <a:lnTo>
                                <a:pt x="4570" y="1074"/>
                              </a:lnTo>
                              <a:lnTo>
                                <a:pt x="4552" y="1060"/>
                              </a:lnTo>
                              <a:lnTo>
                                <a:pt x="4535" y="1046"/>
                              </a:lnTo>
                              <a:lnTo>
                                <a:pt x="4517" y="1034"/>
                              </a:lnTo>
                              <a:lnTo>
                                <a:pt x="4498" y="1022"/>
                              </a:lnTo>
                              <a:lnTo>
                                <a:pt x="4479" y="1011"/>
                              </a:lnTo>
                              <a:lnTo>
                                <a:pt x="4459" y="1001"/>
                              </a:lnTo>
                              <a:lnTo>
                                <a:pt x="4438" y="991"/>
                              </a:lnTo>
                              <a:lnTo>
                                <a:pt x="4417" y="983"/>
                              </a:lnTo>
                              <a:lnTo>
                                <a:pt x="4395" y="975"/>
                              </a:lnTo>
                              <a:lnTo>
                                <a:pt x="4372" y="970"/>
                              </a:lnTo>
                              <a:lnTo>
                                <a:pt x="4349" y="964"/>
                              </a:lnTo>
                              <a:close/>
                              <a:moveTo>
                                <a:pt x="897" y="1554"/>
                              </a:moveTo>
                              <a:lnTo>
                                <a:pt x="897" y="1554"/>
                              </a:lnTo>
                              <a:lnTo>
                                <a:pt x="891" y="1531"/>
                              </a:lnTo>
                              <a:lnTo>
                                <a:pt x="883" y="1509"/>
                              </a:lnTo>
                              <a:lnTo>
                                <a:pt x="874" y="1488"/>
                              </a:lnTo>
                              <a:lnTo>
                                <a:pt x="864" y="1467"/>
                              </a:lnTo>
                              <a:lnTo>
                                <a:pt x="853" y="1447"/>
                              </a:lnTo>
                              <a:lnTo>
                                <a:pt x="842" y="1428"/>
                              </a:lnTo>
                              <a:lnTo>
                                <a:pt x="830" y="1410"/>
                              </a:lnTo>
                              <a:lnTo>
                                <a:pt x="816" y="1391"/>
                              </a:lnTo>
                              <a:lnTo>
                                <a:pt x="803" y="1375"/>
                              </a:lnTo>
                              <a:lnTo>
                                <a:pt x="787" y="1358"/>
                              </a:lnTo>
                              <a:lnTo>
                                <a:pt x="772" y="1343"/>
                              </a:lnTo>
                              <a:lnTo>
                                <a:pt x="755" y="1327"/>
                              </a:lnTo>
                              <a:lnTo>
                                <a:pt x="738" y="1314"/>
                              </a:lnTo>
                              <a:lnTo>
                                <a:pt x="720" y="1301"/>
                              </a:lnTo>
                              <a:lnTo>
                                <a:pt x="703" y="1289"/>
                              </a:lnTo>
                              <a:lnTo>
                                <a:pt x="684" y="1277"/>
                              </a:lnTo>
                              <a:lnTo>
                                <a:pt x="664" y="1267"/>
                              </a:lnTo>
                              <a:lnTo>
                                <a:pt x="644" y="1257"/>
                              </a:lnTo>
                              <a:lnTo>
                                <a:pt x="625" y="1248"/>
                              </a:lnTo>
                              <a:lnTo>
                                <a:pt x="604" y="1241"/>
                              </a:lnTo>
                              <a:lnTo>
                                <a:pt x="583" y="1234"/>
                              </a:lnTo>
                              <a:lnTo>
                                <a:pt x="562" y="1228"/>
                              </a:lnTo>
                              <a:lnTo>
                                <a:pt x="540" y="1224"/>
                              </a:lnTo>
                              <a:lnTo>
                                <a:pt x="518" y="1221"/>
                              </a:lnTo>
                              <a:lnTo>
                                <a:pt x="496" y="1219"/>
                              </a:lnTo>
                              <a:lnTo>
                                <a:pt x="474" y="1216"/>
                              </a:lnTo>
                              <a:lnTo>
                                <a:pt x="451" y="1216"/>
                              </a:lnTo>
                              <a:lnTo>
                                <a:pt x="428" y="1217"/>
                              </a:lnTo>
                              <a:lnTo>
                                <a:pt x="406" y="1220"/>
                              </a:lnTo>
                              <a:lnTo>
                                <a:pt x="382" y="1223"/>
                              </a:lnTo>
                              <a:lnTo>
                                <a:pt x="359" y="1227"/>
                              </a:lnTo>
                              <a:lnTo>
                                <a:pt x="336" y="1233"/>
                              </a:lnTo>
                              <a:lnTo>
                                <a:pt x="314" y="1239"/>
                              </a:lnTo>
                              <a:lnTo>
                                <a:pt x="292" y="1247"/>
                              </a:lnTo>
                              <a:lnTo>
                                <a:pt x="271" y="1256"/>
                              </a:lnTo>
                              <a:lnTo>
                                <a:pt x="250" y="1266"/>
                              </a:lnTo>
                              <a:lnTo>
                                <a:pt x="231" y="1277"/>
                              </a:lnTo>
                              <a:lnTo>
                                <a:pt x="211" y="1288"/>
                              </a:lnTo>
                              <a:lnTo>
                                <a:pt x="192" y="1301"/>
                              </a:lnTo>
                              <a:lnTo>
                                <a:pt x="175" y="1314"/>
                              </a:lnTo>
                              <a:lnTo>
                                <a:pt x="157" y="1329"/>
                              </a:lnTo>
                              <a:lnTo>
                                <a:pt x="140" y="1343"/>
                              </a:lnTo>
                              <a:lnTo>
                                <a:pt x="125" y="1359"/>
                              </a:lnTo>
                              <a:lnTo>
                                <a:pt x="111" y="1375"/>
                              </a:lnTo>
                              <a:lnTo>
                                <a:pt x="96" y="1392"/>
                              </a:lnTo>
                              <a:lnTo>
                                <a:pt x="83" y="1410"/>
                              </a:lnTo>
                              <a:lnTo>
                                <a:pt x="71" y="1428"/>
                              </a:lnTo>
                              <a:lnTo>
                                <a:pt x="60" y="1446"/>
                              </a:lnTo>
                              <a:lnTo>
                                <a:pt x="49" y="1466"/>
                              </a:lnTo>
                              <a:lnTo>
                                <a:pt x="40" y="1486"/>
                              </a:lnTo>
                              <a:lnTo>
                                <a:pt x="31" y="1506"/>
                              </a:lnTo>
                              <a:lnTo>
                                <a:pt x="24" y="1527"/>
                              </a:lnTo>
                              <a:lnTo>
                                <a:pt x="17" y="1547"/>
                              </a:lnTo>
                              <a:lnTo>
                                <a:pt x="12" y="1569"/>
                              </a:lnTo>
                              <a:lnTo>
                                <a:pt x="7" y="1590"/>
                              </a:lnTo>
                              <a:lnTo>
                                <a:pt x="4" y="1612"/>
                              </a:lnTo>
                              <a:lnTo>
                                <a:pt x="1" y="1634"/>
                              </a:lnTo>
                              <a:lnTo>
                                <a:pt x="0" y="1657"/>
                              </a:lnTo>
                              <a:lnTo>
                                <a:pt x="0" y="1679"/>
                              </a:lnTo>
                              <a:lnTo>
                                <a:pt x="1" y="1703"/>
                              </a:lnTo>
                              <a:lnTo>
                                <a:pt x="2" y="1725"/>
                              </a:lnTo>
                              <a:lnTo>
                                <a:pt x="5" y="1748"/>
                              </a:lnTo>
                              <a:lnTo>
                                <a:pt x="9" y="1771"/>
                              </a:lnTo>
                              <a:lnTo>
                                <a:pt x="15" y="1794"/>
                              </a:lnTo>
                              <a:lnTo>
                                <a:pt x="26" y="1830"/>
                              </a:lnTo>
                              <a:lnTo>
                                <a:pt x="37" y="1865"/>
                              </a:lnTo>
                              <a:lnTo>
                                <a:pt x="48" y="1901"/>
                              </a:lnTo>
                              <a:lnTo>
                                <a:pt x="61" y="1935"/>
                              </a:lnTo>
                              <a:lnTo>
                                <a:pt x="73" y="1970"/>
                              </a:lnTo>
                              <a:lnTo>
                                <a:pt x="88" y="2004"/>
                              </a:lnTo>
                              <a:lnTo>
                                <a:pt x="117" y="2074"/>
                              </a:lnTo>
                              <a:lnTo>
                                <a:pt x="149" y="2146"/>
                              </a:lnTo>
                              <a:lnTo>
                                <a:pt x="186" y="2222"/>
                              </a:lnTo>
                              <a:lnTo>
                                <a:pt x="266" y="2391"/>
                              </a:lnTo>
                              <a:lnTo>
                                <a:pt x="985" y="2199"/>
                              </a:lnTo>
                              <a:lnTo>
                                <a:pt x="969" y="2011"/>
                              </a:lnTo>
                              <a:lnTo>
                                <a:pt x="961" y="1927"/>
                              </a:lnTo>
                              <a:lnTo>
                                <a:pt x="952" y="1848"/>
                              </a:lnTo>
                              <a:lnTo>
                                <a:pt x="942" y="1772"/>
                              </a:lnTo>
                              <a:lnTo>
                                <a:pt x="937" y="1736"/>
                              </a:lnTo>
                              <a:lnTo>
                                <a:pt x="930" y="1699"/>
                              </a:lnTo>
                              <a:lnTo>
                                <a:pt x="924" y="1663"/>
                              </a:lnTo>
                              <a:lnTo>
                                <a:pt x="916" y="1627"/>
                              </a:lnTo>
                              <a:lnTo>
                                <a:pt x="907" y="1590"/>
                              </a:lnTo>
                              <a:lnTo>
                                <a:pt x="897" y="1554"/>
                              </a:lnTo>
                              <a:close/>
                              <a:moveTo>
                                <a:pt x="1606" y="3385"/>
                              </a:moveTo>
                              <a:lnTo>
                                <a:pt x="1606" y="3385"/>
                              </a:lnTo>
                              <a:lnTo>
                                <a:pt x="1548" y="3310"/>
                              </a:lnTo>
                              <a:lnTo>
                                <a:pt x="1490" y="3238"/>
                              </a:lnTo>
                              <a:lnTo>
                                <a:pt x="1378" y="3102"/>
                              </a:lnTo>
                              <a:lnTo>
                                <a:pt x="1324" y="3036"/>
                              </a:lnTo>
                              <a:lnTo>
                                <a:pt x="1273" y="2971"/>
                              </a:lnTo>
                              <a:lnTo>
                                <a:pt x="1248" y="2938"/>
                              </a:lnTo>
                              <a:lnTo>
                                <a:pt x="1224" y="2906"/>
                              </a:lnTo>
                              <a:lnTo>
                                <a:pt x="1202" y="2873"/>
                              </a:lnTo>
                              <a:lnTo>
                                <a:pt x="1180" y="2840"/>
                              </a:lnTo>
                              <a:lnTo>
                                <a:pt x="424" y="3043"/>
                              </a:lnTo>
                              <a:lnTo>
                                <a:pt x="421" y="3102"/>
                              </a:lnTo>
                              <a:lnTo>
                                <a:pt x="414" y="3164"/>
                              </a:lnTo>
                              <a:lnTo>
                                <a:pt x="408" y="3224"/>
                              </a:lnTo>
                              <a:lnTo>
                                <a:pt x="399" y="3287"/>
                              </a:lnTo>
                              <a:lnTo>
                                <a:pt x="379" y="3414"/>
                              </a:lnTo>
                              <a:lnTo>
                                <a:pt x="357" y="3547"/>
                              </a:lnTo>
                              <a:lnTo>
                                <a:pt x="347" y="3617"/>
                              </a:lnTo>
                              <a:lnTo>
                                <a:pt x="337" y="3687"/>
                              </a:lnTo>
                              <a:lnTo>
                                <a:pt x="329" y="3759"/>
                              </a:lnTo>
                              <a:lnTo>
                                <a:pt x="321" y="3834"/>
                              </a:lnTo>
                              <a:lnTo>
                                <a:pt x="314" y="3909"/>
                              </a:lnTo>
                              <a:lnTo>
                                <a:pt x="310" y="3989"/>
                              </a:lnTo>
                              <a:lnTo>
                                <a:pt x="308" y="4069"/>
                              </a:lnTo>
                              <a:lnTo>
                                <a:pt x="308" y="4111"/>
                              </a:lnTo>
                              <a:lnTo>
                                <a:pt x="309" y="4153"/>
                              </a:lnTo>
                              <a:lnTo>
                                <a:pt x="311" y="4208"/>
                              </a:lnTo>
                              <a:lnTo>
                                <a:pt x="315" y="4263"/>
                              </a:lnTo>
                              <a:lnTo>
                                <a:pt x="322" y="4316"/>
                              </a:lnTo>
                              <a:lnTo>
                                <a:pt x="331" y="4370"/>
                              </a:lnTo>
                              <a:lnTo>
                                <a:pt x="343" y="4424"/>
                              </a:lnTo>
                              <a:lnTo>
                                <a:pt x="356" y="4478"/>
                              </a:lnTo>
                              <a:lnTo>
                                <a:pt x="371" y="4532"/>
                              </a:lnTo>
                              <a:lnTo>
                                <a:pt x="390" y="4586"/>
                              </a:lnTo>
                              <a:lnTo>
                                <a:pt x="403" y="4530"/>
                              </a:lnTo>
                              <a:lnTo>
                                <a:pt x="420" y="4475"/>
                              </a:lnTo>
                              <a:lnTo>
                                <a:pt x="437" y="4421"/>
                              </a:lnTo>
                              <a:lnTo>
                                <a:pt x="457" y="4367"/>
                              </a:lnTo>
                              <a:lnTo>
                                <a:pt x="479" y="4315"/>
                              </a:lnTo>
                              <a:lnTo>
                                <a:pt x="502" y="4264"/>
                              </a:lnTo>
                              <a:lnTo>
                                <a:pt x="528" y="4213"/>
                              </a:lnTo>
                              <a:lnTo>
                                <a:pt x="554" y="4164"/>
                              </a:lnTo>
                              <a:lnTo>
                                <a:pt x="583" y="4115"/>
                              </a:lnTo>
                              <a:lnTo>
                                <a:pt x="612" y="4068"/>
                              </a:lnTo>
                              <a:lnTo>
                                <a:pt x="644" y="4023"/>
                              </a:lnTo>
                              <a:lnTo>
                                <a:pt x="677" y="3978"/>
                              </a:lnTo>
                              <a:lnTo>
                                <a:pt x="713" y="3934"/>
                              </a:lnTo>
                              <a:lnTo>
                                <a:pt x="749" y="3891"/>
                              </a:lnTo>
                              <a:lnTo>
                                <a:pt x="786" y="3850"/>
                              </a:lnTo>
                              <a:lnTo>
                                <a:pt x="825" y="3810"/>
                              </a:lnTo>
                              <a:lnTo>
                                <a:pt x="865" y="3772"/>
                              </a:lnTo>
                              <a:lnTo>
                                <a:pt x="907" y="3735"/>
                              </a:lnTo>
                              <a:lnTo>
                                <a:pt x="950" y="3699"/>
                              </a:lnTo>
                              <a:lnTo>
                                <a:pt x="994" y="3664"/>
                              </a:lnTo>
                              <a:lnTo>
                                <a:pt x="1039" y="3632"/>
                              </a:lnTo>
                              <a:lnTo>
                                <a:pt x="1086" y="3601"/>
                              </a:lnTo>
                              <a:lnTo>
                                <a:pt x="1134" y="3572"/>
                              </a:lnTo>
                              <a:lnTo>
                                <a:pt x="1182" y="3543"/>
                              </a:lnTo>
                              <a:lnTo>
                                <a:pt x="1232" y="3518"/>
                              </a:lnTo>
                              <a:lnTo>
                                <a:pt x="1282" y="3492"/>
                              </a:lnTo>
                              <a:lnTo>
                                <a:pt x="1334" y="3470"/>
                              </a:lnTo>
                              <a:lnTo>
                                <a:pt x="1387" y="3450"/>
                              </a:lnTo>
                              <a:lnTo>
                                <a:pt x="1441" y="3431"/>
                              </a:lnTo>
                              <a:lnTo>
                                <a:pt x="1495" y="3413"/>
                              </a:lnTo>
                              <a:lnTo>
                                <a:pt x="1550" y="3398"/>
                              </a:lnTo>
                              <a:lnTo>
                                <a:pt x="1606" y="3385"/>
                              </a:lnTo>
                              <a:close/>
                              <a:moveTo>
                                <a:pt x="4434" y="2331"/>
                              </a:moveTo>
                              <a:lnTo>
                                <a:pt x="3769" y="2201"/>
                              </a:lnTo>
                              <a:lnTo>
                                <a:pt x="3766" y="2231"/>
                              </a:lnTo>
                              <a:lnTo>
                                <a:pt x="3762" y="2258"/>
                              </a:lnTo>
                              <a:lnTo>
                                <a:pt x="3758" y="2287"/>
                              </a:lnTo>
                              <a:lnTo>
                                <a:pt x="3754" y="2314"/>
                              </a:lnTo>
                              <a:lnTo>
                                <a:pt x="3747" y="2342"/>
                              </a:lnTo>
                              <a:lnTo>
                                <a:pt x="3741" y="2368"/>
                              </a:lnTo>
                              <a:lnTo>
                                <a:pt x="3734" y="2395"/>
                              </a:lnTo>
                              <a:lnTo>
                                <a:pt x="3726" y="2421"/>
                              </a:lnTo>
                              <a:lnTo>
                                <a:pt x="4393" y="2550"/>
                              </a:lnTo>
                              <a:lnTo>
                                <a:pt x="4395" y="2523"/>
                              </a:lnTo>
                              <a:lnTo>
                                <a:pt x="4398" y="2496"/>
                              </a:lnTo>
                              <a:lnTo>
                                <a:pt x="4402" y="2468"/>
                              </a:lnTo>
                              <a:lnTo>
                                <a:pt x="4407" y="2441"/>
                              </a:lnTo>
                              <a:lnTo>
                                <a:pt x="4413" y="2413"/>
                              </a:lnTo>
                              <a:lnTo>
                                <a:pt x="4418" y="2386"/>
                              </a:lnTo>
                              <a:lnTo>
                                <a:pt x="4426" y="2358"/>
                              </a:lnTo>
                              <a:lnTo>
                                <a:pt x="4434" y="2331"/>
                              </a:lnTo>
                              <a:close/>
                              <a:moveTo>
                                <a:pt x="414" y="2814"/>
                              </a:moveTo>
                              <a:lnTo>
                                <a:pt x="1071" y="2638"/>
                              </a:lnTo>
                              <a:lnTo>
                                <a:pt x="1061" y="2612"/>
                              </a:lnTo>
                              <a:lnTo>
                                <a:pt x="1053" y="2587"/>
                              </a:lnTo>
                              <a:lnTo>
                                <a:pt x="1044" y="2561"/>
                              </a:lnTo>
                              <a:lnTo>
                                <a:pt x="1036" y="2534"/>
                              </a:lnTo>
                              <a:lnTo>
                                <a:pt x="1028" y="2507"/>
                              </a:lnTo>
                              <a:lnTo>
                                <a:pt x="1022" y="2479"/>
                              </a:lnTo>
                              <a:lnTo>
                                <a:pt x="1016" y="2452"/>
                              </a:lnTo>
                              <a:lnTo>
                                <a:pt x="1011" y="2423"/>
                              </a:lnTo>
                              <a:lnTo>
                                <a:pt x="357" y="2598"/>
                              </a:lnTo>
                              <a:lnTo>
                                <a:pt x="367" y="2626"/>
                              </a:lnTo>
                              <a:lnTo>
                                <a:pt x="377" y="2652"/>
                              </a:lnTo>
                              <a:lnTo>
                                <a:pt x="385" y="2679"/>
                              </a:lnTo>
                              <a:lnTo>
                                <a:pt x="392" y="2706"/>
                              </a:lnTo>
                              <a:lnTo>
                                <a:pt x="399" y="2733"/>
                              </a:lnTo>
                              <a:lnTo>
                                <a:pt x="406" y="2760"/>
                              </a:lnTo>
                              <a:lnTo>
                                <a:pt x="410" y="2787"/>
                              </a:lnTo>
                              <a:lnTo>
                                <a:pt x="414" y="2814"/>
                              </a:lnTo>
                              <a:close/>
                              <a:moveTo>
                                <a:pt x="2068" y="3353"/>
                              </a:moveTo>
                              <a:lnTo>
                                <a:pt x="2068" y="3353"/>
                              </a:lnTo>
                              <a:lnTo>
                                <a:pt x="2064" y="3318"/>
                              </a:lnTo>
                              <a:lnTo>
                                <a:pt x="2059" y="3282"/>
                              </a:lnTo>
                              <a:lnTo>
                                <a:pt x="2056" y="3247"/>
                              </a:lnTo>
                              <a:lnTo>
                                <a:pt x="2054" y="3213"/>
                              </a:lnTo>
                              <a:lnTo>
                                <a:pt x="2053" y="3179"/>
                              </a:lnTo>
                              <a:lnTo>
                                <a:pt x="2052" y="3145"/>
                              </a:lnTo>
                              <a:lnTo>
                                <a:pt x="2053" y="3111"/>
                              </a:lnTo>
                              <a:lnTo>
                                <a:pt x="2053" y="3078"/>
                              </a:lnTo>
                              <a:lnTo>
                                <a:pt x="2055" y="3044"/>
                              </a:lnTo>
                              <a:lnTo>
                                <a:pt x="2057" y="3011"/>
                              </a:lnTo>
                              <a:lnTo>
                                <a:pt x="2061" y="2978"/>
                              </a:lnTo>
                              <a:lnTo>
                                <a:pt x="2065" y="2945"/>
                              </a:lnTo>
                              <a:lnTo>
                                <a:pt x="2070" y="2912"/>
                              </a:lnTo>
                              <a:lnTo>
                                <a:pt x="2076" y="2879"/>
                              </a:lnTo>
                              <a:lnTo>
                                <a:pt x="2083" y="2846"/>
                              </a:lnTo>
                              <a:lnTo>
                                <a:pt x="2090" y="2814"/>
                              </a:lnTo>
                              <a:lnTo>
                                <a:pt x="2101" y="2773"/>
                              </a:lnTo>
                              <a:lnTo>
                                <a:pt x="2112" y="2732"/>
                              </a:lnTo>
                              <a:lnTo>
                                <a:pt x="2135" y="2655"/>
                              </a:lnTo>
                              <a:lnTo>
                                <a:pt x="2159" y="2580"/>
                              </a:lnTo>
                              <a:lnTo>
                                <a:pt x="2185" y="2508"/>
                              </a:lnTo>
                              <a:lnTo>
                                <a:pt x="2211" y="2439"/>
                              </a:lnTo>
                              <a:lnTo>
                                <a:pt x="2239" y="2370"/>
                              </a:lnTo>
                              <a:lnTo>
                                <a:pt x="2266" y="2305"/>
                              </a:lnTo>
                              <a:lnTo>
                                <a:pt x="2295" y="2242"/>
                              </a:lnTo>
                              <a:lnTo>
                                <a:pt x="2350" y="2118"/>
                              </a:lnTo>
                              <a:lnTo>
                                <a:pt x="2402" y="2001"/>
                              </a:lnTo>
                              <a:lnTo>
                                <a:pt x="2427" y="1942"/>
                              </a:lnTo>
                              <a:lnTo>
                                <a:pt x="2450" y="1885"/>
                              </a:lnTo>
                              <a:lnTo>
                                <a:pt x="2471" y="1828"/>
                              </a:lnTo>
                              <a:lnTo>
                                <a:pt x="2489" y="1771"/>
                              </a:lnTo>
                              <a:lnTo>
                                <a:pt x="3272" y="1771"/>
                              </a:lnTo>
                              <a:lnTo>
                                <a:pt x="3284" y="1805"/>
                              </a:lnTo>
                              <a:lnTo>
                                <a:pt x="3296" y="1839"/>
                              </a:lnTo>
                              <a:lnTo>
                                <a:pt x="3322" y="1907"/>
                              </a:lnTo>
                              <a:lnTo>
                                <a:pt x="3351" y="1977"/>
                              </a:lnTo>
                              <a:lnTo>
                                <a:pt x="3383" y="2047"/>
                              </a:lnTo>
                              <a:lnTo>
                                <a:pt x="3448" y="2190"/>
                              </a:lnTo>
                              <a:lnTo>
                                <a:pt x="3482" y="2265"/>
                              </a:lnTo>
                              <a:lnTo>
                                <a:pt x="3516" y="2342"/>
                              </a:lnTo>
                              <a:lnTo>
                                <a:pt x="3503" y="2384"/>
                              </a:lnTo>
                              <a:lnTo>
                                <a:pt x="3494" y="2406"/>
                              </a:lnTo>
                              <a:lnTo>
                                <a:pt x="3485" y="2428"/>
                              </a:lnTo>
                              <a:lnTo>
                                <a:pt x="3475" y="2451"/>
                              </a:lnTo>
                              <a:lnTo>
                                <a:pt x="3464" y="2475"/>
                              </a:lnTo>
                              <a:lnTo>
                                <a:pt x="3452" y="2498"/>
                              </a:lnTo>
                              <a:lnTo>
                                <a:pt x="3438" y="2523"/>
                              </a:lnTo>
                              <a:lnTo>
                                <a:pt x="3411" y="2568"/>
                              </a:lnTo>
                              <a:lnTo>
                                <a:pt x="3386" y="2609"/>
                              </a:lnTo>
                              <a:lnTo>
                                <a:pt x="3362" y="2649"/>
                              </a:lnTo>
                              <a:lnTo>
                                <a:pt x="3337" y="2687"/>
                              </a:lnTo>
                              <a:lnTo>
                                <a:pt x="3286" y="2762"/>
                              </a:lnTo>
                              <a:lnTo>
                                <a:pt x="3231" y="2840"/>
                              </a:lnTo>
                              <a:lnTo>
                                <a:pt x="3183" y="2908"/>
                              </a:lnTo>
                              <a:lnTo>
                                <a:pt x="3134" y="2979"/>
                              </a:lnTo>
                              <a:lnTo>
                                <a:pt x="3084" y="3052"/>
                              </a:lnTo>
                              <a:lnTo>
                                <a:pt x="3034" y="3129"/>
                              </a:lnTo>
                              <a:lnTo>
                                <a:pt x="3009" y="3170"/>
                              </a:lnTo>
                              <a:lnTo>
                                <a:pt x="2985" y="3211"/>
                              </a:lnTo>
                              <a:lnTo>
                                <a:pt x="2959" y="3254"/>
                              </a:lnTo>
                              <a:lnTo>
                                <a:pt x="2935" y="3297"/>
                              </a:lnTo>
                              <a:lnTo>
                                <a:pt x="2911" y="3342"/>
                              </a:lnTo>
                              <a:lnTo>
                                <a:pt x="2887" y="3387"/>
                              </a:lnTo>
                              <a:lnTo>
                                <a:pt x="2863" y="3434"/>
                              </a:lnTo>
                              <a:lnTo>
                                <a:pt x="2840" y="3484"/>
                              </a:lnTo>
                              <a:lnTo>
                                <a:pt x="2817" y="3536"/>
                              </a:lnTo>
                              <a:lnTo>
                                <a:pt x="2795" y="3590"/>
                              </a:lnTo>
                              <a:lnTo>
                                <a:pt x="2756" y="3566"/>
                              </a:lnTo>
                              <a:lnTo>
                                <a:pt x="2714" y="3543"/>
                              </a:lnTo>
                              <a:lnTo>
                                <a:pt x="2672" y="3521"/>
                              </a:lnTo>
                              <a:lnTo>
                                <a:pt x="2629" y="3499"/>
                              </a:lnTo>
                              <a:lnTo>
                                <a:pt x="2585" y="3480"/>
                              </a:lnTo>
                              <a:lnTo>
                                <a:pt x="2541" y="3462"/>
                              </a:lnTo>
                              <a:lnTo>
                                <a:pt x="2497" y="3444"/>
                              </a:lnTo>
                              <a:lnTo>
                                <a:pt x="2451" y="3429"/>
                              </a:lnTo>
                              <a:lnTo>
                                <a:pt x="2405" y="3414"/>
                              </a:lnTo>
                              <a:lnTo>
                                <a:pt x="2358" y="3401"/>
                              </a:lnTo>
                              <a:lnTo>
                                <a:pt x="2311" y="3389"/>
                              </a:lnTo>
                              <a:lnTo>
                                <a:pt x="2264" y="3379"/>
                              </a:lnTo>
                              <a:lnTo>
                                <a:pt x="2215" y="3370"/>
                              </a:lnTo>
                              <a:lnTo>
                                <a:pt x="2167" y="3363"/>
                              </a:lnTo>
                              <a:lnTo>
                                <a:pt x="2118" y="3357"/>
                              </a:lnTo>
                              <a:lnTo>
                                <a:pt x="2068" y="3353"/>
                              </a:lnTo>
                              <a:close/>
                              <a:moveTo>
                                <a:pt x="3251" y="1101"/>
                              </a:moveTo>
                              <a:lnTo>
                                <a:pt x="3251" y="1101"/>
                              </a:lnTo>
                              <a:lnTo>
                                <a:pt x="3283" y="915"/>
                              </a:lnTo>
                              <a:lnTo>
                                <a:pt x="3297" y="832"/>
                              </a:lnTo>
                              <a:lnTo>
                                <a:pt x="3309" y="753"/>
                              </a:lnTo>
                              <a:lnTo>
                                <a:pt x="3319" y="678"/>
                              </a:lnTo>
                              <a:lnTo>
                                <a:pt x="3323" y="641"/>
                              </a:lnTo>
                              <a:lnTo>
                                <a:pt x="3327" y="605"/>
                              </a:lnTo>
                              <a:lnTo>
                                <a:pt x="3329" y="567"/>
                              </a:lnTo>
                              <a:lnTo>
                                <a:pt x="3331" y="531"/>
                              </a:lnTo>
                              <a:lnTo>
                                <a:pt x="3332" y="494"/>
                              </a:lnTo>
                              <a:lnTo>
                                <a:pt x="3332" y="455"/>
                              </a:lnTo>
                              <a:lnTo>
                                <a:pt x="3332" y="432"/>
                              </a:lnTo>
                              <a:lnTo>
                                <a:pt x="3330" y="409"/>
                              </a:lnTo>
                              <a:lnTo>
                                <a:pt x="3327" y="386"/>
                              </a:lnTo>
                              <a:lnTo>
                                <a:pt x="3323" y="364"/>
                              </a:lnTo>
                              <a:lnTo>
                                <a:pt x="3318" y="342"/>
                              </a:lnTo>
                              <a:lnTo>
                                <a:pt x="3311" y="320"/>
                              </a:lnTo>
                              <a:lnTo>
                                <a:pt x="3305" y="299"/>
                              </a:lnTo>
                              <a:lnTo>
                                <a:pt x="3296" y="278"/>
                              </a:lnTo>
                              <a:lnTo>
                                <a:pt x="3287" y="257"/>
                              </a:lnTo>
                              <a:lnTo>
                                <a:pt x="3276" y="238"/>
                              </a:lnTo>
                              <a:lnTo>
                                <a:pt x="3265" y="218"/>
                              </a:lnTo>
                              <a:lnTo>
                                <a:pt x="3253" y="200"/>
                              </a:lnTo>
                              <a:lnTo>
                                <a:pt x="3241" y="182"/>
                              </a:lnTo>
                              <a:lnTo>
                                <a:pt x="3227" y="165"/>
                              </a:lnTo>
                              <a:lnTo>
                                <a:pt x="3212" y="148"/>
                              </a:lnTo>
                              <a:lnTo>
                                <a:pt x="3197" y="133"/>
                              </a:lnTo>
                              <a:lnTo>
                                <a:pt x="3181" y="117"/>
                              </a:lnTo>
                              <a:lnTo>
                                <a:pt x="3165" y="103"/>
                              </a:lnTo>
                              <a:lnTo>
                                <a:pt x="3147" y="90"/>
                              </a:lnTo>
                              <a:lnTo>
                                <a:pt x="3130" y="78"/>
                              </a:lnTo>
                              <a:lnTo>
                                <a:pt x="3111" y="66"/>
                              </a:lnTo>
                              <a:lnTo>
                                <a:pt x="3091" y="55"/>
                              </a:lnTo>
                              <a:lnTo>
                                <a:pt x="3071" y="45"/>
                              </a:lnTo>
                              <a:lnTo>
                                <a:pt x="3052" y="35"/>
                              </a:lnTo>
                              <a:lnTo>
                                <a:pt x="3031" y="27"/>
                              </a:lnTo>
                              <a:lnTo>
                                <a:pt x="3010" y="20"/>
                              </a:lnTo>
                              <a:lnTo>
                                <a:pt x="2988" y="14"/>
                              </a:lnTo>
                              <a:lnTo>
                                <a:pt x="2966" y="9"/>
                              </a:lnTo>
                              <a:lnTo>
                                <a:pt x="2943" y="5"/>
                              </a:lnTo>
                              <a:lnTo>
                                <a:pt x="2921" y="2"/>
                              </a:lnTo>
                              <a:lnTo>
                                <a:pt x="2898" y="1"/>
                              </a:lnTo>
                              <a:lnTo>
                                <a:pt x="2873" y="0"/>
                              </a:lnTo>
                              <a:lnTo>
                                <a:pt x="2850" y="1"/>
                              </a:lnTo>
                              <a:lnTo>
                                <a:pt x="2827" y="3"/>
                              </a:lnTo>
                              <a:lnTo>
                                <a:pt x="2804" y="5"/>
                              </a:lnTo>
                              <a:lnTo>
                                <a:pt x="2781" y="9"/>
                              </a:lnTo>
                              <a:lnTo>
                                <a:pt x="2759" y="15"/>
                              </a:lnTo>
                              <a:lnTo>
                                <a:pt x="2738" y="22"/>
                              </a:lnTo>
                              <a:lnTo>
                                <a:pt x="2716" y="28"/>
                              </a:lnTo>
                              <a:lnTo>
                                <a:pt x="2695" y="37"/>
                              </a:lnTo>
                              <a:lnTo>
                                <a:pt x="2675" y="46"/>
                              </a:lnTo>
                              <a:lnTo>
                                <a:pt x="2656" y="56"/>
                              </a:lnTo>
                              <a:lnTo>
                                <a:pt x="2637" y="67"/>
                              </a:lnTo>
                              <a:lnTo>
                                <a:pt x="2618" y="79"/>
                              </a:lnTo>
                              <a:lnTo>
                                <a:pt x="2601" y="92"/>
                              </a:lnTo>
                              <a:lnTo>
                                <a:pt x="2583" y="105"/>
                              </a:lnTo>
                              <a:lnTo>
                                <a:pt x="2566" y="119"/>
                              </a:lnTo>
                              <a:lnTo>
                                <a:pt x="2551" y="135"/>
                              </a:lnTo>
                              <a:lnTo>
                                <a:pt x="2536" y="151"/>
                              </a:lnTo>
                              <a:lnTo>
                                <a:pt x="2521" y="168"/>
                              </a:lnTo>
                              <a:lnTo>
                                <a:pt x="2508" y="185"/>
                              </a:lnTo>
                              <a:lnTo>
                                <a:pt x="2495" y="203"/>
                              </a:lnTo>
                              <a:lnTo>
                                <a:pt x="2484" y="222"/>
                              </a:lnTo>
                              <a:lnTo>
                                <a:pt x="2473" y="240"/>
                              </a:lnTo>
                              <a:lnTo>
                                <a:pt x="2462" y="260"/>
                              </a:lnTo>
                              <a:lnTo>
                                <a:pt x="2453" y="281"/>
                              </a:lnTo>
                              <a:lnTo>
                                <a:pt x="2445" y="302"/>
                              </a:lnTo>
                              <a:lnTo>
                                <a:pt x="2438" y="323"/>
                              </a:lnTo>
                              <a:lnTo>
                                <a:pt x="2432" y="345"/>
                              </a:lnTo>
                              <a:lnTo>
                                <a:pt x="2427" y="367"/>
                              </a:lnTo>
                              <a:lnTo>
                                <a:pt x="2423" y="389"/>
                              </a:lnTo>
                              <a:lnTo>
                                <a:pt x="2420" y="412"/>
                              </a:lnTo>
                              <a:lnTo>
                                <a:pt x="2419" y="435"/>
                              </a:lnTo>
                              <a:lnTo>
                                <a:pt x="2418" y="458"/>
                              </a:lnTo>
                              <a:lnTo>
                                <a:pt x="2419" y="497"/>
                              </a:lnTo>
                              <a:lnTo>
                                <a:pt x="2420" y="534"/>
                              </a:lnTo>
                              <a:lnTo>
                                <a:pt x="2422" y="571"/>
                              </a:lnTo>
                              <a:lnTo>
                                <a:pt x="2426" y="607"/>
                              </a:lnTo>
                              <a:lnTo>
                                <a:pt x="2429" y="644"/>
                              </a:lnTo>
                              <a:lnTo>
                                <a:pt x="2433" y="681"/>
                              </a:lnTo>
                              <a:lnTo>
                                <a:pt x="2443" y="755"/>
                              </a:lnTo>
                              <a:lnTo>
                                <a:pt x="2456" y="833"/>
                              </a:lnTo>
                              <a:lnTo>
                                <a:pt x="2471" y="916"/>
                              </a:lnTo>
                              <a:lnTo>
                                <a:pt x="2505" y="1101"/>
                              </a:lnTo>
                              <a:lnTo>
                                <a:pt x="3251" y="1101"/>
                              </a:lnTo>
                              <a:close/>
                              <a:moveTo>
                                <a:pt x="3220" y="1547"/>
                              </a:moveTo>
                              <a:lnTo>
                                <a:pt x="3220" y="1547"/>
                              </a:lnTo>
                              <a:lnTo>
                                <a:pt x="3217" y="1521"/>
                              </a:lnTo>
                              <a:lnTo>
                                <a:pt x="3214" y="1494"/>
                              </a:lnTo>
                              <a:lnTo>
                                <a:pt x="3212" y="1466"/>
                              </a:lnTo>
                              <a:lnTo>
                                <a:pt x="3212" y="1439"/>
                              </a:lnTo>
                              <a:lnTo>
                                <a:pt x="3212" y="1410"/>
                              </a:lnTo>
                              <a:lnTo>
                                <a:pt x="3213" y="1381"/>
                              </a:lnTo>
                              <a:lnTo>
                                <a:pt x="3214" y="1353"/>
                              </a:lnTo>
                              <a:lnTo>
                                <a:pt x="3218" y="1324"/>
                              </a:lnTo>
                              <a:lnTo>
                                <a:pt x="2540" y="1324"/>
                              </a:lnTo>
                              <a:lnTo>
                                <a:pt x="2542" y="1353"/>
                              </a:lnTo>
                              <a:lnTo>
                                <a:pt x="2544" y="1381"/>
                              </a:lnTo>
                              <a:lnTo>
                                <a:pt x="2546" y="1410"/>
                              </a:lnTo>
                              <a:lnTo>
                                <a:pt x="2547" y="1439"/>
                              </a:lnTo>
                              <a:lnTo>
                                <a:pt x="2546" y="1466"/>
                              </a:lnTo>
                              <a:lnTo>
                                <a:pt x="2544" y="1494"/>
                              </a:lnTo>
                              <a:lnTo>
                                <a:pt x="2542" y="1521"/>
                              </a:lnTo>
                              <a:lnTo>
                                <a:pt x="2540" y="1547"/>
                              </a:lnTo>
                              <a:lnTo>
                                <a:pt x="3220" y="1547"/>
                              </a:lnTo>
                              <a:close/>
                              <a:moveTo>
                                <a:pt x="1949" y="3569"/>
                              </a:moveTo>
                              <a:lnTo>
                                <a:pt x="1949" y="3569"/>
                              </a:lnTo>
                              <a:lnTo>
                                <a:pt x="1917" y="3571"/>
                              </a:lnTo>
                              <a:lnTo>
                                <a:pt x="1884" y="3572"/>
                              </a:lnTo>
                              <a:lnTo>
                                <a:pt x="1852" y="3574"/>
                              </a:lnTo>
                              <a:lnTo>
                                <a:pt x="1820" y="3576"/>
                              </a:lnTo>
                              <a:lnTo>
                                <a:pt x="1789" y="3579"/>
                              </a:lnTo>
                              <a:lnTo>
                                <a:pt x="1757" y="3584"/>
                              </a:lnTo>
                              <a:lnTo>
                                <a:pt x="1725" y="3588"/>
                              </a:lnTo>
                              <a:lnTo>
                                <a:pt x="1694" y="3595"/>
                              </a:lnTo>
                              <a:lnTo>
                                <a:pt x="1663" y="3600"/>
                              </a:lnTo>
                              <a:lnTo>
                                <a:pt x="1632" y="3608"/>
                              </a:lnTo>
                              <a:lnTo>
                                <a:pt x="1602" y="3616"/>
                              </a:lnTo>
                              <a:lnTo>
                                <a:pt x="1572" y="3623"/>
                              </a:lnTo>
                              <a:lnTo>
                                <a:pt x="1541" y="3633"/>
                              </a:lnTo>
                              <a:lnTo>
                                <a:pt x="1511" y="3642"/>
                              </a:lnTo>
                              <a:lnTo>
                                <a:pt x="1483" y="3653"/>
                              </a:lnTo>
                              <a:lnTo>
                                <a:pt x="1453" y="3664"/>
                              </a:lnTo>
                              <a:lnTo>
                                <a:pt x="1462" y="3677"/>
                              </a:lnTo>
                              <a:lnTo>
                                <a:pt x="1469" y="3691"/>
                              </a:lnTo>
                              <a:lnTo>
                                <a:pt x="1476" y="3706"/>
                              </a:lnTo>
                              <a:lnTo>
                                <a:pt x="1483" y="3720"/>
                              </a:lnTo>
                              <a:lnTo>
                                <a:pt x="1487" y="3736"/>
                              </a:lnTo>
                              <a:lnTo>
                                <a:pt x="1490" y="3752"/>
                              </a:lnTo>
                              <a:lnTo>
                                <a:pt x="1493" y="3769"/>
                              </a:lnTo>
                              <a:lnTo>
                                <a:pt x="1493" y="3785"/>
                              </a:lnTo>
                              <a:lnTo>
                                <a:pt x="1491" y="3807"/>
                              </a:lnTo>
                              <a:lnTo>
                                <a:pt x="1488" y="3829"/>
                              </a:lnTo>
                              <a:lnTo>
                                <a:pt x="1483" y="3849"/>
                              </a:lnTo>
                              <a:lnTo>
                                <a:pt x="1476" y="3869"/>
                              </a:lnTo>
                              <a:lnTo>
                                <a:pt x="1467" y="3887"/>
                              </a:lnTo>
                              <a:lnTo>
                                <a:pt x="1456" y="3905"/>
                              </a:lnTo>
                              <a:lnTo>
                                <a:pt x="1444" y="3922"/>
                              </a:lnTo>
                              <a:lnTo>
                                <a:pt x="1430" y="3937"/>
                              </a:lnTo>
                              <a:lnTo>
                                <a:pt x="1414" y="3951"/>
                              </a:lnTo>
                              <a:lnTo>
                                <a:pt x="1398" y="3963"/>
                              </a:lnTo>
                              <a:lnTo>
                                <a:pt x="1380" y="3974"/>
                              </a:lnTo>
                              <a:lnTo>
                                <a:pt x="1362" y="3983"/>
                              </a:lnTo>
                              <a:lnTo>
                                <a:pt x="1342" y="3990"/>
                              </a:lnTo>
                              <a:lnTo>
                                <a:pt x="1322" y="3995"/>
                              </a:lnTo>
                              <a:lnTo>
                                <a:pt x="1300" y="3999"/>
                              </a:lnTo>
                              <a:lnTo>
                                <a:pt x="1279" y="4000"/>
                              </a:lnTo>
                              <a:lnTo>
                                <a:pt x="1263" y="4000"/>
                              </a:lnTo>
                              <a:lnTo>
                                <a:pt x="1247" y="3997"/>
                              </a:lnTo>
                              <a:lnTo>
                                <a:pt x="1232" y="3994"/>
                              </a:lnTo>
                              <a:lnTo>
                                <a:pt x="1216" y="3991"/>
                              </a:lnTo>
                              <a:lnTo>
                                <a:pt x="1202" y="3985"/>
                              </a:lnTo>
                              <a:lnTo>
                                <a:pt x="1189" y="3980"/>
                              </a:lnTo>
                              <a:lnTo>
                                <a:pt x="1176" y="3973"/>
                              </a:lnTo>
                              <a:lnTo>
                                <a:pt x="1163" y="3966"/>
                              </a:lnTo>
                              <a:lnTo>
                                <a:pt x="1150" y="3957"/>
                              </a:lnTo>
                              <a:lnTo>
                                <a:pt x="1138" y="3947"/>
                              </a:lnTo>
                              <a:lnTo>
                                <a:pt x="1127" y="3937"/>
                              </a:lnTo>
                              <a:lnTo>
                                <a:pt x="1117" y="3926"/>
                              </a:lnTo>
                              <a:lnTo>
                                <a:pt x="1108" y="3915"/>
                              </a:lnTo>
                              <a:lnTo>
                                <a:pt x="1100" y="3902"/>
                              </a:lnTo>
                              <a:lnTo>
                                <a:pt x="1092" y="3890"/>
                              </a:lnTo>
                              <a:lnTo>
                                <a:pt x="1084" y="3876"/>
                              </a:lnTo>
                              <a:lnTo>
                                <a:pt x="1050" y="3905"/>
                              </a:lnTo>
                              <a:lnTo>
                                <a:pt x="1017" y="3935"/>
                              </a:lnTo>
                              <a:lnTo>
                                <a:pt x="985" y="3964"/>
                              </a:lnTo>
                              <a:lnTo>
                                <a:pt x="955" y="3996"/>
                              </a:lnTo>
                              <a:lnTo>
                                <a:pt x="924" y="4029"/>
                              </a:lnTo>
                              <a:lnTo>
                                <a:pt x="895" y="4063"/>
                              </a:lnTo>
                              <a:lnTo>
                                <a:pt x="867" y="4098"/>
                              </a:lnTo>
                              <a:lnTo>
                                <a:pt x="840" y="4133"/>
                              </a:lnTo>
                              <a:lnTo>
                                <a:pt x="852" y="4140"/>
                              </a:lnTo>
                              <a:lnTo>
                                <a:pt x="864" y="4148"/>
                              </a:lnTo>
                              <a:lnTo>
                                <a:pt x="875" y="4157"/>
                              </a:lnTo>
                              <a:lnTo>
                                <a:pt x="886" y="4166"/>
                              </a:lnTo>
                              <a:lnTo>
                                <a:pt x="896" y="4177"/>
                              </a:lnTo>
                              <a:lnTo>
                                <a:pt x="906" y="4187"/>
                              </a:lnTo>
                              <a:lnTo>
                                <a:pt x="915" y="4199"/>
                              </a:lnTo>
                              <a:lnTo>
                                <a:pt x="923" y="4210"/>
                              </a:lnTo>
                              <a:lnTo>
                                <a:pt x="930" y="4223"/>
                              </a:lnTo>
                              <a:lnTo>
                                <a:pt x="936" y="4235"/>
                              </a:lnTo>
                              <a:lnTo>
                                <a:pt x="941" y="4249"/>
                              </a:lnTo>
                              <a:lnTo>
                                <a:pt x="946" y="4263"/>
                              </a:lnTo>
                              <a:lnTo>
                                <a:pt x="950" y="4277"/>
                              </a:lnTo>
                              <a:lnTo>
                                <a:pt x="952" y="4291"/>
                              </a:lnTo>
                              <a:lnTo>
                                <a:pt x="955" y="4307"/>
                              </a:lnTo>
                              <a:lnTo>
                                <a:pt x="955" y="4322"/>
                              </a:lnTo>
                              <a:lnTo>
                                <a:pt x="953" y="4344"/>
                              </a:lnTo>
                              <a:lnTo>
                                <a:pt x="950" y="4365"/>
                              </a:lnTo>
                              <a:lnTo>
                                <a:pt x="945" y="4386"/>
                              </a:lnTo>
                              <a:lnTo>
                                <a:pt x="938" y="4406"/>
                              </a:lnTo>
                              <a:lnTo>
                                <a:pt x="929" y="4424"/>
                              </a:lnTo>
                              <a:lnTo>
                                <a:pt x="918" y="4442"/>
                              </a:lnTo>
                              <a:lnTo>
                                <a:pt x="906" y="4458"/>
                              </a:lnTo>
                              <a:lnTo>
                                <a:pt x="892" y="4474"/>
                              </a:lnTo>
                              <a:lnTo>
                                <a:pt x="876" y="4487"/>
                              </a:lnTo>
                              <a:lnTo>
                                <a:pt x="860" y="4500"/>
                              </a:lnTo>
                              <a:lnTo>
                                <a:pt x="842" y="4510"/>
                              </a:lnTo>
                              <a:lnTo>
                                <a:pt x="824" y="4520"/>
                              </a:lnTo>
                              <a:lnTo>
                                <a:pt x="804" y="4527"/>
                              </a:lnTo>
                              <a:lnTo>
                                <a:pt x="784" y="4532"/>
                              </a:lnTo>
                              <a:lnTo>
                                <a:pt x="762" y="4535"/>
                              </a:lnTo>
                              <a:lnTo>
                                <a:pt x="740" y="4537"/>
                              </a:lnTo>
                              <a:lnTo>
                                <a:pt x="727" y="4535"/>
                              </a:lnTo>
                              <a:lnTo>
                                <a:pt x="715" y="4534"/>
                              </a:lnTo>
                              <a:lnTo>
                                <a:pt x="702" y="4533"/>
                              </a:lnTo>
                              <a:lnTo>
                                <a:pt x="689" y="4530"/>
                              </a:lnTo>
                              <a:lnTo>
                                <a:pt x="677" y="4527"/>
                              </a:lnTo>
                              <a:lnTo>
                                <a:pt x="665" y="4522"/>
                              </a:lnTo>
                              <a:lnTo>
                                <a:pt x="653" y="4518"/>
                              </a:lnTo>
                              <a:lnTo>
                                <a:pt x="642" y="4512"/>
                              </a:lnTo>
                              <a:lnTo>
                                <a:pt x="626" y="4564"/>
                              </a:lnTo>
                              <a:lnTo>
                                <a:pt x="611" y="4617"/>
                              </a:lnTo>
                              <a:lnTo>
                                <a:pt x="599" y="4671"/>
                              </a:lnTo>
                              <a:lnTo>
                                <a:pt x="588" y="4726"/>
                              </a:lnTo>
                              <a:lnTo>
                                <a:pt x="581" y="4781"/>
                              </a:lnTo>
                              <a:lnTo>
                                <a:pt x="575" y="4836"/>
                              </a:lnTo>
                              <a:lnTo>
                                <a:pt x="571" y="4893"/>
                              </a:lnTo>
                              <a:lnTo>
                                <a:pt x="570" y="4950"/>
                              </a:lnTo>
                              <a:lnTo>
                                <a:pt x="571" y="4985"/>
                              </a:lnTo>
                              <a:lnTo>
                                <a:pt x="572" y="5021"/>
                              </a:lnTo>
                              <a:lnTo>
                                <a:pt x="574" y="5056"/>
                              </a:lnTo>
                              <a:lnTo>
                                <a:pt x="577" y="5091"/>
                              </a:lnTo>
                              <a:lnTo>
                                <a:pt x="581" y="5125"/>
                              </a:lnTo>
                              <a:lnTo>
                                <a:pt x="586" y="5159"/>
                              </a:lnTo>
                              <a:lnTo>
                                <a:pt x="592" y="5193"/>
                              </a:lnTo>
                              <a:lnTo>
                                <a:pt x="598" y="5227"/>
                              </a:lnTo>
                              <a:lnTo>
                                <a:pt x="605" y="5260"/>
                              </a:lnTo>
                              <a:lnTo>
                                <a:pt x="614" y="5295"/>
                              </a:lnTo>
                              <a:lnTo>
                                <a:pt x="622" y="5328"/>
                              </a:lnTo>
                              <a:lnTo>
                                <a:pt x="632" y="5359"/>
                              </a:lnTo>
                              <a:lnTo>
                                <a:pt x="642" y="5391"/>
                              </a:lnTo>
                              <a:lnTo>
                                <a:pt x="654" y="5423"/>
                              </a:lnTo>
                              <a:lnTo>
                                <a:pt x="665" y="5455"/>
                              </a:lnTo>
                              <a:lnTo>
                                <a:pt x="678" y="5486"/>
                              </a:lnTo>
                              <a:lnTo>
                                <a:pt x="692" y="5517"/>
                              </a:lnTo>
                              <a:lnTo>
                                <a:pt x="706" y="5548"/>
                              </a:lnTo>
                              <a:lnTo>
                                <a:pt x="721" y="5577"/>
                              </a:lnTo>
                              <a:lnTo>
                                <a:pt x="737" y="5607"/>
                              </a:lnTo>
                              <a:lnTo>
                                <a:pt x="753" y="5636"/>
                              </a:lnTo>
                              <a:lnTo>
                                <a:pt x="770" y="5664"/>
                              </a:lnTo>
                              <a:lnTo>
                                <a:pt x="787" y="5693"/>
                              </a:lnTo>
                              <a:lnTo>
                                <a:pt x="806" y="5720"/>
                              </a:lnTo>
                              <a:lnTo>
                                <a:pt x="825" y="5748"/>
                              </a:lnTo>
                              <a:lnTo>
                                <a:pt x="845" y="5775"/>
                              </a:lnTo>
                              <a:lnTo>
                                <a:pt x="864" y="5801"/>
                              </a:lnTo>
                              <a:lnTo>
                                <a:pt x="885" y="5827"/>
                              </a:lnTo>
                              <a:lnTo>
                                <a:pt x="906" y="5852"/>
                              </a:lnTo>
                              <a:lnTo>
                                <a:pt x="928" y="5876"/>
                              </a:lnTo>
                              <a:lnTo>
                                <a:pt x="951" y="5901"/>
                              </a:lnTo>
                              <a:lnTo>
                                <a:pt x="974" y="5925"/>
                              </a:lnTo>
                              <a:lnTo>
                                <a:pt x="999" y="5948"/>
                              </a:lnTo>
                              <a:lnTo>
                                <a:pt x="1023" y="5971"/>
                              </a:lnTo>
                              <a:lnTo>
                                <a:pt x="1047" y="5993"/>
                              </a:lnTo>
                              <a:lnTo>
                                <a:pt x="1072" y="6014"/>
                              </a:lnTo>
                              <a:lnTo>
                                <a:pt x="1099" y="6035"/>
                              </a:lnTo>
                              <a:lnTo>
                                <a:pt x="1125" y="6055"/>
                              </a:lnTo>
                              <a:lnTo>
                                <a:pt x="1152" y="6075"/>
                              </a:lnTo>
                              <a:lnTo>
                                <a:pt x="1179" y="6093"/>
                              </a:lnTo>
                              <a:lnTo>
                                <a:pt x="1207" y="6112"/>
                              </a:lnTo>
                              <a:lnTo>
                                <a:pt x="1235" y="6130"/>
                              </a:lnTo>
                              <a:lnTo>
                                <a:pt x="1264" y="6146"/>
                              </a:lnTo>
                              <a:lnTo>
                                <a:pt x="1292" y="6163"/>
                              </a:lnTo>
                              <a:lnTo>
                                <a:pt x="1322" y="6178"/>
                              </a:lnTo>
                              <a:lnTo>
                                <a:pt x="1352" y="6193"/>
                              </a:lnTo>
                              <a:lnTo>
                                <a:pt x="1383" y="6208"/>
                              </a:lnTo>
                              <a:lnTo>
                                <a:pt x="1413" y="6221"/>
                              </a:lnTo>
                              <a:lnTo>
                                <a:pt x="1444" y="6234"/>
                              </a:lnTo>
                              <a:lnTo>
                                <a:pt x="1476" y="6246"/>
                              </a:lnTo>
                              <a:lnTo>
                                <a:pt x="1508" y="6257"/>
                              </a:lnTo>
                              <a:lnTo>
                                <a:pt x="1540" y="6267"/>
                              </a:lnTo>
                              <a:lnTo>
                                <a:pt x="1573" y="6277"/>
                              </a:lnTo>
                              <a:lnTo>
                                <a:pt x="1605" y="6286"/>
                              </a:lnTo>
                              <a:lnTo>
                                <a:pt x="1639" y="6295"/>
                              </a:lnTo>
                              <a:lnTo>
                                <a:pt x="1672" y="6301"/>
                              </a:lnTo>
                              <a:lnTo>
                                <a:pt x="1706" y="6308"/>
                              </a:lnTo>
                              <a:lnTo>
                                <a:pt x="1740" y="6313"/>
                              </a:lnTo>
                              <a:lnTo>
                                <a:pt x="1774" y="6319"/>
                              </a:lnTo>
                              <a:lnTo>
                                <a:pt x="1808" y="6322"/>
                              </a:lnTo>
                              <a:lnTo>
                                <a:pt x="1844" y="6325"/>
                              </a:lnTo>
                              <a:lnTo>
                                <a:pt x="1879" y="6328"/>
                              </a:lnTo>
                              <a:lnTo>
                                <a:pt x="1914" y="6329"/>
                              </a:lnTo>
                              <a:lnTo>
                                <a:pt x="1949" y="6330"/>
                              </a:lnTo>
                              <a:lnTo>
                                <a:pt x="1986" y="6329"/>
                              </a:lnTo>
                              <a:lnTo>
                                <a:pt x="2021" y="6328"/>
                              </a:lnTo>
                              <a:lnTo>
                                <a:pt x="2056" y="6325"/>
                              </a:lnTo>
                              <a:lnTo>
                                <a:pt x="2090" y="6322"/>
                              </a:lnTo>
                              <a:lnTo>
                                <a:pt x="2125" y="6319"/>
                              </a:lnTo>
                              <a:lnTo>
                                <a:pt x="2159" y="6313"/>
                              </a:lnTo>
                              <a:lnTo>
                                <a:pt x="2193" y="6308"/>
                              </a:lnTo>
                              <a:lnTo>
                                <a:pt x="2228" y="6301"/>
                              </a:lnTo>
                              <a:lnTo>
                                <a:pt x="2261" y="6295"/>
                              </a:lnTo>
                              <a:lnTo>
                                <a:pt x="2294" y="6286"/>
                              </a:lnTo>
                              <a:lnTo>
                                <a:pt x="2327" y="6277"/>
                              </a:lnTo>
                              <a:lnTo>
                                <a:pt x="2360" y="6267"/>
                              </a:lnTo>
                              <a:lnTo>
                                <a:pt x="2391" y="6257"/>
                              </a:lnTo>
                              <a:lnTo>
                                <a:pt x="2423" y="6246"/>
                              </a:lnTo>
                              <a:lnTo>
                                <a:pt x="2455" y="6234"/>
                              </a:lnTo>
                              <a:lnTo>
                                <a:pt x="2486" y="6221"/>
                              </a:lnTo>
                              <a:lnTo>
                                <a:pt x="2517" y="6208"/>
                              </a:lnTo>
                              <a:lnTo>
                                <a:pt x="2548" y="6193"/>
                              </a:lnTo>
                              <a:lnTo>
                                <a:pt x="2577" y="6178"/>
                              </a:lnTo>
                              <a:lnTo>
                                <a:pt x="2607" y="6163"/>
                              </a:lnTo>
                              <a:lnTo>
                                <a:pt x="2636" y="6146"/>
                              </a:lnTo>
                              <a:lnTo>
                                <a:pt x="2664" y="6130"/>
                              </a:lnTo>
                              <a:lnTo>
                                <a:pt x="2693" y="6112"/>
                              </a:lnTo>
                              <a:lnTo>
                                <a:pt x="2720" y="6093"/>
                              </a:lnTo>
                              <a:lnTo>
                                <a:pt x="2748" y="6075"/>
                              </a:lnTo>
                              <a:lnTo>
                                <a:pt x="2774" y="6055"/>
                              </a:lnTo>
                              <a:lnTo>
                                <a:pt x="2801" y="6035"/>
                              </a:lnTo>
                              <a:lnTo>
                                <a:pt x="2827" y="6014"/>
                              </a:lnTo>
                              <a:lnTo>
                                <a:pt x="2852" y="5993"/>
                              </a:lnTo>
                              <a:lnTo>
                                <a:pt x="2877" y="5971"/>
                              </a:lnTo>
                              <a:lnTo>
                                <a:pt x="2901" y="5948"/>
                              </a:lnTo>
                              <a:lnTo>
                                <a:pt x="2925" y="5925"/>
                              </a:lnTo>
                              <a:lnTo>
                                <a:pt x="2948" y="5901"/>
                              </a:lnTo>
                              <a:lnTo>
                                <a:pt x="2970" y="5876"/>
                              </a:lnTo>
                              <a:lnTo>
                                <a:pt x="2992" y="5852"/>
                              </a:lnTo>
                              <a:lnTo>
                                <a:pt x="3014" y="5827"/>
                              </a:lnTo>
                              <a:lnTo>
                                <a:pt x="3035" y="5801"/>
                              </a:lnTo>
                              <a:lnTo>
                                <a:pt x="3055" y="5775"/>
                              </a:lnTo>
                              <a:lnTo>
                                <a:pt x="3075" y="5748"/>
                              </a:lnTo>
                              <a:lnTo>
                                <a:pt x="3093" y="5720"/>
                              </a:lnTo>
                              <a:lnTo>
                                <a:pt x="3112" y="5693"/>
                              </a:lnTo>
                              <a:lnTo>
                                <a:pt x="3130" y="5664"/>
                              </a:lnTo>
                              <a:lnTo>
                                <a:pt x="3146" y="5636"/>
                              </a:lnTo>
                              <a:lnTo>
                                <a:pt x="3163" y="5607"/>
                              </a:lnTo>
                              <a:lnTo>
                                <a:pt x="3178" y="5577"/>
                              </a:lnTo>
                              <a:lnTo>
                                <a:pt x="3194" y="5548"/>
                              </a:lnTo>
                              <a:lnTo>
                                <a:pt x="3208" y="5517"/>
                              </a:lnTo>
                              <a:lnTo>
                                <a:pt x="3221" y="5486"/>
                              </a:lnTo>
                              <a:lnTo>
                                <a:pt x="3233" y="5455"/>
                              </a:lnTo>
                              <a:lnTo>
                                <a:pt x="3245" y="5423"/>
                              </a:lnTo>
                              <a:lnTo>
                                <a:pt x="3257" y="5391"/>
                              </a:lnTo>
                              <a:lnTo>
                                <a:pt x="3267" y="5359"/>
                              </a:lnTo>
                              <a:lnTo>
                                <a:pt x="3277" y="5328"/>
                              </a:lnTo>
                              <a:lnTo>
                                <a:pt x="3286" y="5295"/>
                              </a:lnTo>
                              <a:lnTo>
                                <a:pt x="3294" y="5260"/>
                              </a:lnTo>
                              <a:lnTo>
                                <a:pt x="3301" y="5227"/>
                              </a:lnTo>
                              <a:lnTo>
                                <a:pt x="3308" y="5193"/>
                              </a:lnTo>
                              <a:lnTo>
                                <a:pt x="3313" y="5159"/>
                              </a:lnTo>
                              <a:lnTo>
                                <a:pt x="3318" y="5125"/>
                              </a:lnTo>
                              <a:lnTo>
                                <a:pt x="3322" y="5091"/>
                              </a:lnTo>
                              <a:lnTo>
                                <a:pt x="3326" y="5056"/>
                              </a:lnTo>
                              <a:lnTo>
                                <a:pt x="3328" y="5021"/>
                              </a:lnTo>
                              <a:lnTo>
                                <a:pt x="3329" y="4985"/>
                              </a:lnTo>
                              <a:lnTo>
                                <a:pt x="3330" y="4950"/>
                              </a:lnTo>
                              <a:lnTo>
                                <a:pt x="3329" y="4914"/>
                              </a:lnTo>
                              <a:lnTo>
                                <a:pt x="3328" y="4879"/>
                              </a:lnTo>
                              <a:lnTo>
                                <a:pt x="3326" y="4843"/>
                              </a:lnTo>
                              <a:lnTo>
                                <a:pt x="3322" y="4808"/>
                              </a:lnTo>
                              <a:lnTo>
                                <a:pt x="3318" y="4774"/>
                              </a:lnTo>
                              <a:lnTo>
                                <a:pt x="3313" y="4740"/>
                              </a:lnTo>
                              <a:lnTo>
                                <a:pt x="3308" y="4706"/>
                              </a:lnTo>
                              <a:lnTo>
                                <a:pt x="3301" y="4672"/>
                              </a:lnTo>
                              <a:lnTo>
                                <a:pt x="3294" y="4639"/>
                              </a:lnTo>
                              <a:lnTo>
                                <a:pt x="3286" y="4605"/>
                              </a:lnTo>
                              <a:lnTo>
                                <a:pt x="3277" y="4573"/>
                              </a:lnTo>
                              <a:lnTo>
                                <a:pt x="3267" y="4540"/>
                              </a:lnTo>
                              <a:lnTo>
                                <a:pt x="3257" y="4508"/>
                              </a:lnTo>
                              <a:lnTo>
                                <a:pt x="3245" y="4476"/>
                              </a:lnTo>
                              <a:lnTo>
                                <a:pt x="3233" y="4444"/>
                              </a:lnTo>
                              <a:lnTo>
                                <a:pt x="3221" y="4413"/>
                              </a:lnTo>
                              <a:lnTo>
                                <a:pt x="3208" y="4382"/>
                              </a:lnTo>
                              <a:lnTo>
                                <a:pt x="3194" y="4352"/>
                              </a:lnTo>
                              <a:lnTo>
                                <a:pt x="3178" y="4322"/>
                              </a:lnTo>
                              <a:lnTo>
                                <a:pt x="3163" y="4292"/>
                              </a:lnTo>
                              <a:lnTo>
                                <a:pt x="3146" y="4264"/>
                              </a:lnTo>
                              <a:lnTo>
                                <a:pt x="3130" y="4235"/>
                              </a:lnTo>
                              <a:lnTo>
                                <a:pt x="3112" y="4206"/>
                              </a:lnTo>
                              <a:lnTo>
                                <a:pt x="3093" y="4179"/>
                              </a:lnTo>
                              <a:lnTo>
                                <a:pt x="3075" y="4151"/>
                              </a:lnTo>
                              <a:lnTo>
                                <a:pt x="3055" y="4125"/>
                              </a:lnTo>
                              <a:lnTo>
                                <a:pt x="3035" y="4099"/>
                              </a:lnTo>
                              <a:lnTo>
                                <a:pt x="3014" y="4072"/>
                              </a:lnTo>
                              <a:lnTo>
                                <a:pt x="2992" y="4047"/>
                              </a:lnTo>
                              <a:lnTo>
                                <a:pt x="2970" y="4023"/>
                              </a:lnTo>
                              <a:lnTo>
                                <a:pt x="2948" y="3999"/>
                              </a:lnTo>
                              <a:lnTo>
                                <a:pt x="2925" y="3974"/>
                              </a:lnTo>
                              <a:lnTo>
                                <a:pt x="2901" y="3951"/>
                              </a:lnTo>
                              <a:lnTo>
                                <a:pt x="2877" y="3929"/>
                              </a:lnTo>
                              <a:lnTo>
                                <a:pt x="2852" y="3907"/>
                              </a:lnTo>
                              <a:lnTo>
                                <a:pt x="2827" y="3885"/>
                              </a:lnTo>
                              <a:lnTo>
                                <a:pt x="2801" y="3864"/>
                              </a:lnTo>
                              <a:lnTo>
                                <a:pt x="2774" y="3845"/>
                              </a:lnTo>
                              <a:lnTo>
                                <a:pt x="2748" y="3825"/>
                              </a:lnTo>
                              <a:lnTo>
                                <a:pt x="2720" y="3806"/>
                              </a:lnTo>
                              <a:lnTo>
                                <a:pt x="2693" y="3787"/>
                              </a:lnTo>
                              <a:lnTo>
                                <a:pt x="2664" y="3770"/>
                              </a:lnTo>
                              <a:lnTo>
                                <a:pt x="2636" y="3753"/>
                              </a:lnTo>
                              <a:lnTo>
                                <a:pt x="2607" y="3737"/>
                              </a:lnTo>
                              <a:lnTo>
                                <a:pt x="2577" y="3721"/>
                              </a:lnTo>
                              <a:lnTo>
                                <a:pt x="2548" y="3706"/>
                              </a:lnTo>
                              <a:lnTo>
                                <a:pt x="2517" y="3692"/>
                              </a:lnTo>
                              <a:lnTo>
                                <a:pt x="2486" y="3678"/>
                              </a:lnTo>
                              <a:lnTo>
                                <a:pt x="2455" y="3665"/>
                              </a:lnTo>
                              <a:lnTo>
                                <a:pt x="2423" y="3654"/>
                              </a:lnTo>
                              <a:lnTo>
                                <a:pt x="2391" y="3642"/>
                              </a:lnTo>
                              <a:lnTo>
                                <a:pt x="2360" y="3632"/>
                              </a:lnTo>
                              <a:lnTo>
                                <a:pt x="2327" y="3622"/>
                              </a:lnTo>
                              <a:lnTo>
                                <a:pt x="2294" y="3614"/>
                              </a:lnTo>
                              <a:lnTo>
                                <a:pt x="2261" y="3605"/>
                              </a:lnTo>
                              <a:lnTo>
                                <a:pt x="2228" y="3598"/>
                              </a:lnTo>
                              <a:lnTo>
                                <a:pt x="2193" y="3592"/>
                              </a:lnTo>
                              <a:lnTo>
                                <a:pt x="2159" y="3586"/>
                              </a:lnTo>
                              <a:lnTo>
                                <a:pt x="2125" y="3581"/>
                              </a:lnTo>
                              <a:lnTo>
                                <a:pt x="2090" y="3577"/>
                              </a:lnTo>
                              <a:lnTo>
                                <a:pt x="2056" y="3574"/>
                              </a:lnTo>
                              <a:lnTo>
                                <a:pt x="2021" y="3572"/>
                              </a:lnTo>
                              <a:lnTo>
                                <a:pt x="1986" y="3571"/>
                              </a:lnTo>
                              <a:lnTo>
                                <a:pt x="1949" y="3569"/>
                              </a:lnTo>
                              <a:close/>
                              <a:moveTo>
                                <a:pt x="1379" y="4655"/>
                              </a:moveTo>
                              <a:lnTo>
                                <a:pt x="1379" y="4655"/>
                              </a:lnTo>
                              <a:lnTo>
                                <a:pt x="1355" y="4654"/>
                              </a:lnTo>
                              <a:lnTo>
                                <a:pt x="1332" y="4651"/>
                              </a:lnTo>
                              <a:lnTo>
                                <a:pt x="1310" y="4644"/>
                              </a:lnTo>
                              <a:lnTo>
                                <a:pt x="1288" y="4637"/>
                              </a:lnTo>
                              <a:lnTo>
                                <a:pt x="1268" y="4627"/>
                              </a:lnTo>
                              <a:lnTo>
                                <a:pt x="1248" y="4616"/>
                              </a:lnTo>
                              <a:lnTo>
                                <a:pt x="1231" y="4601"/>
                              </a:lnTo>
                              <a:lnTo>
                                <a:pt x="1214" y="4587"/>
                              </a:lnTo>
                              <a:lnTo>
                                <a:pt x="1199" y="4571"/>
                              </a:lnTo>
                              <a:lnTo>
                                <a:pt x="1186" y="4552"/>
                              </a:lnTo>
                              <a:lnTo>
                                <a:pt x="1174" y="4533"/>
                              </a:lnTo>
                              <a:lnTo>
                                <a:pt x="1164" y="4512"/>
                              </a:lnTo>
                              <a:lnTo>
                                <a:pt x="1156" y="4491"/>
                              </a:lnTo>
                              <a:lnTo>
                                <a:pt x="1150" y="4468"/>
                              </a:lnTo>
                              <a:lnTo>
                                <a:pt x="1147" y="4445"/>
                              </a:lnTo>
                              <a:lnTo>
                                <a:pt x="1146" y="4422"/>
                              </a:lnTo>
                              <a:lnTo>
                                <a:pt x="1147" y="4398"/>
                              </a:lnTo>
                              <a:lnTo>
                                <a:pt x="1150" y="4375"/>
                              </a:lnTo>
                              <a:lnTo>
                                <a:pt x="1156" y="4353"/>
                              </a:lnTo>
                              <a:lnTo>
                                <a:pt x="1164" y="4331"/>
                              </a:lnTo>
                              <a:lnTo>
                                <a:pt x="1174" y="4311"/>
                              </a:lnTo>
                              <a:lnTo>
                                <a:pt x="1186" y="4291"/>
                              </a:lnTo>
                              <a:lnTo>
                                <a:pt x="1199" y="4274"/>
                              </a:lnTo>
                              <a:lnTo>
                                <a:pt x="1214" y="4257"/>
                              </a:lnTo>
                              <a:lnTo>
                                <a:pt x="1231" y="4242"/>
                              </a:lnTo>
                              <a:lnTo>
                                <a:pt x="1248" y="4228"/>
                              </a:lnTo>
                              <a:lnTo>
                                <a:pt x="1268" y="4216"/>
                              </a:lnTo>
                              <a:lnTo>
                                <a:pt x="1288" y="4206"/>
                              </a:lnTo>
                              <a:lnTo>
                                <a:pt x="1310" y="4199"/>
                              </a:lnTo>
                              <a:lnTo>
                                <a:pt x="1332" y="4193"/>
                              </a:lnTo>
                              <a:lnTo>
                                <a:pt x="1355" y="4189"/>
                              </a:lnTo>
                              <a:lnTo>
                                <a:pt x="1379" y="4188"/>
                              </a:lnTo>
                              <a:lnTo>
                                <a:pt x="1403" y="4189"/>
                              </a:lnTo>
                              <a:lnTo>
                                <a:pt x="1427" y="4193"/>
                              </a:lnTo>
                              <a:lnTo>
                                <a:pt x="1449" y="4199"/>
                              </a:lnTo>
                              <a:lnTo>
                                <a:pt x="1471" y="4206"/>
                              </a:lnTo>
                              <a:lnTo>
                                <a:pt x="1490" y="4216"/>
                              </a:lnTo>
                              <a:lnTo>
                                <a:pt x="1510" y="4228"/>
                              </a:lnTo>
                              <a:lnTo>
                                <a:pt x="1528" y="4242"/>
                              </a:lnTo>
                              <a:lnTo>
                                <a:pt x="1544" y="4257"/>
                              </a:lnTo>
                              <a:lnTo>
                                <a:pt x="1560" y="4274"/>
                              </a:lnTo>
                              <a:lnTo>
                                <a:pt x="1573" y="4291"/>
                              </a:lnTo>
                              <a:lnTo>
                                <a:pt x="1585" y="4311"/>
                              </a:lnTo>
                              <a:lnTo>
                                <a:pt x="1595" y="4331"/>
                              </a:lnTo>
                              <a:lnTo>
                                <a:pt x="1603" y="4353"/>
                              </a:lnTo>
                              <a:lnTo>
                                <a:pt x="1608" y="4375"/>
                              </a:lnTo>
                              <a:lnTo>
                                <a:pt x="1611" y="4398"/>
                              </a:lnTo>
                              <a:lnTo>
                                <a:pt x="1613" y="4422"/>
                              </a:lnTo>
                              <a:lnTo>
                                <a:pt x="1611" y="4445"/>
                              </a:lnTo>
                              <a:lnTo>
                                <a:pt x="1608" y="4468"/>
                              </a:lnTo>
                              <a:lnTo>
                                <a:pt x="1603" y="4491"/>
                              </a:lnTo>
                              <a:lnTo>
                                <a:pt x="1595" y="4512"/>
                              </a:lnTo>
                              <a:lnTo>
                                <a:pt x="1585" y="4533"/>
                              </a:lnTo>
                              <a:lnTo>
                                <a:pt x="1573" y="4552"/>
                              </a:lnTo>
                              <a:lnTo>
                                <a:pt x="1560" y="4571"/>
                              </a:lnTo>
                              <a:lnTo>
                                <a:pt x="1544" y="4587"/>
                              </a:lnTo>
                              <a:lnTo>
                                <a:pt x="1528" y="4601"/>
                              </a:lnTo>
                              <a:lnTo>
                                <a:pt x="1510" y="4616"/>
                              </a:lnTo>
                              <a:lnTo>
                                <a:pt x="1490" y="4627"/>
                              </a:lnTo>
                              <a:lnTo>
                                <a:pt x="1471" y="4637"/>
                              </a:lnTo>
                              <a:lnTo>
                                <a:pt x="1449" y="4644"/>
                              </a:lnTo>
                              <a:lnTo>
                                <a:pt x="1427" y="4651"/>
                              </a:lnTo>
                              <a:lnTo>
                                <a:pt x="1403" y="4654"/>
                              </a:lnTo>
                              <a:lnTo>
                                <a:pt x="1379" y="4655"/>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92.25pt;margin-top:124.75pt;height:39.2pt;width:29.2pt;z-index:251697152;v-text-anchor:middle;mso-width-relative:page;mso-height-relative:page;" fillcolor="#262626 [3204]" filled="t" stroked="f" coordsize="4721,6330" o:gfxdata="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" path="m4402,2780l3634,2630,3604,2682,3573,2734,3539,2786,3504,2839,3430,2945,3353,3055,3313,3112,3274,3171,3233,3232,3195,3296,3155,3362,3117,3430,3079,3502,3062,3539,3043,3577,3027,3615,3012,3652,2998,3689,2985,3728,3018,3755,3048,3784,3079,3814,3109,3845,3137,3875,3166,3908,3194,3940,3220,3974,3245,4008,3271,4043,3294,4079,3317,4115,3339,4151,3360,4189,3379,4227,3399,4266,3417,4304,3433,4344,3450,4385,3464,4425,3479,4467,3491,4509,3503,4551,3513,4594,3523,4637,3530,4681,3537,4725,3542,4769,3547,4814,3550,4859,3552,4904,3553,4950,3552,4996,3550,5043,3547,5089,3541,5135,3536,5180,3528,5225,3519,5270,3509,5314,3907,5389,3952,5335,3996,5282,4039,5230,4080,5178,4120,5126,4157,5076,4194,5025,4229,4975,4262,4926,4294,4878,4323,4829,4352,4781,4380,4733,4405,4686,4429,4640,4451,4594,4472,4548,4492,4501,4509,4456,4526,4410,4540,4365,4553,4320,4566,4276,4575,4231,4584,4186,4592,4142,4597,4096,4602,4052,4604,4007,4605,3963,4605,3918,4603,3874,4601,3832,4597,3791,4589,3710,4579,3633,4567,3557,4553,3484,4539,3413,4524,3344,4507,3276,4476,3146,4447,3021,4432,2959,4420,2898,4410,2839,4402,2780xm4349,964l4349,964,4326,961,4303,958,4279,957,4256,957,4234,958,4211,960,4189,962,4167,967,4146,972,4124,979,4103,985,4084,994,4063,1003,4044,1013,4024,1024,4007,1036,3988,1049,3971,1062,3955,1077,3938,1092,3924,1109,3909,1125,3896,1143,3882,1160,3871,1179,3860,1199,3849,1219,3840,1239,3833,1261,3825,1283,3820,1305,3814,1329,3807,1366,3802,1402,3796,1439,3793,1475,3790,1512,3787,1549,3783,1624,3780,1704,3779,1787,3777,1975,4509,2117,4575,1941,4605,1862,4633,1787,4657,1716,4668,1679,4678,1644,4688,1609,4696,1573,4705,1536,4713,1499,4716,1476,4720,1453,4721,1430,4721,1407,4720,1385,4717,1362,4715,1340,4711,1318,4705,1297,4699,1275,4692,1254,4683,1234,4674,1214,4665,1194,4654,1176,4641,1157,4628,1139,4615,1122,4601,1105,4585,1090,4570,1074,4552,1060,4535,1046,4517,1034,4498,1022,4479,1011,4459,1001,4438,991,4417,983,4395,975,4372,970,4349,964xm897,1554l897,1554,891,1531,883,1509,874,1488,864,1467,853,1447,842,1428,830,1410,816,1391,803,1375,787,1358,772,1343,755,1327,738,1314,720,1301,703,1289,684,1277,664,1267,644,1257,625,1248,604,1241,583,1234,562,1228,540,1224,518,1221,496,1219,474,1216,451,1216,428,1217,406,1220,382,1223,359,1227,336,1233,314,1239,292,1247,271,1256,250,1266,231,1277,211,1288,192,1301,175,1314,157,1329,140,1343,125,1359,111,1375,96,1392,83,1410,71,1428,60,1446,49,1466,40,1486,31,1506,24,1527,17,1547,12,1569,7,1590,4,1612,1,1634,0,1657,0,1679,1,1703,2,1725,5,1748,9,1771,15,1794,26,1830,37,1865,48,1901,61,1935,73,1970,88,2004,117,2074,149,2146,186,2222,266,2391,985,2199,969,2011,961,1927,952,1848,942,1772,937,1736,930,1699,924,1663,916,1627,907,1590,897,1554xm1606,3385l1606,3385,1548,3310,1490,3238,1378,3102,1324,3036,1273,2971,1248,2938,1224,2906,1202,2873,1180,2840,424,3043,421,3102,414,3164,408,3224,399,3287,379,3414,357,3547,347,3617,337,3687,329,3759,321,3834,314,3909,310,3989,308,4069,308,4111,309,4153,311,4208,315,4263,322,4316,331,4370,343,4424,356,4478,371,4532,390,4586,403,4530,420,4475,437,4421,457,4367,479,4315,502,4264,528,4213,554,4164,583,4115,612,4068,644,4023,677,3978,713,3934,749,3891,786,3850,825,3810,865,3772,907,3735,950,3699,994,3664,1039,3632,1086,3601,1134,3572,1182,3543,1232,3518,1282,3492,1334,3470,1387,3450,1441,3431,1495,3413,1550,3398,1606,3385xm4434,2331l3769,2201,3766,2231,3762,2258,3758,2287,3754,2314,3747,2342,3741,2368,3734,2395,3726,2421,4393,2550,4395,2523,4398,2496,4402,2468,4407,2441,4413,2413,4418,2386,4426,2358,4434,2331xm414,2814l1071,2638,1061,2612,1053,2587,1044,2561,1036,2534,1028,2507,1022,2479,1016,2452,1011,2423,357,2598,367,2626,377,2652,385,2679,392,2706,399,2733,406,2760,410,2787,414,2814xm2068,3353l2068,3353,2064,3318,2059,3282,2056,3247,2054,3213,2053,3179,2052,3145,2053,3111,2053,3078,2055,3044,2057,3011,2061,2978,2065,2945,2070,2912,2076,2879,2083,2846,2090,2814,2101,2773,2112,2732,2135,2655,2159,2580,2185,2508,2211,2439,2239,2370,2266,2305,2295,2242,2350,2118,2402,2001,2427,1942,2450,1885,2471,1828,2489,1771,3272,1771,3284,1805,3296,1839,3322,1907,3351,1977,3383,2047,3448,2190,3482,2265,3516,2342,3503,2384,3494,2406,3485,2428,3475,2451,3464,2475,3452,2498,3438,2523,3411,2568,3386,2609,3362,2649,3337,2687,3286,2762,3231,2840,3183,2908,3134,2979,3084,3052,3034,3129,3009,3170,2985,3211,2959,3254,2935,3297,2911,3342,2887,3387,2863,3434,2840,3484,2817,3536,2795,3590,2756,3566,2714,3543,2672,3521,2629,3499,2585,3480,2541,3462,2497,3444,2451,3429,2405,3414,2358,3401,2311,3389,2264,3379,2215,3370,2167,3363,2118,3357,2068,3353xm3251,1101l3251,1101,3283,915,3297,832,3309,753,3319,678,3323,641,3327,605,3329,567,3331,531,3332,494,3332,455,3332,432,3330,409,3327,386,3323,364,3318,342,3311,320,3305,299,3296,278,3287,257,3276,238,3265,218,3253,200,3241,182,3227,165,3212,148,3197,133,3181,117,3165,103,3147,90,3130,78,3111,66,3091,55,3071,45,3052,35,3031,27,3010,20,2988,14,2966,9,2943,5,2921,2,2898,1,2873,0,2850,1,2827,3,2804,5,2781,9,2759,15,2738,22,2716,28,2695,37,2675,46,2656,56,2637,67,2618,79,2601,92,2583,105,2566,119,2551,135,2536,151,2521,168,2508,185,2495,203,2484,222,2473,240,2462,260,2453,281,2445,302,2438,323,2432,345,2427,367,2423,389,2420,412,2419,435,2418,458,2419,497,2420,534,2422,571,2426,607,2429,644,2433,681,2443,755,2456,833,2471,916,2505,1101,3251,1101xm3220,1547l3220,1547,3217,1521,3214,1494,3212,1466,3212,1439,3212,1410,3213,1381,3214,1353,3218,1324,2540,1324,2542,1353,2544,1381,2546,1410,2547,1439,2546,1466,2544,1494,2542,1521,2540,1547,3220,1547xm1949,3569l1949,3569,1917,3571,1884,3572,1852,3574,1820,3576,1789,3579,1757,3584,1725,3588,1694,3595,1663,3600,1632,3608,1602,3616,1572,3623,1541,3633,1511,3642,1483,3653,1453,3664,1462,3677,1469,3691,1476,3706,1483,3720,1487,3736,1490,3752,1493,3769,1493,3785,1491,3807,1488,3829,1483,3849,1476,3869,1467,3887,1456,3905,1444,3922,1430,3937,1414,3951,1398,3963,1380,3974,1362,3983,1342,3990,1322,3995,1300,3999,1279,4000,1263,4000,1247,3997,1232,3994,1216,3991,1202,3985,1189,3980,1176,3973,1163,3966,1150,3957,1138,3947,1127,3937,1117,3926,1108,3915,1100,3902,1092,3890,1084,3876,1050,3905,1017,3935,985,3964,955,3996,924,4029,895,4063,867,4098,840,4133,852,4140,864,4148,875,4157,886,4166,896,4177,906,4187,915,4199,923,4210,930,4223,936,4235,941,4249,946,4263,950,4277,952,4291,955,4307,955,4322,953,4344,950,4365,945,4386,938,4406,929,4424,918,4442,906,4458,892,4474,876,4487,860,4500,842,4510,824,4520,804,4527,784,4532,762,4535,740,4537,727,4535,715,4534,702,4533,689,4530,677,4527,665,4522,653,4518,642,4512,626,4564,611,4617,599,4671,588,4726,581,4781,575,4836,571,4893,570,4950,571,4985,572,5021,574,5056,577,5091,581,5125,586,5159,592,5193,598,5227,605,5260,614,5295,622,5328,632,5359,642,5391,654,5423,665,5455,678,5486,692,5517,706,5548,721,5577,737,5607,753,5636,770,5664,787,5693,806,5720,825,5748,845,5775,864,5801,885,5827,906,5852,928,5876,951,5901,974,5925,999,5948,1023,5971,1047,5993,1072,6014,1099,6035,1125,6055,1152,6075,1179,6093,1207,6112,1235,6130,1264,6146,1292,6163,1322,6178,1352,6193,1383,6208,1413,6221,1444,6234,1476,6246,1508,6257,1540,6267,1573,6277,1605,6286,1639,6295,1672,6301,1706,6308,1740,6313,1774,6319,1808,6322,1844,6325,1879,6328,1914,6329,1949,6330,1986,6329,2021,6328,2056,6325,2090,6322,2125,6319,2159,6313,2193,6308,2228,6301,2261,6295,2294,6286,2327,6277,2360,6267,2391,6257,2423,6246,2455,6234,2486,6221,2517,6208,2548,6193,2577,6178,2607,6163,2636,6146,2664,6130,2693,6112,2720,6093,2748,6075,2774,6055,2801,6035,2827,6014,2852,5993,2877,5971,2901,5948,2925,5925,2948,5901,2970,5876,2992,5852,3014,5827,3035,5801,3055,5775,3075,5748,3093,5720,3112,5693,3130,5664,3146,5636,3163,5607,3178,5577,3194,5548,3208,5517,3221,5486,3233,5455,3245,5423,3257,5391,3267,5359,3277,5328,3286,5295,3294,5260,3301,5227,3308,5193,3313,5159,3318,5125,3322,5091,3326,5056,3328,5021,3329,4985,3330,4950,3329,4914,3328,4879,3326,4843,3322,4808,3318,4774,3313,4740,3308,4706,3301,4672,3294,4639,3286,4605,3277,4573,3267,4540,3257,4508,3245,4476,3233,4444,3221,4413,3208,4382,3194,4352,3178,4322,3163,4292,3146,4264,3130,4235,3112,4206,3093,4179,3075,4151,3055,4125,3035,4099,3014,4072,2992,4047,2970,4023,2948,3999,2925,3974,2901,3951,2877,3929,2852,3907,2827,3885,2801,3864,2774,3845,2748,3825,2720,3806,2693,3787,2664,3770,2636,3753,2607,3737,2577,3721,2548,3706,2517,3692,2486,3678,2455,3665,2423,3654,2391,3642,2360,3632,2327,3622,2294,3614,2261,3605,2228,3598,2193,3592,2159,3586,2125,3581,2090,3577,2056,3574,2021,3572,1986,3571,1949,3569xm1379,4655l1379,4655,1355,4654,1332,4651,1310,4644,1288,4637,1268,4627,1248,4616,1231,4601,1214,4587,1199,4571,1186,4552,1174,4533,1164,4512,1156,4491,1150,4468,1147,4445,1146,4422,1147,4398,1150,4375,1156,4353,1164,4331,1174,4311,1186,4291,1199,4274,1214,4257,1231,4242,1248,4228,1268,4216,1288,4206,1310,4199,1332,4193,1355,4189,1379,4188,1403,4189,1427,4193,1449,4199,1471,4206,1490,4216,1510,4228,1528,4242,1544,4257,1560,4274,1573,4291,1585,4311,1595,4331,1603,4353,1608,4375,1611,4398,1613,4422,1611,4445,1608,4468,1603,4491,1595,4512,1585,4533,1573,4552,1560,4571,1544,4587,1528,4601,1510,4616,1490,4627,1471,4637,1449,4644,1427,4651,1403,4654,1379,4655xe">
                <v:path o:connectlocs="@0,@0;@0,@0;@0,@0;@0,@0;@0,@0;@0,@0;@0,@0;@0,@0;@0,@0;@0,@0;@0,@0;@0,@0;@0,@0;@0,@0;@0,@0;@0,@0;@0,@0;@0,@0;@0,@0;@0,@0;@0,@0;@0,@0;@0,@0;@0,@0;@0,@0;@0,@0;@0,@0;@0,@0;@0,@0;@0,@0;@0,@0;@0,@0;@0,@0;@0,@0;@0,@0;@0,@0;@0,@0;@0,@0;@0,@0;@0,@0;@0,@0;@0,@0;@0,@0;@0,@0;@0,@0;@0,@0;@0,@0;@0,@0;@0,@0;@0,@0;@0,@0;@0,@0;@0,@0;@0,@0;@0,@0;@0,@0;@0,@0;@0,@0;@0,@0;@0,@0;@0,@0;@0,@0" o:connectangles="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200025</wp:posOffset>
                </wp:positionH>
                <wp:positionV relativeFrom="paragraph">
                  <wp:posOffset>810260</wp:posOffset>
                </wp:positionV>
                <wp:extent cx="663575" cy="302895"/>
                <wp:effectExtent l="0" t="0" r="3175" b="1905"/>
                <wp:wrapNone/>
                <wp:docPr id="41"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63881" cy="303181"/>
                        </a:xfrm>
                        <a:custGeom>
                          <a:avLst/>
                          <a:gdLst>
                            <a:gd name="T0" fmla="*/ 1101055 w 2465388"/>
                            <a:gd name="T1" fmla="*/ 1090168 h 1123951"/>
                            <a:gd name="T2" fmla="*/ 603582 w 2465388"/>
                            <a:gd name="T3" fmla="*/ 1086737 h 1123951"/>
                            <a:gd name="T4" fmla="*/ 156122 w 2465388"/>
                            <a:gd name="T5" fmla="*/ 1032103 h 1123951"/>
                            <a:gd name="T6" fmla="*/ 119341 w 2465388"/>
                            <a:gd name="T7" fmla="*/ 947908 h 1123951"/>
                            <a:gd name="T8" fmla="*/ 514408 w 2465388"/>
                            <a:gd name="T9" fmla="*/ 993569 h 1123951"/>
                            <a:gd name="T10" fmla="*/ 1135983 w 2465388"/>
                            <a:gd name="T11" fmla="*/ 981692 h 1123951"/>
                            <a:gd name="T12" fmla="*/ 2465388 w 2465388"/>
                            <a:gd name="T13" fmla="*/ 478025 h 1123951"/>
                            <a:gd name="T14" fmla="*/ 2436319 w 2465388"/>
                            <a:gd name="T15" fmla="*/ 696082 h 1123951"/>
                            <a:gd name="T16" fmla="*/ 1595438 w 2465388"/>
                            <a:gd name="T17" fmla="*/ 917576 h 1123951"/>
                            <a:gd name="T18" fmla="*/ 1745010 w 2465388"/>
                            <a:gd name="T19" fmla="*/ 788856 h 1123951"/>
                            <a:gd name="T20" fmla="*/ 2078244 w 2465388"/>
                            <a:gd name="T21" fmla="*/ 645599 h 1123951"/>
                            <a:gd name="T22" fmla="*/ 2301810 w 2465388"/>
                            <a:gd name="T23" fmla="*/ 525072 h 1123951"/>
                            <a:gd name="T24" fmla="*/ 2439185 w 2465388"/>
                            <a:gd name="T25" fmla="*/ 288925 h 1123951"/>
                            <a:gd name="T26" fmla="*/ 2353147 w 2465388"/>
                            <a:gd name="T27" fmla="*/ 441855 h 1123951"/>
                            <a:gd name="T28" fmla="*/ 2004494 w 2465388"/>
                            <a:gd name="T29" fmla="*/ 617009 h 1123951"/>
                            <a:gd name="T30" fmla="*/ 1614807 w 2465388"/>
                            <a:gd name="T31" fmla="*/ 737923 h 1123951"/>
                            <a:gd name="T32" fmla="*/ 1384225 w 2465388"/>
                            <a:gd name="T33" fmla="*/ 851430 h 1123951"/>
                            <a:gd name="T34" fmla="*/ 1056486 w 2465388"/>
                            <a:gd name="T35" fmla="*/ 943769 h 1123951"/>
                            <a:gd name="T36" fmla="*/ 1186470 w 2465388"/>
                            <a:gd name="T37" fmla="*/ 814653 h 1123951"/>
                            <a:gd name="T38" fmla="*/ 1423141 w 2465388"/>
                            <a:gd name="T39" fmla="*/ 696648 h 1123951"/>
                            <a:gd name="T40" fmla="*/ 1959224 w 2465388"/>
                            <a:gd name="T41" fmla="*/ 537898 h 1123951"/>
                            <a:gd name="T42" fmla="*/ 2288023 w 2465388"/>
                            <a:gd name="T43" fmla="*/ 391319 h 1123951"/>
                            <a:gd name="T44" fmla="*/ 1547419 w 2465388"/>
                            <a:gd name="T45" fmla="*/ 33870 h 1123951"/>
                            <a:gd name="T46" fmla="*/ 1684641 w 2465388"/>
                            <a:gd name="T47" fmla="*/ 163693 h 1123951"/>
                            <a:gd name="T48" fmla="*/ 1525474 w 2465388"/>
                            <a:gd name="T49" fmla="*/ 171906 h 1123951"/>
                            <a:gd name="T50" fmla="*/ 1387194 w 2465388"/>
                            <a:gd name="T51" fmla="*/ 127660 h 1123951"/>
                            <a:gd name="T52" fmla="*/ 1486343 w 2465388"/>
                            <a:gd name="T53" fmla="*/ 41553 h 1123951"/>
                            <a:gd name="T54" fmla="*/ 2220383 w 2465388"/>
                            <a:gd name="T55" fmla="*/ 4765 h 1123951"/>
                            <a:gd name="T56" fmla="*/ 2353469 w 2465388"/>
                            <a:gd name="T57" fmla="*/ 136071 h 1123951"/>
                            <a:gd name="T58" fmla="*/ 2327011 w 2465388"/>
                            <a:gd name="T59" fmla="*/ 299938 h 1123951"/>
                            <a:gd name="T60" fmla="*/ 1987815 w 2465388"/>
                            <a:gd name="T61" fmla="*/ 457716 h 1123951"/>
                            <a:gd name="T62" fmla="*/ 1435629 w 2465388"/>
                            <a:gd name="T63" fmla="*/ 598287 h 1123951"/>
                            <a:gd name="T64" fmla="*/ 1145117 w 2465388"/>
                            <a:gd name="T65" fmla="*/ 681147 h 1123951"/>
                            <a:gd name="T66" fmla="*/ 944827 w 2465388"/>
                            <a:gd name="T67" fmla="*/ 793656 h 1123951"/>
                            <a:gd name="T68" fmla="*/ 773906 w 2465388"/>
                            <a:gd name="T69" fmla="*/ 964671 h 1123951"/>
                            <a:gd name="T70" fmla="*/ 328613 w 2465388"/>
                            <a:gd name="T71" fmla="*/ 946934 h 1123951"/>
                            <a:gd name="T72" fmla="*/ 1058 w 2465388"/>
                            <a:gd name="T73" fmla="*/ 799745 h 1123951"/>
                            <a:gd name="T74" fmla="*/ 25929 w 2465388"/>
                            <a:gd name="T75" fmla="*/ 728798 h 1123951"/>
                            <a:gd name="T76" fmla="*/ 160602 w 2465388"/>
                            <a:gd name="T77" fmla="*/ 649644 h 1123951"/>
                            <a:gd name="T78" fmla="*/ 603250 w 2465388"/>
                            <a:gd name="T79" fmla="*/ 531840 h 1123951"/>
                            <a:gd name="T80" fmla="*/ 685535 w 2465388"/>
                            <a:gd name="T81" fmla="*/ 663145 h 1123951"/>
                            <a:gd name="T82" fmla="*/ 712258 w 2465388"/>
                            <a:gd name="T83" fmla="*/ 628201 h 1123951"/>
                            <a:gd name="T84" fmla="*/ 828940 w 2465388"/>
                            <a:gd name="T85" fmla="*/ 606228 h 1123951"/>
                            <a:gd name="T86" fmla="*/ 871008 w 2465388"/>
                            <a:gd name="T87" fmla="*/ 593257 h 1123951"/>
                            <a:gd name="T88" fmla="*/ 968375 w 2465388"/>
                            <a:gd name="T89" fmla="*/ 535811 h 1123951"/>
                            <a:gd name="T90" fmla="*/ 1010444 w 2465388"/>
                            <a:gd name="T91" fmla="*/ 548253 h 1123951"/>
                            <a:gd name="T92" fmla="*/ 1027642 w 2465388"/>
                            <a:gd name="T93" fmla="*/ 507749 h 1123951"/>
                            <a:gd name="T94" fmla="*/ 1144058 w 2465388"/>
                            <a:gd name="T95" fmla="*/ 481806 h 1123951"/>
                            <a:gd name="T96" fmla="*/ 1183217 w 2465388"/>
                            <a:gd name="T97" fmla="*/ 461951 h 1123951"/>
                            <a:gd name="T98" fmla="*/ 1188773 w 2465388"/>
                            <a:gd name="T99" fmla="*/ 275583 h 1123951"/>
                            <a:gd name="T100" fmla="*/ 1313392 w 2465388"/>
                            <a:gd name="T101" fmla="*/ 391004 h 1123951"/>
                            <a:gd name="T102" fmla="*/ 1328737 w 2465388"/>
                            <a:gd name="T103" fmla="*/ 349971 h 1123951"/>
                            <a:gd name="T104" fmla="*/ 1339321 w 2465388"/>
                            <a:gd name="T105" fmla="*/ 165985 h 1123951"/>
                            <a:gd name="T106" fmla="*/ 1432190 w 2465388"/>
                            <a:gd name="T107" fmla="*/ 167044 h 1123951"/>
                            <a:gd name="T108" fmla="*/ 1560513 w 2465388"/>
                            <a:gd name="T109" fmla="*/ 222637 h 1123951"/>
                            <a:gd name="T110" fmla="*/ 1762390 w 2465388"/>
                            <a:gd name="T111" fmla="*/ 259434 h 1123951"/>
                            <a:gd name="T112" fmla="*/ 1950244 w 2465388"/>
                            <a:gd name="T113" fmla="*/ 220519 h 1123951"/>
                            <a:gd name="T114" fmla="*/ 2063485 w 2465388"/>
                            <a:gd name="T115" fmla="*/ 144013 h 1123951"/>
                            <a:gd name="T116" fmla="*/ 2136775 w 2465388"/>
                            <a:gd name="T117" fmla="*/ 34944 h 1123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65388" h="1123951">
                              <a:moveTo>
                                <a:pt x="2374901" y="909638"/>
                              </a:moveTo>
                              <a:lnTo>
                                <a:pt x="2374901" y="1047939"/>
                              </a:lnTo>
                              <a:lnTo>
                                <a:pt x="2152626" y="1054009"/>
                              </a:lnTo>
                              <a:lnTo>
                                <a:pt x="1954696" y="1059288"/>
                              </a:lnTo>
                              <a:lnTo>
                                <a:pt x="1769202" y="1064303"/>
                              </a:lnTo>
                              <a:lnTo>
                                <a:pt x="1731098" y="1065358"/>
                              </a:lnTo>
                              <a:lnTo>
                                <a:pt x="1691671" y="1066414"/>
                              </a:lnTo>
                              <a:lnTo>
                                <a:pt x="1609376" y="1069845"/>
                              </a:lnTo>
                              <a:lnTo>
                                <a:pt x="1523112" y="1073540"/>
                              </a:lnTo>
                              <a:lnTo>
                                <a:pt x="1433673" y="1077499"/>
                              </a:lnTo>
                              <a:lnTo>
                                <a:pt x="1341323" y="1081722"/>
                              </a:lnTo>
                              <a:lnTo>
                                <a:pt x="1246856" y="1085417"/>
                              </a:lnTo>
                              <a:lnTo>
                                <a:pt x="1198432" y="1087265"/>
                              </a:lnTo>
                              <a:lnTo>
                                <a:pt x="1150008" y="1088584"/>
                              </a:lnTo>
                              <a:lnTo>
                                <a:pt x="1101055" y="1090168"/>
                              </a:lnTo>
                              <a:lnTo>
                                <a:pt x="1051837" y="1091224"/>
                              </a:lnTo>
                              <a:lnTo>
                                <a:pt x="1051837" y="1123951"/>
                              </a:lnTo>
                              <a:lnTo>
                                <a:pt x="1009763" y="1123951"/>
                              </a:lnTo>
                              <a:lnTo>
                                <a:pt x="1009763" y="1092279"/>
                              </a:lnTo>
                              <a:lnTo>
                                <a:pt x="967160" y="1092807"/>
                              </a:lnTo>
                              <a:lnTo>
                                <a:pt x="924293" y="1093071"/>
                              </a:lnTo>
                              <a:lnTo>
                                <a:pt x="881690" y="1093335"/>
                              </a:lnTo>
                              <a:lnTo>
                                <a:pt x="839088" y="1093071"/>
                              </a:lnTo>
                              <a:lnTo>
                                <a:pt x="839088" y="1123951"/>
                              </a:lnTo>
                              <a:lnTo>
                                <a:pt x="797014" y="1123951"/>
                              </a:lnTo>
                              <a:lnTo>
                                <a:pt x="797014" y="1092807"/>
                              </a:lnTo>
                              <a:lnTo>
                                <a:pt x="748326" y="1092015"/>
                              </a:lnTo>
                              <a:lnTo>
                                <a:pt x="699901" y="1090432"/>
                              </a:lnTo>
                              <a:lnTo>
                                <a:pt x="651477" y="1088584"/>
                              </a:lnTo>
                              <a:lnTo>
                                <a:pt x="603582" y="1086737"/>
                              </a:lnTo>
                              <a:lnTo>
                                <a:pt x="555952" y="1083834"/>
                              </a:lnTo>
                              <a:lnTo>
                                <a:pt x="508586" y="1080402"/>
                              </a:lnTo>
                              <a:lnTo>
                                <a:pt x="461750" y="1076707"/>
                              </a:lnTo>
                              <a:lnTo>
                                <a:pt x="415443" y="1072484"/>
                              </a:lnTo>
                              <a:lnTo>
                                <a:pt x="415443" y="1123951"/>
                              </a:lnTo>
                              <a:lnTo>
                                <a:pt x="373369" y="1123951"/>
                              </a:lnTo>
                              <a:lnTo>
                                <a:pt x="373369" y="1067470"/>
                              </a:lnTo>
                              <a:lnTo>
                                <a:pt x="345320" y="1064303"/>
                              </a:lnTo>
                              <a:lnTo>
                                <a:pt x="317536" y="1060344"/>
                              </a:lnTo>
                              <a:lnTo>
                                <a:pt x="289751" y="1056385"/>
                              </a:lnTo>
                              <a:lnTo>
                                <a:pt x="262496" y="1051898"/>
                              </a:lnTo>
                              <a:lnTo>
                                <a:pt x="235506" y="1047675"/>
                              </a:lnTo>
                              <a:lnTo>
                                <a:pt x="208780" y="1042660"/>
                              </a:lnTo>
                              <a:lnTo>
                                <a:pt x="182319" y="1037381"/>
                              </a:lnTo>
                              <a:lnTo>
                                <a:pt x="156122" y="1032103"/>
                              </a:lnTo>
                              <a:lnTo>
                                <a:pt x="156122" y="1074860"/>
                              </a:lnTo>
                              <a:lnTo>
                                <a:pt x="114048" y="1074860"/>
                              </a:lnTo>
                              <a:lnTo>
                                <a:pt x="114048" y="1022337"/>
                              </a:lnTo>
                              <a:lnTo>
                                <a:pt x="85206" y="1015211"/>
                              </a:lnTo>
                              <a:lnTo>
                                <a:pt x="56892" y="1007293"/>
                              </a:lnTo>
                              <a:lnTo>
                                <a:pt x="29108" y="999111"/>
                              </a:lnTo>
                              <a:lnTo>
                                <a:pt x="1588" y="990665"/>
                              </a:lnTo>
                              <a:lnTo>
                                <a:pt x="1588" y="918084"/>
                              </a:lnTo>
                              <a:lnTo>
                                <a:pt x="13760" y="922307"/>
                              </a:lnTo>
                              <a:lnTo>
                                <a:pt x="27785" y="926266"/>
                              </a:lnTo>
                              <a:lnTo>
                                <a:pt x="43661" y="930753"/>
                              </a:lnTo>
                              <a:lnTo>
                                <a:pt x="60597" y="934976"/>
                              </a:lnTo>
                              <a:lnTo>
                                <a:pt x="78855" y="939199"/>
                              </a:lnTo>
                              <a:lnTo>
                                <a:pt x="98966" y="943422"/>
                              </a:lnTo>
                              <a:lnTo>
                                <a:pt x="119341" y="947908"/>
                              </a:lnTo>
                              <a:lnTo>
                                <a:pt x="141039" y="951867"/>
                              </a:lnTo>
                              <a:lnTo>
                                <a:pt x="163266" y="956090"/>
                              </a:lnTo>
                              <a:lnTo>
                                <a:pt x="186023" y="959785"/>
                              </a:lnTo>
                              <a:lnTo>
                                <a:pt x="209045" y="963744"/>
                              </a:lnTo>
                              <a:lnTo>
                                <a:pt x="232330" y="967439"/>
                              </a:lnTo>
                              <a:lnTo>
                                <a:pt x="256146" y="970607"/>
                              </a:lnTo>
                              <a:lnTo>
                                <a:pt x="279432" y="973774"/>
                              </a:lnTo>
                              <a:lnTo>
                                <a:pt x="302717" y="976677"/>
                              </a:lnTo>
                              <a:lnTo>
                                <a:pt x="325739" y="979316"/>
                              </a:lnTo>
                              <a:lnTo>
                                <a:pt x="357228" y="982220"/>
                              </a:lnTo>
                              <a:lnTo>
                                <a:pt x="388717" y="985123"/>
                              </a:lnTo>
                              <a:lnTo>
                                <a:pt x="419941" y="987762"/>
                              </a:lnTo>
                              <a:lnTo>
                                <a:pt x="451695" y="989874"/>
                              </a:lnTo>
                              <a:lnTo>
                                <a:pt x="482919" y="991985"/>
                              </a:lnTo>
                              <a:lnTo>
                                <a:pt x="514408" y="993569"/>
                              </a:lnTo>
                              <a:lnTo>
                                <a:pt x="545632" y="994888"/>
                              </a:lnTo>
                              <a:lnTo>
                                <a:pt x="577121" y="995944"/>
                              </a:lnTo>
                              <a:lnTo>
                                <a:pt x="608610" y="996736"/>
                              </a:lnTo>
                              <a:lnTo>
                                <a:pt x="639834" y="997264"/>
                              </a:lnTo>
                              <a:lnTo>
                                <a:pt x="671059" y="997792"/>
                              </a:lnTo>
                              <a:lnTo>
                                <a:pt x="702283" y="997792"/>
                              </a:lnTo>
                              <a:lnTo>
                                <a:pt x="733507" y="997792"/>
                              </a:lnTo>
                              <a:lnTo>
                                <a:pt x="764732" y="997528"/>
                              </a:lnTo>
                              <a:lnTo>
                                <a:pt x="795956" y="996736"/>
                              </a:lnTo>
                              <a:lnTo>
                                <a:pt x="827180" y="995944"/>
                              </a:lnTo>
                              <a:lnTo>
                                <a:pt x="889100" y="994361"/>
                              </a:lnTo>
                              <a:lnTo>
                                <a:pt x="951019" y="991985"/>
                              </a:lnTo>
                              <a:lnTo>
                                <a:pt x="1012938" y="988818"/>
                              </a:lnTo>
                              <a:lnTo>
                                <a:pt x="1074329" y="985387"/>
                              </a:lnTo>
                              <a:lnTo>
                                <a:pt x="1135983" y="981692"/>
                              </a:lnTo>
                              <a:lnTo>
                                <a:pt x="1197109" y="977733"/>
                              </a:lnTo>
                              <a:lnTo>
                                <a:pt x="1318566" y="969551"/>
                              </a:lnTo>
                              <a:lnTo>
                                <a:pt x="1507500" y="956882"/>
                              </a:lnTo>
                              <a:lnTo>
                                <a:pt x="1669972" y="947117"/>
                              </a:lnTo>
                              <a:lnTo>
                                <a:pt x="1821595" y="938143"/>
                              </a:lnTo>
                              <a:lnTo>
                                <a:pt x="1959988" y="930753"/>
                              </a:lnTo>
                              <a:lnTo>
                                <a:pt x="2083562" y="923891"/>
                              </a:lnTo>
                              <a:lnTo>
                                <a:pt x="2188613" y="918612"/>
                              </a:lnTo>
                              <a:lnTo>
                                <a:pt x="2274083" y="914389"/>
                              </a:lnTo>
                              <a:lnTo>
                                <a:pt x="2374901" y="909638"/>
                              </a:lnTo>
                              <a:close/>
                              <a:moveTo>
                                <a:pt x="2461688" y="401638"/>
                              </a:moveTo>
                              <a:lnTo>
                                <a:pt x="2463010" y="419347"/>
                              </a:lnTo>
                              <a:lnTo>
                                <a:pt x="2464595" y="438378"/>
                              </a:lnTo>
                              <a:lnTo>
                                <a:pt x="2465124" y="457672"/>
                              </a:lnTo>
                              <a:lnTo>
                                <a:pt x="2465388" y="478025"/>
                              </a:lnTo>
                              <a:lnTo>
                                <a:pt x="2465388" y="490976"/>
                              </a:lnTo>
                              <a:lnTo>
                                <a:pt x="2465124" y="503927"/>
                              </a:lnTo>
                              <a:lnTo>
                                <a:pt x="2464595" y="517407"/>
                              </a:lnTo>
                              <a:lnTo>
                                <a:pt x="2464067" y="531151"/>
                              </a:lnTo>
                              <a:lnTo>
                                <a:pt x="2463010" y="545160"/>
                              </a:lnTo>
                              <a:lnTo>
                                <a:pt x="2461688" y="559168"/>
                              </a:lnTo>
                              <a:lnTo>
                                <a:pt x="2460103" y="573441"/>
                              </a:lnTo>
                              <a:lnTo>
                                <a:pt x="2458517" y="587450"/>
                              </a:lnTo>
                              <a:lnTo>
                                <a:pt x="2456403" y="601458"/>
                              </a:lnTo>
                              <a:lnTo>
                                <a:pt x="2454025" y="615467"/>
                              </a:lnTo>
                              <a:lnTo>
                                <a:pt x="2451382" y="629211"/>
                              </a:lnTo>
                              <a:lnTo>
                                <a:pt x="2448739" y="642956"/>
                              </a:lnTo>
                              <a:lnTo>
                                <a:pt x="2445833" y="656700"/>
                              </a:lnTo>
                              <a:lnTo>
                                <a:pt x="2442661" y="670180"/>
                              </a:lnTo>
                              <a:lnTo>
                                <a:pt x="2436319" y="696082"/>
                              </a:lnTo>
                              <a:lnTo>
                                <a:pt x="2429184" y="721456"/>
                              </a:lnTo>
                              <a:lnTo>
                                <a:pt x="2422049" y="745509"/>
                              </a:lnTo>
                              <a:lnTo>
                                <a:pt x="2414650" y="768240"/>
                              </a:lnTo>
                              <a:lnTo>
                                <a:pt x="2407515" y="789649"/>
                              </a:lnTo>
                              <a:lnTo>
                                <a:pt x="2400380" y="809208"/>
                              </a:lnTo>
                              <a:lnTo>
                                <a:pt x="2393773" y="826917"/>
                              </a:lnTo>
                              <a:lnTo>
                                <a:pt x="2387431" y="842776"/>
                              </a:lnTo>
                              <a:lnTo>
                                <a:pt x="2381881" y="855991"/>
                              </a:lnTo>
                              <a:lnTo>
                                <a:pt x="2373953" y="876079"/>
                              </a:lnTo>
                              <a:lnTo>
                                <a:pt x="2285426" y="880044"/>
                              </a:lnTo>
                              <a:lnTo>
                                <a:pt x="2116034" y="888502"/>
                              </a:lnTo>
                              <a:lnTo>
                                <a:pt x="2005837" y="894317"/>
                              </a:lnTo>
                              <a:lnTo>
                                <a:pt x="1880841" y="901189"/>
                              </a:lnTo>
                              <a:lnTo>
                                <a:pt x="1743425" y="908854"/>
                              </a:lnTo>
                              <a:lnTo>
                                <a:pt x="1595438" y="917576"/>
                              </a:lnTo>
                              <a:lnTo>
                                <a:pt x="1601780" y="907797"/>
                              </a:lnTo>
                              <a:lnTo>
                                <a:pt x="1608915" y="898017"/>
                              </a:lnTo>
                              <a:lnTo>
                                <a:pt x="1616579" y="888766"/>
                              </a:lnTo>
                              <a:lnTo>
                                <a:pt x="1624243" y="879515"/>
                              </a:lnTo>
                              <a:lnTo>
                                <a:pt x="1633227" y="870529"/>
                              </a:lnTo>
                              <a:lnTo>
                                <a:pt x="1642212" y="861542"/>
                              </a:lnTo>
                              <a:lnTo>
                                <a:pt x="1651462" y="852820"/>
                              </a:lnTo>
                              <a:lnTo>
                                <a:pt x="1661768" y="844362"/>
                              </a:lnTo>
                              <a:lnTo>
                                <a:pt x="1672338" y="836168"/>
                              </a:lnTo>
                              <a:lnTo>
                                <a:pt x="1682909" y="827974"/>
                              </a:lnTo>
                              <a:lnTo>
                                <a:pt x="1694272" y="819781"/>
                              </a:lnTo>
                              <a:lnTo>
                                <a:pt x="1706428" y="812116"/>
                              </a:lnTo>
                              <a:lnTo>
                                <a:pt x="1718848" y="804450"/>
                              </a:lnTo>
                              <a:lnTo>
                                <a:pt x="1731533" y="796521"/>
                              </a:lnTo>
                              <a:lnTo>
                                <a:pt x="1745010" y="788856"/>
                              </a:lnTo>
                              <a:lnTo>
                                <a:pt x="1758488" y="781720"/>
                              </a:lnTo>
                              <a:lnTo>
                                <a:pt x="1772493" y="774055"/>
                              </a:lnTo>
                              <a:lnTo>
                                <a:pt x="1787292" y="766654"/>
                              </a:lnTo>
                              <a:lnTo>
                                <a:pt x="1802091" y="759517"/>
                              </a:lnTo>
                              <a:lnTo>
                                <a:pt x="1817154" y="752117"/>
                              </a:lnTo>
                              <a:lnTo>
                                <a:pt x="1833009" y="744980"/>
                              </a:lnTo>
                              <a:lnTo>
                                <a:pt x="1849129" y="737844"/>
                              </a:lnTo>
                              <a:lnTo>
                                <a:pt x="1882691" y="723571"/>
                              </a:lnTo>
                              <a:lnTo>
                                <a:pt x="1917573" y="709034"/>
                              </a:lnTo>
                              <a:lnTo>
                                <a:pt x="1953777" y="694761"/>
                              </a:lnTo>
                              <a:lnTo>
                                <a:pt x="1991831" y="679695"/>
                              </a:lnTo>
                              <a:lnTo>
                                <a:pt x="2030942" y="664893"/>
                              </a:lnTo>
                              <a:lnTo>
                                <a:pt x="2046533" y="658814"/>
                              </a:lnTo>
                              <a:lnTo>
                                <a:pt x="2062389" y="652471"/>
                              </a:lnTo>
                              <a:lnTo>
                                <a:pt x="2078244" y="645599"/>
                              </a:lnTo>
                              <a:lnTo>
                                <a:pt x="2093572" y="638991"/>
                              </a:lnTo>
                              <a:lnTo>
                                <a:pt x="2109427" y="631590"/>
                              </a:lnTo>
                              <a:lnTo>
                                <a:pt x="2125283" y="624454"/>
                              </a:lnTo>
                              <a:lnTo>
                                <a:pt x="2140610" y="617053"/>
                              </a:lnTo>
                              <a:lnTo>
                                <a:pt x="2155937" y="609124"/>
                              </a:lnTo>
                              <a:lnTo>
                                <a:pt x="2171265" y="601458"/>
                              </a:lnTo>
                              <a:lnTo>
                                <a:pt x="2186592" y="593265"/>
                              </a:lnTo>
                              <a:lnTo>
                                <a:pt x="2201390" y="585335"/>
                              </a:lnTo>
                              <a:lnTo>
                                <a:pt x="2216189" y="577142"/>
                              </a:lnTo>
                              <a:lnTo>
                                <a:pt x="2230988" y="568684"/>
                              </a:lnTo>
                              <a:lnTo>
                                <a:pt x="2245786" y="560226"/>
                              </a:lnTo>
                              <a:lnTo>
                                <a:pt x="2260057" y="551239"/>
                              </a:lnTo>
                              <a:lnTo>
                                <a:pt x="2274327" y="542781"/>
                              </a:lnTo>
                              <a:lnTo>
                                <a:pt x="2288068" y="534059"/>
                              </a:lnTo>
                              <a:lnTo>
                                <a:pt x="2301810" y="525072"/>
                              </a:lnTo>
                              <a:lnTo>
                                <a:pt x="2315552" y="516350"/>
                              </a:lnTo>
                              <a:lnTo>
                                <a:pt x="2328500" y="507363"/>
                              </a:lnTo>
                              <a:lnTo>
                                <a:pt x="2341449" y="498641"/>
                              </a:lnTo>
                              <a:lnTo>
                                <a:pt x="2353869" y="489390"/>
                              </a:lnTo>
                              <a:lnTo>
                                <a:pt x="2366554" y="480403"/>
                              </a:lnTo>
                              <a:lnTo>
                                <a:pt x="2378446" y="471417"/>
                              </a:lnTo>
                              <a:lnTo>
                                <a:pt x="2390073" y="462694"/>
                              </a:lnTo>
                              <a:lnTo>
                                <a:pt x="2401437" y="453443"/>
                              </a:lnTo>
                              <a:lnTo>
                                <a:pt x="2412536" y="444721"/>
                              </a:lnTo>
                              <a:lnTo>
                                <a:pt x="2423106" y="435999"/>
                              </a:lnTo>
                              <a:lnTo>
                                <a:pt x="2433412" y="427277"/>
                              </a:lnTo>
                              <a:lnTo>
                                <a:pt x="2443190" y="418554"/>
                              </a:lnTo>
                              <a:lnTo>
                                <a:pt x="2452703" y="410096"/>
                              </a:lnTo>
                              <a:lnTo>
                                <a:pt x="2461688" y="401638"/>
                              </a:lnTo>
                              <a:close/>
                              <a:moveTo>
                                <a:pt x="2439185" y="288925"/>
                              </a:moveTo>
                              <a:lnTo>
                                <a:pt x="2443685" y="304536"/>
                              </a:lnTo>
                              <a:lnTo>
                                <a:pt x="2448186" y="320940"/>
                              </a:lnTo>
                              <a:lnTo>
                                <a:pt x="2452157" y="337873"/>
                              </a:lnTo>
                              <a:lnTo>
                                <a:pt x="2455863" y="355600"/>
                              </a:lnTo>
                              <a:lnTo>
                                <a:pt x="2447921" y="363802"/>
                              </a:lnTo>
                              <a:lnTo>
                                <a:pt x="2439714" y="372004"/>
                              </a:lnTo>
                              <a:lnTo>
                                <a:pt x="2431243" y="379942"/>
                              </a:lnTo>
                              <a:lnTo>
                                <a:pt x="2422507" y="388144"/>
                              </a:lnTo>
                              <a:lnTo>
                                <a:pt x="2413241" y="396082"/>
                              </a:lnTo>
                              <a:lnTo>
                                <a:pt x="2403975" y="403490"/>
                              </a:lnTo>
                              <a:lnTo>
                                <a:pt x="2394445" y="411427"/>
                              </a:lnTo>
                              <a:lnTo>
                                <a:pt x="2384385" y="419100"/>
                              </a:lnTo>
                              <a:lnTo>
                                <a:pt x="2374061" y="427038"/>
                              </a:lnTo>
                              <a:lnTo>
                                <a:pt x="2363736" y="434446"/>
                              </a:lnTo>
                              <a:lnTo>
                                <a:pt x="2353147" y="441855"/>
                              </a:lnTo>
                              <a:lnTo>
                                <a:pt x="2342293" y="449527"/>
                              </a:lnTo>
                              <a:lnTo>
                                <a:pt x="2331174" y="456671"/>
                              </a:lnTo>
                              <a:lnTo>
                                <a:pt x="2319790" y="464080"/>
                              </a:lnTo>
                              <a:lnTo>
                                <a:pt x="2296759" y="478367"/>
                              </a:lnTo>
                              <a:lnTo>
                                <a:pt x="2272668" y="492655"/>
                              </a:lnTo>
                              <a:lnTo>
                                <a:pt x="2247783" y="506413"/>
                              </a:lnTo>
                              <a:lnTo>
                                <a:pt x="2222369" y="519907"/>
                              </a:lnTo>
                              <a:lnTo>
                                <a:pt x="2196690" y="533136"/>
                              </a:lnTo>
                              <a:lnTo>
                                <a:pt x="2170481" y="546100"/>
                              </a:lnTo>
                              <a:lnTo>
                                <a:pt x="2143478" y="558800"/>
                              </a:lnTo>
                              <a:lnTo>
                                <a:pt x="2116211" y="570971"/>
                              </a:lnTo>
                              <a:lnTo>
                                <a:pt x="2088414" y="582878"/>
                              </a:lnTo>
                              <a:lnTo>
                                <a:pt x="2060882" y="594784"/>
                              </a:lnTo>
                              <a:lnTo>
                                <a:pt x="2033085" y="605896"/>
                              </a:lnTo>
                              <a:lnTo>
                                <a:pt x="2004494" y="617009"/>
                              </a:lnTo>
                              <a:lnTo>
                                <a:pt x="1976432" y="627328"/>
                              </a:lnTo>
                              <a:lnTo>
                                <a:pt x="1948370" y="637646"/>
                              </a:lnTo>
                              <a:lnTo>
                                <a:pt x="1920309" y="647701"/>
                              </a:lnTo>
                              <a:lnTo>
                                <a:pt x="1892247" y="657226"/>
                              </a:lnTo>
                              <a:lnTo>
                                <a:pt x="1864450" y="666486"/>
                              </a:lnTo>
                              <a:lnTo>
                                <a:pt x="1837183" y="675217"/>
                              </a:lnTo>
                              <a:lnTo>
                                <a:pt x="1809915" y="683948"/>
                              </a:lnTo>
                              <a:lnTo>
                                <a:pt x="1782912" y="691621"/>
                              </a:lnTo>
                              <a:lnTo>
                                <a:pt x="1756704" y="699559"/>
                              </a:lnTo>
                              <a:lnTo>
                                <a:pt x="1731025" y="706967"/>
                              </a:lnTo>
                              <a:lnTo>
                                <a:pt x="1705610" y="713582"/>
                              </a:lnTo>
                              <a:lnTo>
                                <a:pt x="1680990" y="720461"/>
                              </a:lnTo>
                              <a:lnTo>
                                <a:pt x="1656900" y="726282"/>
                              </a:lnTo>
                              <a:lnTo>
                                <a:pt x="1635721" y="732103"/>
                              </a:lnTo>
                              <a:lnTo>
                                <a:pt x="1614807" y="737923"/>
                              </a:lnTo>
                              <a:lnTo>
                                <a:pt x="1594687" y="744273"/>
                              </a:lnTo>
                              <a:lnTo>
                                <a:pt x="1575362" y="751153"/>
                              </a:lnTo>
                              <a:lnTo>
                                <a:pt x="1557095" y="757767"/>
                              </a:lnTo>
                              <a:lnTo>
                                <a:pt x="1538829" y="765176"/>
                              </a:lnTo>
                              <a:lnTo>
                                <a:pt x="1521621" y="772319"/>
                              </a:lnTo>
                              <a:lnTo>
                                <a:pt x="1504943" y="779992"/>
                              </a:lnTo>
                              <a:lnTo>
                                <a:pt x="1489059" y="787930"/>
                              </a:lnTo>
                              <a:lnTo>
                                <a:pt x="1473705" y="795867"/>
                              </a:lnTo>
                              <a:lnTo>
                                <a:pt x="1459144" y="803540"/>
                              </a:lnTo>
                              <a:lnTo>
                                <a:pt x="1445113" y="811478"/>
                              </a:lnTo>
                              <a:lnTo>
                                <a:pt x="1431612" y="819680"/>
                              </a:lnTo>
                              <a:lnTo>
                                <a:pt x="1418640" y="827617"/>
                              </a:lnTo>
                              <a:lnTo>
                                <a:pt x="1406727" y="835819"/>
                              </a:lnTo>
                              <a:lnTo>
                                <a:pt x="1395079" y="843757"/>
                              </a:lnTo>
                              <a:lnTo>
                                <a:pt x="1384225" y="851430"/>
                              </a:lnTo>
                              <a:lnTo>
                                <a:pt x="1373900" y="859367"/>
                              </a:lnTo>
                              <a:lnTo>
                                <a:pt x="1364370" y="867040"/>
                              </a:lnTo>
                              <a:lnTo>
                                <a:pt x="1355369" y="874449"/>
                              </a:lnTo>
                              <a:lnTo>
                                <a:pt x="1346368" y="881592"/>
                              </a:lnTo>
                              <a:lnTo>
                                <a:pt x="1338691" y="888736"/>
                              </a:lnTo>
                              <a:lnTo>
                                <a:pt x="1331278" y="895351"/>
                              </a:lnTo>
                              <a:lnTo>
                                <a:pt x="1324660" y="901701"/>
                              </a:lnTo>
                              <a:lnTo>
                                <a:pt x="1312482" y="913607"/>
                              </a:lnTo>
                              <a:lnTo>
                                <a:pt x="1303217" y="923661"/>
                              </a:lnTo>
                              <a:lnTo>
                                <a:pt x="1295539" y="932128"/>
                              </a:lnTo>
                              <a:lnTo>
                                <a:pt x="1290245" y="938742"/>
                              </a:lnTo>
                              <a:lnTo>
                                <a:pt x="1170321" y="946944"/>
                              </a:lnTo>
                              <a:lnTo>
                                <a:pt x="1109962" y="950649"/>
                              </a:lnTo>
                              <a:lnTo>
                                <a:pt x="1049338" y="954088"/>
                              </a:lnTo>
                              <a:lnTo>
                                <a:pt x="1056486" y="943769"/>
                              </a:lnTo>
                              <a:lnTo>
                                <a:pt x="1063369" y="933980"/>
                              </a:lnTo>
                              <a:lnTo>
                                <a:pt x="1071046" y="923926"/>
                              </a:lnTo>
                              <a:lnTo>
                                <a:pt x="1078723" y="914401"/>
                              </a:lnTo>
                              <a:lnTo>
                                <a:pt x="1086665" y="905140"/>
                              </a:lnTo>
                              <a:lnTo>
                                <a:pt x="1094872" y="895880"/>
                              </a:lnTo>
                              <a:lnTo>
                                <a:pt x="1102814" y="886884"/>
                              </a:lnTo>
                              <a:lnTo>
                                <a:pt x="1111550" y="878153"/>
                              </a:lnTo>
                              <a:lnTo>
                                <a:pt x="1120286" y="869686"/>
                              </a:lnTo>
                              <a:lnTo>
                                <a:pt x="1129287" y="861219"/>
                              </a:lnTo>
                              <a:lnTo>
                                <a:pt x="1138288" y="853017"/>
                              </a:lnTo>
                              <a:lnTo>
                                <a:pt x="1147289" y="845080"/>
                              </a:lnTo>
                              <a:lnTo>
                                <a:pt x="1157084" y="837142"/>
                              </a:lnTo>
                              <a:lnTo>
                                <a:pt x="1166615" y="829734"/>
                              </a:lnTo>
                              <a:lnTo>
                                <a:pt x="1176674" y="822061"/>
                              </a:lnTo>
                              <a:lnTo>
                                <a:pt x="1186470" y="814653"/>
                              </a:lnTo>
                              <a:lnTo>
                                <a:pt x="1196794" y="807774"/>
                              </a:lnTo>
                              <a:lnTo>
                                <a:pt x="1207383" y="800630"/>
                              </a:lnTo>
                              <a:lnTo>
                                <a:pt x="1217973" y="794015"/>
                              </a:lnTo>
                              <a:lnTo>
                                <a:pt x="1228562" y="787136"/>
                              </a:lnTo>
                              <a:lnTo>
                                <a:pt x="1239416" y="780521"/>
                              </a:lnTo>
                              <a:lnTo>
                                <a:pt x="1250535" y="774171"/>
                              </a:lnTo>
                              <a:lnTo>
                                <a:pt x="1261918" y="768086"/>
                              </a:lnTo>
                              <a:lnTo>
                                <a:pt x="1273302" y="761736"/>
                              </a:lnTo>
                              <a:lnTo>
                                <a:pt x="1285215" y="755651"/>
                              </a:lnTo>
                              <a:lnTo>
                                <a:pt x="1296863" y="749830"/>
                              </a:lnTo>
                              <a:lnTo>
                                <a:pt x="1320689" y="738453"/>
                              </a:lnTo>
                              <a:lnTo>
                                <a:pt x="1345574" y="727340"/>
                              </a:lnTo>
                              <a:lnTo>
                                <a:pt x="1370724" y="716757"/>
                              </a:lnTo>
                              <a:lnTo>
                                <a:pt x="1396667" y="706703"/>
                              </a:lnTo>
                              <a:lnTo>
                                <a:pt x="1423141" y="696648"/>
                              </a:lnTo>
                              <a:lnTo>
                                <a:pt x="1449879" y="687123"/>
                              </a:lnTo>
                              <a:lnTo>
                                <a:pt x="1477411" y="677598"/>
                              </a:lnTo>
                              <a:lnTo>
                                <a:pt x="1505473" y="668603"/>
                              </a:lnTo>
                              <a:lnTo>
                                <a:pt x="1534064" y="659607"/>
                              </a:lnTo>
                              <a:lnTo>
                                <a:pt x="1563184" y="650876"/>
                              </a:lnTo>
                              <a:lnTo>
                                <a:pt x="1592570" y="642409"/>
                              </a:lnTo>
                              <a:lnTo>
                                <a:pt x="1622484" y="633942"/>
                              </a:lnTo>
                              <a:lnTo>
                                <a:pt x="1652929" y="625475"/>
                              </a:lnTo>
                              <a:lnTo>
                                <a:pt x="1714611" y="608542"/>
                              </a:lnTo>
                              <a:lnTo>
                                <a:pt x="1778147" y="591080"/>
                              </a:lnTo>
                              <a:lnTo>
                                <a:pt x="1842742" y="573617"/>
                              </a:lnTo>
                              <a:lnTo>
                                <a:pt x="1872921" y="564886"/>
                              </a:lnTo>
                              <a:lnTo>
                                <a:pt x="1902572" y="556155"/>
                              </a:lnTo>
                              <a:lnTo>
                                <a:pt x="1931427" y="547159"/>
                              </a:lnTo>
                              <a:lnTo>
                                <a:pt x="1959224" y="537898"/>
                              </a:lnTo>
                              <a:lnTo>
                                <a:pt x="1986757" y="528638"/>
                              </a:lnTo>
                              <a:lnTo>
                                <a:pt x="2012965" y="519113"/>
                              </a:lnTo>
                              <a:lnTo>
                                <a:pt x="2038909" y="509323"/>
                              </a:lnTo>
                              <a:lnTo>
                                <a:pt x="2063794" y="499534"/>
                              </a:lnTo>
                              <a:lnTo>
                                <a:pt x="2087885" y="489744"/>
                              </a:lnTo>
                              <a:lnTo>
                                <a:pt x="2111446" y="479955"/>
                              </a:lnTo>
                              <a:lnTo>
                                <a:pt x="2133948" y="469900"/>
                              </a:lnTo>
                              <a:lnTo>
                                <a:pt x="2155656" y="460111"/>
                              </a:lnTo>
                              <a:lnTo>
                                <a:pt x="2176835" y="450057"/>
                              </a:lnTo>
                              <a:lnTo>
                                <a:pt x="2197219" y="439738"/>
                              </a:lnTo>
                              <a:lnTo>
                                <a:pt x="2216809" y="430213"/>
                              </a:lnTo>
                              <a:lnTo>
                                <a:pt x="2235870" y="420159"/>
                              </a:lnTo>
                              <a:lnTo>
                                <a:pt x="2254137" y="410634"/>
                              </a:lnTo>
                              <a:lnTo>
                                <a:pt x="2271344" y="400844"/>
                              </a:lnTo>
                              <a:lnTo>
                                <a:pt x="2288023" y="391319"/>
                              </a:lnTo>
                              <a:lnTo>
                                <a:pt x="2303642" y="382059"/>
                              </a:lnTo>
                              <a:lnTo>
                                <a:pt x="2318996" y="372798"/>
                              </a:lnTo>
                              <a:lnTo>
                                <a:pt x="2333557" y="363802"/>
                              </a:lnTo>
                              <a:lnTo>
                                <a:pt x="2347323" y="355071"/>
                              </a:lnTo>
                              <a:lnTo>
                                <a:pt x="2360030" y="346340"/>
                              </a:lnTo>
                              <a:lnTo>
                                <a:pt x="2372472" y="338138"/>
                              </a:lnTo>
                              <a:lnTo>
                                <a:pt x="2384120" y="330200"/>
                              </a:lnTo>
                              <a:lnTo>
                                <a:pt x="2405034" y="315119"/>
                              </a:lnTo>
                              <a:lnTo>
                                <a:pt x="2423566" y="301361"/>
                              </a:lnTo>
                              <a:lnTo>
                                <a:pt x="2439185" y="288925"/>
                              </a:lnTo>
                              <a:close/>
                              <a:moveTo>
                                <a:pt x="1526531" y="31750"/>
                              </a:moveTo>
                              <a:lnTo>
                                <a:pt x="1531819" y="31750"/>
                              </a:lnTo>
                              <a:lnTo>
                                <a:pt x="1537107" y="32015"/>
                              </a:lnTo>
                              <a:lnTo>
                                <a:pt x="1542395" y="32810"/>
                              </a:lnTo>
                              <a:lnTo>
                                <a:pt x="1547419" y="33870"/>
                              </a:lnTo>
                              <a:lnTo>
                                <a:pt x="1552442" y="35195"/>
                              </a:lnTo>
                              <a:lnTo>
                                <a:pt x="1557201" y="37049"/>
                              </a:lnTo>
                              <a:lnTo>
                                <a:pt x="1562225" y="39169"/>
                              </a:lnTo>
                              <a:lnTo>
                                <a:pt x="1567248" y="41288"/>
                              </a:lnTo>
                              <a:lnTo>
                                <a:pt x="1572272" y="44203"/>
                              </a:lnTo>
                              <a:lnTo>
                                <a:pt x="1577295" y="47117"/>
                              </a:lnTo>
                              <a:lnTo>
                                <a:pt x="1582055" y="50826"/>
                              </a:lnTo>
                              <a:lnTo>
                                <a:pt x="1586814" y="54536"/>
                              </a:lnTo>
                              <a:lnTo>
                                <a:pt x="1591837" y="58775"/>
                              </a:lnTo>
                              <a:lnTo>
                                <a:pt x="1596861" y="63279"/>
                              </a:lnTo>
                              <a:lnTo>
                                <a:pt x="1601356" y="68048"/>
                              </a:lnTo>
                              <a:lnTo>
                                <a:pt x="1606379" y="73347"/>
                              </a:lnTo>
                              <a:lnTo>
                                <a:pt x="1611403" y="78646"/>
                              </a:lnTo>
                              <a:lnTo>
                                <a:pt x="1644981" y="117857"/>
                              </a:lnTo>
                              <a:lnTo>
                                <a:pt x="1684641" y="163693"/>
                              </a:lnTo>
                              <a:lnTo>
                                <a:pt x="1738313" y="225425"/>
                              </a:lnTo>
                              <a:lnTo>
                                <a:pt x="1720598" y="224630"/>
                              </a:lnTo>
                              <a:lnTo>
                                <a:pt x="1703148" y="223041"/>
                              </a:lnTo>
                              <a:lnTo>
                                <a:pt x="1685698" y="221186"/>
                              </a:lnTo>
                              <a:lnTo>
                                <a:pt x="1669041" y="218537"/>
                              </a:lnTo>
                              <a:lnTo>
                                <a:pt x="1652913" y="215092"/>
                              </a:lnTo>
                              <a:lnTo>
                                <a:pt x="1636785" y="211648"/>
                              </a:lnTo>
                              <a:lnTo>
                                <a:pt x="1621185" y="207939"/>
                              </a:lnTo>
                              <a:lnTo>
                                <a:pt x="1606115" y="203435"/>
                              </a:lnTo>
                              <a:lnTo>
                                <a:pt x="1591573" y="198931"/>
                              </a:lnTo>
                              <a:lnTo>
                                <a:pt x="1577560" y="194162"/>
                              </a:lnTo>
                              <a:lnTo>
                                <a:pt x="1563811" y="188863"/>
                              </a:lnTo>
                              <a:lnTo>
                                <a:pt x="1550591" y="183299"/>
                              </a:lnTo>
                              <a:lnTo>
                                <a:pt x="1537636" y="177735"/>
                              </a:lnTo>
                              <a:lnTo>
                                <a:pt x="1525474" y="171906"/>
                              </a:lnTo>
                              <a:lnTo>
                                <a:pt x="1513840" y="166077"/>
                              </a:lnTo>
                              <a:lnTo>
                                <a:pt x="1502736" y="160249"/>
                              </a:lnTo>
                              <a:lnTo>
                                <a:pt x="1492953" y="155215"/>
                              </a:lnTo>
                              <a:lnTo>
                                <a:pt x="1483435" y="150446"/>
                              </a:lnTo>
                              <a:lnTo>
                                <a:pt x="1473916" y="146472"/>
                              </a:lnTo>
                              <a:lnTo>
                                <a:pt x="1464663" y="142762"/>
                              </a:lnTo>
                              <a:lnTo>
                                <a:pt x="1455409" y="139318"/>
                              </a:lnTo>
                              <a:lnTo>
                                <a:pt x="1446419" y="136404"/>
                              </a:lnTo>
                              <a:lnTo>
                                <a:pt x="1437694" y="134019"/>
                              </a:lnTo>
                              <a:lnTo>
                                <a:pt x="1428705" y="132165"/>
                              </a:lnTo>
                              <a:lnTo>
                                <a:pt x="1420244" y="130575"/>
                              </a:lnTo>
                              <a:lnTo>
                                <a:pt x="1411783" y="129250"/>
                              </a:lnTo>
                              <a:lnTo>
                                <a:pt x="1403322" y="128190"/>
                              </a:lnTo>
                              <a:lnTo>
                                <a:pt x="1395126" y="127925"/>
                              </a:lnTo>
                              <a:lnTo>
                                <a:pt x="1387194" y="127660"/>
                              </a:lnTo>
                              <a:lnTo>
                                <a:pt x="1379262" y="127925"/>
                              </a:lnTo>
                              <a:lnTo>
                                <a:pt x="1371595" y="128720"/>
                              </a:lnTo>
                              <a:lnTo>
                                <a:pt x="1363663" y="129515"/>
                              </a:lnTo>
                              <a:lnTo>
                                <a:pt x="1383757" y="113088"/>
                              </a:lnTo>
                              <a:lnTo>
                                <a:pt x="1402001" y="98516"/>
                              </a:lnTo>
                              <a:lnTo>
                                <a:pt x="1418129" y="85799"/>
                              </a:lnTo>
                              <a:lnTo>
                                <a:pt x="1432406" y="74936"/>
                              </a:lnTo>
                              <a:lnTo>
                                <a:pt x="1439545" y="69372"/>
                              </a:lnTo>
                              <a:lnTo>
                                <a:pt x="1446948" y="64603"/>
                              </a:lnTo>
                              <a:lnTo>
                                <a:pt x="1453822" y="59834"/>
                              </a:lnTo>
                              <a:lnTo>
                                <a:pt x="1460697" y="55330"/>
                              </a:lnTo>
                              <a:lnTo>
                                <a:pt x="1467306" y="51621"/>
                              </a:lnTo>
                              <a:lnTo>
                                <a:pt x="1473916" y="47912"/>
                              </a:lnTo>
                              <a:lnTo>
                                <a:pt x="1480262" y="44733"/>
                              </a:lnTo>
                              <a:lnTo>
                                <a:pt x="1486343" y="41553"/>
                              </a:lnTo>
                              <a:lnTo>
                                <a:pt x="1492424" y="39434"/>
                              </a:lnTo>
                              <a:lnTo>
                                <a:pt x="1498505" y="37049"/>
                              </a:lnTo>
                              <a:lnTo>
                                <a:pt x="1504586" y="35195"/>
                              </a:lnTo>
                              <a:lnTo>
                                <a:pt x="1510139" y="33870"/>
                              </a:lnTo>
                              <a:lnTo>
                                <a:pt x="1515427" y="32810"/>
                              </a:lnTo>
                              <a:lnTo>
                                <a:pt x="1520979" y="32015"/>
                              </a:lnTo>
                              <a:lnTo>
                                <a:pt x="1526531" y="31750"/>
                              </a:lnTo>
                              <a:close/>
                              <a:moveTo>
                                <a:pt x="2194719" y="0"/>
                              </a:moveTo>
                              <a:lnTo>
                                <a:pt x="2198423" y="0"/>
                              </a:lnTo>
                              <a:lnTo>
                                <a:pt x="2202127" y="265"/>
                              </a:lnTo>
                              <a:lnTo>
                                <a:pt x="2205567" y="1059"/>
                              </a:lnTo>
                              <a:lnTo>
                                <a:pt x="2209535" y="1589"/>
                              </a:lnTo>
                              <a:lnTo>
                                <a:pt x="2212975" y="2383"/>
                              </a:lnTo>
                              <a:lnTo>
                                <a:pt x="2216415" y="3706"/>
                              </a:lnTo>
                              <a:lnTo>
                                <a:pt x="2220383" y="4765"/>
                              </a:lnTo>
                              <a:lnTo>
                                <a:pt x="2224087" y="6618"/>
                              </a:lnTo>
                              <a:lnTo>
                                <a:pt x="2227527" y="8207"/>
                              </a:lnTo>
                              <a:lnTo>
                                <a:pt x="2231761" y="10325"/>
                              </a:lnTo>
                              <a:lnTo>
                                <a:pt x="2235465" y="12707"/>
                              </a:lnTo>
                              <a:lnTo>
                                <a:pt x="2239698" y="15355"/>
                              </a:lnTo>
                              <a:lnTo>
                                <a:pt x="2247900" y="21443"/>
                              </a:lnTo>
                              <a:lnTo>
                                <a:pt x="2256896" y="28856"/>
                              </a:lnTo>
                              <a:lnTo>
                                <a:pt x="2266156" y="37856"/>
                              </a:lnTo>
                              <a:lnTo>
                                <a:pt x="2276739" y="47916"/>
                              </a:lnTo>
                              <a:lnTo>
                                <a:pt x="2287852" y="59829"/>
                              </a:lnTo>
                              <a:lnTo>
                                <a:pt x="2300023" y="73065"/>
                              </a:lnTo>
                              <a:lnTo>
                                <a:pt x="2313517" y="88420"/>
                              </a:lnTo>
                              <a:lnTo>
                                <a:pt x="2328069" y="105362"/>
                              </a:lnTo>
                              <a:lnTo>
                                <a:pt x="2343944" y="124423"/>
                              </a:lnTo>
                              <a:lnTo>
                                <a:pt x="2353469" y="136071"/>
                              </a:lnTo>
                              <a:lnTo>
                                <a:pt x="2362994" y="148248"/>
                              </a:lnTo>
                              <a:lnTo>
                                <a:pt x="2371989" y="160690"/>
                              </a:lnTo>
                              <a:lnTo>
                                <a:pt x="2380985" y="173662"/>
                              </a:lnTo>
                              <a:lnTo>
                                <a:pt x="2389981" y="187693"/>
                              </a:lnTo>
                              <a:lnTo>
                                <a:pt x="2398977" y="202518"/>
                              </a:lnTo>
                              <a:lnTo>
                                <a:pt x="2407708" y="218137"/>
                              </a:lnTo>
                              <a:lnTo>
                                <a:pt x="2416175" y="235079"/>
                              </a:lnTo>
                              <a:lnTo>
                                <a:pt x="2405592" y="243550"/>
                              </a:lnTo>
                              <a:lnTo>
                                <a:pt x="2395008" y="251757"/>
                              </a:lnTo>
                              <a:lnTo>
                                <a:pt x="2384161" y="260228"/>
                              </a:lnTo>
                              <a:lnTo>
                                <a:pt x="2373048" y="268435"/>
                              </a:lnTo>
                              <a:lnTo>
                                <a:pt x="2361671" y="276377"/>
                              </a:lnTo>
                              <a:lnTo>
                                <a:pt x="2350294" y="284319"/>
                              </a:lnTo>
                              <a:lnTo>
                                <a:pt x="2338652" y="292260"/>
                              </a:lnTo>
                              <a:lnTo>
                                <a:pt x="2327011" y="299938"/>
                              </a:lnTo>
                              <a:lnTo>
                                <a:pt x="2314575" y="307615"/>
                              </a:lnTo>
                              <a:lnTo>
                                <a:pt x="2302669" y="315292"/>
                              </a:lnTo>
                              <a:lnTo>
                                <a:pt x="2290233" y="322704"/>
                              </a:lnTo>
                              <a:lnTo>
                                <a:pt x="2277533" y="329852"/>
                              </a:lnTo>
                              <a:lnTo>
                                <a:pt x="2264833" y="337264"/>
                              </a:lnTo>
                              <a:lnTo>
                                <a:pt x="2251869" y="344147"/>
                              </a:lnTo>
                              <a:lnTo>
                                <a:pt x="2225146" y="358178"/>
                              </a:lnTo>
                              <a:lnTo>
                                <a:pt x="2198158" y="371944"/>
                              </a:lnTo>
                              <a:lnTo>
                                <a:pt x="2170113" y="385180"/>
                              </a:lnTo>
                              <a:lnTo>
                                <a:pt x="2141537" y="397887"/>
                              </a:lnTo>
                              <a:lnTo>
                                <a:pt x="2111904" y="410594"/>
                              </a:lnTo>
                              <a:lnTo>
                                <a:pt x="2082006" y="422772"/>
                              </a:lnTo>
                              <a:lnTo>
                                <a:pt x="2051315" y="434684"/>
                              </a:lnTo>
                              <a:lnTo>
                                <a:pt x="2019829" y="446332"/>
                              </a:lnTo>
                              <a:lnTo>
                                <a:pt x="1987815" y="457716"/>
                              </a:lnTo>
                              <a:lnTo>
                                <a:pt x="1955271" y="468570"/>
                              </a:lnTo>
                              <a:lnTo>
                                <a:pt x="1921933" y="479423"/>
                              </a:lnTo>
                              <a:lnTo>
                                <a:pt x="1887802" y="489748"/>
                              </a:lnTo>
                              <a:lnTo>
                                <a:pt x="1853406" y="500072"/>
                              </a:lnTo>
                              <a:lnTo>
                                <a:pt x="1818217" y="509867"/>
                              </a:lnTo>
                              <a:lnTo>
                                <a:pt x="1782233" y="519662"/>
                              </a:lnTo>
                              <a:lnTo>
                                <a:pt x="1745985" y="528928"/>
                              </a:lnTo>
                              <a:lnTo>
                                <a:pt x="1709208" y="538458"/>
                              </a:lnTo>
                              <a:lnTo>
                                <a:pt x="1671902" y="547459"/>
                              </a:lnTo>
                              <a:lnTo>
                                <a:pt x="1633802" y="556459"/>
                              </a:lnTo>
                              <a:lnTo>
                                <a:pt x="1595173" y="564931"/>
                              </a:lnTo>
                              <a:lnTo>
                                <a:pt x="1556015" y="573402"/>
                              </a:lnTo>
                              <a:lnTo>
                                <a:pt x="1516592" y="581873"/>
                              </a:lnTo>
                              <a:lnTo>
                                <a:pt x="1476375" y="590080"/>
                              </a:lnTo>
                              <a:lnTo>
                                <a:pt x="1435629" y="598287"/>
                              </a:lnTo>
                              <a:lnTo>
                                <a:pt x="1394883" y="606228"/>
                              </a:lnTo>
                              <a:lnTo>
                                <a:pt x="1374246" y="610199"/>
                              </a:lnTo>
                              <a:lnTo>
                                <a:pt x="1354402" y="614435"/>
                              </a:lnTo>
                              <a:lnTo>
                                <a:pt x="1334823" y="618935"/>
                              </a:lnTo>
                              <a:lnTo>
                                <a:pt x="1316037" y="623700"/>
                              </a:lnTo>
                              <a:lnTo>
                                <a:pt x="1297252" y="628730"/>
                              </a:lnTo>
                              <a:lnTo>
                                <a:pt x="1278731" y="633760"/>
                              </a:lnTo>
                              <a:lnTo>
                                <a:pt x="1260740" y="639055"/>
                              </a:lnTo>
                              <a:lnTo>
                                <a:pt x="1243277" y="644614"/>
                              </a:lnTo>
                              <a:lnTo>
                                <a:pt x="1225815" y="650438"/>
                              </a:lnTo>
                              <a:lnTo>
                                <a:pt x="1208881" y="656262"/>
                              </a:lnTo>
                              <a:lnTo>
                                <a:pt x="1192213" y="662086"/>
                              </a:lnTo>
                              <a:lnTo>
                                <a:pt x="1176337" y="668175"/>
                              </a:lnTo>
                              <a:lnTo>
                                <a:pt x="1160463" y="674528"/>
                              </a:lnTo>
                              <a:lnTo>
                                <a:pt x="1145117" y="681147"/>
                              </a:lnTo>
                              <a:lnTo>
                                <a:pt x="1130035" y="687500"/>
                              </a:lnTo>
                              <a:lnTo>
                                <a:pt x="1115219" y="694118"/>
                              </a:lnTo>
                              <a:lnTo>
                                <a:pt x="1100931" y="701001"/>
                              </a:lnTo>
                              <a:lnTo>
                                <a:pt x="1086908" y="707619"/>
                              </a:lnTo>
                              <a:lnTo>
                                <a:pt x="1073150" y="714767"/>
                              </a:lnTo>
                              <a:lnTo>
                                <a:pt x="1059921" y="721650"/>
                              </a:lnTo>
                              <a:lnTo>
                                <a:pt x="1046692" y="728798"/>
                              </a:lnTo>
                              <a:lnTo>
                                <a:pt x="1034256" y="735681"/>
                              </a:lnTo>
                              <a:lnTo>
                                <a:pt x="1022085" y="743093"/>
                              </a:lnTo>
                              <a:lnTo>
                                <a:pt x="1009915" y="750241"/>
                              </a:lnTo>
                              <a:lnTo>
                                <a:pt x="998273" y="757388"/>
                              </a:lnTo>
                              <a:lnTo>
                                <a:pt x="986896" y="764536"/>
                              </a:lnTo>
                              <a:lnTo>
                                <a:pt x="975783" y="771948"/>
                              </a:lnTo>
                              <a:lnTo>
                                <a:pt x="965200" y="779361"/>
                              </a:lnTo>
                              <a:lnTo>
                                <a:pt x="944827" y="793656"/>
                              </a:lnTo>
                              <a:lnTo>
                                <a:pt x="925777" y="808216"/>
                              </a:lnTo>
                              <a:lnTo>
                                <a:pt x="907785" y="822247"/>
                              </a:lnTo>
                              <a:lnTo>
                                <a:pt x="891117" y="836277"/>
                              </a:lnTo>
                              <a:lnTo>
                                <a:pt x="875506" y="850043"/>
                              </a:lnTo>
                              <a:lnTo>
                                <a:pt x="861219" y="863280"/>
                              </a:lnTo>
                              <a:lnTo>
                                <a:pt x="847990" y="875987"/>
                              </a:lnTo>
                              <a:lnTo>
                                <a:pt x="836083" y="888429"/>
                              </a:lnTo>
                              <a:lnTo>
                                <a:pt x="825235" y="899812"/>
                              </a:lnTo>
                              <a:lnTo>
                                <a:pt x="815710" y="910931"/>
                              </a:lnTo>
                              <a:lnTo>
                                <a:pt x="806979" y="920726"/>
                              </a:lnTo>
                              <a:lnTo>
                                <a:pt x="799042" y="930256"/>
                              </a:lnTo>
                              <a:lnTo>
                                <a:pt x="792692" y="938727"/>
                              </a:lnTo>
                              <a:lnTo>
                                <a:pt x="786871" y="946140"/>
                              </a:lnTo>
                              <a:lnTo>
                                <a:pt x="778669" y="957523"/>
                              </a:lnTo>
                              <a:lnTo>
                                <a:pt x="773906" y="964671"/>
                              </a:lnTo>
                              <a:lnTo>
                                <a:pt x="718608" y="965200"/>
                              </a:lnTo>
                              <a:lnTo>
                                <a:pt x="690827" y="965200"/>
                              </a:lnTo>
                              <a:lnTo>
                                <a:pt x="663046" y="964935"/>
                              </a:lnTo>
                              <a:lnTo>
                                <a:pt x="635000" y="964671"/>
                              </a:lnTo>
                              <a:lnTo>
                                <a:pt x="607219" y="964141"/>
                              </a:lnTo>
                              <a:lnTo>
                                <a:pt x="579702" y="963082"/>
                              </a:lnTo>
                              <a:lnTo>
                                <a:pt x="551921" y="962288"/>
                              </a:lnTo>
                              <a:lnTo>
                                <a:pt x="524140" y="961229"/>
                              </a:lnTo>
                              <a:lnTo>
                                <a:pt x="496094" y="959641"/>
                              </a:lnTo>
                              <a:lnTo>
                                <a:pt x="468313" y="958317"/>
                              </a:lnTo>
                              <a:lnTo>
                                <a:pt x="440267" y="956199"/>
                              </a:lnTo>
                              <a:lnTo>
                                <a:pt x="412485" y="954346"/>
                              </a:lnTo>
                              <a:lnTo>
                                <a:pt x="384440" y="951964"/>
                              </a:lnTo>
                              <a:lnTo>
                                <a:pt x="356658" y="949846"/>
                              </a:lnTo>
                              <a:lnTo>
                                <a:pt x="328613" y="946934"/>
                              </a:lnTo>
                              <a:lnTo>
                                <a:pt x="298185" y="943492"/>
                              </a:lnTo>
                              <a:lnTo>
                                <a:pt x="268023" y="939522"/>
                              </a:lnTo>
                              <a:lnTo>
                                <a:pt x="238390" y="935021"/>
                              </a:lnTo>
                              <a:lnTo>
                                <a:pt x="209021" y="930256"/>
                              </a:lnTo>
                              <a:lnTo>
                                <a:pt x="180710" y="925226"/>
                              </a:lnTo>
                              <a:lnTo>
                                <a:pt x="153458" y="919932"/>
                              </a:lnTo>
                              <a:lnTo>
                                <a:pt x="127794" y="914637"/>
                              </a:lnTo>
                              <a:lnTo>
                                <a:pt x="103452" y="909607"/>
                              </a:lnTo>
                              <a:lnTo>
                                <a:pt x="81492" y="904577"/>
                              </a:lnTo>
                              <a:lnTo>
                                <a:pt x="61119" y="900077"/>
                              </a:lnTo>
                              <a:lnTo>
                                <a:pt x="28575" y="891870"/>
                              </a:lnTo>
                              <a:lnTo>
                                <a:pt x="7408" y="886576"/>
                              </a:lnTo>
                              <a:lnTo>
                                <a:pt x="0" y="884458"/>
                              </a:lnTo>
                              <a:lnTo>
                                <a:pt x="794" y="805304"/>
                              </a:lnTo>
                              <a:lnTo>
                                <a:pt x="1058" y="799745"/>
                              </a:lnTo>
                              <a:lnTo>
                                <a:pt x="1323" y="794186"/>
                              </a:lnTo>
                              <a:lnTo>
                                <a:pt x="1852" y="788626"/>
                              </a:lnTo>
                              <a:lnTo>
                                <a:pt x="2381" y="783332"/>
                              </a:lnTo>
                              <a:lnTo>
                                <a:pt x="3440" y="778302"/>
                              </a:lnTo>
                              <a:lnTo>
                                <a:pt x="4498" y="773007"/>
                              </a:lnTo>
                              <a:lnTo>
                                <a:pt x="5556" y="768507"/>
                              </a:lnTo>
                              <a:lnTo>
                                <a:pt x="7144" y="763477"/>
                              </a:lnTo>
                              <a:lnTo>
                                <a:pt x="8996" y="758712"/>
                              </a:lnTo>
                              <a:lnTo>
                                <a:pt x="10583" y="754212"/>
                              </a:lnTo>
                              <a:lnTo>
                                <a:pt x="12700" y="749711"/>
                              </a:lnTo>
                              <a:lnTo>
                                <a:pt x="15081" y="745476"/>
                              </a:lnTo>
                              <a:lnTo>
                                <a:pt x="17463" y="740975"/>
                              </a:lnTo>
                              <a:lnTo>
                                <a:pt x="20108" y="737004"/>
                              </a:lnTo>
                              <a:lnTo>
                                <a:pt x="23019" y="732769"/>
                              </a:lnTo>
                              <a:lnTo>
                                <a:pt x="25929" y="728798"/>
                              </a:lnTo>
                              <a:lnTo>
                                <a:pt x="29104" y="724827"/>
                              </a:lnTo>
                              <a:lnTo>
                                <a:pt x="32279" y="721121"/>
                              </a:lnTo>
                              <a:lnTo>
                                <a:pt x="35719" y="717414"/>
                              </a:lnTo>
                              <a:lnTo>
                                <a:pt x="39158" y="713708"/>
                              </a:lnTo>
                              <a:lnTo>
                                <a:pt x="47096" y="706825"/>
                              </a:lnTo>
                              <a:lnTo>
                                <a:pt x="55563" y="699678"/>
                              </a:lnTo>
                              <a:lnTo>
                                <a:pt x="65087" y="693324"/>
                              </a:lnTo>
                              <a:lnTo>
                                <a:pt x="74613" y="687235"/>
                              </a:lnTo>
                              <a:lnTo>
                                <a:pt x="85196" y="681411"/>
                              </a:lnTo>
                              <a:lnTo>
                                <a:pt x="96308" y="675587"/>
                              </a:lnTo>
                              <a:lnTo>
                                <a:pt x="107950" y="670293"/>
                              </a:lnTo>
                              <a:lnTo>
                                <a:pt x="120121" y="664733"/>
                              </a:lnTo>
                              <a:lnTo>
                                <a:pt x="133085" y="659704"/>
                              </a:lnTo>
                              <a:lnTo>
                                <a:pt x="146579" y="654674"/>
                              </a:lnTo>
                              <a:lnTo>
                                <a:pt x="160602" y="649644"/>
                              </a:lnTo>
                              <a:lnTo>
                                <a:pt x="175154" y="645143"/>
                              </a:lnTo>
                              <a:lnTo>
                                <a:pt x="190235" y="640378"/>
                              </a:lnTo>
                              <a:lnTo>
                                <a:pt x="205846" y="635878"/>
                              </a:lnTo>
                              <a:lnTo>
                                <a:pt x="238654" y="626877"/>
                              </a:lnTo>
                              <a:lnTo>
                                <a:pt x="273315" y="617876"/>
                              </a:lnTo>
                              <a:lnTo>
                                <a:pt x="309827" y="609140"/>
                              </a:lnTo>
                              <a:lnTo>
                                <a:pt x="348192" y="599875"/>
                              </a:lnTo>
                              <a:lnTo>
                                <a:pt x="375708" y="592992"/>
                              </a:lnTo>
                              <a:lnTo>
                                <a:pt x="411163" y="584521"/>
                              </a:lnTo>
                              <a:lnTo>
                                <a:pt x="434446" y="578961"/>
                              </a:lnTo>
                              <a:lnTo>
                                <a:pt x="460640" y="572343"/>
                              </a:lnTo>
                              <a:lnTo>
                                <a:pt x="491067" y="564401"/>
                              </a:lnTo>
                              <a:lnTo>
                                <a:pt x="524669" y="555136"/>
                              </a:lnTo>
                              <a:lnTo>
                                <a:pt x="561975" y="544282"/>
                              </a:lnTo>
                              <a:lnTo>
                                <a:pt x="603250" y="531840"/>
                              </a:lnTo>
                              <a:lnTo>
                                <a:pt x="649287" y="643555"/>
                              </a:lnTo>
                              <a:lnTo>
                                <a:pt x="650875" y="646467"/>
                              </a:lnTo>
                              <a:lnTo>
                                <a:pt x="652727" y="649379"/>
                              </a:lnTo>
                              <a:lnTo>
                                <a:pt x="654315" y="652026"/>
                              </a:lnTo>
                              <a:lnTo>
                                <a:pt x="656696" y="654409"/>
                              </a:lnTo>
                              <a:lnTo>
                                <a:pt x="659077" y="656527"/>
                              </a:lnTo>
                              <a:lnTo>
                                <a:pt x="661458" y="658115"/>
                              </a:lnTo>
                              <a:lnTo>
                                <a:pt x="664369" y="659968"/>
                              </a:lnTo>
                              <a:lnTo>
                                <a:pt x="667015" y="661557"/>
                              </a:lnTo>
                              <a:lnTo>
                                <a:pt x="669925" y="662351"/>
                              </a:lnTo>
                              <a:lnTo>
                                <a:pt x="673100" y="663145"/>
                              </a:lnTo>
                              <a:lnTo>
                                <a:pt x="676010" y="663674"/>
                              </a:lnTo>
                              <a:lnTo>
                                <a:pt x="679185" y="663674"/>
                              </a:lnTo>
                              <a:lnTo>
                                <a:pt x="682360" y="663674"/>
                              </a:lnTo>
                              <a:lnTo>
                                <a:pt x="685535" y="663145"/>
                              </a:lnTo>
                              <a:lnTo>
                                <a:pt x="688975" y="662616"/>
                              </a:lnTo>
                              <a:lnTo>
                                <a:pt x="692150" y="661557"/>
                              </a:lnTo>
                              <a:lnTo>
                                <a:pt x="695060" y="659968"/>
                              </a:lnTo>
                              <a:lnTo>
                                <a:pt x="697971" y="658115"/>
                              </a:lnTo>
                              <a:lnTo>
                                <a:pt x="700617" y="656527"/>
                              </a:lnTo>
                              <a:lnTo>
                                <a:pt x="702998" y="654144"/>
                              </a:lnTo>
                              <a:lnTo>
                                <a:pt x="704850" y="651762"/>
                              </a:lnTo>
                              <a:lnTo>
                                <a:pt x="706967" y="649114"/>
                              </a:lnTo>
                              <a:lnTo>
                                <a:pt x="708554" y="646467"/>
                              </a:lnTo>
                              <a:lnTo>
                                <a:pt x="709877" y="643555"/>
                              </a:lnTo>
                              <a:lnTo>
                                <a:pt x="710671" y="640643"/>
                              </a:lnTo>
                              <a:lnTo>
                                <a:pt x="711729" y="637731"/>
                              </a:lnTo>
                              <a:lnTo>
                                <a:pt x="712258" y="634554"/>
                              </a:lnTo>
                              <a:lnTo>
                                <a:pt x="712258" y="631378"/>
                              </a:lnTo>
                              <a:lnTo>
                                <a:pt x="712258" y="628201"/>
                              </a:lnTo>
                              <a:lnTo>
                                <a:pt x="711729" y="625024"/>
                              </a:lnTo>
                              <a:lnTo>
                                <a:pt x="710935" y="621847"/>
                              </a:lnTo>
                              <a:lnTo>
                                <a:pt x="709877" y="618671"/>
                              </a:lnTo>
                              <a:lnTo>
                                <a:pt x="665956" y="511720"/>
                              </a:lnTo>
                              <a:lnTo>
                                <a:pt x="687652" y="504308"/>
                              </a:lnTo>
                              <a:lnTo>
                                <a:pt x="713052" y="495572"/>
                              </a:lnTo>
                              <a:lnTo>
                                <a:pt x="760677" y="478629"/>
                              </a:lnTo>
                              <a:lnTo>
                                <a:pt x="813065" y="590345"/>
                              </a:lnTo>
                              <a:lnTo>
                                <a:pt x="814917" y="593257"/>
                              </a:lnTo>
                              <a:lnTo>
                                <a:pt x="816504" y="596169"/>
                              </a:lnTo>
                              <a:lnTo>
                                <a:pt x="818621" y="598551"/>
                              </a:lnTo>
                              <a:lnTo>
                                <a:pt x="821002" y="600934"/>
                              </a:lnTo>
                              <a:lnTo>
                                <a:pt x="823383" y="603052"/>
                              </a:lnTo>
                              <a:lnTo>
                                <a:pt x="826029" y="604640"/>
                              </a:lnTo>
                              <a:lnTo>
                                <a:pt x="828940" y="606228"/>
                              </a:lnTo>
                              <a:lnTo>
                                <a:pt x="831850" y="607287"/>
                              </a:lnTo>
                              <a:lnTo>
                                <a:pt x="834760" y="608346"/>
                              </a:lnTo>
                              <a:lnTo>
                                <a:pt x="837671" y="608876"/>
                              </a:lnTo>
                              <a:lnTo>
                                <a:pt x="840846" y="609405"/>
                              </a:lnTo>
                              <a:lnTo>
                                <a:pt x="844021" y="609405"/>
                              </a:lnTo>
                              <a:lnTo>
                                <a:pt x="847196" y="609140"/>
                              </a:lnTo>
                              <a:lnTo>
                                <a:pt x="850371" y="608611"/>
                              </a:lnTo>
                              <a:lnTo>
                                <a:pt x="853546" y="607552"/>
                              </a:lnTo>
                              <a:lnTo>
                                <a:pt x="856456" y="606228"/>
                              </a:lnTo>
                              <a:lnTo>
                                <a:pt x="859896" y="604640"/>
                              </a:lnTo>
                              <a:lnTo>
                                <a:pt x="862542" y="603052"/>
                              </a:lnTo>
                              <a:lnTo>
                                <a:pt x="864658" y="600934"/>
                              </a:lnTo>
                              <a:lnTo>
                                <a:pt x="867040" y="598551"/>
                              </a:lnTo>
                              <a:lnTo>
                                <a:pt x="869156" y="595904"/>
                              </a:lnTo>
                              <a:lnTo>
                                <a:pt x="871008" y="593257"/>
                              </a:lnTo>
                              <a:lnTo>
                                <a:pt x="872331" y="590609"/>
                              </a:lnTo>
                              <a:lnTo>
                                <a:pt x="873654" y="587697"/>
                              </a:lnTo>
                              <a:lnTo>
                                <a:pt x="874448" y="584785"/>
                              </a:lnTo>
                              <a:lnTo>
                                <a:pt x="875242" y="581609"/>
                              </a:lnTo>
                              <a:lnTo>
                                <a:pt x="875506" y="578432"/>
                              </a:lnTo>
                              <a:lnTo>
                                <a:pt x="875506" y="575520"/>
                              </a:lnTo>
                              <a:lnTo>
                                <a:pt x="875242" y="572343"/>
                              </a:lnTo>
                              <a:lnTo>
                                <a:pt x="874713" y="569166"/>
                              </a:lnTo>
                              <a:lnTo>
                                <a:pt x="873919" y="565725"/>
                              </a:lnTo>
                              <a:lnTo>
                                <a:pt x="872331" y="562548"/>
                              </a:lnTo>
                              <a:lnTo>
                                <a:pt x="822590" y="455863"/>
                              </a:lnTo>
                              <a:lnTo>
                                <a:pt x="864129" y="440244"/>
                              </a:lnTo>
                              <a:lnTo>
                                <a:pt x="885560" y="431508"/>
                              </a:lnTo>
                              <a:lnTo>
                                <a:pt x="905669" y="423566"/>
                              </a:lnTo>
                              <a:lnTo>
                                <a:pt x="968375" y="535811"/>
                              </a:lnTo>
                              <a:lnTo>
                                <a:pt x="970492" y="538723"/>
                              </a:lnTo>
                              <a:lnTo>
                                <a:pt x="972608" y="541370"/>
                              </a:lnTo>
                              <a:lnTo>
                                <a:pt x="974990" y="543223"/>
                              </a:lnTo>
                              <a:lnTo>
                                <a:pt x="977635" y="545341"/>
                              </a:lnTo>
                              <a:lnTo>
                                <a:pt x="980281" y="547194"/>
                              </a:lnTo>
                              <a:lnTo>
                                <a:pt x="982927" y="548518"/>
                              </a:lnTo>
                              <a:lnTo>
                                <a:pt x="985837" y="549841"/>
                              </a:lnTo>
                              <a:lnTo>
                                <a:pt x="989013" y="550635"/>
                              </a:lnTo>
                              <a:lnTo>
                                <a:pt x="991923" y="551165"/>
                              </a:lnTo>
                              <a:lnTo>
                                <a:pt x="995098" y="551430"/>
                              </a:lnTo>
                              <a:lnTo>
                                <a:pt x="998273" y="551430"/>
                              </a:lnTo>
                              <a:lnTo>
                                <a:pt x="1001448" y="551165"/>
                              </a:lnTo>
                              <a:lnTo>
                                <a:pt x="1004358" y="550635"/>
                              </a:lnTo>
                              <a:lnTo>
                                <a:pt x="1007533" y="549841"/>
                              </a:lnTo>
                              <a:lnTo>
                                <a:pt x="1010444" y="548253"/>
                              </a:lnTo>
                              <a:lnTo>
                                <a:pt x="1013619" y="546929"/>
                              </a:lnTo>
                              <a:lnTo>
                                <a:pt x="1016529" y="544811"/>
                              </a:lnTo>
                              <a:lnTo>
                                <a:pt x="1018646" y="542694"/>
                              </a:lnTo>
                              <a:lnTo>
                                <a:pt x="1021027" y="540311"/>
                              </a:lnTo>
                              <a:lnTo>
                                <a:pt x="1023144" y="537664"/>
                              </a:lnTo>
                              <a:lnTo>
                                <a:pt x="1024996" y="535016"/>
                              </a:lnTo>
                              <a:lnTo>
                                <a:pt x="1026319" y="532634"/>
                              </a:lnTo>
                              <a:lnTo>
                                <a:pt x="1027642" y="529457"/>
                              </a:lnTo>
                              <a:lnTo>
                                <a:pt x="1028435" y="526280"/>
                              </a:lnTo>
                              <a:lnTo>
                                <a:pt x="1028965" y="523368"/>
                              </a:lnTo>
                              <a:lnTo>
                                <a:pt x="1029229" y="520192"/>
                              </a:lnTo>
                              <a:lnTo>
                                <a:pt x="1029229" y="517015"/>
                              </a:lnTo>
                              <a:lnTo>
                                <a:pt x="1028965" y="514103"/>
                              </a:lnTo>
                              <a:lnTo>
                                <a:pt x="1028435" y="510926"/>
                              </a:lnTo>
                              <a:lnTo>
                                <a:pt x="1027642" y="507749"/>
                              </a:lnTo>
                              <a:lnTo>
                                <a:pt x="1026054" y="504837"/>
                              </a:lnTo>
                              <a:lnTo>
                                <a:pt x="1024731" y="501925"/>
                              </a:lnTo>
                              <a:lnTo>
                                <a:pt x="966523" y="397358"/>
                              </a:lnTo>
                              <a:lnTo>
                                <a:pt x="988748" y="387298"/>
                              </a:lnTo>
                              <a:lnTo>
                                <a:pt x="1009650" y="377238"/>
                              </a:lnTo>
                              <a:lnTo>
                                <a:pt x="1030552" y="366914"/>
                              </a:lnTo>
                              <a:lnTo>
                                <a:pt x="1051719" y="356325"/>
                              </a:lnTo>
                              <a:lnTo>
                                <a:pt x="1126067" y="469364"/>
                              </a:lnTo>
                              <a:lnTo>
                                <a:pt x="1127919" y="472011"/>
                              </a:lnTo>
                              <a:lnTo>
                                <a:pt x="1130300" y="474394"/>
                              </a:lnTo>
                              <a:lnTo>
                                <a:pt x="1132681" y="476247"/>
                              </a:lnTo>
                              <a:lnTo>
                                <a:pt x="1135327" y="478365"/>
                              </a:lnTo>
                              <a:lnTo>
                                <a:pt x="1138237" y="479953"/>
                              </a:lnTo>
                              <a:lnTo>
                                <a:pt x="1141148" y="481012"/>
                              </a:lnTo>
                              <a:lnTo>
                                <a:pt x="1144058" y="481806"/>
                              </a:lnTo>
                              <a:lnTo>
                                <a:pt x="1146969" y="482865"/>
                              </a:lnTo>
                              <a:lnTo>
                                <a:pt x="1150144" y="483130"/>
                              </a:lnTo>
                              <a:lnTo>
                                <a:pt x="1153583" y="483130"/>
                              </a:lnTo>
                              <a:lnTo>
                                <a:pt x="1156758" y="483130"/>
                              </a:lnTo>
                              <a:lnTo>
                                <a:pt x="1159669" y="482600"/>
                              </a:lnTo>
                              <a:lnTo>
                                <a:pt x="1162844" y="481541"/>
                              </a:lnTo>
                              <a:lnTo>
                                <a:pt x="1165754" y="480482"/>
                              </a:lnTo>
                              <a:lnTo>
                                <a:pt x="1168665" y="478894"/>
                              </a:lnTo>
                              <a:lnTo>
                                <a:pt x="1171575" y="477306"/>
                              </a:lnTo>
                              <a:lnTo>
                                <a:pt x="1174221" y="475188"/>
                              </a:lnTo>
                              <a:lnTo>
                                <a:pt x="1176602" y="472805"/>
                              </a:lnTo>
                              <a:lnTo>
                                <a:pt x="1178719" y="470158"/>
                              </a:lnTo>
                              <a:lnTo>
                                <a:pt x="1180306" y="467511"/>
                              </a:lnTo>
                              <a:lnTo>
                                <a:pt x="1182158" y="464863"/>
                              </a:lnTo>
                              <a:lnTo>
                                <a:pt x="1183217" y="461951"/>
                              </a:lnTo>
                              <a:lnTo>
                                <a:pt x="1184275" y="459039"/>
                              </a:lnTo>
                              <a:lnTo>
                                <a:pt x="1185069" y="455863"/>
                              </a:lnTo>
                              <a:lnTo>
                                <a:pt x="1185333" y="452686"/>
                              </a:lnTo>
                              <a:lnTo>
                                <a:pt x="1185333" y="449774"/>
                              </a:lnTo>
                              <a:lnTo>
                                <a:pt x="1185069" y="446597"/>
                              </a:lnTo>
                              <a:lnTo>
                                <a:pt x="1184540" y="443420"/>
                              </a:lnTo>
                              <a:lnTo>
                                <a:pt x="1183746" y="440508"/>
                              </a:lnTo>
                              <a:lnTo>
                                <a:pt x="1182687" y="437067"/>
                              </a:lnTo>
                              <a:lnTo>
                                <a:pt x="1181100" y="434155"/>
                              </a:lnTo>
                              <a:lnTo>
                                <a:pt x="1179248" y="431508"/>
                              </a:lnTo>
                              <a:lnTo>
                                <a:pt x="1109927" y="324822"/>
                              </a:lnTo>
                              <a:lnTo>
                                <a:pt x="1130565" y="312645"/>
                              </a:lnTo>
                              <a:lnTo>
                                <a:pt x="1150673" y="300732"/>
                              </a:lnTo>
                              <a:lnTo>
                                <a:pt x="1170252" y="288025"/>
                              </a:lnTo>
                              <a:lnTo>
                                <a:pt x="1188773" y="275583"/>
                              </a:lnTo>
                              <a:lnTo>
                                <a:pt x="1272646" y="382268"/>
                              </a:lnTo>
                              <a:lnTo>
                                <a:pt x="1275027" y="384915"/>
                              </a:lnTo>
                              <a:lnTo>
                                <a:pt x="1277408" y="387298"/>
                              </a:lnTo>
                              <a:lnTo>
                                <a:pt x="1280054" y="388886"/>
                              </a:lnTo>
                              <a:lnTo>
                                <a:pt x="1282700" y="390739"/>
                              </a:lnTo>
                              <a:lnTo>
                                <a:pt x="1285610" y="392063"/>
                              </a:lnTo>
                              <a:lnTo>
                                <a:pt x="1288521" y="393122"/>
                              </a:lnTo>
                              <a:lnTo>
                                <a:pt x="1291696" y="393916"/>
                              </a:lnTo>
                              <a:lnTo>
                                <a:pt x="1294606" y="394446"/>
                              </a:lnTo>
                              <a:lnTo>
                                <a:pt x="1297781" y="394446"/>
                              </a:lnTo>
                              <a:lnTo>
                                <a:pt x="1300956" y="394446"/>
                              </a:lnTo>
                              <a:lnTo>
                                <a:pt x="1304131" y="394181"/>
                              </a:lnTo>
                              <a:lnTo>
                                <a:pt x="1307042" y="393387"/>
                              </a:lnTo>
                              <a:lnTo>
                                <a:pt x="1310217" y="392328"/>
                              </a:lnTo>
                              <a:lnTo>
                                <a:pt x="1313392" y="391004"/>
                              </a:lnTo>
                              <a:lnTo>
                                <a:pt x="1316037" y="389416"/>
                              </a:lnTo>
                              <a:lnTo>
                                <a:pt x="1318948" y="387563"/>
                              </a:lnTo>
                              <a:lnTo>
                                <a:pt x="1321065" y="385180"/>
                              </a:lnTo>
                              <a:lnTo>
                                <a:pt x="1323446" y="382798"/>
                              </a:lnTo>
                              <a:lnTo>
                                <a:pt x="1325298" y="380150"/>
                              </a:lnTo>
                              <a:lnTo>
                                <a:pt x="1327150" y="377503"/>
                              </a:lnTo>
                              <a:lnTo>
                                <a:pt x="1328473" y="374591"/>
                              </a:lnTo>
                              <a:lnTo>
                                <a:pt x="1329796" y="371679"/>
                              </a:lnTo>
                              <a:lnTo>
                                <a:pt x="1330325" y="368502"/>
                              </a:lnTo>
                              <a:lnTo>
                                <a:pt x="1330854" y="365590"/>
                              </a:lnTo>
                              <a:lnTo>
                                <a:pt x="1331119" y="362414"/>
                              </a:lnTo>
                              <a:lnTo>
                                <a:pt x="1330854" y="359237"/>
                              </a:lnTo>
                              <a:lnTo>
                                <a:pt x="1330590" y="356325"/>
                              </a:lnTo>
                              <a:lnTo>
                                <a:pt x="1329796" y="352883"/>
                              </a:lnTo>
                              <a:lnTo>
                                <a:pt x="1328737" y="349971"/>
                              </a:lnTo>
                              <a:lnTo>
                                <a:pt x="1327415" y="347059"/>
                              </a:lnTo>
                              <a:lnTo>
                                <a:pt x="1325827" y="344147"/>
                              </a:lnTo>
                              <a:lnTo>
                                <a:pt x="1323710" y="341500"/>
                              </a:lnTo>
                              <a:lnTo>
                                <a:pt x="1240896" y="235873"/>
                              </a:lnTo>
                              <a:lnTo>
                                <a:pt x="1249363" y="228461"/>
                              </a:lnTo>
                              <a:lnTo>
                                <a:pt x="1257565" y="221313"/>
                              </a:lnTo>
                              <a:lnTo>
                                <a:pt x="1277408" y="203312"/>
                              </a:lnTo>
                              <a:lnTo>
                                <a:pt x="1296987" y="186369"/>
                              </a:lnTo>
                              <a:lnTo>
                                <a:pt x="1303867" y="181339"/>
                              </a:lnTo>
                              <a:lnTo>
                                <a:pt x="1311540" y="177104"/>
                              </a:lnTo>
                              <a:lnTo>
                                <a:pt x="1320006" y="172603"/>
                              </a:lnTo>
                              <a:lnTo>
                                <a:pt x="1324769" y="170750"/>
                              </a:lnTo>
                              <a:lnTo>
                                <a:pt x="1329267" y="169162"/>
                              </a:lnTo>
                              <a:lnTo>
                                <a:pt x="1334294" y="167309"/>
                              </a:lnTo>
                              <a:lnTo>
                                <a:pt x="1339321" y="165985"/>
                              </a:lnTo>
                              <a:lnTo>
                                <a:pt x="1344613" y="164397"/>
                              </a:lnTo>
                              <a:lnTo>
                                <a:pt x="1349904" y="163338"/>
                              </a:lnTo>
                              <a:lnTo>
                                <a:pt x="1355460" y="162014"/>
                              </a:lnTo>
                              <a:lnTo>
                                <a:pt x="1361017" y="161220"/>
                              </a:lnTo>
                              <a:lnTo>
                                <a:pt x="1366837" y="160690"/>
                              </a:lnTo>
                              <a:lnTo>
                                <a:pt x="1372923" y="160426"/>
                              </a:lnTo>
                              <a:lnTo>
                                <a:pt x="1379008" y="159896"/>
                              </a:lnTo>
                              <a:lnTo>
                                <a:pt x="1385094" y="159896"/>
                              </a:lnTo>
                              <a:lnTo>
                                <a:pt x="1391708" y="159896"/>
                              </a:lnTo>
                              <a:lnTo>
                                <a:pt x="1398058" y="160690"/>
                              </a:lnTo>
                              <a:lnTo>
                                <a:pt x="1404408" y="161220"/>
                              </a:lnTo>
                              <a:lnTo>
                                <a:pt x="1411552" y="162279"/>
                              </a:lnTo>
                              <a:lnTo>
                                <a:pt x="1418167" y="163602"/>
                              </a:lnTo>
                              <a:lnTo>
                                <a:pt x="1425310" y="164926"/>
                              </a:lnTo>
                              <a:lnTo>
                                <a:pt x="1432190" y="167044"/>
                              </a:lnTo>
                              <a:lnTo>
                                <a:pt x="1439598" y="169162"/>
                              </a:lnTo>
                              <a:lnTo>
                                <a:pt x="1446742" y="171544"/>
                              </a:lnTo>
                              <a:lnTo>
                                <a:pt x="1454150" y="174456"/>
                              </a:lnTo>
                              <a:lnTo>
                                <a:pt x="1461558" y="177633"/>
                              </a:lnTo>
                              <a:lnTo>
                                <a:pt x="1468967" y="181075"/>
                              </a:lnTo>
                              <a:lnTo>
                                <a:pt x="1476640" y="184781"/>
                              </a:lnTo>
                              <a:lnTo>
                                <a:pt x="1484577" y="189016"/>
                              </a:lnTo>
                              <a:lnTo>
                                <a:pt x="1492250" y="192987"/>
                              </a:lnTo>
                              <a:lnTo>
                                <a:pt x="1500717" y="197488"/>
                              </a:lnTo>
                              <a:lnTo>
                                <a:pt x="1509448" y="201723"/>
                              </a:lnTo>
                              <a:lnTo>
                                <a:pt x="1518708" y="205959"/>
                              </a:lnTo>
                              <a:lnTo>
                                <a:pt x="1528233" y="210195"/>
                              </a:lnTo>
                              <a:lnTo>
                                <a:pt x="1538552" y="214430"/>
                              </a:lnTo>
                              <a:lnTo>
                                <a:pt x="1549400" y="218401"/>
                              </a:lnTo>
                              <a:lnTo>
                                <a:pt x="1560513" y="222637"/>
                              </a:lnTo>
                              <a:lnTo>
                                <a:pt x="1572154" y="226343"/>
                              </a:lnTo>
                              <a:lnTo>
                                <a:pt x="1583796" y="230314"/>
                              </a:lnTo>
                              <a:lnTo>
                                <a:pt x="1596231" y="234020"/>
                              </a:lnTo>
                              <a:lnTo>
                                <a:pt x="1608667" y="237462"/>
                              </a:lnTo>
                              <a:lnTo>
                                <a:pt x="1621631" y="240638"/>
                              </a:lnTo>
                              <a:lnTo>
                                <a:pt x="1635125" y="243815"/>
                              </a:lnTo>
                              <a:lnTo>
                                <a:pt x="1648090" y="246727"/>
                              </a:lnTo>
                              <a:lnTo>
                                <a:pt x="1661848" y="249374"/>
                              </a:lnTo>
                              <a:lnTo>
                                <a:pt x="1675871" y="251757"/>
                              </a:lnTo>
                              <a:lnTo>
                                <a:pt x="1689894" y="253875"/>
                              </a:lnTo>
                              <a:lnTo>
                                <a:pt x="1704181" y="255728"/>
                              </a:lnTo>
                              <a:lnTo>
                                <a:pt x="1718469" y="257052"/>
                              </a:lnTo>
                              <a:lnTo>
                                <a:pt x="1733021" y="258375"/>
                              </a:lnTo>
                              <a:lnTo>
                                <a:pt x="1747573" y="258905"/>
                              </a:lnTo>
                              <a:lnTo>
                                <a:pt x="1762390" y="259434"/>
                              </a:lnTo>
                              <a:lnTo>
                                <a:pt x="1776942" y="259169"/>
                              </a:lnTo>
                              <a:lnTo>
                                <a:pt x="1791758" y="258905"/>
                              </a:lnTo>
                              <a:lnTo>
                                <a:pt x="1806575" y="257846"/>
                              </a:lnTo>
                              <a:lnTo>
                                <a:pt x="1821127" y="256522"/>
                              </a:lnTo>
                              <a:lnTo>
                                <a:pt x="1835944" y="254404"/>
                              </a:lnTo>
                              <a:lnTo>
                                <a:pt x="1850760" y="252022"/>
                              </a:lnTo>
                              <a:lnTo>
                                <a:pt x="1865313" y="249110"/>
                              </a:lnTo>
                              <a:lnTo>
                                <a:pt x="1879600" y="245668"/>
                              </a:lnTo>
                              <a:lnTo>
                                <a:pt x="1893887" y="241962"/>
                              </a:lnTo>
                              <a:lnTo>
                                <a:pt x="1903677" y="238785"/>
                              </a:lnTo>
                              <a:lnTo>
                                <a:pt x="1913202" y="235344"/>
                              </a:lnTo>
                              <a:lnTo>
                                <a:pt x="1922727" y="231902"/>
                              </a:lnTo>
                              <a:lnTo>
                                <a:pt x="1932252" y="228196"/>
                              </a:lnTo>
                              <a:lnTo>
                                <a:pt x="1941248" y="224225"/>
                              </a:lnTo>
                              <a:lnTo>
                                <a:pt x="1950244" y="220519"/>
                              </a:lnTo>
                              <a:lnTo>
                                <a:pt x="1958975" y="216548"/>
                              </a:lnTo>
                              <a:lnTo>
                                <a:pt x="1967442" y="212312"/>
                              </a:lnTo>
                              <a:lnTo>
                                <a:pt x="1975908" y="208077"/>
                              </a:lnTo>
                              <a:lnTo>
                                <a:pt x="1984375" y="203312"/>
                              </a:lnTo>
                              <a:lnTo>
                                <a:pt x="1992313" y="198547"/>
                              </a:lnTo>
                              <a:lnTo>
                                <a:pt x="2000515" y="194046"/>
                              </a:lnTo>
                              <a:lnTo>
                                <a:pt x="2008187" y="189016"/>
                              </a:lnTo>
                              <a:lnTo>
                                <a:pt x="2015860" y="183722"/>
                              </a:lnTo>
                              <a:lnTo>
                                <a:pt x="2023004" y="178427"/>
                              </a:lnTo>
                              <a:lnTo>
                                <a:pt x="2030413" y="173133"/>
                              </a:lnTo>
                              <a:lnTo>
                                <a:pt x="2037292" y="167573"/>
                              </a:lnTo>
                              <a:lnTo>
                                <a:pt x="2044171" y="161749"/>
                              </a:lnTo>
                              <a:lnTo>
                                <a:pt x="2050785" y="155925"/>
                              </a:lnTo>
                              <a:lnTo>
                                <a:pt x="2057135" y="150101"/>
                              </a:lnTo>
                              <a:lnTo>
                                <a:pt x="2063485" y="144013"/>
                              </a:lnTo>
                              <a:lnTo>
                                <a:pt x="2069571" y="137924"/>
                              </a:lnTo>
                              <a:lnTo>
                                <a:pt x="2075392" y="131306"/>
                              </a:lnTo>
                              <a:lnTo>
                                <a:pt x="2080948" y="124952"/>
                              </a:lnTo>
                              <a:lnTo>
                                <a:pt x="2086240" y="118334"/>
                              </a:lnTo>
                              <a:lnTo>
                                <a:pt x="2091531" y="111451"/>
                              </a:lnTo>
                              <a:lnTo>
                                <a:pt x="2096294" y="104833"/>
                              </a:lnTo>
                              <a:lnTo>
                                <a:pt x="2101056" y="97685"/>
                              </a:lnTo>
                              <a:lnTo>
                                <a:pt x="2105819" y="90802"/>
                              </a:lnTo>
                              <a:lnTo>
                                <a:pt x="2110052" y="83390"/>
                              </a:lnTo>
                              <a:lnTo>
                                <a:pt x="2114285" y="75977"/>
                              </a:lnTo>
                              <a:lnTo>
                                <a:pt x="2117989" y="68565"/>
                              </a:lnTo>
                              <a:lnTo>
                                <a:pt x="2125663" y="54005"/>
                              </a:lnTo>
                              <a:lnTo>
                                <a:pt x="2129367" y="47122"/>
                              </a:lnTo>
                              <a:lnTo>
                                <a:pt x="2133071" y="40768"/>
                              </a:lnTo>
                              <a:lnTo>
                                <a:pt x="2136775" y="34944"/>
                              </a:lnTo>
                              <a:lnTo>
                                <a:pt x="2140479" y="29385"/>
                              </a:lnTo>
                              <a:lnTo>
                                <a:pt x="2144448" y="24355"/>
                              </a:lnTo>
                              <a:lnTo>
                                <a:pt x="2148152" y="19590"/>
                              </a:lnTo>
                              <a:lnTo>
                                <a:pt x="2152121" y="15619"/>
                              </a:lnTo>
                              <a:lnTo>
                                <a:pt x="2156619" y="11913"/>
                              </a:lnTo>
                              <a:lnTo>
                                <a:pt x="2161117" y="8472"/>
                              </a:lnTo>
                              <a:lnTo>
                                <a:pt x="2165615" y="5824"/>
                              </a:lnTo>
                              <a:lnTo>
                                <a:pt x="2170642" y="3971"/>
                              </a:lnTo>
                              <a:lnTo>
                                <a:pt x="2175669" y="2118"/>
                              </a:lnTo>
                              <a:lnTo>
                                <a:pt x="2181225" y="1059"/>
                              </a:lnTo>
                              <a:lnTo>
                                <a:pt x="2187046" y="265"/>
                              </a:lnTo>
                              <a:lnTo>
                                <a:pt x="2194719"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15.75pt;margin-top:63.8pt;height:23.85pt;width:52.25pt;z-index:251698176;v-text-anchor:middle;mso-width-relative:page;mso-height-relative:page;" fillcolor="#262626 [3204]" filled="t" stroked="f" coordsize="2465388,1123951" o:gfxdata="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" path="m2374901,909638l2374901,1047939,2152626,1054009,1954696,1059288,1769202,1064303,1731098,1065358,1691671,1066414,1609376,1069845,1523112,1073540,1433673,1077499,1341323,1081722,1246856,1085417,1198432,1087265,1150008,1088584,1101055,1090168,1051837,1091224,1051837,1123951,1009763,1123951,1009763,1092279,967160,1092807,924293,1093071,881690,1093335,839088,1093071,839088,1123951,797014,1123951,797014,1092807,748326,1092015,699901,1090432,651477,1088584,603582,1086737,555952,1083834,508586,1080402,461750,1076707,415443,1072484,415443,1123951,373369,1123951,373369,1067470,345320,1064303,317536,1060344,289751,1056385,262496,1051898,235506,1047675,208780,1042660,182319,1037381,156122,1032103,156122,1074860,114048,1074860,114048,1022337,85206,1015211,56892,1007293,29108,999111,1588,990665,1588,918084,13760,922307,27785,926266,43661,930753,60597,934976,78855,939199,98966,943422,119341,947908,141039,951867,163266,956090,186023,959785,209045,963744,232330,967439,256146,970607,279432,973774,302717,976677,325739,979316,357228,982220,388717,985123,419941,987762,451695,989874,482919,991985,514408,993569,545632,994888,577121,995944,608610,996736,639834,997264,671059,997792,702283,997792,733507,997792,764732,997528,795956,996736,827180,995944,889100,994361,951019,991985,1012938,988818,1074329,985387,1135983,981692,1197109,977733,1318566,969551,1507500,956882,1669972,947117,1821595,938143,1959988,930753,2083562,923891,2188613,918612,2274083,914389,2374901,909638xm2461688,401638l2463010,419347,2464595,438378,2465124,457672,2465388,478025,2465388,490976,2465124,503927,2464595,517407,2464067,531151,2463010,545160,2461688,559168,2460103,573441,2458517,587450,2456403,601458,2454025,615467,2451382,629211,2448739,642956,2445833,656700,2442661,670180,2436319,696082,2429184,721456,2422049,745509,2414650,768240,2407515,789649,2400380,809208,2393773,826917,2387431,842776,2381881,855991,2373953,876079,2285426,880044,2116034,888502,2005837,894317,1880841,901189,1743425,908854,1595438,917576,1601780,907797,1608915,898017,1616579,888766,1624243,879515,1633227,870529,1642212,861542,1651462,852820,1661768,844362,1672338,836168,1682909,827974,1694272,819781,1706428,812116,1718848,804450,1731533,796521,1745010,788856,1758488,781720,1772493,774055,1787292,766654,1802091,759517,1817154,752117,1833009,744980,1849129,737844,1882691,723571,1917573,709034,1953777,694761,1991831,679695,2030942,664893,2046533,658814,2062389,652471,2078244,645599,2093572,638991,2109427,631590,2125283,624454,2140610,617053,2155937,609124,2171265,601458,2186592,593265,2201390,585335,2216189,577142,2230988,568684,2245786,560226,2260057,551239,2274327,542781,2288068,534059,2301810,525072,2315552,516350,2328500,507363,2341449,498641,2353869,489390,2366554,480403,2378446,471417,2390073,462694,2401437,453443,2412536,444721,2423106,435999,2433412,427277,2443190,418554,2452703,410096,2461688,401638xm2439185,288925l2443685,304536,2448186,320940,2452157,337873,2455863,355600,2447921,363802,2439714,372004,2431243,379942,2422507,388144,2413241,396082,2403975,403490,2394445,411427,2384385,419100,2374061,427038,2363736,434446,2353147,441855,2342293,449527,2331174,456671,2319790,464080,2296759,478367,2272668,492655,2247783,506413,2222369,519907,2196690,533136,2170481,546100,2143478,558800,2116211,570971,2088414,582878,2060882,594784,2033085,605896,2004494,617009,1976432,627328,1948370,637646,1920309,647701,1892247,657226,1864450,666486,1837183,675217,1809915,683948,1782912,691621,1756704,699559,1731025,706967,1705610,713582,1680990,720461,1656900,726282,1635721,732103,1614807,737923,1594687,744273,1575362,751153,1557095,757767,1538829,765176,1521621,772319,1504943,779992,1489059,787930,1473705,795867,1459144,803540,1445113,811478,1431612,819680,1418640,827617,1406727,835819,1395079,843757,1384225,851430,1373900,859367,1364370,867040,1355369,874449,1346368,881592,1338691,888736,1331278,895351,1324660,901701,1312482,913607,1303217,923661,1295539,932128,1290245,938742,1170321,946944,1109962,950649,1049338,954088,1056486,943769,1063369,933980,1071046,923926,1078723,914401,1086665,905140,1094872,895880,1102814,886884,1111550,878153,1120286,869686,1129287,861219,1138288,853017,1147289,845080,1157084,837142,1166615,829734,1176674,822061,1186470,814653,1196794,807774,1207383,800630,1217973,794015,1228562,787136,1239416,780521,1250535,774171,1261918,768086,1273302,761736,1285215,755651,1296863,749830,1320689,738453,1345574,727340,1370724,716757,1396667,706703,1423141,696648,1449879,687123,1477411,677598,1505473,668603,1534064,659607,1563184,650876,1592570,642409,1622484,633942,1652929,625475,1714611,608542,1778147,591080,1842742,573617,1872921,564886,1902572,556155,1931427,547159,1959224,537898,1986757,528638,2012965,519113,2038909,509323,2063794,499534,2087885,489744,2111446,479955,2133948,469900,2155656,460111,2176835,450057,2197219,439738,2216809,430213,2235870,420159,2254137,410634,2271344,400844,2288023,391319,2303642,382059,2318996,372798,2333557,363802,2347323,355071,2360030,346340,2372472,338138,2384120,330200,2405034,315119,2423566,301361,2439185,288925xm1526531,31750l1531819,31750,1537107,32015,1542395,32810,1547419,33870,1552442,35195,1557201,37049,1562225,39169,1567248,41288,1572272,44203,1577295,47117,1582055,50826,1586814,54536,1591837,58775,1596861,63279,1601356,68048,1606379,73347,1611403,78646,1644981,117857,1684641,163693,1738313,225425,1720598,224630,1703148,223041,1685698,221186,1669041,218537,1652913,215092,1636785,211648,1621185,207939,1606115,203435,1591573,198931,1577560,194162,1563811,188863,1550591,183299,1537636,177735,1525474,171906,1513840,166077,1502736,160249,1492953,155215,1483435,150446,1473916,146472,1464663,142762,1455409,139318,1446419,136404,1437694,134019,1428705,132165,1420244,130575,1411783,129250,1403322,128190,1395126,127925,1387194,127660,1379262,127925,1371595,128720,1363663,129515,1383757,113088,1402001,98516,1418129,85799,1432406,74936,1439545,69372,1446948,64603,1453822,59834,1460697,55330,1467306,51621,1473916,47912,1480262,44733,1486343,41553,1492424,39434,1498505,37049,1504586,35195,1510139,33870,1515427,32810,1520979,32015,1526531,31750xm2194719,0l2198423,0,2202127,265,2205567,1059,2209535,1589,2212975,2383,2216415,3706,2220383,4765,2224087,6618,2227527,8207,2231761,10325,2235465,12707,2239698,15355,2247900,21443,2256896,28856,2266156,37856,2276739,47916,2287852,59829,2300023,73065,2313517,88420,2328069,105362,2343944,124423,2353469,136071,2362994,148248,2371989,160690,2380985,173662,2389981,187693,2398977,202518,2407708,218137,2416175,235079,2405592,243550,2395008,251757,2384161,260228,2373048,268435,2361671,276377,2350294,284319,2338652,292260,2327011,299938,2314575,307615,2302669,315292,2290233,322704,2277533,329852,2264833,337264,2251869,344147,2225146,358178,2198158,371944,2170113,385180,2141537,397887,2111904,410594,2082006,422772,2051315,434684,2019829,446332,1987815,457716,1955271,468570,1921933,479423,1887802,489748,1853406,500072,1818217,509867,1782233,519662,1745985,528928,1709208,538458,1671902,547459,1633802,556459,1595173,564931,1556015,573402,1516592,581873,1476375,590080,1435629,598287,1394883,606228,1374246,610199,1354402,614435,1334823,618935,1316037,623700,1297252,628730,1278731,633760,1260740,639055,1243277,644614,1225815,650438,1208881,656262,1192213,662086,1176337,668175,1160463,674528,1145117,681147,1130035,687500,1115219,694118,1100931,701001,1086908,707619,1073150,714767,1059921,721650,1046692,728798,1034256,735681,1022085,743093,1009915,750241,998273,757388,986896,764536,975783,771948,965200,779361,944827,793656,925777,808216,907785,822247,891117,836277,875506,850043,861219,863280,847990,875987,836083,888429,825235,899812,815710,910931,806979,920726,799042,930256,792692,938727,786871,946140,778669,957523,773906,964671,718608,965200,690827,965200,663046,964935,635000,964671,607219,964141,579702,963082,551921,962288,524140,961229,496094,959641,468313,958317,440267,956199,412485,954346,384440,951964,356658,949846,328613,946934,298185,943492,268023,939522,238390,935021,209021,930256,180710,925226,153458,919932,127794,914637,103452,909607,81492,904577,61119,900077,28575,891870,7408,886576,0,884458,794,805304,1058,799745,1323,794186,1852,788626,2381,783332,3440,778302,4498,773007,5556,768507,7144,763477,8996,758712,10583,754212,12700,749711,15081,745476,17463,740975,20108,737004,23019,732769,25929,728798,29104,724827,32279,721121,35719,717414,39158,713708,47096,706825,55563,699678,65087,693324,74613,687235,85196,681411,96308,675587,107950,670293,120121,664733,133085,659704,146579,654674,160602,649644,175154,645143,190235,640378,205846,635878,238654,626877,273315,617876,309827,609140,348192,599875,375708,592992,411163,584521,434446,578961,460640,572343,491067,564401,524669,555136,561975,544282,603250,531840,649287,643555,650875,646467,652727,649379,654315,652026,656696,654409,659077,656527,661458,658115,664369,659968,667015,661557,669925,662351,673100,663145,676010,663674,679185,663674,682360,663674,685535,663145,688975,662616,692150,661557,695060,659968,697971,658115,700617,656527,702998,654144,704850,651762,706967,649114,708554,646467,709877,643555,710671,640643,711729,637731,712258,634554,712258,631378,712258,628201,711729,625024,710935,621847,709877,618671,665956,511720,687652,504308,713052,495572,760677,478629,813065,590345,814917,593257,816504,596169,818621,598551,821002,600934,823383,603052,826029,604640,828940,606228,831850,607287,834760,608346,837671,608876,840846,609405,844021,609405,847196,609140,850371,608611,853546,607552,856456,606228,859896,604640,862542,603052,864658,600934,867040,598551,869156,595904,871008,593257,872331,590609,873654,587697,874448,584785,875242,581609,875506,578432,875506,575520,875242,572343,874713,569166,873919,565725,872331,562548,822590,455863,864129,440244,885560,431508,905669,423566,968375,535811,970492,538723,972608,541370,974990,543223,977635,545341,980281,547194,982927,548518,985837,549841,989013,550635,991923,551165,995098,551430,998273,551430,1001448,551165,1004358,550635,1007533,549841,1010444,548253,1013619,546929,1016529,544811,1018646,542694,1021027,540311,1023144,537664,1024996,535016,1026319,532634,1027642,529457,1028435,526280,1028965,523368,1029229,520192,1029229,517015,1028965,514103,1028435,510926,1027642,507749,1026054,504837,1024731,501925,966523,397358,988748,387298,1009650,377238,1030552,366914,1051719,356325,1126067,469364,1127919,472011,1130300,474394,1132681,476247,1135327,478365,1138237,479953,1141148,481012,1144058,481806,1146969,482865,1150144,483130,1153583,483130,1156758,483130,1159669,482600,1162844,481541,1165754,480482,1168665,478894,1171575,477306,1174221,475188,1176602,472805,1178719,470158,1180306,467511,1182158,464863,1183217,461951,1184275,459039,1185069,455863,1185333,452686,1185333,449774,1185069,446597,1184540,443420,1183746,440508,1182687,437067,1181100,434155,1179248,431508,1109927,324822,1130565,312645,1150673,300732,1170252,288025,1188773,275583,1272646,382268,1275027,384915,1277408,387298,1280054,388886,1282700,390739,1285610,392063,1288521,393122,1291696,393916,1294606,394446,1297781,394446,1300956,394446,1304131,394181,1307042,393387,1310217,392328,1313392,391004,1316037,389416,1318948,387563,1321065,385180,1323446,382798,1325298,380150,1327150,377503,1328473,374591,1329796,371679,1330325,368502,1330854,365590,1331119,362414,1330854,359237,1330590,356325,1329796,352883,1328737,349971,1327415,347059,1325827,344147,1323710,341500,1240896,235873,1249363,228461,1257565,221313,1277408,203312,1296987,186369,1303867,181339,1311540,177104,1320006,172603,1324769,170750,1329267,169162,1334294,167309,1339321,165985,1344613,164397,1349904,163338,1355460,162014,1361017,161220,1366837,160690,1372923,160426,1379008,159896,1385094,159896,1391708,159896,1398058,160690,1404408,161220,1411552,162279,1418167,163602,1425310,164926,1432190,167044,1439598,169162,1446742,171544,1454150,174456,1461558,177633,1468967,181075,1476640,184781,1484577,189016,1492250,192987,1500717,197488,1509448,201723,1518708,205959,1528233,210195,1538552,214430,1549400,218401,1560513,222637,1572154,226343,1583796,230314,1596231,234020,1608667,237462,1621631,240638,1635125,243815,1648090,246727,1661848,249374,1675871,251757,1689894,253875,1704181,255728,1718469,257052,1733021,258375,1747573,258905,1762390,259434,1776942,259169,1791758,258905,1806575,257846,1821127,256522,1835944,254404,1850760,252022,1865313,249110,1879600,245668,1893887,241962,1903677,238785,1913202,235344,1922727,231902,1932252,228196,1941248,224225,1950244,220519,1958975,216548,1967442,212312,1975908,208077,1984375,203312,1992313,198547,2000515,194046,2008187,189016,2015860,183722,2023004,178427,2030413,173133,2037292,167573,2044171,161749,2050785,155925,2057135,150101,2063485,144013,2069571,137924,2075392,131306,2080948,124952,2086240,118334,2091531,111451,2096294,104833,2101056,97685,2105819,90802,2110052,83390,2114285,75977,2117989,68565,2125663,54005,2129367,47122,2133071,40768,2136775,34944,2140479,29385,2144448,24355,2148152,19590,2152121,15619,2156619,11913,2161117,8472,2165615,5824,2170642,3971,2175669,2118,2181225,1059,2187046,265,2194719,0xe">
                <v:path o:connectlocs="296492,294068;162532,293142;42040,278405;32136,255694;138520,268011;305898,264807;663881,128945;656053,187765;429620,247512;469897,212790;559630,174147;619832,141635;656825,77936;633656,119188;539771,166435;434836,199051;372744,229669;284491,254577;319493,219749;383224,187917;527580,145095;616120,105556;416689,9136;453641,44155;410780,46370;373544,34435;400243,11208;597905,1285;633743,36704;626618,80906;535279,123466;386586,161385;308357,183736;254423,214085;208397,260215;88489,255431;284,215727;6982,196590;43246,175238;162443,143461;184601,178880;191797,169454;223217,163527;234545,160028;260764,144532;272092,147888;276723,136963;308072,129965;318617,124609;320113,74337;353670,105471;357803,94403;360653,44773;385660,45059;420215,60055;474577,69981;525162,59484;555656,38846;575391,9425" o:connectangles="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3704590</wp:posOffset>
                </wp:positionH>
                <wp:positionV relativeFrom="paragraph">
                  <wp:posOffset>625475</wp:posOffset>
                </wp:positionV>
                <wp:extent cx="414655" cy="673100"/>
                <wp:effectExtent l="0" t="0" r="4445" b="0"/>
                <wp:wrapNone/>
                <wp:docPr id="42"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4925" cy="672873"/>
                        </a:xfrm>
                        <a:custGeom>
                          <a:avLst/>
                          <a:gdLst>
                            <a:gd name="T0" fmla="*/ 1136520 w 957263"/>
                            <a:gd name="T1" fmla="*/ 1705853 h 1554163"/>
                            <a:gd name="T2" fmla="*/ 1166003 w 957263"/>
                            <a:gd name="T3" fmla="*/ 1734976 h 1554163"/>
                            <a:gd name="T4" fmla="*/ 1174426 w 957263"/>
                            <a:gd name="T5" fmla="*/ 1777044 h 1554163"/>
                            <a:gd name="T6" fmla="*/ 1157903 w 957263"/>
                            <a:gd name="T7" fmla="*/ 1816198 h 1554163"/>
                            <a:gd name="T8" fmla="*/ 1123237 w 957263"/>
                            <a:gd name="T9" fmla="*/ 1839496 h 1554163"/>
                            <a:gd name="T10" fmla="*/ 1079825 w 957263"/>
                            <a:gd name="T11" fmla="*/ 1839496 h 1554163"/>
                            <a:gd name="T12" fmla="*/ 1045159 w 957263"/>
                            <a:gd name="T13" fmla="*/ 1816198 h 1554163"/>
                            <a:gd name="T14" fmla="*/ 1028960 w 957263"/>
                            <a:gd name="T15" fmla="*/ 1777044 h 1554163"/>
                            <a:gd name="T16" fmla="*/ 1037384 w 957263"/>
                            <a:gd name="T17" fmla="*/ 1734976 h 1554163"/>
                            <a:gd name="T18" fmla="*/ 1066866 w 957263"/>
                            <a:gd name="T19" fmla="*/ 1705853 h 1554163"/>
                            <a:gd name="T20" fmla="*/ 305351 w 957263"/>
                            <a:gd name="T21" fmla="*/ 319121 h 1554163"/>
                            <a:gd name="T22" fmla="*/ 348033 w 957263"/>
                            <a:gd name="T23" fmla="*/ 323343 h 1554163"/>
                            <a:gd name="T24" fmla="*/ 385828 w 957263"/>
                            <a:gd name="T25" fmla="*/ 339252 h 1554163"/>
                            <a:gd name="T26" fmla="*/ 417107 w 957263"/>
                            <a:gd name="T27" fmla="*/ 364903 h 1554163"/>
                            <a:gd name="T28" fmla="*/ 439914 w 957263"/>
                            <a:gd name="T29" fmla="*/ 397696 h 1554163"/>
                            <a:gd name="T30" fmla="*/ 452296 w 957263"/>
                            <a:gd name="T31" fmla="*/ 436984 h 1554163"/>
                            <a:gd name="T32" fmla="*/ 452296 w 957263"/>
                            <a:gd name="T33" fmla="*/ 479518 h 1554163"/>
                            <a:gd name="T34" fmla="*/ 439914 w 957263"/>
                            <a:gd name="T35" fmla="*/ 518806 h 1554163"/>
                            <a:gd name="T36" fmla="*/ 417107 w 957263"/>
                            <a:gd name="T37" fmla="*/ 551924 h 1554163"/>
                            <a:gd name="T38" fmla="*/ 385828 w 957263"/>
                            <a:gd name="T39" fmla="*/ 577250 h 1554163"/>
                            <a:gd name="T40" fmla="*/ 348033 w 957263"/>
                            <a:gd name="T41" fmla="*/ 592834 h 1554163"/>
                            <a:gd name="T42" fmla="*/ 305351 w 957263"/>
                            <a:gd name="T43" fmla="*/ 597056 h 1554163"/>
                            <a:gd name="T44" fmla="*/ 264298 w 957263"/>
                            <a:gd name="T45" fmla="*/ 588939 h 1554163"/>
                            <a:gd name="T46" fmla="*/ 228457 w 957263"/>
                            <a:gd name="T47" fmla="*/ 569782 h 1554163"/>
                            <a:gd name="T48" fmla="*/ 199460 w 957263"/>
                            <a:gd name="T49" fmla="*/ 541533 h 1554163"/>
                            <a:gd name="T50" fmla="*/ 180236 w 957263"/>
                            <a:gd name="T51" fmla="*/ 506142 h 1554163"/>
                            <a:gd name="T52" fmla="*/ 171765 w 957263"/>
                            <a:gd name="T53" fmla="*/ 464907 h 1554163"/>
                            <a:gd name="T54" fmla="*/ 176001 w 957263"/>
                            <a:gd name="T55" fmla="*/ 423346 h 1554163"/>
                            <a:gd name="T56" fmla="*/ 191640 w 957263"/>
                            <a:gd name="T57" fmla="*/ 385683 h 1554163"/>
                            <a:gd name="T58" fmla="*/ 217706 w 957263"/>
                            <a:gd name="T59" fmla="*/ 355487 h 1554163"/>
                            <a:gd name="T60" fmla="*/ 251591 w 957263"/>
                            <a:gd name="T61" fmla="*/ 333083 h 1554163"/>
                            <a:gd name="T62" fmla="*/ 291341 w 957263"/>
                            <a:gd name="T63" fmla="*/ 320744 h 1554163"/>
                            <a:gd name="T64" fmla="*/ 1005258 w 957263"/>
                            <a:gd name="T65" fmla="*/ 552625 h 1554163"/>
                            <a:gd name="T66" fmla="*/ 1022467 w 957263"/>
                            <a:gd name="T67" fmla="*/ 577597 h 1554163"/>
                            <a:gd name="T68" fmla="*/ 1027662 w 957263"/>
                            <a:gd name="T69" fmla="*/ 614244 h 1554163"/>
                            <a:gd name="T70" fmla="*/ 1011427 w 957263"/>
                            <a:gd name="T71" fmla="*/ 651540 h 1554163"/>
                            <a:gd name="T72" fmla="*/ 977009 w 957263"/>
                            <a:gd name="T73" fmla="*/ 673917 h 1554163"/>
                            <a:gd name="T74" fmla="*/ 751021 w 957263"/>
                            <a:gd name="T75" fmla="*/ 1306323 h 1554163"/>
                            <a:gd name="T76" fmla="*/ 689005 w 957263"/>
                            <a:gd name="T77" fmla="*/ 1835597 h 1554163"/>
                            <a:gd name="T78" fmla="*/ 676990 w 957263"/>
                            <a:gd name="T79" fmla="*/ 1866408 h 1554163"/>
                            <a:gd name="T80" fmla="*/ 640949 w 957263"/>
                            <a:gd name="T81" fmla="*/ 1897217 h 1554163"/>
                            <a:gd name="T82" fmla="*/ 600687 w 957263"/>
                            <a:gd name="T83" fmla="*/ 1904676 h 1554163"/>
                            <a:gd name="T84" fmla="*/ 575685 w 957263"/>
                            <a:gd name="T85" fmla="*/ 1899487 h 1554163"/>
                            <a:gd name="T86" fmla="*/ 537371 w 957263"/>
                            <a:gd name="T87" fmla="*/ 1869974 h 1554163"/>
                            <a:gd name="T88" fmla="*/ 521786 w 957263"/>
                            <a:gd name="T89" fmla="*/ 1825220 h 1554163"/>
                            <a:gd name="T90" fmla="*/ 562698 w 957263"/>
                            <a:gd name="T91" fmla="*/ 1239190 h 1554163"/>
                            <a:gd name="T92" fmla="*/ 152282 w 957263"/>
                            <a:gd name="T93" fmla="*/ 1857651 h 1554163"/>
                            <a:gd name="T94" fmla="*/ 113318 w 957263"/>
                            <a:gd name="T95" fmla="*/ 1886839 h 1554163"/>
                            <a:gd name="T96" fmla="*/ 65913 w 957263"/>
                            <a:gd name="T97" fmla="*/ 1890406 h 1554163"/>
                            <a:gd name="T98" fmla="*/ 37989 w 957263"/>
                            <a:gd name="T99" fmla="*/ 1879056 h 1554163"/>
                            <a:gd name="T100" fmla="*/ 12338 w 957263"/>
                            <a:gd name="T101" fmla="*/ 1852786 h 1554163"/>
                            <a:gd name="T102" fmla="*/ 0 w 957263"/>
                            <a:gd name="T103" fmla="*/ 1807383 h 1554163"/>
                            <a:gd name="T104" fmla="*/ 7144 w 957263"/>
                            <a:gd name="T105" fmla="*/ 1775600 h 1554163"/>
                            <a:gd name="T106" fmla="*/ 276965 w 957263"/>
                            <a:gd name="T107" fmla="*/ 710240 h 1554163"/>
                            <a:gd name="T108" fmla="*/ 289953 w 957263"/>
                            <a:gd name="T109" fmla="*/ 670674 h 1554163"/>
                            <a:gd name="T110" fmla="*/ 323072 w 957263"/>
                            <a:gd name="T111" fmla="*/ 644730 h 1554163"/>
                            <a:gd name="T112" fmla="*/ 162997 w 957263"/>
                            <a:gd name="T113" fmla="*/ 162156 h 1554163"/>
                            <a:gd name="T114" fmla="*/ 142541 w 957263"/>
                            <a:gd name="T115" fmla="*/ 179668 h 1554163"/>
                            <a:gd name="T116" fmla="*/ 118189 w 957263"/>
                            <a:gd name="T117" fmla="*/ 181938 h 1554163"/>
                            <a:gd name="T118" fmla="*/ 94487 w 957263"/>
                            <a:gd name="T119" fmla="*/ 167019 h 1554163"/>
                            <a:gd name="T120" fmla="*/ 84096 w 957263"/>
                            <a:gd name="T121" fmla="*/ 142047 h 1554163"/>
                            <a:gd name="T122" fmla="*/ 89291 w 957263"/>
                            <a:gd name="T123" fmla="*/ 115130 h 155416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57263" h="1554163">
                              <a:moveTo>
                                <a:pt x="897599" y="1384300"/>
                              </a:moveTo>
                              <a:lnTo>
                                <a:pt x="903671" y="1384564"/>
                              </a:lnTo>
                              <a:lnTo>
                                <a:pt x="909479" y="1385620"/>
                              </a:lnTo>
                              <a:lnTo>
                                <a:pt x="915287" y="1386940"/>
                              </a:lnTo>
                              <a:lnTo>
                                <a:pt x="920831" y="1389052"/>
                              </a:lnTo>
                              <a:lnTo>
                                <a:pt x="926111" y="1391692"/>
                              </a:lnTo>
                              <a:lnTo>
                                <a:pt x="930863" y="1394332"/>
                              </a:lnTo>
                              <a:lnTo>
                                <a:pt x="935615" y="1397764"/>
                              </a:lnTo>
                              <a:lnTo>
                                <a:pt x="939839" y="1401460"/>
                              </a:lnTo>
                              <a:lnTo>
                                <a:pt x="943535" y="1405948"/>
                              </a:lnTo>
                              <a:lnTo>
                                <a:pt x="946967" y="1410436"/>
                              </a:lnTo>
                              <a:lnTo>
                                <a:pt x="950135" y="1415452"/>
                              </a:lnTo>
                              <a:lnTo>
                                <a:pt x="952511" y="1420732"/>
                              </a:lnTo>
                              <a:lnTo>
                                <a:pt x="954623" y="1426012"/>
                              </a:lnTo>
                              <a:lnTo>
                                <a:pt x="955943" y="1431820"/>
                              </a:lnTo>
                              <a:lnTo>
                                <a:pt x="956999" y="1437628"/>
                              </a:lnTo>
                              <a:lnTo>
                                <a:pt x="957263" y="1443700"/>
                              </a:lnTo>
                              <a:lnTo>
                                <a:pt x="956999" y="1449772"/>
                              </a:lnTo>
                              <a:lnTo>
                                <a:pt x="955943" y="1455580"/>
                              </a:lnTo>
                              <a:lnTo>
                                <a:pt x="954623" y="1461387"/>
                              </a:lnTo>
                              <a:lnTo>
                                <a:pt x="952511" y="1466931"/>
                              </a:lnTo>
                              <a:lnTo>
                                <a:pt x="950135" y="1472211"/>
                              </a:lnTo>
                              <a:lnTo>
                                <a:pt x="946967" y="1476963"/>
                              </a:lnTo>
                              <a:lnTo>
                                <a:pt x="943535" y="1481715"/>
                              </a:lnTo>
                              <a:lnTo>
                                <a:pt x="939839" y="1485939"/>
                              </a:lnTo>
                              <a:lnTo>
                                <a:pt x="935615" y="1489635"/>
                              </a:lnTo>
                              <a:lnTo>
                                <a:pt x="930863" y="1493067"/>
                              </a:lnTo>
                              <a:lnTo>
                                <a:pt x="926111" y="1496235"/>
                              </a:lnTo>
                              <a:lnTo>
                                <a:pt x="920831" y="1498611"/>
                              </a:lnTo>
                              <a:lnTo>
                                <a:pt x="915287" y="1500723"/>
                              </a:lnTo>
                              <a:lnTo>
                                <a:pt x="909479" y="1502043"/>
                              </a:lnTo>
                              <a:lnTo>
                                <a:pt x="903671" y="1503099"/>
                              </a:lnTo>
                              <a:lnTo>
                                <a:pt x="897599" y="1503363"/>
                              </a:lnTo>
                              <a:lnTo>
                                <a:pt x="891528" y="1503099"/>
                              </a:lnTo>
                              <a:lnTo>
                                <a:pt x="885720" y="1502043"/>
                              </a:lnTo>
                              <a:lnTo>
                                <a:pt x="879912" y="1500723"/>
                              </a:lnTo>
                              <a:lnTo>
                                <a:pt x="874632" y="1498611"/>
                              </a:lnTo>
                              <a:lnTo>
                                <a:pt x="869352" y="1496235"/>
                              </a:lnTo>
                              <a:lnTo>
                                <a:pt x="864336" y="1493067"/>
                              </a:lnTo>
                              <a:lnTo>
                                <a:pt x="859848" y="1489635"/>
                              </a:lnTo>
                              <a:lnTo>
                                <a:pt x="855360" y="1485939"/>
                              </a:lnTo>
                              <a:lnTo>
                                <a:pt x="851664" y="1481715"/>
                              </a:lnTo>
                              <a:lnTo>
                                <a:pt x="848232" y="1476963"/>
                              </a:lnTo>
                              <a:lnTo>
                                <a:pt x="845328" y="1472211"/>
                              </a:lnTo>
                              <a:lnTo>
                                <a:pt x="842952" y="1466931"/>
                              </a:lnTo>
                              <a:lnTo>
                                <a:pt x="840840" y="1461387"/>
                              </a:lnTo>
                              <a:lnTo>
                                <a:pt x="839256" y="1455580"/>
                              </a:lnTo>
                              <a:lnTo>
                                <a:pt x="838464" y="1449772"/>
                              </a:lnTo>
                              <a:lnTo>
                                <a:pt x="838200" y="1443700"/>
                              </a:lnTo>
                              <a:lnTo>
                                <a:pt x="838464" y="1437628"/>
                              </a:lnTo>
                              <a:lnTo>
                                <a:pt x="839256" y="1431820"/>
                              </a:lnTo>
                              <a:lnTo>
                                <a:pt x="840840" y="1426012"/>
                              </a:lnTo>
                              <a:lnTo>
                                <a:pt x="842952" y="1420732"/>
                              </a:lnTo>
                              <a:lnTo>
                                <a:pt x="845328" y="1415452"/>
                              </a:lnTo>
                              <a:lnTo>
                                <a:pt x="848232" y="1410436"/>
                              </a:lnTo>
                              <a:lnTo>
                                <a:pt x="851664" y="1405948"/>
                              </a:lnTo>
                              <a:lnTo>
                                <a:pt x="855360" y="1401460"/>
                              </a:lnTo>
                              <a:lnTo>
                                <a:pt x="859848" y="1397764"/>
                              </a:lnTo>
                              <a:lnTo>
                                <a:pt x="864336" y="1394332"/>
                              </a:lnTo>
                              <a:lnTo>
                                <a:pt x="869352" y="1391692"/>
                              </a:lnTo>
                              <a:lnTo>
                                <a:pt x="874632" y="1389052"/>
                              </a:lnTo>
                              <a:lnTo>
                                <a:pt x="879912" y="1386940"/>
                              </a:lnTo>
                              <a:lnTo>
                                <a:pt x="885720" y="1385620"/>
                              </a:lnTo>
                              <a:lnTo>
                                <a:pt x="891528" y="1384564"/>
                              </a:lnTo>
                              <a:lnTo>
                                <a:pt x="897599" y="1384300"/>
                              </a:lnTo>
                              <a:close/>
                              <a:moveTo>
                                <a:pt x="248820" y="260350"/>
                              </a:moveTo>
                              <a:lnTo>
                                <a:pt x="254927" y="260350"/>
                              </a:lnTo>
                              <a:lnTo>
                                <a:pt x="260767" y="260350"/>
                              </a:lnTo>
                              <a:lnTo>
                                <a:pt x="266608" y="261145"/>
                              </a:lnTo>
                              <a:lnTo>
                                <a:pt x="272184" y="261674"/>
                              </a:lnTo>
                              <a:lnTo>
                                <a:pt x="278025" y="262734"/>
                              </a:lnTo>
                              <a:lnTo>
                                <a:pt x="283600" y="263794"/>
                              </a:lnTo>
                              <a:lnTo>
                                <a:pt x="288910" y="265648"/>
                              </a:lnTo>
                              <a:lnTo>
                                <a:pt x="294486" y="267237"/>
                              </a:lnTo>
                              <a:lnTo>
                                <a:pt x="299530" y="269356"/>
                              </a:lnTo>
                              <a:lnTo>
                                <a:pt x="304575" y="271740"/>
                              </a:lnTo>
                              <a:lnTo>
                                <a:pt x="309885" y="274124"/>
                              </a:lnTo>
                              <a:lnTo>
                                <a:pt x="314398" y="276773"/>
                              </a:lnTo>
                              <a:lnTo>
                                <a:pt x="319177" y="279687"/>
                              </a:lnTo>
                              <a:lnTo>
                                <a:pt x="323691" y="283131"/>
                              </a:lnTo>
                              <a:lnTo>
                                <a:pt x="328204" y="286309"/>
                              </a:lnTo>
                              <a:lnTo>
                                <a:pt x="332187" y="290018"/>
                              </a:lnTo>
                              <a:lnTo>
                                <a:pt x="336169" y="293726"/>
                              </a:lnTo>
                              <a:lnTo>
                                <a:pt x="339886" y="297700"/>
                              </a:lnTo>
                              <a:lnTo>
                                <a:pt x="343603" y="301673"/>
                              </a:lnTo>
                              <a:lnTo>
                                <a:pt x="347055" y="305911"/>
                              </a:lnTo>
                              <a:lnTo>
                                <a:pt x="350241" y="310150"/>
                              </a:lnTo>
                              <a:lnTo>
                                <a:pt x="353427" y="315183"/>
                              </a:lnTo>
                              <a:lnTo>
                                <a:pt x="356082" y="319686"/>
                              </a:lnTo>
                              <a:lnTo>
                                <a:pt x="358471" y="324454"/>
                              </a:lnTo>
                              <a:lnTo>
                                <a:pt x="360861" y="329752"/>
                              </a:lnTo>
                              <a:lnTo>
                                <a:pt x="363250" y="334785"/>
                              </a:lnTo>
                              <a:lnTo>
                                <a:pt x="364843" y="339818"/>
                              </a:lnTo>
                              <a:lnTo>
                                <a:pt x="366171" y="345380"/>
                              </a:lnTo>
                              <a:lnTo>
                                <a:pt x="367764" y="350678"/>
                              </a:lnTo>
                              <a:lnTo>
                                <a:pt x="368560" y="356506"/>
                              </a:lnTo>
                              <a:lnTo>
                                <a:pt x="369357" y="362069"/>
                              </a:lnTo>
                              <a:lnTo>
                                <a:pt x="369622" y="367631"/>
                              </a:lnTo>
                              <a:lnTo>
                                <a:pt x="369888" y="373724"/>
                              </a:lnTo>
                              <a:lnTo>
                                <a:pt x="369622" y="379287"/>
                              </a:lnTo>
                              <a:lnTo>
                                <a:pt x="369357" y="385379"/>
                              </a:lnTo>
                              <a:lnTo>
                                <a:pt x="368560" y="391207"/>
                              </a:lnTo>
                              <a:lnTo>
                                <a:pt x="367764" y="396505"/>
                              </a:lnTo>
                              <a:lnTo>
                                <a:pt x="366171" y="402067"/>
                              </a:lnTo>
                              <a:lnTo>
                                <a:pt x="364843" y="407365"/>
                              </a:lnTo>
                              <a:lnTo>
                                <a:pt x="362719" y="412928"/>
                              </a:lnTo>
                              <a:lnTo>
                                <a:pt x="360861" y="417961"/>
                              </a:lnTo>
                              <a:lnTo>
                                <a:pt x="358471" y="423259"/>
                              </a:lnTo>
                              <a:lnTo>
                                <a:pt x="356082" y="428027"/>
                              </a:lnTo>
                              <a:lnTo>
                                <a:pt x="353427" y="432530"/>
                              </a:lnTo>
                              <a:lnTo>
                                <a:pt x="350241" y="437033"/>
                              </a:lnTo>
                              <a:lnTo>
                                <a:pt x="347055" y="441801"/>
                              </a:lnTo>
                              <a:lnTo>
                                <a:pt x="343603" y="446040"/>
                              </a:lnTo>
                              <a:lnTo>
                                <a:pt x="339886" y="450278"/>
                              </a:lnTo>
                              <a:lnTo>
                                <a:pt x="336169" y="453986"/>
                              </a:lnTo>
                              <a:lnTo>
                                <a:pt x="332187" y="457960"/>
                              </a:lnTo>
                              <a:lnTo>
                                <a:pt x="327939" y="461403"/>
                              </a:lnTo>
                              <a:lnTo>
                                <a:pt x="323691" y="464847"/>
                              </a:lnTo>
                              <a:lnTo>
                                <a:pt x="319177" y="468026"/>
                              </a:lnTo>
                              <a:lnTo>
                                <a:pt x="314398" y="470940"/>
                              </a:lnTo>
                              <a:lnTo>
                                <a:pt x="309619" y="473853"/>
                              </a:lnTo>
                              <a:lnTo>
                                <a:pt x="304575" y="476237"/>
                              </a:lnTo>
                              <a:lnTo>
                                <a:pt x="299530" y="478621"/>
                              </a:lnTo>
                              <a:lnTo>
                                <a:pt x="294486" y="480476"/>
                              </a:lnTo>
                              <a:lnTo>
                                <a:pt x="288910" y="482330"/>
                              </a:lnTo>
                              <a:lnTo>
                                <a:pt x="283600" y="483654"/>
                              </a:lnTo>
                              <a:lnTo>
                                <a:pt x="278025" y="485244"/>
                              </a:lnTo>
                              <a:lnTo>
                                <a:pt x="272184" y="486038"/>
                              </a:lnTo>
                              <a:lnTo>
                                <a:pt x="266608" y="486833"/>
                              </a:lnTo>
                              <a:lnTo>
                                <a:pt x="260767" y="487098"/>
                              </a:lnTo>
                              <a:lnTo>
                                <a:pt x="254927" y="487363"/>
                              </a:lnTo>
                              <a:lnTo>
                                <a:pt x="248820" y="487098"/>
                              </a:lnTo>
                              <a:lnTo>
                                <a:pt x="242979" y="486833"/>
                              </a:lnTo>
                              <a:lnTo>
                                <a:pt x="237404" y="486038"/>
                              </a:lnTo>
                              <a:lnTo>
                                <a:pt x="231563" y="485244"/>
                              </a:lnTo>
                              <a:lnTo>
                                <a:pt x="226253" y="483654"/>
                              </a:lnTo>
                              <a:lnTo>
                                <a:pt x="220412" y="482330"/>
                              </a:lnTo>
                              <a:lnTo>
                                <a:pt x="215367" y="480476"/>
                              </a:lnTo>
                              <a:lnTo>
                                <a:pt x="210057" y="478621"/>
                              </a:lnTo>
                              <a:lnTo>
                                <a:pt x="205013" y="476237"/>
                              </a:lnTo>
                              <a:lnTo>
                                <a:pt x="199703" y="473853"/>
                              </a:lnTo>
                              <a:lnTo>
                                <a:pt x="195189" y="470940"/>
                              </a:lnTo>
                              <a:lnTo>
                                <a:pt x="190410" y="468026"/>
                              </a:lnTo>
                              <a:lnTo>
                                <a:pt x="186162" y="464847"/>
                              </a:lnTo>
                              <a:lnTo>
                                <a:pt x="181383" y="461403"/>
                              </a:lnTo>
                              <a:lnTo>
                                <a:pt x="177401" y="457960"/>
                              </a:lnTo>
                              <a:lnTo>
                                <a:pt x="173418" y="453986"/>
                              </a:lnTo>
                              <a:lnTo>
                                <a:pt x="169701" y="450278"/>
                              </a:lnTo>
                              <a:lnTo>
                                <a:pt x="165984" y="446040"/>
                              </a:lnTo>
                              <a:lnTo>
                                <a:pt x="162533" y="441801"/>
                              </a:lnTo>
                              <a:lnTo>
                                <a:pt x="159347" y="437033"/>
                              </a:lnTo>
                              <a:lnTo>
                                <a:pt x="156161" y="432530"/>
                              </a:lnTo>
                              <a:lnTo>
                                <a:pt x="153771" y="428027"/>
                              </a:lnTo>
                              <a:lnTo>
                                <a:pt x="151116" y="423259"/>
                              </a:lnTo>
                              <a:lnTo>
                                <a:pt x="148727" y="417961"/>
                              </a:lnTo>
                              <a:lnTo>
                                <a:pt x="146868" y="412928"/>
                              </a:lnTo>
                              <a:lnTo>
                                <a:pt x="144744" y="407365"/>
                              </a:lnTo>
                              <a:lnTo>
                                <a:pt x="143417" y="402067"/>
                              </a:lnTo>
                              <a:lnTo>
                                <a:pt x="141824" y="396505"/>
                              </a:lnTo>
                              <a:lnTo>
                                <a:pt x="141027" y="391207"/>
                              </a:lnTo>
                              <a:lnTo>
                                <a:pt x="140231" y="385379"/>
                              </a:lnTo>
                              <a:lnTo>
                                <a:pt x="139965" y="379287"/>
                              </a:lnTo>
                              <a:lnTo>
                                <a:pt x="139700" y="373724"/>
                              </a:lnTo>
                              <a:lnTo>
                                <a:pt x="139965" y="367631"/>
                              </a:lnTo>
                              <a:lnTo>
                                <a:pt x="140231" y="362069"/>
                              </a:lnTo>
                              <a:lnTo>
                                <a:pt x="141027" y="356506"/>
                              </a:lnTo>
                              <a:lnTo>
                                <a:pt x="141824" y="350678"/>
                              </a:lnTo>
                              <a:lnTo>
                                <a:pt x="143417" y="345380"/>
                              </a:lnTo>
                              <a:lnTo>
                                <a:pt x="144744" y="339818"/>
                              </a:lnTo>
                              <a:lnTo>
                                <a:pt x="146868" y="334785"/>
                              </a:lnTo>
                              <a:lnTo>
                                <a:pt x="148727" y="329752"/>
                              </a:lnTo>
                              <a:lnTo>
                                <a:pt x="151116" y="324454"/>
                              </a:lnTo>
                              <a:lnTo>
                                <a:pt x="153771" y="319686"/>
                              </a:lnTo>
                              <a:lnTo>
                                <a:pt x="156161" y="314653"/>
                              </a:lnTo>
                              <a:lnTo>
                                <a:pt x="159347" y="310150"/>
                              </a:lnTo>
                              <a:lnTo>
                                <a:pt x="162533" y="305911"/>
                              </a:lnTo>
                              <a:lnTo>
                                <a:pt x="165984" y="301673"/>
                              </a:lnTo>
                              <a:lnTo>
                                <a:pt x="169436" y="297700"/>
                              </a:lnTo>
                              <a:lnTo>
                                <a:pt x="173418" y="293726"/>
                              </a:lnTo>
                              <a:lnTo>
                                <a:pt x="177401" y="290018"/>
                              </a:lnTo>
                              <a:lnTo>
                                <a:pt x="181383" y="286309"/>
                              </a:lnTo>
                              <a:lnTo>
                                <a:pt x="185631" y="282866"/>
                              </a:lnTo>
                              <a:lnTo>
                                <a:pt x="190410" y="279687"/>
                              </a:lnTo>
                              <a:lnTo>
                                <a:pt x="195189" y="276773"/>
                              </a:lnTo>
                              <a:lnTo>
                                <a:pt x="199703" y="274124"/>
                              </a:lnTo>
                              <a:lnTo>
                                <a:pt x="205013" y="271740"/>
                              </a:lnTo>
                              <a:lnTo>
                                <a:pt x="209792" y="269356"/>
                              </a:lnTo>
                              <a:lnTo>
                                <a:pt x="215367" y="267237"/>
                              </a:lnTo>
                              <a:lnTo>
                                <a:pt x="220412" y="265648"/>
                              </a:lnTo>
                              <a:lnTo>
                                <a:pt x="225987" y="263794"/>
                              </a:lnTo>
                              <a:lnTo>
                                <a:pt x="231563" y="262734"/>
                              </a:lnTo>
                              <a:lnTo>
                                <a:pt x="237404" y="261674"/>
                              </a:lnTo>
                              <a:lnTo>
                                <a:pt x="242979" y="261145"/>
                              </a:lnTo>
                              <a:lnTo>
                                <a:pt x="248820" y="260350"/>
                              </a:lnTo>
                              <a:close/>
                              <a:moveTo>
                                <a:pt x="137319" y="0"/>
                              </a:moveTo>
                              <a:lnTo>
                                <a:pt x="811742" y="444500"/>
                              </a:lnTo>
                              <a:lnTo>
                                <a:pt x="815446" y="447940"/>
                              </a:lnTo>
                              <a:lnTo>
                                <a:pt x="819150" y="450850"/>
                              </a:lnTo>
                              <a:lnTo>
                                <a:pt x="823119" y="455613"/>
                              </a:lnTo>
                              <a:lnTo>
                                <a:pt x="825500" y="457994"/>
                              </a:lnTo>
                              <a:lnTo>
                                <a:pt x="827617" y="460904"/>
                              </a:lnTo>
                              <a:lnTo>
                                <a:pt x="829469" y="464079"/>
                              </a:lnTo>
                              <a:lnTo>
                                <a:pt x="831585" y="467519"/>
                              </a:lnTo>
                              <a:lnTo>
                                <a:pt x="833173" y="471223"/>
                              </a:lnTo>
                              <a:lnTo>
                                <a:pt x="835025" y="475192"/>
                              </a:lnTo>
                              <a:lnTo>
                                <a:pt x="836348" y="479160"/>
                              </a:lnTo>
                              <a:lnTo>
                                <a:pt x="837142" y="483923"/>
                              </a:lnTo>
                              <a:lnTo>
                                <a:pt x="838200" y="489744"/>
                              </a:lnTo>
                              <a:lnTo>
                                <a:pt x="838200" y="495565"/>
                              </a:lnTo>
                              <a:lnTo>
                                <a:pt x="837406" y="501121"/>
                              </a:lnTo>
                              <a:lnTo>
                                <a:pt x="836613" y="506942"/>
                              </a:lnTo>
                              <a:lnTo>
                                <a:pt x="835025" y="512498"/>
                              </a:lnTo>
                              <a:lnTo>
                                <a:pt x="832908" y="517525"/>
                              </a:lnTo>
                              <a:lnTo>
                                <a:pt x="830527" y="522288"/>
                              </a:lnTo>
                              <a:lnTo>
                                <a:pt x="827617" y="527315"/>
                              </a:lnTo>
                              <a:lnTo>
                                <a:pt x="824177" y="531548"/>
                              </a:lnTo>
                              <a:lnTo>
                                <a:pt x="820473" y="535781"/>
                              </a:lnTo>
                              <a:lnTo>
                                <a:pt x="815975" y="539221"/>
                              </a:lnTo>
                              <a:lnTo>
                                <a:pt x="811477" y="542660"/>
                              </a:lnTo>
                              <a:lnTo>
                                <a:pt x="806715" y="545571"/>
                              </a:lnTo>
                              <a:lnTo>
                                <a:pt x="801423" y="547688"/>
                              </a:lnTo>
                              <a:lnTo>
                                <a:pt x="796131" y="549804"/>
                              </a:lnTo>
                              <a:lnTo>
                                <a:pt x="790046" y="550863"/>
                              </a:lnTo>
                              <a:lnTo>
                                <a:pt x="497417" y="603779"/>
                              </a:lnTo>
                              <a:lnTo>
                                <a:pt x="609600" y="1051454"/>
                              </a:lnTo>
                              <a:lnTo>
                                <a:pt x="610394" y="1055423"/>
                              </a:lnTo>
                              <a:lnTo>
                                <a:pt x="611452" y="1060450"/>
                              </a:lnTo>
                              <a:lnTo>
                                <a:pt x="611981" y="1065742"/>
                              </a:lnTo>
                              <a:lnTo>
                                <a:pt x="612510" y="1071563"/>
                              </a:lnTo>
                              <a:lnTo>
                                <a:pt x="612775" y="1077119"/>
                              </a:lnTo>
                              <a:lnTo>
                                <a:pt x="613040" y="1082940"/>
                              </a:lnTo>
                              <a:lnTo>
                                <a:pt x="612775" y="1087702"/>
                              </a:lnTo>
                              <a:lnTo>
                                <a:pt x="612510" y="1092200"/>
                              </a:lnTo>
                              <a:lnTo>
                                <a:pt x="561446" y="1497542"/>
                              </a:lnTo>
                              <a:lnTo>
                                <a:pt x="560917" y="1500982"/>
                              </a:lnTo>
                              <a:lnTo>
                                <a:pt x="559858" y="1504422"/>
                              </a:lnTo>
                              <a:lnTo>
                                <a:pt x="558800" y="1507597"/>
                              </a:lnTo>
                              <a:lnTo>
                                <a:pt x="557742" y="1510772"/>
                              </a:lnTo>
                              <a:lnTo>
                                <a:pt x="555096" y="1516857"/>
                              </a:lnTo>
                              <a:lnTo>
                                <a:pt x="551656" y="1522678"/>
                              </a:lnTo>
                              <a:lnTo>
                                <a:pt x="547952" y="1527969"/>
                              </a:lnTo>
                              <a:lnTo>
                                <a:pt x="543454" y="1532997"/>
                              </a:lnTo>
                              <a:lnTo>
                                <a:pt x="538692" y="1537230"/>
                              </a:lnTo>
                              <a:lnTo>
                                <a:pt x="533665" y="1541463"/>
                              </a:lnTo>
                              <a:lnTo>
                                <a:pt x="527844" y="1544903"/>
                              </a:lnTo>
                              <a:lnTo>
                                <a:pt x="522287" y="1547813"/>
                              </a:lnTo>
                              <a:lnTo>
                                <a:pt x="515937" y="1550459"/>
                              </a:lnTo>
                              <a:lnTo>
                                <a:pt x="509587" y="1552047"/>
                              </a:lnTo>
                              <a:lnTo>
                                <a:pt x="502973" y="1553369"/>
                              </a:lnTo>
                              <a:lnTo>
                                <a:pt x="496358" y="1553899"/>
                              </a:lnTo>
                              <a:lnTo>
                                <a:pt x="492919" y="1554163"/>
                              </a:lnTo>
                              <a:lnTo>
                                <a:pt x="489479" y="1553899"/>
                              </a:lnTo>
                              <a:lnTo>
                                <a:pt x="486040" y="1553634"/>
                              </a:lnTo>
                              <a:lnTo>
                                <a:pt x="482600" y="1553105"/>
                              </a:lnTo>
                              <a:lnTo>
                                <a:pt x="479160" y="1552311"/>
                              </a:lnTo>
                              <a:lnTo>
                                <a:pt x="475721" y="1551517"/>
                              </a:lnTo>
                              <a:lnTo>
                                <a:pt x="472281" y="1550459"/>
                              </a:lnTo>
                              <a:lnTo>
                                <a:pt x="469106" y="1549665"/>
                              </a:lnTo>
                              <a:lnTo>
                                <a:pt x="462756" y="1546755"/>
                              </a:lnTo>
                              <a:lnTo>
                                <a:pt x="457200" y="1543580"/>
                              </a:lnTo>
                              <a:lnTo>
                                <a:pt x="451644" y="1539611"/>
                              </a:lnTo>
                              <a:lnTo>
                                <a:pt x="446617" y="1535378"/>
                              </a:lnTo>
                              <a:lnTo>
                                <a:pt x="442119" y="1530615"/>
                              </a:lnTo>
                              <a:lnTo>
                                <a:pt x="437885" y="1525588"/>
                              </a:lnTo>
                              <a:lnTo>
                                <a:pt x="434181" y="1520032"/>
                              </a:lnTo>
                              <a:lnTo>
                                <a:pt x="431535" y="1514476"/>
                              </a:lnTo>
                              <a:lnTo>
                                <a:pt x="428890" y="1508390"/>
                              </a:lnTo>
                              <a:lnTo>
                                <a:pt x="426773" y="1502040"/>
                              </a:lnTo>
                              <a:lnTo>
                                <a:pt x="425715" y="1495690"/>
                              </a:lnTo>
                              <a:lnTo>
                                <a:pt x="425185" y="1489076"/>
                              </a:lnTo>
                              <a:lnTo>
                                <a:pt x="425185" y="1485636"/>
                              </a:lnTo>
                              <a:lnTo>
                                <a:pt x="425185" y="1482196"/>
                              </a:lnTo>
                              <a:lnTo>
                                <a:pt x="425450" y="1478757"/>
                              </a:lnTo>
                              <a:lnTo>
                                <a:pt x="425979" y="1475317"/>
                              </a:lnTo>
                              <a:lnTo>
                                <a:pt x="475721" y="1080029"/>
                              </a:lnTo>
                              <a:lnTo>
                                <a:pt x="458523" y="1010973"/>
                              </a:lnTo>
                              <a:lnTo>
                                <a:pt x="443971" y="1033463"/>
                              </a:lnTo>
                              <a:lnTo>
                                <a:pt x="406400" y="1090348"/>
                              </a:lnTo>
                              <a:lnTo>
                                <a:pt x="292629" y="1261798"/>
                              </a:lnTo>
                              <a:lnTo>
                                <a:pt x="127794" y="1509713"/>
                              </a:lnTo>
                              <a:lnTo>
                                <a:pt x="126206" y="1512624"/>
                              </a:lnTo>
                              <a:lnTo>
                                <a:pt x="124089" y="1515534"/>
                              </a:lnTo>
                              <a:lnTo>
                                <a:pt x="119856" y="1520826"/>
                              </a:lnTo>
                              <a:lnTo>
                                <a:pt x="115094" y="1525588"/>
                              </a:lnTo>
                              <a:lnTo>
                                <a:pt x="109802" y="1529822"/>
                              </a:lnTo>
                              <a:lnTo>
                                <a:pt x="104510" y="1533526"/>
                              </a:lnTo>
                              <a:lnTo>
                                <a:pt x="98689" y="1536701"/>
                              </a:lnTo>
                              <a:lnTo>
                                <a:pt x="92339" y="1539347"/>
                              </a:lnTo>
                              <a:lnTo>
                                <a:pt x="86519" y="1541199"/>
                              </a:lnTo>
                              <a:lnTo>
                                <a:pt x="79904" y="1542786"/>
                              </a:lnTo>
                              <a:lnTo>
                                <a:pt x="73289" y="1543580"/>
                              </a:lnTo>
                              <a:lnTo>
                                <a:pt x="66675" y="1543580"/>
                              </a:lnTo>
                              <a:lnTo>
                                <a:pt x="60325" y="1543315"/>
                              </a:lnTo>
                              <a:lnTo>
                                <a:pt x="53710" y="1542257"/>
                              </a:lnTo>
                              <a:lnTo>
                                <a:pt x="47096" y="1540405"/>
                              </a:lnTo>
                              <a:lnTo>
                                <a:pt x="43656" y="1539347"/>
                              </a:lnTo>
                              <a:lnTo>
                                <a:pt x="40481" y="1537759"/>
                              </a:lnTo>
                              <a:lnTo>
                                <a:pt x="37306" y="1536436"/>
                              </a:lnTo>
                              <a:lnTo>
                                <a:pt x="34131" y="1534849"/>
                              </a:lnTo>
                              <a:lnTo>
                                <a:pt x="30956" y="1532997"/>
                              </a:lnTo>
                              <a:lnTo>
                                <a:pt x="28310" y="1530880"/>
                              </a:lnTo>
                              <a:lnTo>
                                <a:pt x="25664" y="1529028"/>
                              </a:lnTo>
                              <a:lnTo>
                                <a:pt x="23019" y="1526647"/>
                              </a:lnTo>
                              <a:lnTo>
                                <a:pt x="18256" y="1522149"/>
                              </a:lnTo>
                              <a:lnTo>
                                <a:pt x="14023" y="1517122"/>
                              </a:lnTo>
                              <a:lnTo>
                                <a:pt x="10054" y="1511565"/>
                              </a:lnTo>
                              <a:lnTo>
                                <a:pt x="6879" y="1506009"/>
                              </a:lnTo>
                              <a:lnTo>
                                <a:pt x="4233" y="1499924"/>
                              </a:lnTo>
                              <a:lnTo>
                                <a:pt x="2116" y="1493574"/>
                              </a:lnTo>
                              <a:lnTo>
                                <a:pt x="794" y="1487224"/>
                              </a:lnTo>
                              <a:lnTo>
                                <a:pt x="0" y="1481138"/>
                              </a:lnTo>
                              <a:lnTo>
                                <a:pt x="0" y="1474524"/>
                              </a:lnTo>
                              <a:lnTo>
                                <a:pt x="264" y="1467909"/>
                              </a:lnTo>
                              <a:lnTo>
                                <a:pt x="1587" y="1461294"/>
                              </a:lnTo>
                              <a:lnTo>
                                <a:pt x="2116" y="1457855"/>
                              </a:lnTo>
                              <a:lnTo>
                                <a:pt x="3439" y="1454680"/>
                              </a:lnTo>
                              <a:lnTo>
                                <a:pt x="4498" y="1451505"/>
                              </a:lnTo>
                              <a:lnTo>
                                <a:pt x="5821" y="1448594"/>
                              </a:lnTo>
                              <a:lnTo>
                                <a:pt x="7408" y="1445419"/>
                              </a:lnTo>
                              <a:lnTo>
                                <a:pt x="8996" y="1442244"/>
                              </a:lnTo>
                              <a:lnTo>
                                <a:pt x="324644" y="968640"/>
                              </a:lnTo>
                              <a:lnTo>
                                <a:pt x="227277" y="590815"/>
                              </a:lnTo>
                              <a:lnTo>
                                <a:pt x="226219" y="585258"/>
                              </a:lnTo>
                              <a:lnTo>
                                <a:pt x="225689" y="579438"/>
                              </a:lnTo>
                              <a:lnTo>
                                <a:pt x="226219" y="573881"/>
                              </a:lnTo>
                              <a:lnTo>
                                <a:pt x="227012" y="568060"/>
                              </a:lnTo>
                              <a:lnTo>
                                <a:pt x="228600" y="562504"/>
                              </a:lnTo>
                              <a:lnTo>
                                <a:pt x="230716" y="557213"/>
                              </a:lnTo>
                              <a:lnTo>
                                <a:pt x="233362" y="552185"/>
                              </a:lnTo>
                              <a:lnTo>
                                <a:pt x="236273" y="547158"/>
                              </a:lnTo>
                              <a:lnTo>
                                <a:pt x="239712" y="542660"/>
                              </a:lnTo>
                              <a:lnTo>
                                <a:pt x="243681" y="538692"/>
                              </a:lnTo>
                              <a:lnTo>
                                <a:pt x="248179" y="534723"/>
                              </a:lnTo>
                              <a:lnTo>
                                <a:pt x="252941" y="531548"/>
                              </a:lnTo>
                              <a:lnTo>
                                <a:pt x="257969" y="528373"/>
                              </a:lnTo>
                              <a:lnTo>
                                <a:pt x="263260" y="525992"/>
                              </a:lnTo>
                              <a:lnTo>
                                <a:pt x="268816" y="524140"/>
                              </a:lnTo>
                              <a:lnTo>
                                <a:pt x="274902" y="522817"/>
                              </a:lnTo>
                              <a:lnTo>
                                <a:pt x="723635" y="442119"/>
                              </a:lnTo>
                              <a:lnTo>
                                <a:pt x="159279" y="68792"/>
                              </a:lnTo>
                              <a:lnTo>
                                <a:pt x="134937" y="128852"/>
                              </a:lnTo>
                              <a:lnTo>
                                <a:pt x="132821" y="132292"/>
                              </a:lnTo>
                              <a:lnTo>
                                <a:pt x="130439" y="135202"/>
                              </a:lnTo>
                              <a:lnTo>
                                <a:pt x="127794" y="138112"/>
                              </a:lnTo>
                              <a:lnTo>
                                <a:pt x="125148" y="140494"/>
                              </a:lnTo>
                              <a:lnTo>
                                <a:pt x="122237" y="142875"/>
                              </a:lnTo>
                              <a:lnTo>
                                <a:pt x="119327" y="144727"/>
                              </a:lnTo>
                              <a:lnTo>
                                <a:pt x="116152" y="146579"/>
                              </a:lnTo>
                              <a:lnTo>
                                <a:pt x="112977" y="147637"/>
                              </a:lnTo>
                              <a:lnTo>
                                <a:pt x="109537" y="148431"/>
                              </a:lnTo>
                              <a:lnTo>
                                <a:pt x="106098" y="149225"/>
                              </a:lnTo>
                              <a:lnTo>
                                <a:pt x="102923" y="149490"/>
                              </a:lnTo>
                              <a:lnTo>
                                <a:pt x="99483" y="149225"/>
                              </a:lnTo>
                              <a:lnTo>
                                <a:pt x="96308" y="148431"/>
                              </a:lnTo>
                              <a:lnTo>
                                <a:pt x="92869" y="147637"/>
                              </a:lnTo>
                              <a:lnTo>
                                <a:pt x="89429" y="146050"/>
                              </a:lnTo>
                              <a:lnTo>
                                <a:pt x="85989" y="143933"/>
                              </a:lnTo>
                              <a:lnTo>
                                <a:pt x="82814" y="141817"/>
                              </a:lnTo>
                              <a:lnTo>
                                <a:pt x="79639" y="139171"/>
                              </a:lnTo>
                              <a:lnTo>
                                <a:pt x="76994" y="136260"/>
                              </a:lnTo>
                              <a:lnTo>
                                <a:pt x="74877" y="133350"/>
                              </a:lnTo>
                              <a:lnTo>
                                <a:pt x="73025" y="129910"/>
                              </a:lnTo>
                              <a:lnTo>
                                <a:pt x="71437" y="126735"/>
                              </a:lnTo>
                              <a:lnTo>
                                <a:pt x="70114" y="123296"/>
                              </a:lnTo>
                              <a:lnTo>
                                <a:pt x="69056" y="119592"/>
                              </a:lnTo>
                              <a:lnTo>
                                <a:pt x="68527" y="115887"/>
                              </a:lnTo>
                              <a:lnTo>
                                <a:pt x="68262" y="112448"/>
                              </a:lnTo>
                              <a:lnTo>
                                <a:pt x="68527" y="108744"/>
                              </a:lnTo>
                              <a:lnTo>
                                <a:pt x="69056" y="105040"/>
                              </a:lnTo>
                              <a:lnTo>
                                <a:pt x="69850" y="101335"/>
                              </a:lnTo>
                              <a:lnTo>
                                <a:pt x="71173" y="97631"/>
                              </a:lnTo>
                              <a:lnTo>
                                <a:pt x="72760" y="93927"/>
                              </a:lnTo>
                              <a:lnTo>
                                <a:pt x="74877" y="90487"/>
                              </a:lnTo>
                              <a:lnTo>
                                <a:pt x="137319"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291.7pt;margin-top:49.25pt;height:53pt;width:32.65pt;z-index:251699200;v-text-anchor:middle;mso-width-relative:page;mso-height-relative:page;" fillcolor="#262626 [3204]" filled="t" stroked="f" coordsize="957263,1554163" o:gfxdata="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" path="m897599,1384300l903671,1384564,909479,1385620,915287,1386940,920831,1389052,926111,1391692,930863,1394332,935615,1397764,939839,1401460,943535,1405948,946967,1410436,950135,1415452,952511,1420732,954623,1426012,955943,1431820,956999,1437628,957263,1443700,956999,1449772,955943,1455580,954623,1461387,952511,1466931,950135,1472211,946967,1476963,943535,1481715,939839,1485939,935615,1489635,930863,1493067,926111,1496235,920831,1498611,915287,1500723,909479,1502043,903671,1503099,897599,1503363,891528,1503099,885720,1502043,879912,1500723,874632,1498611,869352,1496235,864336,1493067,859848,1489635,855360,1485939,851664,1481715,848232,1476963,845328,1472211,842952,1466931,840840,1461387,839256,1455580,838464,1449772,838200,1443700,838464,1437628,839256,1431820,840840,1426012,842952,1420732,845328,1415452,848232,1410436,851664,1405948,855360,1401460,859848,1397764,864336,1394332,869352,1391692,874632,1389052,879912,1386940,885720,1385620,891528,1384564,897599,1384300xm248820,260350l254927,260350,260767,260350,266608,261145,272184,261674,278025,262734,283600,263794,288910,265648,294486,267237,299530,269356,304575,271740,309885,274124,314398,276773,319177,279687,323691,283131,328204,286309,332187,290018,336169,293726,339886,297700,343603,301673,347055,305911,350241,310150,353427,315183,356082,319686,358471,324454,360861,329752,363250,334785,364843,339818,366171,345380,367764,350678,368560,356506,369357,362069,369622,367631,369888,373724,369622,379287,369357,385379,368560,391207,367764,396505,366171,402067,364843,407365,362719,412928,360861,417961,358471,423259,356082,428027,353427,432530,350241,437033,347055,441801,343603,446040,339886,450278,336169,453986,332187,457960,327939,461403,323691,464847,319177,468026,314398,470940,309619,473853,304575,476237,299530,478621,294486,480476,288910,482330,283600,483654,278025,485244,272184,486038,266608,486833,260767,487098,254927,487363,248820,487098,242979,486833,237404,486038,231563,485244,226253,483654,220412,482330,215367,480476,210057,478621,205013,476237,199703,473853,195189,470940,190410,468026,186162,464847,181383,461403,177401,457960,173418,453986,169701,450278,165984,446040,162533,441801,159347,437033,156161,432530,153771,428027,151116,423259,148727,417961,146868,412928,144744,407365,143417,402067,141824,396505,141027,391207,140231,385379,139965,379287,139700,373724,139965,367631,140231,362069,141027,356506,141824,350678,143417,345380,144744,339818,146868,334785,148727,329752,151116,324454,153771,319686,156161,314653,159347,310150,162533,305911,165984,301673,169436,297700,173418,293726,177401,290018,181383,286309,185631,282866,190410,279687,195189,276773,199703,274124,205013,271740,209792,269356,215367,267237,220412,265648,225987,263794,231563,262734,237404,261674,242979,261145,248820,260350xm137319,0l811742,444500,815446,447940,819150,450850,823119,455613,825500,457994,827617,460904,829469,464079,831585,467519,833173,471223,835025,475192,836348,479160,837142,483923,838200,489744,838200,495565,837406,501121,836613,506942,835025,512498,832908,517525,830527,522288,827617,527315,824177,531548,820473,535781,815975,539221,811477,542660,806715,545571,801423,547688,796131,549804,790046,550863,497417,603779,609600,1051454,610394,1055423,611452,1060450,611981,1065742,612510,1071563,612775,1077119,613040,1082940,612775,1087702,612510,1092200,561446,1497542,560917,1500982,559858,1504422,558800,1507597,557742,1510772,555096,1516857,551656,1522678,547952,1527969,543454,1532997,538692,1537230,533665,1541463,527844,1544903,522287,1547813,515937,1550459,509587,1552047,502973,1553369,496358,1553899,492919,1554163,489479,1553899,486040,1553634,482600,1553105,479160,1552311,475721,1551517,472281,1550459,469106,1549665,462756,1546755,457200,1543580,451644,1539611,446617,1535378,442119,1530615,437885,1525588,434181,1520032,431535,1514476,428890,1508390,426773,1502040,425715,1495690,425185,1489076,425185,1485636,425185,1482196,425450,1478757,425979,1475317,475721,1080029,458523,1010973,443971,1033463,406400,1090348,292629,1261798,127794,1509713,126206,1512624,124089,1515534,119856,1520826,115094,1525588,109802,1529822,104510,1533526,98689,1536701,92339,1539347,86519,1541199,79904,1542786,73289,1543580,66675,1543580,60325,1543315,53710,1542257,47096,1540405,43656,1539347,40481,1537759,37306,1536436,34131,1534849,30956,1532997,28310,1530880,25664,1529028,23019,1526647,18256,1522149,14023,1517122,10054,1511565,6879,1506009,4233,1499924,2116,1493574,794,1487224,0,1481138,0,1474524,264,1467909,1587,1461294,2116,1457855,3439,1454680,4498,1451505,5821,1448594,7408,1445419,8996,1442244,324644,968640,227277,590815,226219,585258,225689,579438,226219,573881,227012,568060,228600,562504,230716,557213,233362,552185,236273,547158,239712,542660,243681,538692,248179,534723,252941,531548,257969,528373,263260,525992,268816,524140,274902,522817,723635,442119,159279,68792,134937,128852,132821,132292,130439,135202,127794,138112,125148,140494,122237,142875,119327,144727,116152,146579,112977,147637,109537,148431,106098,149225,102923,149490,99483,149225,96308,148431,92869,147637,89429,146050,85989,143933,82814,141817,79639,139171,76994,136260,74877,133350,73025,129910,71437,126735,70114,123296,69056,119592,68527,115887,68262,112448,68527,108744,69056,105040,69850,101335,71173,97631,72760,93927,74877,90487,137319,0xe">
                <v:path o:connectlocs="492623,738547;505403,751155;509054,769369;501892,786320;486866,796407;468049,796407;453023,786320;446002,769369;449653,751155;462432,738547;132354,138163;150854,139990;167236,146878;180794,157984;190680,172182;196047,189191;196047,207606;190680,224616;180794,238954;167236,249919;150854,256666;132354,258494;114559,254980;99024,246686;86455,234456;78123,219133;74451,201280;76287,183287;83066,166980;94364,153907;109051,144207;126281,138865;435728,239258;443187,250069;445439,265936;438402,282083;423483,291771;325529,565570;298648,794719;293440,808059;277818,821397;260367,824627;249530,822380;232923,809602;226167,790226;243901,536505;66006,804267;49117,816904;28569,818449;16466,813535;5347,802161;0,782504;3096,768743;120050,307497;125679,290367;140035,279135;70650,70205;61784,77787;51228,78769;40955,72310;36451,61499;38703,49845" o:connectangles="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1122045</wp:posOffset>
                </wp:positionH>
                <wp:positionV relativeFrom="paragraph">
                  <wp:posOffset>712470</wp:posOffset>
                </wp:positionV>
                <wp:extent cx="470535" cy="497840"/>
                <wp:effectExtent l="0" t="0" r="6350" b="0"/>
                <wp:wrapNone/>
                <wp:docPr id="43"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70526" cy="497926"/>
                        </a:xfrm>
                        <a:custGeom>
                          <a:avLst/>
                          <a:gdLst>
                            <a:gd name="T0" fmla="*/ 1602329 w 1268413"/>
                            <a:gd name="T1" fmla="*/ 1764979 h 1341437"/>
                            <a:gd name="T2" fmla="*/ 1629366 w 1268413"/>
                            <a:gd name="T3" fmla="*/ 1804443 h 1341437"/>
                            <a:gd name="T4" fmla="*/ 1624860 w 1268413"/>
                            <a:gd name="T5" fmla="*/ 1852635 h 1341437"/>
                            <a:gd name="T6" fmla="*/ 1587683 w 1268413"/>
                            <a:gd name="T7" fmla="*/ 1892858 h 1341437"/>
                            <a:gd name="T8" fmla="*/ 1052197 w 1268413"/>
                            <a:gd name="T9" fmla="*/ 1837835 h 1341437"/>
                            <a:gd name="T10" fmla="*/ 1549756 w 1268413"/>
                            <a:gd name="T11" fmla="*/ 1828728 h 1341437"/>
                            <a:gd name="T12" fmla="*/ 1562149 w 1268413"/>
                            <a:gd name="T13" fmla="*/ 1805203 h 1341437"/>
                            <a:gd name="T14" fmla="*/ 1548254 w 1268413"/>
                            <a:gd name="T15" fmla="*/ 1752077 h 1341437"/>
                            <a:gd name="T16" fmla="*/ 395043 w 1268413"/>
                            <a:gd name="T17" fmla="*/ 1814306 h 1341437"/>
                            <a:gd name="T18" fmla="*/ 425836 w 1268413"/>
                            <a:gd name="T19" fmla="*/ 1814306 h 1341437"/>
                            <a:gd name="T20" fmla="*/ 452498 w 1268413"/>
                            <a:gd name="T21" fmla="*/ 1758973 h 1341437"/>
                            <a:gd name="T22" fmla="*/ 483290 w 1268413"/>
                            <a:gd name="T23" fmla="*/ 1796991 h 1341437"/>
                            <a:gd name="T24" fmla="*/ 483666 w 1268413"/>
                            <a:gd name="T25" fmla="*/ 1848559 h 1341437"/>
                            <a:gd name="T26" fmla="*/ 451746 w 1268413"/>
                            <a:gd name="T27" fmla="*/ 1883190 h 1341437"/>
                            <a:gd name="T28" fmla="*/ 400300 w 1268413"/>
                            <a:gd name="T29" fmla="*/ 1892976 h 1341437"/>
                            <a:gd name="T30" fmla="*/ 339468 w 1268413"/>
                            <a:gd name="T31" fmla="*/ 1859475 h 1341437"/>
                            <a:gd name="T32" fmla="*/ 1412462 w 1268413"/>
                            <a:gd name="T33" fmla="*/ 300213 h 1341437"/>
                            <a:gd name="T34" fmla="*/ 1484103 w 1268413"/>
                            <a:gd name="T35" fmla="*/ 336642 h 1341437"/>
                            <a:gd name="T36" fmla="*/ 1529863 w 1268413"/>
                            <a:gd name="T37" fmla="*/ 404992 h 1341437"/>
                            <a:gd name="T38" fmla="*/ 1538491 w 1268413"/>
                            <a:gd name="T39" fmla="*/ 483859 h 1341437"/>
                            <a:gd name="T40" fmla="*/ 1519362 w 1268413"/>
                            <a:gd name="T41" fmla="*/ 552210 h 1341437"/>
                            <a:gd name="T42" fmla="*/ 1425215 w 1268413"/>
                            <a:gd name="T43" fmla="*/ 1200418 h 1341437"/>
                            <a:gd name="T44" fmla="*/ 1445845 w 1268413"/>
                            <a:gd name="T45" fmla="*/ 1244358 h 1341437"/>
                            <a:gd name="T46" fmla="*/ 1445469 w 1268413"/>
                            <a:gd name="T47" fmla="*/ 1728073 h 1341437"/>
                            <a:gd name="T48" fmla="*/ 1398209 w 1268413"/>
                            <a:gd name="T49" fmla="*/ 1796425 h 1341437"/>
                            <a:gd name="T50" fmla="*/ 1350199 w 1268413"/>
                            <a:gd name="T51" fmla="*/ 1818582 h 1341437"/>
                            <a:gd name="T52" fmla="*/ 1302562 w 1268413"/>
                            <a:gd name="T53" fmla="*/ 1812198 h 1341437"/>
                            <a:gd name="T54" fmla="*/ 1263179 w 1268413"/>
                            <a:gd name="T55" fmla="*/ 1787035 h 1341437"/>
                            <a:gd name="T56" fmla="*/ 1238048 w 1268413"/>
                            <a:gd name="T57" fmla="*/ 1747977 h 1341437"/>
                            <a:gd name="T58" fmla="*/ 960110 w 1268413"/>
                            <a:gd name="T59" fmla="*/ 1118547 h 1341437"/>
                            <a:gd name="T60" fmla="*/ 364477 w 1268413"/>
                            <a:gd name="T61" fmla="*/ 1692770 h 1341437"/>
                            <a:gd name="T62" fmla="*/ 318342 w 1268413"/>
                            <a:gd name="T63" fmla="*/ 1692770 h 1341437"/>
                            <a:gd name="T64" fmla="*/ 276333 w 1268413"/>
                            <a:gd name="T65" fmla="*/ 1673617 h 1341437"/>
                            <a:gd name="T66" fmla="*/ 245950 w 1268413"/>
                            <a:gd name="T67" fmla="*/ 1637188 h 1341437"/>
                            <a:gd name="T68" fmla="*/ 239199 w 1268413"/>
                            <a:gd name="T69" fmla="*/ 1556820 h 1341437"/>
                            <a:gd name="T70" fmla="*/ 814203 w 1268413"/>
                            <a:gd name="T71" fmla="*/ 964194 h 1341437"/>
                            <a:gd name="T72" fmla="*/ 787197 w 1268413"/>
                            <a:gd name="T73" fmla="*/ 902227 h 1341437"/>
                            <a:gd name="T74" fmla="*/ 784946 w 1268413"/>
                            <a:gd name="T75" fmla="*/ 829746 h 1341437"/>
                            <a:gd name="T76" fmla="*/ 814203 w 1268413"/>
                            <a:gd name="T77" fmla="*/ 753132 h 1341437"/>
                            <a:gd name="T78" fmla="*/ 457873 w 1268413"/>
                            <a:gd name="T79" fmla="*/ 461326 h 1341437"/>
                            <a:gd name="T80" fmla="*/ 403860 w 1268413"/>
                            <a:gd name="T81" fmla="*/ 412503 h 1341437"/>
                            <a:gd name="T82" fmla="*/ 407611 w 1268413"/>
                            <a:gd name="T83" fmla="*/ 338145 h 1341437"/>
                            <a:gd name="T84" fmla="*/ 465749 w 1268413"/>
                            <a:gd name="T85" fmla="*/ 294954 h 1341437"/>
                            <a:gd name="T86" fmla="*/ 1676327 w 1268413"/>
                            <a:gd name="T87" fmla="*/ 7873 h 1341437"/>
                            <a:gd name="T88" fmla="*/ 1742207 w 1268413"/>
                            <a:gd name="T89" fmla="*/ 45742 h 1341437"/>
                            <a:gd name="T90" fmla="*/ 1786376 w 1268413"/>
                            <a:gd name="T91" fmla="*/ 107232 h 1341437"/>
                            <a:gd name="T92" fmla="*/ 1799850 w 1268413"/>
                            <a:gd name="T93" fmla="*/ 184844 h 1341437"/>
                            <a:gd name="T94" fmla="*/ 1778889 w 1268413"/>
                            <a:gd name="T95" fmla="*/ 259832 h 1341437"/>
                            <a:gd name="T96" fmla="*/ 1729480 w 1268413"/>
                            <a:gd name="T97" fmla="*/ 316823 h 1341437"/>
                            <a:gd name="T98" fmla="*/ 1659481 w 1268413"/>
                            <a:gd name="T99" fmla="*/ 347943 h 1341437"/>
                            <a:gd name="T100" fmla="*/ 1580127 w 1268413"/>
                            <a:gd name="T101" fmla="*/ 346069 h 1341437"/>
                            <a:gd name="T102" fmla="*/ 1512375 w 1268413"/>
                            <a:gd name="T103" fmla="*/ 311574 h 1341437"/>
                            <a:gd name="T104" fmla="*/ 1465961 w 1268413"/>
                            <a:gd name="T105" fmla="*/ 251959 h 1341437"/>
                            <a:gd name="T106" fmla="*/ 1448742 w 1268413"/>
                            <a:gd name="T107" fmla="*/ 175846 h 1341437"/>
                            <a:gd name="T108" fmla="*/ 1465961 w 1268413"/>
                            <a:gd name="T109" fmla="*/ 99359 h 1341437"/>
                            <a:gd name="T110" fmla="*/ 1512375 w 1268413"/>
                            <a:gd name="T111" fmla="*/ 40118 h 1341437"/>
                            <a:gd name="T112" fmla="*/ 1580127 w 1268413"/>
                            <a:gd name="T113" fmla="*/ 5624 h 134143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268413" h="1341437">
                              <a:moveTo>
                                <a:pt x="1096699" y="1233487"/>
                              </a:moveTo>
                              <a:lnTo>
                                <a:pt x="1100138" y="1233754"/>
                              </a:lnTo>
                              <a:lnTo>
                                <a:pt x="1103843" y="1234022"/>
                              </a:lnTo>
                              <a:lnTo>
                                <a:pt x="1107547" y="1234556"/>
                              </a:lnTo>
                              <a:lnTo>
                                <a:pt x="1111780" y="1235358"/>
                              </a:lnTo>
                              <a:lnTo>
                                <a:pt x="1116013" y="1236694"/>
                              </a:lnTo>
                              <a:lnTo>
                                <a:pt x="1120511" y="1238297"/>
                              </a:lnTo>
                              <a:lnTo>
                                <a:pt x="1124745" y="1240435"/>
                              </a:lnTo>
                              <a:lnTo>
                                <a:pt x="1128978" y="1242839"/>
                              </a:lnTo>
                              <a:lnTo>
                                <a:pt x="1133211" y="1245779"/>
                              </a:lnTo>
                              <a:lnTo>
                                <a:pt x="1137445" y="1249519"/>
                              </a:lnTo>
                              <a:lnTo>
                                <a:pt x="1139561" y="1251924"/>
                              </a:lnTo>
                              <a:lnTo>
                                <a:pt x="1141413" y="1254863"/>
                              </a:lnTo>
                              <a:lnTo>
                                <a:pt x="1143266" y="1257536"/>
                              </a:lnTo>
                              <a:lnTo>
                                <a:pt x="1144853" y="1260475"/>
                              </a:lnTo>
                              <a:lnTo>
                                <a:pt x="1146176" y="1263681"/>
                              </a:lnTo>
                              <a:lnTo>
                                <a:pt x="1147234" y="1267155"/>
                              </a:lnTo>
                              <a:lnTo>
                                <a:pt x="1148028" y="1270628"/>
                              </a:lnTo>
                              <a:lnTo>
                                <a:pt x="1148557" y="1274369"/>
                              </a:lnTo>
                              <a:lnTo>
                                <a:pt x="1149351" y="1277843"/>
                              </a:lnTo>
                              <a:lnTo>
                                <a:pt x="1149351" y="1281584"/>
                              </a:lnTo>
                              <a:lnTo>
                                <a:pt x="1149351" y="1285592"/>
                              </a:lnTo>
                              <a:lnTo>
                                <a:pt x="1149086" y="1289333"/>
                              </a:lnTo>
                              <a:lnTo>
                                <a:pt x="1148293" y="1293074"/>
                              </a:lnTo>
                              <a:lnTo>
                                <a:pt x="1147499" y="1297082"/>
                              </a:lnTo>
                              <a:lnTo>
                                <a:pt x="1146441" y="1300822"/>
                              </a:lnTo>
                              <a:lnTo>
                                <a:pt x="1144853" y="1304563"/>
                              </a:lnTo>
                              <a:lnTo>
                                <a:pt x="1143266" y="1308304"/>
                              </a:lnTo>
                              <a:lnTo>
                                <a:pt x="1141149" y="1311778"/>
                              </a:lnTo>
                              <a:lnTo>
                                <a:pt x="1139032" y="1315519"/>
                              </a:lnTo>
                              <a:lnTo>
                                <a:pt x="1136386" y="1318725"/>
                              </a:lnTo>
                              <a:lnTo>
                                <a:pt x="1133476" y="1321931"/>
                              </a:lnTo>
                              <a:lnTo>
                                <a:pt x="1130036" y="1325138"/>
                              </a:lnTo>
                              <a:lnTo>
                                <a:pt x="1126597" y="1328077"/>
                              </a:lnTo>
                              <a:lnTo>
                                <a:pt x="1122893" y="1330482"/>
                              </a:lnTo>
                              <a:lnTo>
                                <a:pt x="1118659" y="1332887"/>
                              </a:lnTo>
                              <a:lnTo>
                                <a:pt x="1114161" y="1335292"/>
                              </a:lnTo>
                              <a:lnTo>
                                <a:pt x="1109134" y="1336895"/>
                              </a:lnTo>
                              <a:lnTo>
                                <a:pt x="1104107" y="1338765"/>
                              </a:lnTo>
                              <a:lnTo>
                                <a:pt x="1098286" y="1339834"/>
                              </a:lnTo>
                              <a:lnTo>
                                <a:pt x="1092730" y="1340636"/>
                              </a:lnTo>
                              <a:lnTo>
                                <a:pt x="1086380" y="1341170"/>
                              </a:lnTo>
                              <a:lnTo>
                                <a:pt x="1079501" y="1341437"/>
                              </a:lnTo>
                              <a:lnTo>
                                <a:pt x="741363" y="1341437"/>
                              </a:lnTo>
                              <a:lnTo>
                                <a:pt x="741363" y="1294142"/>
                              </a:lnTo>
                              <a:lnTo>
                                <a:pt x="1061774" y="1294142"/>
                              </a:lnTo>
                              <a:lnTo>
                                <a:pt x="1063626" y="1294142"/>
                              </a:lnTo>
                              <a:lnTo>
                                <a:pt x="1068124" y="1294142"/>
                              </a:lnTo>
                              <a:lnTo>
                                <a:pt x="1074209" y="1293608"/>
                              </a:lnTo>
                              <a:lnTo>
                                <a:pt x="1077913" y="1293074"/>
                              </a:lnTo>
                              <a:lnTo>
                                <a:pt x="1081353" y="1292272"/>
                              </a:lnTo>
                              <a:lnTo>
                                <a:pt x="1085057" y="1291203"/>
                              </a:lnTo>
                              <a:lnTo>
                                <a:pt x="1088497" y="1289600"/>
                              </a:lnTo>
                              <a:lnTo>
                                <a:pt x="1091936" y="1287729"/>
                              </a:lnTo>
                              <a:lnTo>
                                <a:pt x="1094582" y="1285325"/>
                              </a:lnTo>
                              <a:lnTo>
                                <a:pt x="1095905" y="1284256"/>
                              </a:lnTo>
                              <a:lnTo>
                                <a:pt x="1096963" y="1282653"/>
                              </a:lnTo>
                              <a:lnTo>
                                <a:pt x="1098022" y="1281049"/>
                              </a:lnTo>
                              <a:lnTo>
                                <a:pt x="1099080" y="1279179"/>
                              </a:lnTo>
                              <a:lnTo>
                                <a:pt x="1099874" y="1277576"/>
                              </a:lnTo>
                              <a:lnTo>
                                <a:pt x="1100138" y="1275438"/>
                              </a:lnTo>
                              <a:lnTo>
                                <a:pt x="1100668" y="1273568"/>
                              </a:lnTo>
                              <a:lnTo>
                                <a:pt x="1100668" y="1271163"/>
                              </a:lnTo>
                              <a:lnTo>
                                <a:pt x="1100403" y="1269292"/>
                              </a:lnTo>
                              <a:lnTo>
                                <a:pt x="1100138" y="1266888"/>
                              </a:lnTo>
                              <a:lnTo>
                                <a:pt x="1098286" y="1261276"/>
                              </a:lnTo>
                              <a:lnTo>
                                <a:pt x="1096170" y="1255131"/>
                              </a:lnTo>
                              <a:lnTo>
                                <a:pt x="1093259" y="1248985"/>
                              </a:lnTo>
                              <a:lnTo>
                                <a:pt x="1088497" y="1238564"/>
                              </a:lnTo>
                              <a:lnTo>
                                <a:pt x="1086115" y="1234289"/>
                              </a:lnTo>
                              <a:lnTo>
                                <a:pt x="1087174" y="1234289"/>
                              </a:lnTo>
                              <a:lnTo>
                                <a:pt x="1090878" y="1233754"/>
                              </a:lnTo>
                              <a:lnTo>
                                <a:pt x="1096699" y="1233487"/>
                              </a:lnTo>
                              <a:close/>
                              <a:moveTo>
                                <a:pt x="33073" y="1036637"/>
                              </a:moveTo>
                              <a:lnTo>
                                <a:pt x="259821" y="1263525"/>
                              </a:lnTo>
                              <a:lnTo>
                                <a:pt x="261144" y="1264586"/>
                              </a:lnTo>
                              <a:lnTo>
                                <a:pt x="264319" y="1267766"/>
                              </a:lnTo>
                              <a:lnTo>
                                <a:pt x="269082" y="1271742"/>
                              </a:lnTo>
                              <a:lnTo>
                                <a:pt x="271992" y="1273863"/>
                              </a:lnTo>
                              <a:lnTo>
                                <a:pt x="275167" y="1275718"/>
                              </a:lnTo>
                              <a:lnTo>
                                <a:pt x="278342" y="1277573"/>
                              </a:lnTo>
                              <a:lnTo>
                                <a:pt x="282046" y="1278899"/>
                              </a:lnTo>
                              <a:lnTo>
                                <a:pt x="285221" y="1279959"/>
                              </a:lnTo>
                              <a:lnTo>
                                <a:pt x="289190" y="1280489"/>
                              </a:lnTo>
                              <a:lnTo>
                                <a:pt x="291042" y="1280489"/>
                              </a:lnTo>
                              <a:lnTo>
                                <a:pt x="292894" y="1280489"/>
                              </a:lnTo>
                              <a:lnTo>
                                <a:pt x="294746" y="1279694"/>
                              </a:lnTo>
                              <a:lnTo>
                                <a:pt x="296599" y="1279164"/>
                              </a:lnTo>
                              <a:lnTo>
                                <a:pt x="298186" y="1278634"/>
                              </a:lnTo>
                              <a:lnTo>
                                <a:pt x="300038" y="1277573"/>
                              </a:lnTo>
                              <a:lnTo>
                                <a:pt x="301626" y="1276248"/>
                              </a:lnTo>
                              <a:lnTo>
                                <a:pt x="303213" y="1274658"/>
                              </a:lnTo>
                              <a:lnTo>
                                <a:pt x="304801" y="1273332"/>
                              </a:lnTo>
                              <a:lnTo>
                                <a:pt x="305859" y="1271212"/>
                              </a:lnTo>
                              <a:lnTo>
                                <a:pt x="308769" y="1266176"/>
                              </a:lnTo>
                              <a:lnTo>
                                <a:pt x="311415" y="1260345"/>
                              </a:lnTo>
                              <a:lnTo>
                                <a:pt x="313532" y="1253983"/>
                              </a:lnTo>
                              <a:lnTo>
                                <a:pt x="317236" y="1243116"/>
                              </a:lnTo>
                              <a:lnTo>
                                <a:pt x="318824" y="1238610"/>
                              </a:lnTo>
                              <a:lnTo>
                                <a:pt x="319882" y="1239405"/>
                              </a:lnTo>
                              <a:lnTo>
                                <a:pt x="322792" y="1241791"/>
                              </a:lnTo>
                              <a:lnTo>
                                <a:pt x="326761" y="1245502"/>
                              </a:lnTo>
                              <a:lnTo>
                                <a:pt x="329142" y="1248152"/>
                              </a:lnTo>
                              <a:lnTo>
                                <a:pt x="331524" y="1250803"/>
                              </a:lnTo>
                              <a:lnTo>
                                <a:pt x="333905" y="1253983"/>
                              </a:lnTo>
                              <a:lnTo>
                                <a:pt x="336286" y="1257429"/>
                              </a:lnTo>
                              <a:lnTo>
                                <a:pt x="338403" y="1261405"/>
                              </a:lnTo>
                              <a:lnTo>
                                <a:pt x="340519" y="1265381"/>
                              </a:lnTo>
                              <a:lnTo>
                                <a:pt x="341842" y="1270152"/>
                              </a:lnTo>
                              <a:lnTo>
                                <a:pt x="343430" y="1274923"/>
                              </a:lnTo>
                              <a:lnTo>
                                <a:pt x="344224" y="1279959"/>
                              </a:lnTo>
                              <a:lnTo>
                                <a:pt x="344488" y="1285525"/>
                              </a:lnTo>
                              <a:lnTo>
                                <a:pt x="344224" y="1288971"/>
                              </a:lnTo>
                              <a:lnTo>
                                <a:pt x="343959" y="1292151"/>
                              </a:lnTo>
                              <a:lnTo>
                                <a:pt x="343165" y="1295332"/>
                              </a:lnTo>
                              <a:lnTo>
                                <a:pt x="341842" y="1298778"/>
                              </a:lnTo>
                              <a:lnTo>
                                <a:pt x="340784" y="1301693"/>
                              </a:lnTo>
                              <a:lnTo>
                                <a:pt x="338932" y="1304874"/>
                              </a:lnTo>
                              <a:lnTo>
                                <a:pt x="337344" y="1307790"/>
                              </a:lnTo>
                              <a:lnTo>
                                <a:pt x="335228" y="1310970"/>
                              </a:lnTo>
                              <a:lnTo>
                                <a:pt x="332847" y="1313886"/>
                              </a:lnTo>
                              <a:lnTo>
                                <a:pt x="330465" y="1316802"/>
                              </a:lnTo>
                              <a:lnTo>
                                <a:pt x="327555" y="1319187"/>
                              </a:lnTo>
                              <a:lnTo>
                                <a:pt x="324644" y="1321573"/>
                              </a:lnTo>
                              <a:lnTo>
                                <a:pt x="321734" y="1323958"/>
                              </a:lnTo>
                              <a:lnTo>
                                <a:pt x="318294" y="1326079"/>
                              </a:lnTo>
                              <a:lnTo>
                                <a:pt x="314855" y="1327934"/>
                              </a:lnTo>
                              <a:lnTo>
                                <a:pt x="311151" y="1329524"/>
                              </a:lnTo>
                              <a:lnTo>
                                <a:pt x="307447" y="1331115"/>
                              </a:lnTo>
                              <a:lnTo>
                                <a:pt x="303213" y="1332175"/>
                              </a:lnTo>
                              <a:lnTo>
                                <a:pt x="299244" y="1332970"/>
                              </a:lnTo>
                              <a:lnTo>
                                <a:pt x="295011" y="1333500"/>
                              </a:lnTo>
                              <a:lnTo>
                                <a:pt x="290778" y="1333500"/>
                              </a:lnTo>
                              <a:lnTo>
                                <a:pt x="286544" y="1333500"/>
                              </a:lnTo>
                              <a:lnTo>
                                <a:pt x="282046" y="1332970"/>
                              </a:lnTo>
                              <a:lnTo>
                                <a:pt x="277284" y="1332175"/>
                              </a:lnTo>
                              <a:lnTo>
                                <a:pt x="272786" y="1330850"/>
                              </a:lnTo>
                              <a:lnTo>
                                <a:pt x="268024" y="1329259"/>
                              </a:lnTo>
                              <a:lnTo>
                                <a:pt x="263261" y="1326874"/>
                              </a:lnTo>
                              <a:lnTo>
                                <a:pt x="258499" y="1324488"/>
                              </a:lnTo>
                              <a:lnTo>
                                <a:pt x="253736" y="1321308"/>
                              </a:lnTo>
                              <a:lnTo>
                                <a:pt x="248709" y="1317862"/>
                              </a:lnTo>
                              <a:lnTo>
                                <a:pt x="243946" y="1313886"/>
                              </a:lnTo>
                              <a:lnTo>
                                <a:pt x="239184" y="1309380"/>
                              </a:lnTo>
                              <a:lnTo>
                                <a:pt x="0" y="1069769"/>
                              </a:lnTo>
                              <a:lnTo>
                                <a:pt x="33073" y="1036637"/>
                              </a:lnTo>
                              <a:close/>
                              <a:moveTo>
                                <a:pt x="340582" y="206375"/>
                              </a:moveTo>
                              <a:lnTo>
                                <a:pt x="966659" y="206640"/>
                              </a:lnTo>
                              <a:lnTo>
                                <a:pt x="970359" y="206904"/>
                              </a:lnTo>
                              <a:lnTo>
                                <a:pt x="974851" y="207433"/>
                              </a:lnTo>
                              <a:lnTo>
                                <a:pt x="980666" y="208226"/>
                              </a:lnTo>
                              <a:lnTo>
                                <a:pt x="987537" y="209549"/>
                              </a:lnTo>
                              <a:lnTo>
                                <a:pt x="995201" y="211400"/>
                              </a:lnTo>
                              <a:lnTo>
                                <a:pt x="1003658" y="214044"/>
                              </a:lnTo>
                              <a:lnTo>
                                <a:pt x="1012908" y="217482"/>
                              </a:lnTo>
                              <a:lnTo>
                                <a:pt x="1017665" y="219598"/>
                              </a:lnTo>
                              <a:lnTo>
                                <a:pt x="1022157" y="221713"/>
                              </a:lnTo>
                              <a:lnTo>
                                <a:pt x="1027179" y="224093"/>
                              </a:lnTo>
                              <a:lnTo>
                                <a:pt x="1031671" y="227002"/>
                              </a:lnTo>
                              <a:lnTo>
                                <a:pt x="1036428" y="230176"/>
                              </a:lnTo>
                              <a:lnTo>
                                <a:pt x="1041185" y="233085"/>
                              </a:lnTo>
                              <a:lnTo>
                                <a:pt x="1045678" y="237052"/>
                              </a:lnTo>
                              <a:lnTo>
                                <a:pt x="1049907" y="241019"/>
                              </a:lnTo>
                              <a:lnTo>
                                <a:pt x="1054135" y="245250"/>
                              </a:lnTo>
                              <a:lnTo>
                                <a:pt x="1058364" y="249745"/>
                              </a:lnTo>
                              <a:lnTo>
                                <a:pt x="1062064" y="254506"/>
                              </a:lnTo>
                              <a:lnTo>
                                <a:pt x="1066028" y="260059"/>
                              </a:lnTo>
                              <a:lnTo>
                                <a:pt x="1069199" y="265877"/>
                              </a:lnTo>
                              <a:lnTo>
                                <a:pt x="1072370" y="271695"/>
                              </a:lnTo>
                              <a:lnTo>
                                <a:pt x="1075277" y="278306"/>
                              </a:lnTo>
                              <a:lnTo>
                                <a:pt x="1077920" y="285182"/>
                              </a:lnTo>
                              <a:lnTo>
                                <a:pt x="1078977" y="288356"/>
                              </a:lnTo>
                              <a:lnTo>
                                <a:pt x="1079770" y="291794"/>
                              </a:lnTo>
                              <a:lnTo>
                                <a:pt x="1081092" y="296554"/>
                              </a:lnTo>
                              <a:lnTo>
                                <a:pt x="1082149" y="302901"/>
                              </a:lnTo>
                              <a:lnTo>
                                <a:pt x="1083206" y="309776"/>
                              </a:lnTo>
                              <a:lnTo>
                                <a:pt x="1083999" y="317710"/>
                              </a:lnTo>
                              <a:lnTo>
                                <a:pt x="1084263" y="326437"/>
                              </a:lnTo>
                              <a:lnTo>
                                <a:pt x="1084263" y="335957"/>
                              </a:lnTo>
                              <a:lnTo>
                                <a:pt x="1083999" y="340717"/>
                              </a:lnTo>
                              <a:lnTo>
                                <a:pt x="1083206" y="345742"/>
                              </a:lnTo>
                              <a:lnTo>
                                <a:pt x="1082413" y="351031"/>
                              </a:lnTo>
                              <a:lnTo>
                                <a:pt x="1081620" y="356320"/>
                              </a:lnTo>
                              <a:lnTo>
                                <a:pt x="1080563" y="361609"/>
                              </a:lnTo>
                              <a:lnTo>
                                <a:pt x="1078977" y="366898"/>
                              </a:lnTo>
                              <a:lnTo>
                                <a:pt x="1077392" y="372187"/>
                              </a:lnTo>
                              <a:lnTo>
                                <a:pt x="1075277" y="378005"/>
                              </a:lnTo>
                              <a:lnTo>
                                <a:pt x="1073163" y="383294"/>
                              </a:lnTo>
                              <a:lnTo>
                                <a:pt x="1070521" y="388848"/>
                              </a:lnTo>
                              <a:lnTo>
                                <a:pt x="1067613" y="394137"/>
                              </a:lnTo>
                              <a:lnTo>
                                <a:pt x="1064178" y="399955"/>
                              </a:lnTo>
                              <a:lnTo>
                                <a:pt x="1060478" y="405244"/>
                              </a:lnTo>
                              <a:lnTo>
                                <a:pt x="1056514" y="410533"/>
                              </a:lnTo>
                              <a:lnTo>
                                <a:pt x="813377" y="653566"/>
                              </a:lnTo>
                              <a:lnTo>
                                <a:pt x="996522" y="836567"/>
                              </a:lnTo>
                              <a:lnTo>
                                <a:pt x="999429" y="839476"/>
                              </a:lnTo>
                              <a:lnTo>
                                <a:pt x="1002072" y="842121"/>
                              </a:lnTo>
                              <a:lnTo>
                                <a:pt x="1004186" y="845294"/>
                              </a:lnTo>
                              <a:lnTo>
                                <a:pt x="1006565" y="848203"/>
                              </a:lnTo>
                              <a:lnTo>
                                <a:pt x="1008679" y="851377"/>
                              </a:lnTo>
                              <a:lnTo>
                                <a:pt x="1010529" y="854550"/>
                              </a:lnTo>
                              <a:lnTo>
                                <a:pt x="1012379" y="857988"/>
                              </a:lnTo>
                              <a:lnTo>
                                <a:pt x="1013965" y="861426"/>
                              </a:lnTo>
                              <a:lnTo>
                                <a:pt x="1015286" y="865128"/>
                              </a:lnTo>
                              <a:lnTo>
                                <a:pt x="1016872" y="868566"/>
                              </a:lnTo>
                              <a:lnTo>
                                <a:pt x="1017665" y="872533"/>
                              </a:lnTo>
                              <a:lnTo>
                                <a:pt x="1018722" y="876235"/>
                              </a:lnTo>
                              <a:lnTo>
                                <a:pt x="1019515" y="879938"/>
                              </a:lnTo>
                              <a:lnTo>
                                <a:pt x="1020043" y="883904"/>
                              </a:lnTo>
                              <a:lnTo>
                                <a:pt x="1020307" y="887871"/>
                              </a:lnTo>
                              <a:lnTo>
                                <a:pt x="1020307" y="892367"/>
                              </a:lnTo>
                              <a:lnTo>
                                <a:pt x="1020307" y="1204422"/>
                              </a:lnTo>
                              <a:lnTo>
                                <a:pt x="1020307" y="1207331"/>
                              </a:lnTo>
                              <a:lnTo>
                                <a:pt x="1020043" y="1210504"/>
                              </a:lnTo>
                              <a:lnTo>
                                <a:pt x="1019515" y="1213678"/>
                              </a:lnTo>
                              <a:lnTo>
                                <a:pt x="1018457" y="1216851"/>
                              </a:lnTo>
                              <a:lnTo>
                                <a:pt x="1017665" y="1220289"/>
                              </a:lnTo>
                              <a:lnTo>
                                <a:pt x="1016607" y="1223462"/>
                              </a:lnTo>
                              <a:lnTo>
                                <a:pt x="1013965" y="1230074"/>
                              </a:lnTo>
                              <a:lnTo>
                                <a:pt x="1010529" y="1236156"/>
                              </a:lnTo>
                              <a:lnTo>
                                <a:pt x="1006301" y="1242503"/>
                              </a:lnTo>
                              <a:lnTo>
                                <a:pt x="1001808" y="1248850"/>
                              </a:lnTo>
                              <a:lnTo>
                                <a:pt x="996522" y="1254403"/>
                              </a:lnTo>
                              <a:lnTo>
                                <a:pt x="991237" y="1260221"/>
                              </a:lnTo>
                              <a:lnTo>
                                <a:pt x="985158" y="1264982"/>
                              </a:lnTo>
                              <a:lnTo>
                                <a:pt x="978816" y="1269742"/>
                              </a:lnTo>
                              <a:lnTo>
                                <a:pt x="975380" y="1271593"/>
                              </a:lnTo>
                              <a:lnTo>
                                <a:pt x="972473" y="1273444"/>
                              </a:lnTo>
                              <a:lnTo>
                                <a:pt x="969037" y="1275031"/>
                              </a:lnTo>
                              <a:lnTo>
                                <a:pt x="965602" y="1276353"/>
                              </a:lnTo>
                              <a:lnTo>
                                <a:pt x="962166" y="1277940"/>
                              </a:lnTo>
                              <a:lnTo>
                                <a:pt x="958466" y="1278998"/>
                              </a:lnTo>
                              <a:lnTo>
                                <a:pt x="955031" y="1279791"/>
                              </a:lnTo>
                              <a:lnTo>
                                <a:pt x="951331" y="1280584"/>
                              </a:lnTo>
                              <a:lnTo>
                                <a:pt x="947895" y="1280849"/>
                              </a:lnTo>
                              <a:lnTo>
                                <a:pt x="944195" y="1281113"/>
                              </a:lnTo>
                              <a:lnTo>
                                <a:pt x="940231" y="1280849"/>
                              </a:lnTo>
                              <a:lnTo>
                                <a:pt x="936531" y="1280584"/>
                              </a:lnTo>
                              <a:lnTo>
                                <a:pt x="932303" y="1280055"/>
                              </a:lnTo>
                              <a:lnTo>
                                <a:pt x="928603" y="1279262"/>
                              </a:lnTo>
                              <a:lnTo>
                                <a:pt x="924903" y="1278469"/>
                              </a:lnTo>
                              <a:lnTo>
                                <a:pt x="921203" y="1277675"/>
                              </a:lnTo>
                              <a:lnTo>
                                <a:pt x="917767" y="1276089"/>
                              </a:lnTo>
                              <a:lnTo>
                                <a:pt x="914067" y="1275031"/>
                              </a:lnTo>
                              <a:lnTo>
                                <a:pt x="910896" y="1273444"/>
                              </a:lnTo>
                              <a:lnTo>
                                <a:pt x="907725" y="1271593"/>
                              </a:lnTo>
                              <a:lnTo>
                                <a:pt x="904553" y="1270006"/>
                              </a:lnTo>
                              <a:lnTo>
                                <a:pt x="901382" y="1267891"/>
                              </a:lnTo>
                              <a:lnTo>
                                <a:pt x="898211" y="1265510"/>
                              </a:lnTo>
                              <a:lnTo>
                                <a:pt x="895304" y="1263395"/>
                              </a:lnTo>
                              <a:lnTo>
                                <a:pt x="892397" y="1261015"/>
                              </a:lnTo>
                              <a:lnTo>
                                <a:pt x="890018" y="1258370"/>
                              </a:lnTo>
                              <a:lnTo>
                                <a:pt x="887375" y="1255990"/>
                              </a:lnTo>
                              <a:lnTo>
                                <a:pt x="884997" y="1253081"/>
                              </a:lnTo>
                              <a:lnTo>
                                <a:pt x="882882" y="1250172"/>
                              </a:lnTo>
                              <a:lnTo>
                                <a:pt x="880504" y="1247263"/>
                              </a:lnTo>
                              <a:lnTo>
                                <a:pt x="878390" y="1244090"/>
                              </a:lnTo>
                              <a:lnTo>
                                <a:pt x="876804" y="1240916"/>
                              </a:lnTo>
                              <a:lnTo>
                                <a:pt x="874954" y="1237743"/>
                              </a:lnTo>
                              <a:lnTo>
                                <a:pt x="873633" y="1234305"/>
                              </a:lnTo>
                              <a:lnTo>
                                <a:pt x="872311" y="1230867"/>
                              </a:lnTo>
                              <a:lnTo>
                                <a:pt x="870990" y="1227165"/>
                              </a:lnTo>
                              <a:lnTo>
                                <a:pt x="869933" y="1223727"/>
                              </a:lnTo>
                              <a:lnTo>
                                <a:pt x="869140" y="1220025"/>
                              </a:lnTo>
                              <a:lnTo>
                                <a:pt x="868611" y="1216322"/>
                              </a:lnTo>
                              <a:lnTo>
                                <a:pt x="867819" y="1212355"/>
                              </a:lnTo>
                              <a:lnTo>
                                <a:pt x="867554" y="1208653"/>
                              </a:lnTo>
                              <a:lnTo>
                                <a:pt x="867554" y="1204422"/>
                              </a:lnTo>
                              <a:lnTo>
                                <a:pt x="867026" y="979901"/>
                              </a:lnTo>
                              <a:lnTo>
                                <a:pt x="676480" y="787643"/>
                              </a:lnTo>
                              <a:lnTo>
                                <a:pt x="288519" y="1176390"/>
                              </a:lnTo>
                              <a:lnTo>
                                <a:pt x="281912" y="1181150"/>
                              </a:lnTo>
                              <a:lnTo>
                                <a:pt x="278476" y="1183530"/>
                              </a:lnTo>
                              <a:lnTo>
                                <a:pt x="274776" y="1185646"/>
                              </a:lnTo>
                              <a:lnTo>
                                <a:pt x="271340" y="1187232"/>
                              </a:lnTo>
                              <a:lnTo>
                                <a:pt x="267641" y="1188819"/>
                              </a:lnTo>
                              <a:lnTo>
                                <a:pt x="264205" y="1189877"/>
                              </a:lnTo>
                              <a:lnTo>
                                <a:pt x="260505" y="1191199"/>
                              </a:lnTo>
                              <a:lnTo>
                                <a:pt x="256805" y="1191992"/>
                              </a:lnTo>
                              <a:lnTo>
                                <a:pt x="253369" y="1192786"/>
                              </a:lnTo>
                              <a:lnTo>
                                <a:pt x="249670" y="1193315"/>
                              </a:lnTo>
                              <a:lnTo>
                                <a:pt x="245970" y="1193579"/>
                              </a:lnTo>
                              <a:lnTo>
                                <a:pt x="242270" y="1194108"/>
                              </a:lnTo>
                              <a:lnTo>
                                <a:pt x="238306" y="1194108"/>
                              </a:lnTo>
                              <a:lnTo>
                                <a:pt x="235134" y="1193579"/>
                              </a:lnTo>
                              <a:lnTo>
                                <a:pt x="231434" y="1193315"/>
                              </a:lnTo>
                              <a:lnTo>
                                <a:pt x="227470" y="1192786"/>
                              </a:lnTo>
                              <a:lnTo>
                                <a:pt x="224299" y="1191992"/>
                              </a:lnTo>
                              <a:lnTo>
                                <a:pt x="220863" y="1191199"/>
                              </a:lnTo>
                              <a:lnTo>
                                <a:pt x="217428" y="1190141"/>
                              </a:lnTo>
                              <a:lnTo>
                                <a:pt x="213992" y="1189083"/>
                              </a:lnTo>
                              <a:lnTo>
                                <a:pt x="210556" y="1187761"/>
                              </a:lnTo>
                              <a:lnTo>
                                <a:pt x="207121" y="1186175"/>
                              </a:lnTo>
                              <a:lnTo>
                                <a:pt x="203949" y="1184588"/>
                              </a:lnTo>
                              <a:lnTo>
                                <a:pt x="200778" y="1182472"/>
                              </a:lnTo>
                              <a:lnTo>
                                <a:pt x="197607" y="1180621"/>
                              </a:lnTo>
                              <a:lnTo>
                                <a:pt x="194700" y="1178505"/>
                              </a:lnTo>
                              <a:lnTo>
                                <a:pt x="192057" y="1176390"/>
                              </a:lnTo>
                              <a:lnTo>
                                <a:pt x="189150" y="1173745"/>
                              </a:lnTo>
                              <a:lnTo>
                                <a:pt x="186507" y="1171101"/>
                              </a:lnTo>
                              <a:lnTo>
                                <a:pt x="183864" y="1168456"/>
                              </a:lnTo>
                              <a:lnTo>
                                <a:pt x="181750" y="1165812"/>
                              </a:lnTo>
                              <a:lnTo>
                                <a:pt x="179371" y="1162638"/>
                              </a:lnTo>
                              <a:lnTo>
                                <a:pt x="176993" y="1159465"/>
                              </a:lnTo>
                              <a:lnTo>
                                <a:pt x="175143" y="1156291"/>
                              </a:lnTo>
                              <a:lnTo>
                                <a:pt x="173293" y="1152853"/>
                              </a:lnTo>
                              <a:lnTo>
                                <a:pt x="170650" y="1146771"/>
                              </a:lnTo>
                              <a:lnTo>
                                <a:pt x="168272" y="1140689"/>
                              </a:lnTo>
                              <a:lnTo>
                                <a:pt x="166950" y="1134342"/>
                              </a:lnTo>
                              <a:lnTo>
                                <a:pt x="165629" y="1127730"/>
                              </a:lnTo>
                              <a:lnTo>
                                <a:pt x="165100" y="1121383"/>
                              </a:lnTo>
                              <a:lnTo>
                                <a:pt x="165100" y="1115301"/>
                              </a:lnTo>
                              <a:lnTo>
                                <a:pt x="165629" y="1108690"/>
                              </a:lnTo>
                              <a:lnTo>
                                <a:pt x="166950" y="1102607"/>
                              </a:lnTo>
                              <a:lnTo>
                                <a:pt x="168536" y="1096260"/>
                              </a:lnTo>
                              <a:lnTo>
                                <a:pt x="170650" y="1090442"/>
                              </a:lnTo>
                              <a:lnTo>
                                <a:pt x="173029" y="1084624"/>
                              </a:lnTo>
                              <a:lnTo>
                                <a:pt x="176200" y="1079335"/>
                              </a:lnTo>
                              <a:lnTo>
                                <a:pt x="179636" y="1073782"/>
                              </a:lnTo>
                              <a:lnTo>
                                <a:pt x="183600" y="1069022"/>
                              </a:lnTo>
                              <a:lnTo>
                                <a:pt x="188357" y="1063997"/>
                              </a:lnTo>
                              <a:lnTo>
                                <a:pt x="193114" y="1059766"/>
                              </a:lnTo>
                              <a:lnTo>
                                <a:pt x="573412" y="678953"/>
                              </a:lnTo>
                              <a:lnTo>
                                <a:pt x="573676" y="678953"/>
                              </a:lnTo>
                              <a:lnTo>
                                <a:pt x="568390" y="671020"/>
                              </a:lnTo>
                              <a:lnTo>
                                <a:pt x="566540" y="666788"/>
                              </a:lnTo>
                              <a:lnTo>
                                <a:pt x="564162" y="662557"/>
                              </a:lnTo>
                              <a:lnTo>
                                <a:pt x="562048" y="658326"/>
                              </a:lnTo>
                              <a:lnTo>
                                <a:pt x="560462" y="653566"/>
                              </a:lnTo>
                              <a:lnTo>
                                <a:pt x="558876" y="649334"/>
                              </a:lnTo>
                              <a:lnTo>
                                <a:pt x="557291" y="644574"/>
                              </a:lnTo>
                              <a:lnTo>
                                <a:pt x="555969" y="640079"/>
                              </a:lnTo>
                              <a:lnTo>
                                <a:pt x="554648" y="635318"/>
                              </a:lnTo>
                              <a:lnTo>
                                <a:pt x="553855" y="630558"/>
                              </a:lnTo>
                              <a:lnTo>
                                <a:pt x="553062" y="625798"/>
                              </a:lnTo>
                              <a:lnTo>
                                <a:pt x="552534" y="620773"/>
                              </a:lnTo>
                              <a:lnTo>
                                <a:pt x="552005" y="615749"/>
                              </a:lnTo>
                              <a:lnTo>
                                <a:pt x="551741" y="610460"/>
                              </a:lnTo>
                              <a:lnTo>
                                <a:pt x="551741" y="605700"/>
                              </a:lnTo>
                              <a:lnTo>
                                <a:pt x="551741" y="598295"/>
                              </a:lnTo>
                              <a:lnTo>
                                <a:pt x="552269" y="591155"/>
                              </a:lnTo>
                              <a:lnTo>
                                <a:pt x="553062" y="584279"/>
                              </a:lnTo>
                              <a:lnTo>
                                <a:pt x="553855" y="577668"/>
                              </a:lnTo>
                              <a:lnTo>
                                <a:pt x="555441" y="571056"/>
                              </a:lnTo>
                              <a:lnTo>
                                <a:pt x="557026" y="564974"/>
                              </a:lnTo>
                              <a:lnTo>
                                <a:pt x="559140" y="558891"/>
                              </a:lnTo>
                              <a:lnTo>
                                <a:pt x="561255" y="552809"/>
                              </a:lnTo>
                              <a:lnTo>
                                <a:pt x="563898" y="547255"/>
                              </a:lnTo>
                              <a:lnTo>
                                <a:pt x="567069" y="541437"/>
                              </a:lnTo>
                              <a:lnTo>
                                <a:pt x="570240" y="535884"/>
                              </a:lnTo>
                              <a:lnTo>
                                <a:pt x="573676" y="530330"/>
                              </a:lnTo>
                              <a:lnTo>
                                <a:pt x="577640" y="525041"/>
                              </a:lnTo>
                              <a:lnTo>
                                <a:pt x="581604" y="519752"/>
                              </a:lnTo>
                              <a:lnTo>
                                <a:pt x="586097" y="514728"/>
                              </a:lnTo>
                              <a:lnTo>
                                <a:pt x="590590" y="509439"/>
                              </a:lnTo>
                              <a:lnTo>
                                <a:pt x="772942" y="328288"/>
                              </a:lnTo>
                              <a:lnTo>
                                <a:pt x="340582" y="327759"/>
                              </a:lnTo>
                              <a:lnTo>
                                <a:pt x="334239" y="327495"/>
                              </a:lnTo>
                              <a:lnTo>
                                <a:pt x="328160" y="326172"/>
                              </a:lnTo>
                              <a:lnTo>
                                <a:pt x="322611" y="324850"/>
                              </a:lnTo>
                              <a:lnTo>
                                <a:pt x="316796" y="322735"/>
                              </a:lnTo>
                              <a:lnTo>
                                <a:pt x="311775" y="320354"/>
                              </a:lnTo>
                              <a:lnTo>
                                <a:pt x="306490" y="317445"/>
                              </a:lnTo>
                              <a:lnTo>
                                <a:pt x="301997" y="313743"/>
                              </a:lnTo>
                              <a:lnTo>
                                <a:pt x="297768" y="310041"/>
                              </a:lnTo>
                              <a:lnTo>
                                <a:pt x="293804" y="305810"/>
                              </a:lnTo>
                              <a:lnTo>
                                <a:pt x="290369" y="300785"/>
                              </a:lnTo>
                              <a:lnTo>
                                <a:pt x="287197" y="296025"/>
                              </a:lnTo>
                              <a:lnTo>
                                <a:pt x="284554" y="290471"/>
                              </a:lnTo>
                              <a:lnTo>
                                <a:pt x="282704" y="285182"/>
                              </a:lnTo>
                              <a:lnTo>
                                <a:pt x="281119" y="279100"/>
                              </a:lnTo>
                              <a:lnTo>
                                <a:pt x="280062" y="273282"/>
                              </a:lnTo>
                              <a:lnTo>
                                <a:pt x="279797" y="266935"/>
                              </a:lnTo>
                              <a:lnTo>
                                <a:pt x="280062" y="260852"/>
                              </a:lnTo>
                              <a:lnTo>
                                <a:pt x="281119" y="255035"/>
                              </a:lnTo>
                              <a:lnTo>
                                <a:pt x="282704" y="248952"/>
                              </a:lnTo>
                              <a:lnTo>
                                <a:pt x="284554" y="243399"/>
                              </a:lnTo>
                              <a:lnTo>
                                <a:pt x="287197" y="238110"/>
                              </a:lnTo>
                              <a:lnTo>
                                <a:pt x="290369" y="233085"/>
                              </a:lnTo>
                              <a:lnTo>
                                <a:pt x="293804" y="228325"/>
                              </a:lnTo>
                              <a:lnTo>
                                <a:pt x="297768" y="224093"/>
                              </a:lnTo>
                              <a:lnTo>
                                <a:pt x="301997" y="220391"/>
                              </a:lnTo>
                              <a:lnTo>
                                <a:pt x="306490" y="216953"/>
                              </a:lnTo>
                              <a:lnTo>
                                <a:pt x="311775" y="213780"/>
                              </a:lnTo>
                              <a:lnTo>
                                <a:pt x="316796" y="211135"/>
                              </a:lnTo>
                              <a:lnTo>
                                <a:pt x="322611" y="209284"/>
                              </a:lnTo>
                              <a:lnTo>
                                <a:pt x="328160" y="207697"/>
                              </a:lnTo>
                              <a:lnTo>
                                <a:pt x="334239" y="206640"/>
                              </a:lnTo>
                              <a:lnTo>
                                <a:pt x="340582" y="206375"/>
                              </a:lnTo>
                              <a:close/>
                              <a:moveTo>
                                <a:pt x="1144192" y="0"/>
                              </a:moveTo>
                              <a:lnTo>
                                <a:pt x="1150522" y="264"/>
                              </a:lnTo>
                              <a:lnTo>
                                <a:pt x="1157116" y="528"/>
                              </a:lnTo>
                              <a:lnTo>
                                <a:pt x="1162918" y="1320"/>
                              </a:lnTo>
                              <a:lnTo>
                                <a:pt x="1169247" y="2640"/>
                              </a:lnTo>
                              <a:lnTo>
                                <a:pt x="1175313" y="3960"/>
                              </a:lnTo>
                              <a:lnTo>
                                <a:pt x="1181116" y="5544"/>
                              </a:lnTo>
                              <a:lnTo>
                                <a:pt x="1186918" y="7392"/>
                              </a:lnTo>
                              <a:lnTo>
                                <a:pt x="1192720" y="9769"/>
                              </a:lnTo>
                              <a:lnTo>
                                <a:pt x="1197995" y="12145"/>
                              </a:lnTo>
                              <a:lnTo>
                                <a:pt x="1203533" y="15049"/>
                              </a:lnTo>
                              <a:lnTo>
                                <a:pt x="1208544" y="17953"/>
                              </a:lnTo>
                              <a:lnTo>
                                <a:pt x="1213819" y="21121"/>
                              </a:lnTo>
                              <a:lnTo>
                                <a:pt x="1218567" y="24554"/>
                              </a:lnTo>
                              <a:lnTo>
                                <a:pt x="1223050" y="28250"/>
                              </a:lnTo>
                              <a:lnTo>
                                <a:pt x="1227534" y="32210"/>
                              </a:lnTo>
                              <a:lnTo>
                                <a:pt x="1232017" y="36171"/>
                              </a:lnTo>
                              <a:lnTo>
                                <a:pt x="1236237" y="40395"/>
                              </a:lnTo>
                              <a:lnTo>
                                <a:pt x="1239929" y="44883"/>
                              </a:lnTo>
                              <a:lnTo>
                                <a:pt x="1243622" y="49899"/>
                              </a:lnTo>
                              <a:lnTo>
                                <a:pt x="1247050" y="54652"/>
                              </a:lnTo>
                              <a:lnTo>
                                <a:pt x="1250479" y="59404"/>
                              </a:lnTo>
                              <a:lnTo>
                                <a:pt x="1253380" y="64685"/>
                              </a:lnTo>
                              <a:lnTo>
                                <a:pt x="1256017" y="69965"/>
                              </a:lnTo>
                              <a:lnTo>
                                <a:pt x="1258655" y="75509"/>
                              </a:lnTo>
                              <a:lnTo>
                                <a:pt x="1260765" y="81054"/>
                              </a:lnTo>
                              <a:lnTo>
                                <a:pt x="1262611" y="86862"/>
                              </a:lnTo>
                              <a:lnTo>
                                <a:pt x="1264457" y="92935"/>
                              </a:lnTo>
                              <a:lnTo>
                                <a:pt x="1265776" y="98743"/>
                              </a:lnTo>
                              <a:lnTo>
                                <a:pt x="1266831" y="104815"/>
                              </a:lnTo>
                              <a:lnTo>
                                <a:pt x="1267886" y="111152"/>
                              </a:lnTo>
                              <a:lnTo>
                                <a:pt x="1268149" y="117488"/>
                              </a:lnTo>
                              <a:lnTo>
                                <a:pt x="1268413" y="123825"/>
                              </a:lnTo>
                              <a:lnTo>
                                <a:pt x="1268149" y="130161"/>
                              </a:lnTo>
                              <a:lnTo>
                                <a:pt x="1267886" y="136498"/>
                              </a:lnTo>
                              <a:lnTo>
                                <a:pt x="1266831" y="142834"/>
                              </a:lnTo>
                              <a:lnTo>
                                <a:pt x="1265776" y="148643"/>
                              </a:lnTo>
                              <a:lnTo>
                                <a:pt x="1264457" y="154715"/>
                              </a:lnTo>
                              <a:lnTo>
                                <a:pt x="1262611" y="160788"/>
                              </a:lnTo>
                              <a:lnTo>
                                <a:pt x="1260765" y="166332"/>
                              </a:lnTo>
                              <a:lnTo>
                                <a:pt x="1258655" y="172140"/>
                              </a:lnTo>
                              <a:lnTo>
                                <a:pt x="1256017" y="177421"/>
                              </a:lnTo>
                              <a:lnTo>
                                <a:pt x="1253380" y="182965"/>
                              </a:lnTo>
                              <a:lnTo>
                                <a:pt x="1250479" y="187982"/>
                              </a:lnTo>
                              <a:lnTo>
                                <a:pt x="1247050" y="192998"/>
                              </a:lnTo>
                              <a:lnTo>
                                <a:pt x="1243622" y="197750"/>
                              </a:lnTo>
                              <a:lnTo>
                                <a:pt x="1239929" y="202503"/>
                              </a:lnTo>
                              <a:lnTo>
                                <a:pt x="1236237" y="207255"/>
                              </a:lnTo>
                              <a:lnTo>
                                <a:pt x="1232017" y="211480"/>
                              </a:lnTo>
                              <a:lnTo>
                                <a:pt x="1227534" y="215440"/>
                              </a:lnTo>
                              <a:lnTo>
                                <a:pt x="1223050" y="219400"/>
                              </a:lnTo>
                              <a:lnTo>
                                <a:pt x="1218567" y="223096"/>
                              </a:lnTo>
                              <a:lnTo>
                                <a:pt x="1213819" y="226529"/>
                              </a:lnTo>
                              <a:lnTo>
                                <a:pt x="1208544" y="229697"/>
                              </a:lnTo>
                              <a:lnTo>
                                <a:pt x="1203533" y="232865"/>
                              </a:lnTo>
                              <a:lnTo>
                                <a:pt x="1197995" y="235241"/>
                              </a:lnTo>
                              <a:lnTo>
                                <a:pt x="1192720" y="237881"/>
                              </a:lnTo>
                              <a:lnTo>
                                <a:pt x="1186918" y="240258"/>
                              </a:lnTo>
                              <a:lnTo>
                                <a:pt x="1181116" y="242106"/>
                              </a:lnTo>
                              <a:lnTo>
                                <a:pt x="1175313" y="243690"/>
                              </a:lnTo>
                              <a:lnTo>
                                <a:pt x="1169247" y="245010"/>
                              </a:lnTo>
                              <a:lnTo>
                                <a:pt x="1162918" y="246066"/>
                              </a:lnTo>
                              <a:lnTo>
                                <a:pt x="1157116" y="247122"/>
                              </a:lnTo>
                              <a:lnTo>
                                <a:pt x="1150522" y="247650"/>
                              </a:lnTo>
                              <a:lnTo>
                                <a:pt x="1144192" y="247650"/>
                              </a:lnTo>
                              <a:lnTo>
                                <a:pt x="1137863" y="247650"/>
                              </a:lnTo>
                              <a:lnTo>
                                <a:pt x="1131797" y="247122"/>
                              </a:lnTo>
                              <a:lnTo>
                                <a:pt x="1125467" y="246066"/>
                              </a:lnTo>
                              <a:lnTo>
                                <a:pt x="1119137" y="245010"/>
                              </a:lnTo>
                              <a:lnTo>
                                <a:pt x="1113335" y="243690"/>
                              </a:lnTo>
                              <a:lnTo>
                                <a:pt x="1107533" y="242106"/>
                              </a:lnTo>
                              <a:lnTo>
                                <a:pt x="1101731" y="240258"/>
                              </a:lnTo>
                              <a:lnTo>
                                <a:pt x="1096192" y="237881"/>
                              </a:lnTo>
                              <a:lnTo>
                                <a:pt x="1090654" y="235241"/>
                              </a:lnTo>
                              <a:lnTo>
                                <a:pt x="1085379" y="232865"/>
                              </a:lnTo>
                              <a:lnTo>
                                <a:pt x="1080104" y="229697"/>
                              </a:lnTo>
                              <a:lnTo>
                                <a:pt x="1075093" y="226529"/>
                              </a:lnTo>
                              <a:lnTo>
                                <a:pt x="1070346" y="223096"/>
                              </a:lnTo>
                              <a:lnTo>
                                <a:pt x="1065598" y="219400"/>
                              </a:lnTo>
                              <a:lnTo>
                                <a:pt x="1061115" y="215440"/>
                              </a:lnTo>
                              <a:lnTo>
                                <a:pt x="1056895" y="211480"/>
                              </a:lnTo>
                              <a:lnTo>
                                <a:pt x="1052939" y="207255"/>
                              </a:lnTo>
                              <a:lnTo>
                                <a:pt x="1048983" y="202503"/>
                              </a:lnTo>
                              <a:lnTo>
                                <a:pt x="1045291" y="197750"/>
                              </a:lnTo>
                              <a:lnTo>
                                <a:pt x="1041862" y="192998"/>
                              </a:lnTo>
                              <a:lnTo>
                                <a:pt x="1038697" y="187982"/>
                              </a:lnTo>
                              <a:lnTo>
                                <a:pt x="1035532" y="182965"/>
                              </a:lnTo>
                              <a:lnTo>
                                <a:pt x="1032895" y="177421"/>
                              </a:lnTo>
                              <a:lnTo>
                                <a:pt x="1030258" y="172140"/>
                              </a:lnTo>
                              <a:lnTo>
                                <a:pt x="1028148" y="166332"/>
                              </a:lnTo>
                              <a:lnTo>
                                <a:pt x="1026038" y="160788"/>
                              </a:lnTo>
                              <a:lnTo>
                                <a:pt x="1024719" y="154715"/>
                              </a:lnTo>
                              <a:lnTo>
                                <a:pt x="1023137" y="148643"/>
                              </a:lnTo>
                              <a:lnTo>
                                <a:pt x="1022082" y="142834"/>
                              </a:lnTo>
                              <a:lnTo>
                                <a:pt x="1021290" y="136498"/>
                              </a:lnTo>
                              <a:lnTo>
                                <a:pt x="1020763" y="130161"/>
                              </a:lnTo>
                              <a:lnTo>
                                <a:pt x="1020763" y="123825"/>
                              </a:lnTo>
                              <a:lnTo>
                                <a:pt x="1020763" y="117488"/>
                              </a:lnTo>
                              <a:lnTo>
                                <a:pt x="1021290" y="111152"/>
                              </a:lnTo>
                              <a:lnTo>
                                <a:pt x="1022082" y="104815"/>
                              </a:lnTo>
                              <a:lnTo>
                                <a:pt x="1023137" y="98743"/>
                              </a:lnTo>
                              <a:lnTo>
                                <a:pt x="1024719" y="92935"/>
                              </a:lnTo>
                              <a:lnTo>
                                <a:pt x="1026038" y="86862"/>
                              </a:lnTo>
                              <a:lnTo>
                                <a:pt x="1028148" y="81054"/>
                              </a:lnTo>
                              <a:lnTo>
                                <a:pt x="1030258" y="75509"/>
                              </a:lnTo>
                              <a:lnTo>
                                <a:pt x="1032895" y="69965"/>
                              </a:lnTo>
                              <a:lnTo>
                                <a:pt x="1035532" y="64685"/>
                              </a:lnTo>
                              <a:lnTo>
                                <a:pt x="1038697" y="59404"/>
                              </a:lnTo>
                              <a:lnTo>
                                <a:pt x="1041862" y="54652"/>
                              </a:lnTo>
                              <a:lnTo>
                                <a:pt x="1045291" y="49899"/>
                              </a:lnTo>
                              <a:lnTo>
                                <a:pt x="1048983" y="44883"/>
                              </a:lnTo>
                              <a:lnTo>
                                <a:pt x="1052939" y="40395"/>
                              </a:lnTo>
                              <a:lnTo>
                                <a:pt x="1056895" y="36171"/>
                              </a:lnTo>
                              <a:lnTo>
                                <a:pt x="1061115" y="32210"/>
                              </a:lnTo>
                              <a:lnTo>
                                <a:pt x="1065598" y="28250"/>
                              </a:lnTo>
                              <a:lnTo>
                                <a:pt x="1070346" y="24554"/>
                              </a:lnTo>
                              <a:lnTo>
                                <a:pt x="1075093" y="21121"/>
                              </a:lnTo>
                              <a:lnTo>
                                <a:pt x="1080104" y="17953"/>
                              </a:lnTo>
                              <a:lnTo>
                                <a:pt x="1085379" y="15049"/>
                              </a:lnTo>
                              <a:lnTo>
                                <a:pt x="1090654" y="12145"/>
                              </a:lnTo>
                              <a:lnTo>
                                <a:pt x="1096192" y="9769"/>
                              </a:lnTo>
                              <a:lnTo>
                                <a:pt x="1101731" y="7392"/>
                              </a:lnTo>
                              <a:lnTo>
                                <a:pt x="1107533" y="5544"/>
                              </a:lnTo>
                              <a:lnTo>
                                <a:pt x="1113335" y="3960"/>
                              </a:lnTo>
                              <a:lnTo>
                                <a:pt x="1119137" y="2640"/>
                              </a:lnTo>
                              <a:lnTo>
                                <a:pt x="1125467" y="1320"/>
                              </a:lnTo>
                              <a:lnTo>
                                <a:pt x="1131797" y="528"/>
                              </a:lnTo>
                              <a:lnTo>
                                <a:pt x="1137863" y="264"/>
                              </a:lnTo>
                              <a:lnTo>
                                <a:pt x="1144192"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88.35pt;margin-top:56.1pt;height:39.2pt;width:37.05pt;z-index:251700224;v-text-anchor:middle;mso-width-relative:page;mso-height-relative:page;" fillcolor="#262626 [3204]" filled="t" stroked="f" coordsize="1268413,1341437" o:gfxdata="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" path="m1096699,1233487l1100138,1233754,1103843,1234022,1107547,1234556,1111780,1235358,1116013,1236694,1120511,1238297,1124745,1240435,1128978,1242839,1133211,1245779,1137445,1249519,1139561,1251924,1141413,1254863,1143266,1257536,1144853,1260475,1146176,1263681,1147234,1267155,1148028,1270628,1148557,1274369,1149351,1277843,1149351,1281584,1149351,1285592,1149086,1289333,1148293,1293074,1147499,1297082,1146441,1300822,1144853,1304563,1143266,1308304,1141149,1311778,1139032,1315519,1136386,1318725,1133476,1321931,1130036,1325138,1126597,1328077,1122893,1330482,1118659,1332887,1114161,1335292,1109134,1336895,1104107,1338765,1098286,1339834,1092730,1340636,1086380,1341170,1079501,1341437,741363,1341437,741363,1294142,1061774,1294142,1063626,1294142,1068124,1294142,1074209,1293608,1077913,1293074,1081353,1292272,1085057,1291203,1088497,1289600,1091936,1287729,1094582,1285325,1095905,1284256,1096963,1282653,1098022,1281049,1099080,1279179,1099874,1277576,1100138,1275438,1100668,1273568,1100668,1271163,1100403,1269292,1100138,1266888,1098286,1261276,1096170,1255131,1093259,1248985,1088497,1238564,1086115,1234289,1087174,1234289,1090878,1233754,1096699,1233487xm33073,1036637l259821,1263525,261144,1264586,264319,1267766,269082,1271742,271992,1273863,275167,1275718,278342,1277573,282046,1278899,285221,1279959,289190,1280489,291042,1280489,292894,1280489,294746,1279694,296599,1279164,298186,1278634,300038,1277573,301626,1276248,303213,1274658,304801,1273332,305859,1271212,308769,1266176,311415,1260345,313532,1253983,317236,1243116,318824,1238610,319882,1239405,322792,1241791,326761,1245502,329142,1248152,331524,1250803,333905,1253983,336286,1257429,338403,1261405,340519,1265381,341842,1270152,343430,1274923,344224,1279959,344488,1285525,344224,1288971,343959,1292151,343165,1295332,341842,1298778,340784,1301693,338932,1304874,337344,1307790,335228,1310970,332847,1313886,330465,1316802,327555,1319187,324644,1321573,321734,1323958,318294,1326079,314855,1327934,311151,1329524,307447,1331115,303213,1332175,299244,1332970,295011,1333500,290778,1333500,286544,1333500,282046,1332970,277284,1332175,272786,1330850,268024,1329259,263261,1326874,258499,1324488,253736,1321308,248709,1317862,243946,1313886,239184,1309380,0,1069769,33073,1036637xm340582,206375l966659,206640,970359,206904,974851,207433,980666,208226,987537,209549,995201,211400,1003658,214044,1012908,217482,1017665,219598,1022157,221713,1027179,224093,1031671,227002,1036428,230176,1041185,233085,1045678,237052,1049907,241019,1054135,245250,1058364,249745,1062064,254506,1066028,260059,1069199,265877,1072370,271695,1075277,278306,1077920,285182,1078977,288356,1079770,291794,1081092,296554,1082149,302901,1083206,309776,1083999,317710,1084263,326437,1084263,335957,1083999,340717,1083206,345742,1082413,351031,1081620,356320,1080563,361609,1078977,366898,1077392,372187,1075277,378005,1073163,383294,1070521,388848,1067613,394137,1064178,399955,1060478,405244,1056514,410533,813377,653566,996522,836567,999429,839476,1002072,842121,1004186,845294,1006565,848203,1008679,851377,1010529,854550,1012379,857988,1013965,861426,1015286,865128,1016872,868566,1017665,872533,1018722,876235,1019515,879938,1020043,883904,1020307,887871,1020307,892367,1020307,1204422,1020307,1207331,1020043,1210504,1019515,1213678,1018457,1216851,1017665,1220289,1016607,1223462,1013965,1230074,1010529,1236156,1006301,1242503,1001808,1248850,996522,1254403,991237,1260221,985158,1264982,978816,1269742,975380,1271593,972473,1273444,969037,1275031,965602,1276353,962166,1277940,958466,1278998,955031,1279791,951331,1280584,947895,1280849,944195,1281113,940231,1280849,936531,1280584,932303,1280055,928603,1279262,924903,1278469,921203,1277675,917767,1276089,914067,1275031,910896,1273444,907725,1271593,904553,1270006,901382,1267891,898211,1265510,895304,1263395,892397,1261015,890018,1258370,887375,1255990,884997,1253081,882882,1250172,880504,1247263,878390,1244090,876804,1240916,874954,1237743,873633,1234305,872311,1230867,870990,1227165,869933,1223727,869140,1220025,868611,1216322,867819,1212355,867554,1208653,867554,1204422,867026,979901,676480,787643,288519,1176390,281912,1181150,278476,1183530,274776,1185646,271340,1187232,267641,1188819,264205,1189877,260505,1191199,256805,1191992,253369,1192786,249670,1193315,245970,1193579,242270,1194108,238306,1194108,235134,1193579,231434,1193315,227470,1192786,224299,1191992,220863,1191199,217428,1190141,213992,1189083,210556,1187761,207121,1186175,203949,1184588,200778,1182472,197607,1180621,194700,1178505,192057,1176390,189150,1173745,186507,1171101,183864,1168456,181750,1165812,179371,1162638,176993,1159465,175143,1156291,173293,1152853,170650,1146771,168272,1140689,166950,1134342,165629,1127730,165100,1121383,165100,1115301,165629,1108690,166950,1102607,168536,1096260,170650,1090442,173029,1084624,176200,1079335,179636,1073782,183600,1069022,188357,1063997,193114,1059766,573412,678953,573676,678953,568390,671020,566540,666788,564162,662557,562048,658326,560462,653566,558876,649334,557291,644574,555969,640079,554648,635318,553855,630558,553062,625798,552534,620773,552005,615749,551741,610460,551741,605700,551741,598295,552269,591155,553062,584279,553855,577668,555441,571056,557026,564974,559140,558891,561255,552809,563898,547255,567069,541437,570240,535884,573676,530330,577640,525041,581604,519752,586097,514728,590590,509439,772942,328288,340582,327759,334239,327495,328160,326172,322611,324850,316796,322735,311775,320354,306490,317445,301997,313743,297768,310041,293804,305810,290369,300785,287197,296025,284554,290471,282704,285182,281119,279100,280062,273282,279797,266935,280062,260852,281119,255035,282704,248952,284554,243399,287197,238110,290369,233085,293804,228325,297768,224093,301997,220391,306490,216953,311775,213780,316796,211135,322611,209284,328160,207697,334239,206640,340582,206375xm1144192,0l1150522,264,1157116,528,1162918,1320,1169247,2640,1175313,3960,1181116,5544,1186918,7392,1192720,9769,1197995,12145,1203533,15049,1208544,17953,1213819,21121,1218567,24554,1223050,28250,1227534,32210,1232017,36171,1236237,40395,1239929,44883,1243622,49899,1247050,54652,1250479,59404,1253380,64685,1256017,69965,1258655,75509,1260765,81054,1262611,86862,1264457,92935,1265776,98743,1266831,104815,1267886,111152,1268149,117488,1268413,123825,1268149,130161,1267886,136498,1266831,142834,1265776,148643,1264457,154715,1262611,160788,1260765,166332,1258655,172140,1256017,177421,1253380,182965,1250479,187982,1247050,192998,1243622,197750,1239929,202503,1236237,207255,1232017,211480,1227534,215440,1223050,219400,1218567,223096,1213819,226529,1208544,229697,1203533,232865,1197995,235241,1192720,237881,1186918,240258,1181116,242106,1175313,243690,1169247,245010,1162918,246066,1157116,247122,1150522,247650,1144192,247650,1137863,247650,1131797,247122,1125467,246066,1119137,245010,1113335,243690,1107533,242106,1101731,240258,1096192,237881,1090654,235241,1085379,232865,1080104,229697,1075093,226529,1070346,223096,1065598,219400,1061115,215440,1056895,211480,1052939,207255,1048983,202503,1045291,197750,1041862,192998,1038697,187982,1035532,182965,1032895,177421,1030258,172140,1028148,166332,1026038,160788,1024719,154715,1023137,148643,1022082,142834,1021290,136498,1020763,130161,1020763,123825,1020763,117488,1021290,111152,1022082,104815,1023137,98743,1024719,92935,1026038,86862,1028148,81054,1030258,75509,1032895,69965,1035532,64685,1038697,59404,1041862,54652,1045291,49899,1048983,44883,1052939,40395,1056895,36171,1061115,32210,1065598,28250,1070346,24554,1075093,21121,1080104,17953,1085379,15049,1090654,12145,1096192,9769,1101731,7392,1107533,5544,1113335,3960,1119137,2640,1125467,1320,1131797,528,1137863,264,1144192,0xe">
                <v:path o:connectlocs="594394,655139;604423,669788;602752,687676;588961,702607;390319,682183;574892,678802;579489,670070;574334,650350;146543,673449;157966,673449;167857,652910;179279,667022;179419,686163;167578,699018;148493,702650;125927,690215;523961,111435;550537,124957;567512,150328;570713,179602;563617,204974;528692,445581;536345,461891;536206,641440;518674,666812;500865,675036;483193,672667;468584,663326;459261,648828;356159,415191;135205,628336;118091,628336;102507,621227;91236,607705;88732,577873;302033,357897;292015,334896;291180,307992;302033,279553;169850,171238;149814,153116;151205,125515;172772,109483;621844,2922;646282,16978;662667,39803;667665,68611;659890,96446;641561,117601;615595,129152;586158,128456;561025,115652;543807,93524;537420,65272;543807,36880;561025,14891;586158,2087" o:connectangles="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4405630</wp:posOffset>
                </wp:positionH>
                <wp:positionV relativeFrom="paragraph">
                  <wp:posOffset>833755</wp:posOffset>
                </wp:positionV>
                <wp:extent cx="663575" cy="255905"/>
                <wp:effectExtent l="0" t="0" r="3175" b="0"/>
                <wp:wrapNone/>
                <wp:docPr id="44"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63881" cy="255602"/>
                        </a:xfrm>
                        <a:custGeom>
                          <a:avLst/>
                          <a:gdLst>
                            <a:gd name="T0" fmla="*/ 2147483646 w 4409"/>
                            <a:gd name="T1" fmla="*/ 2147483646 h 1696"/>
                            <a:gd name="T2" fmla="*/ 2147483646 w 4409"/>
                            <a:gd name="T3" fmla="*/ 2147483646 h 1696"/>
                            <a:gd name="T4" fmla="*/ 2147483646 w 4409"/>
                            <a:gd name="T5" fmla="*/ 2147483646 h 1696"/>
                            <a:gd name="T6" fmla="*/ 2147483646 w 4409"/>
                            <a:gd name="T7" fmla="*/ 2147483646 h 1696"/>
                            <a:gd name="T8" fmla="*/ 2147483646 w 4409"/>
                            <a:gd name="T9" fmla="*/ 2147483646 h 1696"/>
                            <a:gd name="T10" fmla="*/ 2147483646 w 4409"/>
                            <a:gd name="T11" fmla="*/ 2147483646 h 1696"/>
                            <a:gd name="T12" fmla="*/ 2147483646 w 4409"/>
                            <a:gd name="T13" fmla="*/ 2147483646 h 1696"/>
                            <a:gd name="T14" fmla="*/ 2147483646 w 4409"/>
                            <a:gd name="T15" fmla="*/ 2147483646 h 1696"/>
                            <a:gd name="T16" fmla="*/ 2147483646 w 4409"/>
                            <a:gd name="T17" fmla="*/ 2147483646 h 1696"/>
                            <a:gd name="T18" fmla="*/ 2147483646 w 4409"/>
                            <a:gd name="T19" fmla="*/ 2147483646 h 1696"/>
                            <a:gd name="T20" fmla="*/ 2147483646 w 4409"/>
                            <a:gd name="T21" fmla="*/ 161948543 h 1696"/>
                            <a:gd name="T22" fmla="*/ 2147483646 w 4409"/>
                            <a:gd name="T23" fmla="*/ 324084334 h 1696"/>
                            <a:gd name="T24" fmla="*/ 2147483646 w 4409"/>
                            <a:gd name="T25" fmla="*/ 2147483646 h 1696"/>
                            <a:gd name="T26" fmla="*/ 2147483646 w 4409"/>
                            <a:gd name="T27" fmla="*/ 2147483646 h 1696"/>
                            <a:gd name="T28" fmla="*/ 2147483646 w 4409"/>
                            <a:gd name="T29" fmla="*/ 2147483646 h 1696"/>
                            <a:gd name="T30" fmla="*/ 2147483646 w 4409"/>
                            <a:gd name="T31" fmla="*/ 2147483646 h 1696"/>
                            <a:gd name="T32" fmla="*/ 2147483646 w 4409"/>
                            <a:gd name="T33" fmla="*/ 2147483646 h 1696"/>
                            <a:gd name="T34" fmla="*/ 2147483646 w 4409"/>
                            <a:gd name="T35" fmla="*/ 1134202410 h 1696"/>
                            <a:gd name="T36" fmla="*/ 2147483646 w 4409"/>
                            <a:gd name="T37" fmla="*/ 0 h 1696"/>
                            <a:gd name="T38" fmla="*/ 2147483646 w 4409"/>
                            <a:gd name="T39" fmla="*/ 1134202410 h 1696"/>
                            <a:gd name="T40" fmla="*/ 2147483646 w 4409"/>
                            <a:gd name="T41" fmla="*/ 2147483646 h 1696"/>
                            <a:gd name="T42" fmla="*/ 2147483646 w 4409"/>
                            <a:gd name="T43" fmla="*/ 2147483646 h 1696"/>
                            <a:gd name="T44" fmla="*/ 2147483646 w 4409"/>
                            <a:gd name="T45" fmla="*/ 2147483646 h 1696"/>
                            <a:gd name="T46" fmla="*/ 2147483646 w 4409"/>
                            <a:gd name="T47" fmla="*/ 2147483646 h 1696"/>
                            <a:gd name="T48" fmla="*/ 2147483646 w 4409"/>
                            <a:gd name="T49" fmla="*/ 2147483646 h 1696"/>
                            <a:gd name="T50" fmla="*/ 2147483646 w 4409"/>
                            <a:gd name="T51" fmla="*/ 2147483646 h 1696"/>
                            <a:gd name="T52" fmla="*/ 2147483646 w 4409"/>
                            <a:gd name="T53" fmla="*/ 2147483646 h 1696"/>
                            <a:gd name="T54" fmla="*/ 2147483646 w 4409"/>
                            <a:gd name="T55" fmla="*/ 2147483646 h 1696"/>
                            <a:gd name="T56" fmla="*/ 2147483646 w 4409"/>
                            <a:gd name="T57" fmla="*/ 2147483646 h 1696"/>
                            <a:gd name="T58" fmla="*/ 0 w 4409"/>
                            <a:gd name="T59" fmla="*/ 2147483646 h 1696"/>
                            <a:gd name="T60" fmla="*/ 2147483646 w 4409"/>
                            <a:gd name="T61" fmla="*/ 2147483646 h 1696"/>
                            <a:gd name="T62" fmla="*/ 2147483646 w 4409"/>
                            <a:gd name="T63" fmla="*/ 2147483646 h 1696"/>
                            <a:gd name="T64" fmla="*/ 2147483646 w 4409"/>
                            <a:gd name="T65" fmla="*/ 2147483646 h 1696"/>
                            <a:gd name="T66" fmla="*/ 2147483646 w 4409"/>
                            <a:gd name="T67" fmla="*/ 2147483646 h 1696"/>
                            <a:gd name="T68" fmla="*/ 2147483646 w 4409"/>
                            <a:gd name="T69" fmla="*/ 2147483646 h 1696"/>
                            <a:gd name="T70" fmla="*/ 2147483646 w 4409"/>
                            <a:gd name="T71" fmla="*/ 2147483646 h 1696"/>
                            <a:gd name="T72" fmla="*/ 2147483646 w 4409"/>
                            <a:gd name="T73" fmla="*/ 2147483646 h 1696"/>
                            <a:gd name="T74" fmla="*/ 2147483646 w 4409"/>
                            <a:gd name="T75" fmla="*/ 2147483646 h 1696"/>
                            <a:gd name="T76" fmla="*/ 2147483646 w 4409"/>
                            <a:gd name="T77" fmla="*/ 2147483646 h 1696"/>
                            <a:gd name="T78" fmla="*/ 2147483646 w 4409"/>
                            <a:gd name="T79" fmla="*/ 2147483646 h 1696"/>
                            <a:gd name="T80" fmla="*/ 2147483646 w 4409"/>
                            <a:gd name="T81" fmla="*/ 2147483646 h 1696"/>
                            <a:gd name="T82" fmla="*/ 2147483646 w 4409"/>
                            <a:gd name="T83" fmla="*/ 2147483646 h 1696"/>
                            <a:gd name="T84" fmla="*/ 2147483646 w 4409"/>
                            <a:gd name="T85" fmla="*/ 2147483646 h 1696"/>
                            <a:gd name="T86" fmla="*/ 2147483646 w 4409"/>
                            <a:gd name="T87" fmla="*/ 2147483646 h 1696"/>
                            <a:gd name="T88" fmla="*/ 2147483646 w 4409"/>
                            <a:gd name="T89" fmla="*/ 2147483646 h 1696"/>
                            <a:gd name="T90" fmla="*/ 2147483646 w 4409"/>
                            <a:gd name="T91" fmla="*/ 2147483646 h 1696"/>
                            <a:gd name="T92" fmla="*/ 2147483646 w 4409"/>
                            <a:gd name="T93" fmla="*/ 2147483646 h 1696"/>
                            <a:gd name="T94" fmla="*/ 2147483646 w 4409"/>
                            <a:gd name="T95" fmla="*/ 2147483646 h 1696"/>
                            <a:gd name="T96" fmla="*/ 2147483646 w 4409"/>
                            <a:gd name="T97" fmla="*/ 2147483646 h 1696"/>
                            <a:gd name="T98" fmla="*/ 2147483646 w 4409"/>
                            <a:gd name="T99" fmla="*/ 2147483646 h 1696"/>
                            <a:gd name="T100" fmla="*/ 2147483646 w 4409"/>
                            <a:gd name="T101" fmla="*/ 2147483646 h 1696"/>
                            <a:gd name="T102" fmla="*/ 2147483646 w 4409"/>
                            <a:gd name="T103" fmla="*/ 2147483646 h 1696"/>
                            <a:gd name="T104" fmla="*/ 2147483646 w 4409"/>
                            <a:gd name="T105" fmla="*/ 2147483646 h 1696"/>
                            <a:gd name="T106" fmla="*/ 2147483646 w 4409"/>
                            <a:gd name="T107" fmla="*/ 2147483646 h 1696"/>
                            <a:gd name="T108" fmla="*/ 2147483646 w 4409"/>
                            <a:gd name="T109" fmla="*/ 2147483646 h 1696"/>
                            <a:gd name="T110" fmla="*/ 2147483646 w 4409"/>
                            <a:gd name="T111" fmla="*/ 2147483646 h 1696"/>
                            <a:gd name="T112" fmla="*/ 2147483646 w 4409"/>
                            <a:gd name="T113" fmla="*/ 2147483646 h 1696"/>
                            <a:gd name="T114" fmla="*/ 2147483646 w 4409"/>
                            <a:gd name="T115" fmla="*/ 2147483646 h 1696"/>
                            <a:gd name="T116" fmla="*/ 2147483646 w 4409"/>
                            <a:gd name="T117" fmla="*/ 2147483646 h 1696"/>
                            <a:gd name="T118" fmla="*/ 2147483646 w 4409"/>
                            <a:gd name="T119" fmla="*/ 2147483646 h 169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09" h="1696">
                              <a:moveTo>
                                <a:pt x="4409" y="679"/>
                              </a:moveTo>
                              <a:lnTo>
                                <a:pt x="4069" y="679"/>
                              </a:lnTo>
                              <a:lnTo>
                                <a:pt x="4069" y="340"/>
                              </a:lnTo>
                              <a:lnTo>
                                <a:pt x="4069" y="322"/>
                              </a:lnTo>
                              <a:lnTo>
                                <a:pt x="4066" y="306"/>
                              </a:lnTo>
                              <a:lnTo>
                                <a:pt x="4063" y="290"/>
                              </a:lnTo>
                              <a:lnTo>
                                <a:pt x="4056" y="274"/>
                              </a:lnTo>
                              <a:lnTo>
                                <a:pt x="4049" y="259"/>
                              </a:lnTo>
                              <a:lnTo>
                                <a:pt x="4041" y="244"/>
                              </a:lnTo>
                              <a:lnTo>
                                <a:pt x="4031" y="232"/>
                              </a:lnTo>
                              <a:lnTo>
                                <a:pt x="4020" y="220"/>
                              </a:lnTo>
                              <a:lnTo>
                                <a:pt x="4009" y="209"/>
                              </a:lnTo>
                              <a:lnTo>
                                <a:pt x="3996" y="199"/>
                              </a:lnTo>
                              <a:lnTo>
                                <a:pt x="3981" y="191"/>
                              </a:lnTo>
                              <a:lnTo>
                                <a:pt x="3966" y="184"/>
                              </a:lnTo>
                              <a:lnTo>
                                <a:pt x="3950" y="177"/>
                              </a:lnTo>
                              <a:lnTo>
                                <a:pt x="3934" y="174"/>
                              </a:lnTo>
                              <a:lnTo>
                                <a:pt x="3917" y="171"/>
                              </a:lnTo>
                              <a:lnTo>
                                <a:pt x="3900" y="170"/>
                              </a:lnTo>
                              <a:lnTo>
                                <a:pt x="3561" y="170"/>
                              </a:lnTo>
                              <a:lnTo>
                                <a:pt x="3544" y="171"/>
                              </a:lnTo>
                              <a:lnTo>
                                <a:pt x="3527" y="174"/>
                              </a:lnTo>
                              <a:lnTo>
                                <a:pt x="3511" y="177"/>
                              </a:lnTo>
                              <a:lnTo>
                                <a:pt x="3495" y="183"/>
                              </a:lnTo>
                              <a:lnTo>
                                <a:pt x="3481" y="191"/>
                              </a:lnTo>
                              <a:lnTo>
                                <a:pt x="3467" y="199"/>
                              </a:lnTo>
                              <a:lnTo>
                                <a:pt x="3454" y="208"/>
                              </a:lnTo>
                              <a:lnTo>
                                <a:pt x="3442" y="219"/>
                              </a:lnTo>
                              <a:lnTo>
                                <a:pt x="3431" y="231"/>
                              </a:lnTo>
                              <a:lnTo>
                                <a:pt x="3421" y="244"/>
                              </a:lnTo>
                              <a:lnTo>
                                <a:pt x="3413" y="259"/>
                              </a:lnTo>
                              <a:lnTo>
                                <a:pt x="3405" y="273"/>
                              </a:lnTo>
                              <a:lnTo>
                                <a:pt x="3400" y="288"/>
                              </a:lnTo>
                              <a:lnTo>
                                <a:pt x="3395" y="305"/>
                              </a:lnTo>
                              <a:lnTo>
                                <a:pt x="3393" y="321"/>
                              </a:lnTo>
                              <a:lnTo>
                                <a:pt x="3392" y="339"/>
                              </a:lnTo>
                              <a:lnTo>
                                <a:pt x="3392" y="170"/>
                              </a:lnTo>
                              <a:lnTo>
                                <a:pt x="3391" y="153"/>
                              </a:lnTo>
                              <a:lnTo>
                                <a:pt x="3389" y="136"/>
                              </a:lnTo>
                              <a:lnTo>
                                <a:pt x="3384" y="120"/>
                              </a:lnTo>
                              <a:lnTo>
                                <a:pt x="3379" y="104"/>
                              </a:lnTo>
                              <a:lnTo>
                                <a:pt x="3371" y="89"/>
                              </a:lnTo>
                              <a:lnTo>
                                <a:pt x="3362" y="75"/>
                              </a:lnTo>
                              <a:lnTo>
                                <a:pt x="3354" y="62"/>
                              </a:lnTo>
                              <a:lnTo>
                                <a:pt x="3343" y="50"/>
                              </a:lnTo>
                              <a:lnTo>
                                <a:pt x="3331" y="39"/>
                              </a:lnTo>
                              <a:lnTo>
                                <a:pt x="3317" y="30"/>
                              </a:lnTo>
                              <a:lnTo>
                                <a:pt x="3303" y="21"/>
                              </a:lnTo>
                              <a:lnTo>
                                <a:pt x="3289" y="14"/>
                              </a:lnTo>
                              <a:lnTo>
                                <a:pt x="3272" y="8"/>
                              </a:lnTo>
                              <a:lnTo>
                                <a:pt x="3257" y="4"/>
                              </a:lnTo>
                              <a:lnTo>
                                <a:pt x="3239" y="2"/>
                              </a:lnTo>
                              <a:lnTo>
                                <a:pt x="3222" y="0"/>
                              </a:lnTo>
                              <a:lnTo>
                                <a:pt x="2883" y="0"/>
                              </a:lnTo>
                              <a:lnTo>
                                <a:pt x="2866" y="2"/>
                              </a:lnTo>
                              <a:lnTo>
                                <a:pt x="2849" y="4"/>
                              </a:lnTo>
                              <a:lnTo>
                                <a:pt x="2833" y="8"/>
                              </a:lnTo>
                              <a:lnTo>
                                <a:pt x="2817" y="14"/>
                              </a:lnTo>
                              <a:lnTo>
                                <a:pt x="2802" y="21"/>
                              </a:lnTo>
                              <a:lnTo>
                                <a:pt x="2789" y="30"/>
                              </a:lnTo>
                              <a:lnTo>
                                <a:pt x="2775" y="39"/>
                              </a:lnTo>
                              <a:lnTo>
                                <a:pt x="2763" y="50"/>
                              </a:lnTo>
                              <a:lnTo>
                                <a:pt x="2752" y="62"/>
                              </a:lnTo>
                              <a:lnTo>
                                <a:pt x="2742" y="75"/>
                              </a:lnTo>
                              <a:lnTo>
                                <a:pt x="2734" y="89"/>
                              </a:lnTo>
                              <a:lnTo>
                                <a:pt x="2727" y="104"/>
                              </a:lnTo>
                              <a:lnTo>
                                <a:pt x="2722" y="120"/>
                              </a:lnTo>
                              <a:lnTo>
                                <a:pt x="2717" y="136"/>
                              </a:lnTo>
                              <a:lnTo>
                                <a:pt x="2714" y="153"/>
                              </a:lnTo>
                              <a:lnTo>
                                <a:pt x="2714" y="170"/>
                              </a:lnTo>
                              <a:lnTo>
                                <a:pt x="2714" y="679"/>
                              </a:lnTo>
                              <a:lnTo>
                                <a:pt x="1696" y="679"/>
                              </a:lnTo>
                              <a:lnTo>
                                <a:pt x="1696" y="170"/>
                              </a:lnTo>
                              <a:lnTo>
                                <a:pt x="1695" y="153"/>
                              </a:lnTo>
                              <a:lnTo>
                                <a:pt x="1693" y="136"/>
                              </a:lnTo>
                              <a:lnTo>
                                <a:pt x="1688" y="120"/>
                              </a:lnTo>
                              <a:lnTo>
                                <a:pt x="1683" y="104"/>
                              </a:lnTo>
                              <a:lnTo>
                                <a:pt x="1675" y="89"/>
                              </a:lnTo>
                              <a:lnTo>
                                <a:pt x="1668" y="75"/>
                              </a:lnTo>
                              <a:lnTo>
                                <a:pt x="1658" y="62"/>
                              </a:lnTo>
                              <a:lnTo>
                                <a:pt x="1647" y="50"/>
                              </a:lnTo>
                              <a:lnTo>
                                <a:pt x="1635" y="39"/>
                              </a:lnTo>
                              <a:lnTo>
                                <a:pt x="1621" y="30"/>
                              </a:lnTo>
                              <a:lnTo>
                                <a:pt x="1607" y="21"/>
                              </a:lnTo>
                              <a:lnTo>
                                <a:pt x="1593" y="14"/>
                              </a:lnTo>
                              <a:lnTo>
                                <a:pt x="1577" y="8"/>
                              </a:lnTo>
                              <a:lnTo>
                                <a:pt x="1561" y="4"/>
                              </a:lnTo>
                              <a:lnTo>
                                <a:pt x="1543" y="2"/>
                              </a:lnTo>
                              <a:lnTo>
                                <a:pt x="1527" y="0"/>
                              </a:lnTo>
                              <a:lnTo>
                                <a:pt x="1187" y="0"/>
                              </a:lnTo>
                              <a:lnTo>
                                <a:pt x="1170" y="2"/>
                              </a:lnTo>
                              <a:lnTo>
                                <a:pt x="1153" y="4"/>
                              </a:lnTo>
                              <a:lnTo>
                                <a:pt x="1137" y="8"/>
                              </a:lnTo>
                              <a:lnTo>
                                <a:pt x="1121" y="14"/>
                              </a:lnTo>
                              <a:lnTo>
                                <a:pt x="1107" y="21"/>
                              </a:lnTo>
                              <a:lnTo>
                                <a:pt x="1093" y="30"/>
                              </a:lnTo>
                              <a:lnTo>
                                <a:pt x="1079" y="39"/>
                              </a:lnTo>
                              <a:lnTo>
                                <a:pt x="1067" y="50"/>
                              </a:lnTo>
                              <a:lnTo>
                                <a:pt x="1056" y="62"/>
                              </a:lnTo>
                              <a:lnTo>
                                <a:pt x="1047" y="75"/>
                              </a:lnTo>
                              <a:lnTo>
                                <a:pt x="1039" y="89"/>
                              </a:lnTo>
                              <a:lnTo>
                                <a:pt x="1031" y="104"/>
                              </a:lnTo>
                              <a:lnTo>
                                <a:pt x="1026" y="120"/>
                              </a:lnTo>
                              <a:lnTo>
                                <a:pt x="1021" y="136"/>
                              </a:lnTo>
                              <a:lnTo>
                                <a:pt x="1019" y="153"/>
                              </a:lnTo>
                              <a:lnTo>
                                <a:pt x="1018" y="170"/>
                              </a:lnTo>
                              <a:lnTo>
                                <a:pt x="1018" y="340"/>
                              </a:lnTo>
                              <a:lnTo>
                                <a:pt x="1017" y="322"/>
                              </a:lnTo>
                              <a:lnTo>
                                <a:pt x="1015" y="306"/>
                              </a:lnTo>
                              <a:lnTo>
                                <a:pt x="1010" y="290"/>
                              </a:lnTo>
                              <a:lnTo>
                                <a:pt x="1005" y="274"/>
                              </a:lnTo>
                              <a:lnTo>
                                <a:pt x="997" y="259"/>
                              </a:lnTo>
                              <a:lnTo>
                                <a:pt x="989" y="244"/>
                              </a:lnTo>
                              <a:lnTo>
                                <a:pt x="979" y="232"/>
                              </a:lnTo>
                              <a:lnTo>
                                <a:pt x="968" y="220"/>
                              </a:lnTo>
                              <a:lnTo>
                                <a:pt x="956" y="209"/>
                              </a:lnTo>
                              <a:lnTo>
                                <a:pt x="943" y="199"/>
                              </a:lnTo>
                              <a:lnTo>
                                <a:pt x="929" y="191"/>
                              </a:lnTo>
                              <a:lnTo>
                                <a:pt x="915" y="184"/>
                              </a:lnTo>
                              <a:lnTo>
                                <a:pt x="899" y="177"/>
                              </a:lnTo>
                              <a:lnTo>
                                <a:pt x="883" y="174"/>
                              </a:lnTo>
                              <a:lnTo>
                                <a:pt x="865" y="171"/>
                              </a:lnTo>
                              <a:lnTo>
                                <a:pt x="849" y="170"/>
                              </a:lnTo>
                              <a:lnTo>
                                <a:pt x="509" y="170"/>
                              </a:lnTo>
                              <a:lnTo>
                                <a:pt x="491" y="171"/>
                              </a:lnTo>
                              <a:lnTo>
                                <a:pt x="475" y="174"/>
                              </a:lnTo>
                              <a:lnTo>
                                <a:pt x="458" y="177"/>
                              </a:lnTo>
                              <a:lnTo>
                                <a:pt x="443" y="184"/>
                              </a:lnTo>
                              <a:lnTo>
                                <a:pt x="429" y="191"/>
                              </a:lnTo>
                              <a:lnTo>
                                <a:pt x="415" y="199"/>
                              </a:lnTo>
                              <a:lnTo>
                                <a:pt x="401" y="209"/>
                              </a:lnTo>
                              <a:lnTo>
                                <a:pt x="389" y="220"/>
                              </a:lnTo>
                              <a:lnTo>
                                <a:pt x="378" y="232"/>
                              </a:lnTo>
                              <a:lnTo>
                                <a:pt x="368" y="244"/>
                              </a:lnTo>
                              <a:lnTo>
                                <a:pt x="360" y="259"/>
                              </a:lnTo>
                              <a:lnTo>
                                <a:pt x="353" y="274"/>
                              </a:lnTo>
                              <a:lnTo>
                                <a:pt x="347" y="290"/>
                              </a:lnTo>
                              <a:lnTo>
                                <a:pt x="343" y="306"/>
                              </a:lnTo>
                              <a:lnTo>
                                <a:pt x="341" y="322"/>
                              </a:lnTo>
                              <a:lnTo>
                                <a:pt x="340" y="340"/>
                              </a:lnTo>
                              <a:lnTo>
                                <a:pt x="340" y="679"/>
                              </a:lnTo>
                              <a:lnTo>
                                <a:pt x="0" y="679"/>
                              </a:lnTo>
                              <a:lnTo>
                                <a:pt x="0" y="1018"/>
                              </a:lnTo>
                              <a:lnTo>
                                <a:pt x="340" y="1018"/>
                              </a:lnTo>
                              <a:lnTo>
                                <a:pt x="340" y="1357"/>
                              </a:lnTo>
                              <a:lnTo>
                                <a:pt x="341" y="1374"/>
                              </a:lnTo>
                              <a:lnTo>
                                <a:pt x="343" y="1391"/>
                              </a:lnTo>
                              <a:lnTo>
                                <a:pt x="347" y="1407"/>
                              </a:lnTo>
                              <a:lnTo>
                                <a:pt x="353" y="1423"/>
                              </a:lnTo>
                              <a:lnTo>
                                <a:pt x="360" y="1438"/>
                              </a:lnTo>
                              <a:lnTo>
                                <a:pt x="368" y="1452"/>
                              </a:lnTo>
                              <a:lnTo>
                                <a:pt x="378" y="1464"/>
                              </a:lnTo>
                              <a:lnTo>
                                <a:pt x="389" y="1477"/>
                              </a:lnTo>
                              <a:lnTo>
                                <a:pt x="401" y="1487"/>
                              </a:lnTo>
                              <a:lnTo>
                                <a:pt x="415" y="1497"/>
                              </a:lnTo>
                              <a:lnTo>
                                <a:pt x="429" y="1506"/>
                              </a:lnTo>
                              <a:lnTo>
                                <a:pt x="443" y="1514"/>
                              </a:lnTo>
                              <a:lnTo>
                                <a:pt x="458" y="1519"/>
                              </a:lnTo>
                              <a:lnTo>
                                <a:pt x="475" y="1524"/>
                              </a:lnTo>
                              <a:lnTo>
                                <a:pt x="491" y="1526"/>
                              </a:lnTo>
                              <a:lnTo>
                                <a:pt x="509" y="1527"/>
                              </a:lnTo>
                              <a:lnTo>
                                <a:pt x="849" y="1527"/>
                              </a:lnTo>
                              <a:lnTo>
                                <a:pt x="865" y="1526"/>
                              </a:lnTo>
                              <a:lnTo>
                                <a:pt x="883" y="1524"/>
                              </a:lnTo>
                              <a:lnTo>
                                <a:pt x="899" y="1519"/>
                              </a:lnTo>
                              <a:lnTo>
                                <a:pt x="915" y="1514"/>
                              </a:lnTo>
                              <a:lnTo>
                                <a:pt x="929" y="1506"/>
                              </a:lnTo>
                              <a:lnTo>
                                <a:pt x="943" y="1497"/>
                              </a:lnTo>
                              <a:lnTo>
                                <a:pt x="956" y="1487"/>
                              </a:lnTo>
                              <a:lnTo>
                                <a:pt x="968" y="1477"/>
                              </a:lnTo>
                              <a:lnTo>
                                <a:pt x="979" y="1464"/>
                              </a:lnTo>
                              <a:lnTo>
                                <a:pt x="989" y="1452"/>
                              </a:lnTo>
                              <a:lnTo>
                                <a:pt x="997" y="1438"/>
                              </a:lnTo>
                              <a:lnTo>
                                <a:pt x="1005" y="1423"/>
                              </a:lnTo>
                              <a:lnTo>
                                <a:pt x="1010" y="1407"/>
                              </a:lnTo>
                              <a:lnTo>
                                <a:pt x="1015" y="1391"/>
                              </a:lnTo>
                              <a:lnTo>
                                <a:pt x="1017" y="1374"/>
                              </a:lnTo>
                              <a:lnTo>
                                <a:pt x="1018" y="1357"/>
                              </a:lnTo>
                              <a:lnTo>
                                <a:pt x="1018" y="1527"/>
                              </a:lnTo>
                              <a:lnTo>
                                <a:pt x="1019" y="1544"/>
                              </a:lnTo>
                              <a:lnTo>
                                <a:pt x="1021" y="1561"/>
                              </a:lnTo>
                              <a:lnTo>
                                <a:pt x="1026" y="1577"/>
                              </a:lnTo>
                              <a:lnTo>
                                <a:pt x="1031" y="1593"/>
                              </a:lnTo>
                              <a:lnTo>
                                <a:pt x="1039" y="1607"/>
                              </a:lnTo>
                              <a:lnTo>
                                <a:pt x="1047" y="1622"/>
                              </a:lnTo>
                              <a:lnTo>
                                <a:pt x="1056" y="1635"/>
                              </a:lnTo>
                              <a:lnTo>
                                <a:pt x="1067" y="1647"/>
                              </a:lnTo>
                              <a:lnTo>
                                <a:pt x="1079" y="1658"/>
                              </a:lnTo>
                              <a:lnTo>
                                <a:pt x="1093" y="1668"/>
                              </a:lnTo>
                              <a:lnTo>
                                <a:pt x="1107" y="1675"/>
                              </a:lnTo>
                              <a:lnTo>
                                <a:pt x="1121" y="1683"/>
                              </a:lnTo>
                              <a:lnTo>
                                <a:pt x="1137" y="1689"/>
                              </a:lnTo>
                              <a:lnTo>
                                <a:pt x="1153" y="1693"/>
                              </a:lnTo>
                              <a:lnTo>
                                <a:pt x="1170" y="1695"/>
                              </a:lnTo>
                              <a:lnTo>
                                <a:pt x="1187" y="1696"/>
                              </a:lnTo>
                              <a:lnTo>
                                <a:pt x="1527" y="1696"/>
                              </a:lnTo>
                              <a:lnTo>
                                <a:pt x="1543" y="1695"/>
                              </a:lnTo>
                              <a:lnTo>
                                <a:pt x="1561" y="1693"/>
                              </a:lnTo>
                              <a:lnTo>
                                <a:pt x="1577" y="1689"/>
                              </a:lnTo>
                              <a:lnTo>
                                <a:pt x="1593" y="1683"/>
                              </a:lnTo>
                              <a:lnTo>
                                <a:pt x="1607" y="1675"/>
                              </a:lnTo>
                              <a:lnTo>
                                <a:pt x="1621" y="1668"/>
                              </a:lnTo>
                              <a:lnTo>
                                <a:pt x="1635" y="1658"/>
                              </a:lnTo>
                              <a:lnTo>
                                <a:pt x="1647" y="1647"/>
                              </a:lnTo>
                              <a:lnTo>
                                <a:pt x="1658" y="1635"/>
                              </a:lnTo>
                              <a:lnTo>
                                <a:pt x="1668" y="1622"/>
                              </a:lnTo>
                              <a:lnTo>
                                <a:pt x="1675" y="1607"/>
                              </a:lnTo>
                              <a:lnTo>
                                <a:pt x="1683" y="1593"/>
                              </a:lnTo>
                              <a:lnTo>
                                <a:pt x="1688" y="1577"/>
                              </a:lnTo>
                              <a:lnTo>
                                <a:pt x="1693" y="1561"/>
                              </a:lnTo>
                              <a:lnTo>
                                <a:pt x="1695" y="1544"/>
                              </a:lnTo>
                              <a:lnTo>
                                <a:pt x="1696" y="1527"/>
                              </a:lnTo>
                              <a:lnTo>
                                <a:pt x="1696" y="1018"/>
                              </a:lnTo>
                              <a:lnTo>
                                <a:pt x="2714" y="1018"/>
                              </a:lnTo>
                              <a:lnTo>
                                <a:pt x="2714" y="1527"/>
                              </a:lnTo>
                              <a:lnTo>
                                <a:pt x="2714" y="1544"/>
                              </a:lnTo>
                              <a:lnTo>
                                <a:pt x="2717" y="1561"/>
                              </a:lnTo>
                              <a:lnTo>
                                <a:pt x="2722" y="1577"/>
                              </a:lnTo>
                              <a:lnTo>
                                <a:pt x="2727" y="1593"/>
                              </a:lnTo>
                              <a:lnTo>
                                <a:pt x="2734" y="1607"/>
                              </a:lnTo>
                              <a:lnTo>
                                <a:pt x="2742" y="1622"/>
                              </a:lnTo>
                              <a:lnTo>
                                <a:pt x="2752" y="1635"/>
                              </a:lnTo>
                              <a:lnTo>
                                <a:pt x="2763" y="1647"/>
                              </a:lnTo>
                              <a:lnTo>
                                <a:pt x="2775" y="1658"/>
                              </a:lnTo>
                              <a:lnTo>
                                <a:pt x="2789" y="1668"/>
                              </a:lnTo>
                              <a:lnTo>
                                <a:pt x="2802" y="1675"/>
                              </a:lnTo>
                              <a:lnTo>
                                <a:pt x="2817" y="1683"/>
                              </a:lnTo>
                              <a:lnTo>
                                <a:pt x="2833" y="1689"/>
                              </a:lnTo>
                              <a:lnTo>
                                <a:pt x="2849" y="1693"/>
                              </a:lnTo>
                              <a:lnTo>
                                <a:pt x="2866" y="1695"/>
                              </a:lnTo>
                              <a:lnTo>
                                <a:pt x="2883" y="1696"/>
                              </a:lnTo>
                              <a:lnTo>
                                <a:pt x="3222" y="1696"/>
                              </a:lnTo>
                              <a:lnTo>
                                <a:pt x="3239" y="1695"/>
                              </a:lnTo>
                              <a:lnTo>
                                <a:pt x="3257" y="1693"/>
                              </a:lnTo>
                              <a:lnTo>
                                <a:pt x="3272" y="1689"/>
                              </a:lnTo>
                              <a:lnTo>
                                <a:pt x="3289" y="1683"/>
                              </a:lnTo>
                              <a:lnTo>
                                <a:pt x="3303" y="1675"/>
                              </a:lnTo>
                              <a:lnTo>
                                <a:pt x="3317" y="1668"/>
                              </a:lnTo>
                              <a:lnTo>
                                <a:pt x="3331" y="1658"/>
                              </a:lnTo>
                              <a:lnTo>
                                <a:pt x="3343" y="1647"/>
                              </a:lnTo>
                              <a:lnTo>
                                <a:pt x="3354" y="1635"/>
                              </a:lnTo>
                              <a:lnTo>
                                <a:pt x="3362" y="1622"/>
                              </a:lnTo>
                              <a:lnTo>
                                <a:pt x="3371" y="1607"/>
                              </a:lnTo>
                              <a:lnTo>
                                <a:pt x="3379" y="1593"/>
                              </a:lnTo>
                              <a:lnTo>
                                <a:pt x="3384" y="1577"/>
                              </a:lnTo>
                              <a:lnTo>
                                <a:pt x="3389" y="1561"/>
                              </a:lnTo>
                              <a:lnTo>
                                <a:pt x="3391" y="1544"/>
                              </a:lnTo>
                              <a:lnTo>
                                <a:pt x="3392" y="1527"/>
                              </a:lnTo>
                              <a:lnTo>
                                <a:pt x="3392" y="1358"/>
                              </a:lnTo>
                              <a:lnTo>
                                <a:pt x="3393" y="1375"/>
                              </a:lnTo>
                              <a:lnTo>
                                <a:pt x="3395" y="1392"/>
                              </a:lnTo>
                              <a:lnTo>
                                <a:pt x="3400" y="1408"/>
                              </a:lnTo>
                              <a:lnTo>
                                <a:pt x="3405" y="1424"/>
                              </a:lnTo>
                              <a:lnTo>
                                <a:pt x="3413" y="1438"/>
                              </a:lnTo>
                              <a:lnTo>
                                <a:pt x="3421" y="1452"/>
                              </a:lnTo>
                              <a:lnTo>
                                <a:pt x="3431" y="1466"/>
                              </a:lnTo>
                              <a:lnTo>
                                <a:pt x="3442" y="1478"/>
                              </a:lnTo>
                              <a:lnTo>
                                <a:pt x="3454" y="1489"/>
                              </a:lnTo>
                              <a:lnTo>
                                <a:pt x="3467" y="1497"/>
                              </a:lnTo>
                              <a:lnTo>
                                <a:pt x="3481" y="1506"/>
                              </a:lnTo>
                              <a:lnTo>
                                <a:pt x="3495" y="1514"/>
                              </a:lnTo>
                              <a:lnTo>
                                <a:pt x="3511" y="1519"/>
                              </a:lnTo>
                              <a:lnTo>
                                <a:pt x="3527" y="1524"/>
                              </a:lnTo>
                              <a:lnTo>
                                <a:pt x="3544" y="1526"/>
                              </a:lnTo>
                              <a:lnTo>
                                <a:pt x="3561" y="1527"/>
                              </a:lnTo>
                              <a:lnTo>
                                <a:pt x="3900" y="1527"/>
                              </a:lnTo>
                              <a:lnTo>
                                <a:pt x="3917" y="1526"/>
                              </a:lnTo>
                              <a:lnTo>
                                <a:pt x="3934" y="1524"/>
                              </a:lnTo>
                              <a:lnTo>
                                <a:pt x="3950" y="1519"/>
                              </a:lnTo>
                              <a:lnTo>
                                <a:pt x="3966" y="1514"/>
                              </a:lnTo>
                              <a:lnTo>
                                <a:pt x="3981" y="1506"/>
                              </a:lnTo>
                              <a:lnTo>
                                <a:pt x="3996" y="1497"/>
                              </a:lnTo>
                              <a:lnTo>
                                <a:pt x="4009" y="1487"/>
                              </a:lnTo>
                              <a:lnTo>
                                <a:pt x="4020" y="1477"/>
                              </a:lnTo>
                              <a:lnTo>
                                <a:pt x="4031" y="1464"/>
                              </a:lnTo>
                              <a:lnTo>
                                <a:pt x="4041" y="1452"/>
                              </a:lnTo>
                              <a:lnTo>
                                <a:pt x="4049" y="1438"/>
                              </a:lnTo>
                              <a:lnTo>
                                <a:pt x="4056" y="1423"/>
                              </a:lnTo>
                              <a:lnTo>
                                <a:pt x="4063" y="1407"/>
                              </a:lnTo>
                              <a:lnTo>
                                <a:pt x="4066" y="1391"/>
                              </a:lnTo>
                              <a:lnTo>
                                <a:pt x="4069" y="1374"/>
                              </a:lnTo>
                              <a:lnTo>
                                <a:pt x="4069" y="1357"/>
                              </a:lnTo>
                              <a:lnTo>
                                <a:pt x="4069" y="1018"/>
                              </a:lnTo>
                              <a:lnTo>
                                <a:pt x="4409" y="1018"/>
                              </a:lnTo>
                              <a:lnTo>
                                <a:pt x="4409" y="679"/>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346.9pt;margin-top:65.65pt;height:20.15pt;width:52.25pt;z-index:251701248;v-text-anchor:middle;mso-width-relative:page;mso-height-relative:page;" fillcolor="#262626 [3204]" filled="t" stroked="f" coordsize="4409,1696" o:gfxdata="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" path="m4409,679l4069,679,4069,340,4069,322,4066,306,4063,290,4056,274,4049,259,4041,244,4031,232,4020,220,4009,209,3996,199,3981,191,3966,184,3950,177,3934,174,3917,171,3900,170,3561,170,3544,171,3527,174,3511,177,3495,183,3481,191,3467,199,3454,208,3442,219,3431,231,3421,244,3413,259,3405,273,3400,288,3395,305,3393,321,3392,339,3392,170,3391,153,3389,136,3384,120,3379,104,3371,89,3362,75,3354,62,3343,50,3331,39,3317,30,3303,21,3289,14,3272,8,3257,4,3239,2,3222,0,2883,0,2866,2,2849,4,2833,8,2817,14,2802,21,2789,30,2775,39,2763,50,2752,62,2742,75,2734,89,2727,104,2722,120,2717,136,2714,153,2714,170,2714,679,1696,679,1696,170,1695,153,1693,136,1688,120,1683,104,1675,89,1668,75,1658,62,1647,50,1635,39,1621,30,1607,21,1593,14,1577,8,1561,4,1543,2,1527,0,1187,0,1170,2,1153,4,1137,8,1121,14,1107,21,1093,30,1079,39,1067,50,1056,62,1047,75,1039,89,1031,104,1026,120,1021,136,1019,153,1018,170,1018,340,1017,322,1015,306,1010,290,1005,274,997,259,989,244,979,232,968,220,956,209,943,199,929,191,915,184,899,177,883,174,865,171,849,170,509,170,491,171,475,174,458,177,443,184,429,191,415,199,401,209,389,220,378,232,368,244,360,259,353,274,347,290,343,306,341,322,340,340,340,679,0,679,0,1018,340,1018,340,1357,341,1374,343,1391,347,1407,353,1423,360,1438,368,1452,378,1464,389,1477,401,1487,415,1497,429,1506,443,1514,458,1519,475,1524,491,1526,509,1527,849,1527,865,1526,883,1524,899,1519,915,1514,929,1506,943,1497,956,1487,968,1477,979,1464,989,1452,997,1438,1005,1423,1010,1407,1015,1391,1017,1374,1018,1357,1018,1527,1019,1544,1021,1561,1026,1577,1031,1593,1039,1607,1047,1622,1056,1635,1067,1647,1079,1658,1093,1668,1107,1675,1121,1683,1137,1689,1153,1693,1170,1695,1187,1696,1527,1696,1543,1695,1561,1693,1577,1689,1593,1683,1607,1675,1621,1668,1635,1658,1647,1647,1658,1635,1668,1622,1675,1607,1683,1593,1688,1577,1693,1561,1695,1544,1696,1527,1696,1018,2714,1018,2714,1527,2714,1544,2717,1561,2722,1577,2727,1593,2734,1607,2742,1622,2752,1635,2763,1647,2775,1658,2789,1668,2802,1675,2817,1683,2833,1689,2849,1693,2866,1695,2883,1696,3222,1696,3239,1695,3257,1693,3272,1689,3289,1683,3303,1675,3317,1668,3331,1658,3343,1647,3354,1635,3362,1622,3371,1607,3379,1593,3384,1577,3389,1561,3391,1544,3392,1527,3392,1358,3393,1375,3395,1392,3400,1408,3405,1424,3413,1438,3421,1452,3431,1466,3442,1478,3454,1489,3467,1497,3481,1506,3495,1514,3511,1519,3527,1524,3544,1526,3561,1527,3900,1527,3917,1526,3934,1524,3950,1519,3966,1514,3981,1506,3996,1497,4009,1487,4020,1477,4031,1464,4041,1452,4049,1438,4056,1423,4063,1407,4066,1391,4069,1374,4069,1357,4069,1018,4409,1018,4409,679xe">
                <v:path o:connectlocs="@0,@0;@0,@0;@0,@0;@0,@0;@0,@0;@0,@0;@0,@0;@0,@0;@0,@0;@0,@0;@0,@0;@0,@0;@0,@0;@0,@0;@0,@0;@0,@0;@0,@0;@0,@0;@0,0;@0,@0;@0,@0;@0,@0;@0,@0;@0,@0;@0,@0;@0,@0;@0,@0;@0,@0;@0,@0;0,@0;@0,@0;@0,@0;@0,@0;@0,@0;@0,@0;@0,@0;@0,@0;@0,@0;@0,@0;@0,@0;@0,@0;@0,@0;@0,@0;@0,@0;@0,@0;@0,@0;@0,@0;@0,@0;@0,@0;@0,@0;@0,@0;@0,@0;@0,@0;@0,@0;@0,@0;@0,@0;@0,@0;@0,@0;@0,@0;@0,@0" o:connectangles="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1963420</wp:posOffset>
                </wp:positionH>
                <wp:positionV relativeFrom="paragraph">
                  <wp:posOffset>712470</wp:posOffset>
                </wp:positionV>
                <wp:extent cx="489585" cy="497840"/>
                <wp:effectExtent l="0" t="0" r="6350" b="0"/>
                <wp:wrapNone/>
                <wp:docPr id="45" name="Freeform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489288" cy="497926"/>
                        </a:xfrm>
                        <a:custGeom>
                          <a:avLst/>
                          <a:gdLst>
                            <a:gd name="T0" fmla="*/ 6 w 96"/>
                            <a:gd name="T1" fmla="*/ 41 h 98"/>
                            <a:gd name="T2" fmla="*/ 75 w 96"/>
                            <a:gd name="T3" fmla="*/ 41 h 98"/>
                            <a:gd name="T4" fmla="*/ 78 w 96"/>
                            <a:gd name="T5" fmla="*/ 41 h 98"/>
                            <a:gd name="T6" fmla="*/ 91 w 96"/>
                            <a:gd name="T7" fmla="*/ 46 h 98"/>
                            <a:gd name="T8" fmla="*/ 96 w 96"/>
                            <a:gd name="T9" fmla="*/ 60 h 98"/>
                            <a:gd name="T10" fmla="*/ 91 w 96"/>
                            <a:gd name="T11" fmla="*/ 73 h 98"/>
                            <a:gd name="T12" fmla="*/ 78 w 96"/>
                            <a:gd name="T13" fmla="*/ 78 h 98"/>
                            <a:gd name="T14" fmla="*/ 69 w 96"/>
                            <a:gd name="T15" fmla="*/ 76 h 98"/>
                            <a:gd name="T16" fmla="*/ 63 w 96"/>
                            <a:gd name="T17" fmla="*/ 85 h 98"/>
                            <a:gd name="T18" fmla="*/ 67 w 96"/>
                            <a:gd name="T19" fmla="*/ 85 h 98"/>
                            <a:gd name="T20" fmla="*/ 84 w 96"/>
                            <a:gd name="T21" fmla="*/ 85 h 98"/>
                            <a:gd name="T22" fmla="*/ 71 w 96"/>
                            <a:gd name="T23" fmla="*/ 98 h 98"/>
                            <a:gd name="T24" fmla="*/ 17 w 96"/>
                            <a:gd name="T25" fmla="*/ 98 h 98"/>
                            <a:gd name="T26" fmla="*/ 13 w 96"/>
                            <a:gd name="T27" fmla="*/ 98 h 98"/>
                            <a:gd name="T28" fmla="*/ 0 w 96"/>
                            <a:gd name="T29" fmla="*/ 85 h 98"/>
                            <a:gd name="T30" fmla="*/ 17 w 96"/>
                            <a:gd name="T31" fmla="*/ 85 h 98"/>
                            <a:gd name="T32" fmla="*/ 21 w 96"/>
                            <a:gd name="T33" fmla="*/ 85 h 98"/>
                            <a:gd name="T34" fmla="*/ 6 w 96"/>
                            <a:gd name="T35" fmla="*/ 41 h 98"/>
                            <a:gd name="T36" fmla="*/ 57 w 96"/>
                            <a:gd name="T37" fmla="*/ 35 h 98"/>
                            <a:gd name="T38" fmla="*/ 55 w 96"/>
                            <a:gd name="T39" fmla="*/ 6 h 98"/>
                            <a:gd name="T40" fmla="*/ 57 w 96"/>
                            <a:gd name="T41" fmla="*/ 35 h 98"/>
                            <a:gd name="T42" fmla="*/ 44 w 96"/>
                            <a:gd name="T43" fmla="*/ 30 h 98"/>
                            <a:gd name="T44" fmla="*/ 43 w 96"/>
                            <a:gd name="T45" fmla="*/ 0 h 98"/>
                            <a:gd name="T46" fmla="*/ 44 w 96"/>
                            <a:gd name="T47" fmla="*/ 30 h 98"/>
                            <a:gd name="T48" fmla="*/ 31 w 96"/>
                            <a:gd name="T49" fmla="*/ 34 h 98"/>
                            <a:gd name="T50" fmla="*/ 30 w 96"/>
                            <a:gd name="T51" fmla="*/ 4 h 98"/>
                            <a:gd name="T52" fmla="*/ 31 w 96"/>
                            <a:gd name="T53" fmla="*/ 34 h 98"/>
                            <a:gd name="T54" fmla="*/ 16 w 96"/>
                            <a:gd name="T55" fmla="*/ 53 h 98"/>
                            <a:gd name="T56" fmla="*/ 26 w 96"/>
                            <a:gd name="T57" fmla="*/ 79 h 98"/>
                            <a:gd name="T58" fmla="*/ 34 w 96"/>
                            <a:gd name="T59" fmla="*/ 74 h 98"/>
                            <a:gd name="T60" fmla="*/ 25 w 96"/>
                            <a:gd name="T61" fmla="*/ 51 h 98"/>
                            <a:gd name="T62" fmla="*/ 16 w 96"/>
                            <a:gd name="T63" fmla="*/ 53 h 98"/>
                            <a:gd name="T64" fmla="*/ 78 w 96"/>
                            <a:gd name="T65" fmla="*/ 50 h 98"/>
                            <a:gd name="T66" fmla="*/ 73 w 96"/>
                            <a:gd name="T67" fmla="*/ 68 h 98"/>
                            <a:gd name="T68" fmla="*/ 78 w 96"/>
                            <a:gd name="T69" fmla="*/ 69 h 98"/>
                            <a:gd name="T70" fmla="*/ 85 w 96"/>
                            <a:gd name="T71" fmla="*/ 67 h 98"/>
                            <a:gd name="T72" fmla="*/ 88 w 96"/>
                            <a:gd name="T73" fmla="*/ 60 h 98"/>
                            <a:gd name="T74" fmla="*/ 85 w 96"/>
                            <a:gd name="T75" fmla="*/ 53 h 98"/>
                            <a:gd name="T76" fmla="*/ 78 w 96"/>
                            <a:gd name="T77" fmla="*/ 50 h 98"/>
                            <a:gd name="T78" fmla="*/ 78 w 96"/>
                            <a:gd name="T79" fmla="*/ 50 h 9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96"/>
                            <a:gd name="T121" fmla="*/ 0 h 98"/>
                            <a:gd name="T122" fmla="*/ 96 w 96"/>
                            <a:gd name="T123" fmla="*/ 98 h 98"/>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96" h="98">
                              <a:moveTo>
                                <a:pt x="6" y="41"/>
                              </a:moveTo>
                              <a:cubicBezTo>
                                <a:pt x="29" y="41"/>
                                <a:pt x="52" y="41"/>
                                <a:pt x="75" y="41"/>
                              </a:cubicBezTo>
                              <a:cubicBezTo>
                                <a:pt x="76" y="41"/>
                                <a:pt x="77" y="41"/>
                                <a:pt x="78" y="41"/>
                              </a:cubicBezTo>
                              <a:cubicBezTo>
                                <a:pt x="83" y="41"/>
                                <a:pt x="88" y="43"/>
                                <a:pt x="91" y="46"/>
                              </a:cubicBezTo>
                              <a:cubicBezTo>
                                <a:pt x="94" y="50"/>
                                <a:pt x="96" y="54"/>
                                <a:pt x="96" y="60"/>
                              </a:cubicBezTo>
                              <a:cubicBezTo>
                                <a:pt x="96" y="65"/>
                                <a:pt x="94" y="69"/>
                                <a:pt x="91" y="73"/>
                              </a:cubicBezTo>
                              <a:cubicBezTo>
                                <a:pt x="88" y="76"/>
                                <a:pt x="83" y="78"/>
                                <a:pt x="78" y="78"/>
                              </a:cubicBezTo>
                              <a:cubicBezTo>
                                <a:pt x="75" y="78"/>
                                <a:pt x="71" y="77"/>
                                <a:pt x="69" y="76"/>
                              </a:cubicBezTo>
                              <a:cubicBezTo>
                                <a:pt x="67" y="79"/>
                                <a:pt x="65" y="82"/>
                                <a:pt x="63" y="85"/>
                              </a:cubicBezTo>
                              <a:cubicBezTo>
                                <a:pt x="67" y="85"/>
                                <a:pt x="67" y="85"/>
                                <a:pt x="67" y="85"/>
                              </a:cubicBezTo>
                              <a:cubicBezTo>
                                <a:pt x="84" y="85"/>
                                <a:pt x="84" y="85"/>
                                <a:pt x="84" y="85"/>
                              </a:cubicBezTo>
                              <a:cubicBezTo>
                                <a:pt x="71" y="98"/>
                                <a:pt x="71" y="98"/>
                                <a:pt x="71" y="98"/>
                              </a:cubicBezTo>
                              <a:cubicBezTo>
                                <a:pt x="17" y="98"/>
                                <a:pt x="17" y="98"/>
                                <a:pt x="17" y="98"/>
                              </a:cubicBezTo>
                              <a:cubicBezTo>
                                <a:pt x="13" y="98"/>
                                <a:pt x="13" y="98"/>
                                <a:pt x="13" y="98"/>
                              </a:cubicBezTo>
                              <a:cubicBezTo>
                                <a:pt x="0" y="85"/>
                                <a:pt x="0" y="85"/>
                                <a:pt x="0" y="85"/>
                              </a:cubicBezTo>
                              <a:cubicBezTo>
                                <a:pt x="17" y="85"/>
                                <a:pt x="17" y="85"/>
                                <a:pt x="17" y="85"/>
                              </a:cubicBezTo>
                              <a:cubicBezTo>
                                <a:pt x="21" y="85"/>
                                <a:pt x="21" y="85"/>
                                <a:pt x="21" y="85"/>
                              </a:cubicBezTo>
                              <a:cubicBezTo>
                                <a:pt x="12" y="72"/>
                                <a:pt x="6" y="58"/>
                                <a:pt x="6" y="41"/>
                              </a:cubicBezTo>
                              <a:close/>
                              <a:moveTo>
                                <a:pt x="57" y="35"/>
                              </a:moveTo>
                              <a:cubicBezTo>
                                <a:pt x="43" y="15"/>
                                <a:pt x="59" y="19"/>
                                <a:pt x="55" y="6"/>
                              </a:cubicBezTo>
                              <a:cubicBezTo>
                                <a:pt x="64" y="18"/>
                                <a:pt x="51" y="18"/>
                                <a:pt x="57" y="35"/>
                              </a:cubicBezTo>
                              <a:close/>
                              <a:moveTo>
                                <a:pt x="44" y="30"/>
                              </a:moveTo>
                              <a:cubicBezTo>
                                <a:pt x="38" y="12"/>
                                <a:pt x="51" y="12"/>
                                <a:pt x="43" y="0"/>
                              </a:cubicBezTo>
                              <a:cubicBezTo>
                                <a:pt x="47" y="13"/>
                                <a:pt x="30" y="9"/>
                                <a:pt x="44" y="30"/>
                              </a:cubicBezTo>
                              <a:close/>
                              <a:moveTo>
                                <a:pt x="31" y="34"/>
                              </a:moveTo>
                              <a:cubicBezTo>
                                <a:pt x="17" y="14"/>
                                <a:pt x="34" y="18"/>
                                <a:pt x="30" y="4"/>
                              </a:cubicBezTo>
                              <a:cubicBezTo>
                                <a:pt x="38" y="16"/>
                                <a:pt x="25" y="17"/>
                                <a:pt x="31" y="34"/>
                              </a:cubicBezTo>
                              <a:close/>
                              <a:moveTo>
                                <a:pt x="16" y="53"/>
                              </a:moveTo>
                              <a:cubicBezTo>
                                <a:pt x="17" y="62"/>
                                <a:pt x="21" y="72"/>
                                <a:pt x="26" y="79"/>
                              </a:cubicBezTo>
                              <a:cubicBezTo>
                                <a:pt x="34" y="74"/>
                                <a:pt x="34" y="74"/>
                                <a:pt x="34" y="74"/>
                              </a:cubicBezTo>
                              <a:cubicBezTo>
                                <a:pt x="30" y="68"/>
                                <a:pt x="26" y="59"/>
                                <a:pt x="25" y="51"/>
                              </a:cubicBezTo>
                              <a:cubicBezTo>
                                <a:pt x="16" y="53"/>
                                <a:pt x="16" y="53"/>
                                <a:pt x="16" y="53"/>
                              </a:cubicBezTo>
                              <a:close/>
                              <a:moveTo>
                                <a:pt x="78" y="50"/>
                              </a:moveTo>
                              <a:cubicBezTo>
                                <a:pt x="77" y="56"/>
                                <a:pt x="75" y="62"/>
                                <a:pt x="73" y="68"/>
                              </a:cubicBezTo>
                              <a:cubicBezTo>
                                <a:pt x="74" y="69"/>
                                <a:pt x="76" y="69"/>
                                <a:pt x="78" y="69"/>
                              </a:cubicBezTo>
                              <a:cubicBezTo>
                                <a:pt x="81" y="69"/>
                                <a:pt x="83" y="68"/>
                                <a:pt x="85" y="67"/>
                              </a:cubicBezTo>
                              <a:cubicBezTo>
                                <a:pt x="87" y="65"/>
                                <a:pt x="88" y="62"/>
                                <a:pt x="88" y="60"/>
                              </a:cubicBezTo>
                              <a:cubicBezTo>
                                <a:pt x="88" y="57"/>
                                <a:pt x="87" y="54"/>
                                <a:pt x="85" y="53"/>
                              </a:cubicBezTo>
                              <a:cubicBezTo>
                                <a:pt x="83" y="51"/>
                                <a:pt x="81" y="50"/>
                                <a:pt x="78" y="50"/>
                              </a:cubicBezTo>
                              <a:cubicBezTo>
                                <a:pt x="78" y="50"/>
                                <a:pt x="78" y="50"/>
                                <a:pt x="78" y="50"/>
                              </a:cubicBezTo>
                              <a:close/>
                            </a:path>
                          </a:pathLst>
                        </a:custGeom>
                        <a:solidFill>
                          <a:schemeClr val="accent1"/>
                        </a:solidFill>
                        <a:ln>
                          <a:noFill/>
                        </a:ln>
                      </wps:spPr>
                      <wps:bodyPr/>
                    </wps:wsp>
                  </a:graphicData>
                </a:graphic>
              </wp:anchor>
            </w:drawing>
          </mc:Choice>
          <mc:Fallback>
            <w:pict>
              <v:shape id="Freeform 74" o:spid="_x0000_s1026" o:spt="100" style="position:absolute;left:0pt;margin-left:154.6pt;margin-top:56.1pt;height:39.2pt;width:38.55pt;z-index:251702272;mso-width-relative:page;mso-height-relative:page;" fillcolor="#262626 [3204]" filled="t" stroked="f" coordsize="96,98" o:gfxdata="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" path="m6,41c29,41,52,41,75,41c76,41,77,41,78,41c83,41,88,43,91,46c94,50,96,54,96,60c96,65,94,69,91,73c88,76,83,78,78,78c75,78,71,77,69,76c67,79,65,82,63,85c67,85,67,85,67,85c84,85,84,85,84,85c71,98,71,98,71,98c17,98,17,98,17,98c13,98,13,98,13,98c0,85,0,85,0,85c17,85,17,85,17,85c21,85,21,85,21,85c12,72,6,58,6,41xm57,35c43,15,59,19,55,6c64,18,51,18,57,35xm44,30c38,12,51,12,43,0c47,13,30,9,44,30xm31,34c17,14,34,18,30,4c38,16,25,17,31,34xm16,53c17,62,21,72,26,79c34,74,34,74,34,74c30,68,26,59,25,51c16,53,16,53,16,53xm78,50c77,56,75,62,73,68c74,69,76,69,78,69c81,69,83,68,85,67c87,65,88,62,88,60c88,57,87,54,85,53c83,51,81,50,78,50c78,50,78,50,78,50xe">
                <v:path o:connectlocs="30580,208315;382256,208315;397546,208315;463804,233720;489288,304852;463804,370904;397546,396308;351675,386146;321095,431874;341482,431874;428127,431874;361869,497926;86644,497926;66257,497926;0,431874;86644,431874;107031,431874;30580,208315;290514,177830;280321,30485;290514,177830;224257,152426;219160,0;224257,152426;157999,172749;152902,20323;157999,172749;81548,269286;132515,401389;173289,375984;127418,259124;81548,269286;397546,254043;372062,345499;397546,350580;433223,340418;448514,304852;433223,269286;397546,254043;397546,254043" o:connectangles="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5293995</wp:posOffset>
                </wp:positionH>
                <wp:positionV relativeFrom="paragraph">
                  <wp:posOffset>712470</wp:posOffset>
                </wp:positionV>
                <wp:extent cx="589280" cy="497840"/>
                <wp:effectExtent l="0" t="0" r="1905" b="0"/>
                <wp:wrapNone/>
                <wp:docPr id="46"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9233" cy="497926"/>
                        </a:xfrm>
                        <a:custGeom>
                          <a:avLst/>
                          <a:gdLst>
                            <a:gd name="T0" fmla="*/ 19495829 w 5542"/>
                            <a:gd name="T1" fmla="*/ 167399387 h 4690"/>
                            <a:gd name="T2" fmla="*/ 12406562 w 5542"/>
                            <a:gd name="T3" fmla="*/ 166338479 h 4690"/>
                            <a:gd name="T4" fmla="*/ 37455490 w 5542"/>
                            <a:gd name="T5" fmla="*/ 150188029 h 4690"/>
                            <a:gd name="T6" fmla="*/ 15360309 w 5542"/>
                            <a:gd name="T7" fmla="*/ 154903253 h 4690"/>
                            <a:gd name="T8" fmla="*/ 21740787 w 5542"/>
                            <a:gd name="T9" fmla="*/ 152545641 h 4690"/>
                            <a:gd name="T10" fmla="*/ 41709257 w 5542"/>
                            <a:gd name="T11" fmla="*/ 99142928 h 4690"/>
                            <a:gd name="T12" fmla="*/ 45962680 w 5542"/>
                            <a:gd name="T13" fmla="*/ 53049191 h 4690"/>
                            <a:gd name="T14" fmla="*/ 40882221 w 5542"/>
                            <a:gd name="T15" fmla="*/ 12024543 h 4690"/>
                            <a:gd name="T16" fmla="*/ 53406685 w 5542"/>
                            <a:gd name="T17" fmla="*/ 1532499 h 4690"/>
                            <a:gd name="T18" fmla="*/ 82000591 w 5542"/>
                            <a:gd name="T19" fmla="*/ 21337608 h 4690"/>
                            <a:gd name="T20" fmla="*/ 114375279 w 5542"/>
                            <a:gd name="T21" fmla="*/ 38313171 h 4690"/>
                            <a:gd name="T22" fmla="*/ 161047091 w 5542"/>
                            <a:gd name="T23" fmla="*/ 43264534 h 4690"/>
                            <a:gd name="T24" fmla="*/ 180188526 w 5542"/>
                            <a:gd name="T25" fmla="*/ 27349880 h 4690"/>
                            <a:gd name="T26" fmla="*/ 220125122 w 5542"/>
                            <a:gd name="T27" fmla="*/ 6837384 h 4690"/>
                            <a:gd name="T28" fmla="*/ 224260642 w 5542"/>
                            <a:gd name="T29" fmla="*/ 37723854 h 4690"/>
                            <a:gd name="T30" fmla="*/ 217761918 w 5542"/>
                            <a:gd name="T31" fmla="*/ 79220093 h 4690"/>
                            <a:gd name="T32" fmla="*/ 214453777 w 5542"/>
                            <a:gd name="T33" fmla="*/ 115529174 h 4690"/>
                            <a:gd name="T34" fmla="*/ 218825446 w 5542"/>
                            <a:gd name="T35" fmla="*/ 165866888 h 4690"/>
                            <a:gd name="T36" fmla="*/ 237848634 w 5542"/>
                            <a:gd name="T37" fmla="*/ 183667906 h 4690"/>
                            <a:gd name="T38" fmla="*/ 320794506 w 5542"/>
                            <a:gd name="T39" fmla="*/ 189679835 h 4690"/>
                            <a:gd name="T40" fmla="*/ 368765995 w 5542"/>
                            <a:gd name="T41" fmla="*/ 216793919 h 4690"/>
                            <a:gd name="T42" fmla="*/ 418982441 w 5542"/>
                            <a:gd name="T43" fmla="*/ 313814687 h 4690"/>
                            <a:gd name="T44" fmla="*/ 429970737 w 5542"/>
                            <a:gd name="T45" fmla="*/ 400579551 h 4690"/>
                            <a:gd name="T46" fmla="*/ 421817942 w 5542"/>
                            <a:gd name="T47" fmla="*/ 442900903 h 4690"/>
                            <a:gd name="T48" fmla="*/ 461045749 w 5542"/>
                            <a:gd name="T49" fmla="*/ 465653285 h 4690"/>
                            <a:gd name="T50" fmla="*/ 534893545 w 5542"/>
                            <a:gd name="T51" fmla="*/ 493946004 h 4690"/>
                            <a:gd name="T52" fmla="*/ 615948854 w 5542"/>
                            <a:gd name="T53" fmla="*/ 501019184 h 4690"/>
                            <a:gd name="T54" fmla="*/ 654467872 w 5542"/>
                            <a:gd name="T55" fmla="*/ 522946109 h 4690"/>
                            <a:gd name="T56" fmla="*/ 642061310 w 5542"/>
                            <a:gd name="T57" fmla="*/ 547584512 h 4690"/>
                            <a:gd name="T58" fmla="*/ 550135607 w 5542"/>
                            <a:gd name="T59" fmla="*/ 542279627 h 4690"/>
                            <a:gd name="T60" fmla="*/ 462345769 w 5542"/>
                            <a:gd name="T61" fmla="*/ 523181905 h 4690"/>
                            <a:gd name="T62" fmla="*/ 389206762 w 5542"/>
                            <a:gd name="T63" fmla="*/ 506206342 h 4690"/>
                            <a:gd name="T64" fmla="*/ 373373813 w 5542"/>
                            <a:gd name="T65" fmla="*/ 508563954 h 4690"/>
                            <a:gd name="T66" fmla="*/ 365575756 w 5542"/>
                            <a:gd name="T67" fmla="*/ 538860764 h 4690"/>
                            <a:gd name="T68" fmla="*/ 291255319 w 5542"/>
                            <a:gd name="T69" fmla="*/ 540629059 h 4690"/>
                            <a:gd name="T70" fmla="*/ 241038873 w 5542"/>
                            <a:gd name="T71" fmla="*/ 545933943 h 4690"/>
                            <a:gd name="T72" fmla="*/ 189522751 w 5542"/>
                            <a:gd name="T73" fmla="*/ 552771671 h 4690"/>
                            <a:gd name="T74" fmla="*/ 167073175 w 5542"/>
                            <a:gd name="T75" fmla="*/ 540511333 h 4690"/>
                            <a:gd name="T76" fmla="*/ 163055557 w 5542"/>
                            <a:gd name="T77" fmla="*/ 511628953 h 4690"/>
                            <a:gd name="T78" fmla="*/ 196848510 w 5542"/>
                            <a:gd name="T79" fmla="*/ 491941914 h 4690"/>
                            <a:gd name="T80" fmla="*/ 192949138 w 5542"/>
                            <a:gd name="T81" fmla="*/ 468128623 h 4690"/>
                            <a:gd name="T82" fmla="*/ 188459223 w 5542"/>
                            <a:gd name="T83" fmla="*/ 455868628 h 4690"/>
                            <a:gd name="T84" fmla="*/ 156084535 w 5542"/>
                            <a:gd name="T85" fmla="*/ 507856568 h 4690"/>
                            <a:gd name="T86" fmla="*/ 117565518 w 5542"/>
                            <a:gd name="T87" fmla="*/ 529547698 h 4690"/>
                            <a:gd name="T88" fmla="*/ 98778822 w 5542"/>
                            <a:gd name="T89" fmla="*/ 522120997 h 4690"/>
                            <a:gd name="T90" fmla="*/ 88498971 w 5542"/>
                            <a:gd name="T91" fmla="*/ 512454066 h 4690"/>
                            <a:gd name="T92" fmla="*/ 90271288 w 5542"/>
                            <a:gd name="T93" fmla="*/ 493120891 h 4690"/>
                            <a:gd name="T94" fmla="*/ 111303286 w 5542"/>
                            <a:gd name="T95" fmla="*/ 478738393 h 4690"/>
                            <a:gd name="T96" fmla="*/ 123118961 w 5542"/>
                            <a:gd name="T97" fmla="*/ 447380675 h 4690"/>
                            <a:gd name="T98" fmla="*/ 115202314 w 5542"/>
                            <a:gd name="T99" fmla="*/ 447498402 h 4690"/>
                            <a:gd name="T100" fmla="*/ 77155937 w 5542"/>
                            <a:gd name="T101" fmla="*/ 450917265 h 4690"/>
                            <a:gd name="T102" fmla="*/ 58132749 w 5542"/>
                            <a:gd name="T103" fmla="*/ 424628637 h 4690"/>
                            <a:gd name="T104" fmla="*/ 77038035 w 5542"/>
                            <a:gd name="T105" fmla="*/ 403291028 h 4690"/>
                            <a:gd name="T106" fmla="*/ 94761204 w 5542"/>
                            <a:gd name="T107" fmla="*/ 387729896 h 4690"/>
                            <a:gd name="T108" fmla="*/ 73847796 w 5542"/>
                            <a:gd name="T109" fmla="*/ 348709338 h 4690"/>
                            <a:gd name="T110" fmla="*/ 38164623 w 5542"/>
                            <a:gd name="T111" fmla="*/ 292123557 h 4690"/>
                            <a:gd name="T112" fmla="*/ 29539187 w 5542"/>
                            <a:gd name="T113" fmla="*/ 232236982 h 4690"/>
                            <a:gd name="T114" fmla="*/ 39227807 w 5542"/>
                            <a:gd name="T115" fmla="*/ 171761090 h 4690"/>
                            <a:gd name="T116" fmla="*/ 35919665 w 5542"/>
                            <a:gd name="T117" fmla="*/ 162801889 h 4690"/>
                            <a:gd name="T118" fmla="*/ 25049272 w 5542"/>
                            <a:gd name="T119" fmla="*/ 174354841 h 46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542" h="4690">
                              <a:moveTo>
                                <a:pt x="352" y="1259"/>
                              </a:moveTo>
                              <a:lnTo>
                                <a:pt x="352" y="1259"/>
                              </a:lnTo>
                              <a:lnTo>
                                <a:pt x="341" y="1270"/>
                              </a:lnTo>
                              <a:lnTo>
                                <a:pt x="329" y="1283"/>
                              </a:lnTo>
                              <a:lnTo>
                                <a:pt x="319" y="1295"/>
                              </a:lnTo>
                              <a:lnTo>
                                <a:pt x="310" y="1308"/>
                              </a:lnTo>
                              <a:lnTo>
                                <a:pt x="291" y="1334"/>
                              </a:lnTo>
                              <a:lnTo>
                                <a:pt x="272" y="1361"/>
                              </a:lnTo>
                              <a:lnTo>
                                <a:pt x="263" y="1372"/>
                              </a:lnTo>
                              <a:lnTo>
                                <a:pt x="253" y="1383"/>
                              </a:lnTo>
                              <a:lnTo>
                                <a:pt x="243" y="1391"/>
                              </a:lnTo>
                              <a:lnTo>
                                <a:pt x="232" y="1400"/>
                              </a:lnTo>
                              <a:lnTo>
                                <a:pt x="221" y="1406"/>
                              </a:lnTo>
                              <a:lnTo>
                                <a:pt x="208" y="1411"/>
                              </a:lnTo>
                              <a:lnTo>
                                <a:pt x="194" y="1415"/>
                              </a:lnTo>
                              <a:lnTo>
                                <a:pt x="178" y="1418"/>
                              </a:lnTo>
                              <a:lnTo>
                                <a:pt x="165" y="1420"/>
                              </a:lnTo>
                              <a:lnTo>
                                <a:pt x="150" y="1422"/>
                              </a:lnTo>
                              <a:lnTo>
                                <a:pt x="137" y="1422"/>
                              </a:lnTo>
                              <a:lnTo>
                                <a:pt x="125" y="1422"/>
                              </a:lnTo>
                              <a:lnTo>
                                <a:pt x="102" y="1418"/>
                              </a:lnTo>
                              <a:lnTo>
                                <a:pt x="80" y="1415"/>
                              </a:lnTo>
                              <a:lnTo>
                                <a:pt x="59" y="1411"/>
                              </a:lnTo>
                              <a:lnTo>
                                <a:pt x="39" y="1409"/>
                              </a:lnTo>
                              <a:lnTo>
                                <a:pt x="19" y="1407"/>
                              </a:lnTo>
                              <a:lnTo>
                                <a:pt x="9" y="1408"/>
                              </a:lnTo>
                              <a:lnTo>
                                <a:pt x="0" y="1409"/>
                              </a:lnTo>
                              <a:lnTo>
                                <a:pt x="8" y="1406"/>
                              </a:lnTo>
                              <a:lnTo>
                                <a:pt x="16" y="1403"/>
                              </a:lnTo>
                              <a:lnTo>
                                <a:pt x="24" y="1402"/>
                              </a:lnTo>
                              <a:lnTo>
                                <a:pt x="32" y="1401"/>
                              </a:lnTo>
                              <a:lnTo>
                                <a:pt x="47" y="1402"/>
                              </a:lnTo>
                              <a:lnTo>
                                <a:pt x="62" y="1403"/>
                              </a:lnTo>
                              <a:lnTo>
                                <a:pt x="90" y="1409"/>
                              </a:lnTo>
                              <a:lnTo>
                                <a:pt x="105" y="1411"/>
                              </a:lnTo>
                              <a:lnTo>
                                <a:pt x="120" y="1411"/>
                              </a:lnTo>
                              <a:lnTo>
                                <a:pt x="152" y="1410"/>
                              </a:lnTo>
                              <a:lnTo>
                                <a:pt x="169" y="1408"/>
                              </a:lnTo>
                              <a:lnTo>
                                <a:pt x="184" y="1406"/>
                              </a:lnTo>
                              <a:lnTo>
                                <a:pt x="200" y="1402"/>
                              </a:lnTo>
                              <a:lnTo>
                                <a:pt x="214" y="1396"/>
                              </a:lnTo>
                              <a:lnTo>
                                <a:pt x="220" y="1392"/>
                              </a:lnTo>
                              <a:lnTo>
                                <a:pt x="226" y="1389"/>
                              </a:lnTo>
                              <a:lnTo>
                                <a:pt x="231" y="1384"/>
                              </a:lnTo>
                              <a:lnTo>
                                <a:pt x="235" y="1379"/>
                              </a:lnTo>
                              <a:lnTo>
                                <a:pt x="251" y="1359"/>
                              </a:lnTo>
                              <a:lnTo>
                                <a:pt x="265" y="1338"/>
                              </a:lnTo>
                              <a:lnTo>
                                <a:pt x="279" y="1317"/>
                              </a:lnTo>
                              <a:lnTo>
                                <a:pt x="287" y="1308"/>
                              </a:lnTo>
                              <a:lnTo>
                                <a:pt x="295" y="1297"/>
                              </a:lnTo>
                              <a:lnTo>
                                <a:pt x="317" y="1274"/>
                              </a:lnTo>
                              <a:lnTo>
                                <a:pt x="340" y="1251"/>
                              </a:lnTo>
                              <a:lnTo>
                                <a:pt x="367" y="1225"/>
                              </a:lnTo>
                              <a:lnTo>
                                <a:pt x="360" y="1210"/>
                              </a:lnTo>
                              <a:lnTo>
                                <a:pt x="321" y="1236"/>
                              </a:lnTo>
                              <a:lnTo>
                                <a:pt x="301" y="1247"/>
                              </a:lnTo>
                              <a:lnTo>
                                <a:pt x="281" y="1259"/>
                              </a:lnTo>
                              <a:lnTo>
                                <a:pt x="244" y="1279"/>
                              </a:lnTo>
                              <a:lnTo>
                                <a:pt x="227" y="1288"/>
                              </a:lnTo>
                              <a:lnTo>
                                <a:pt x="210" y="1295"/>
                              </a:lnTo>
                              <a:lnTo>
                                <a:pt x="194" y="1302"/>
                              </a:lnTo>
                              <a:lnTo>
                                <a:pt x="176" y="1307"/>
                              </a:lnTo>
                              <a:lnTo>
                                <a:pt x="158" y="1311"/>
                              </a:lnTo>
                              <a:lnTo>
                                <a:pt x="139" y="1313"/>
                              </a:lnTo>
                              <a:lnTo>
                                <a:pt x="130" y="1314"/>
                              </a:lnTo>
                              <a:lnTo>
                                <a:pt x="121" y="1314"/>
                              </a:lnTo>
                              <a:lnTo>
                                <a:pt x="112" y="1314"/>
                              </a:lnTo>
                              <a:lnTo>
                                <a:pt x="101" y="1315"/>
                              </a:lnTo>
                              <a:lnTo>
                                <a:pt x="87" y="1317"/>
                              </a:lnTo>
                              <a:lnTo>
                                <a:pt x="70" y="1321"/>
                              </a:lnTo>
                              <a:lnTo>
                                <a:pt x="47" y="1329"/>
                              </a:lnTo>
                              <a:lnTo>
                                <a:pt x="15" y="1340"/>
                              </a:lnTo>
                              <a:lnTo>
                                <a:pt x="33" y="1330"/>
                              </a:lnTo>
                              <a:lnTo>
                                <a:pt x="49" y="1322"/>
                              </a:lnTo>
                              <a:lnTo>
                                <a:pt x="64" y="1316"/>
                              </a:lnTo>
                              <a:lnTo>
                                <a:pt x="78" y="1311"/>
                              </a:lnTo>
                              <a:lnTo>
                                <a:pt x="91" y="1308"/>
                              </a:lnTo>
                              <a:lnTo>
                                <a:pt x="103" y="1305"/>
                              </a:lnTo>
                              <a:lnTo>
                                <a:pt x="126" y="1302"/>
                              </a:lnTo>
                              <a:lnTo>
                                <a:pt x="146" y="1300"/>
                              </a:lnTo>
                              <a:lnTo>
                                <a:pt x="165" y="1298"/>
                              </a:lnTo>
                              <a:lnTo>
                                <a:pt x="174" y="1297"/>
                              </a:lnTo>
                              <a:lnTo>
                                <a:pt x="184" y="1294"/>
                              </a:lnTo>
                              <a:lnTo>
                                <a:pt x="194" y="1291"/>
                              </a:lnTo>
                              <a:lnTo>
                                <a:pt x="204" y="1287"/>
                              </a:lnTo>
                              <a:lnTo>
                                <a:pt x="243" y="1265"/>
                              </a:lnTo>
                              <a:lnTo>
                                <a:pt x="280" y="1243"/>
                              </a:lnTo>
                              <a:lnTo>
                                <a:pt x="317" y="1220"/>
                              </a:lnTo>
                              <a:lnTo>
                                <a:pt x="354" y="1194"/>
                              </a:lnTo>
                              <a:lnTo>
                                <a:pt x="352" y="1183"/>
                              </a:lnTo>
                              <a:lnTo>
                                <a:pt x="350" y="1168"/>
                              </a:lnTo>
                              <a:lnTo>
                                <a:pt x="347" y="1134"/>
                              </a:lnTo>
                              <a:lnTo>
                                <a:pt x="346" y="1094"/>
                              </a:lnTo>
                              <a:lnTo>
                                <a:pt x="345" y="1051"/>
                              </a:lnTo>
                              <a:lnTo>
                                <a:pt x="345" y="1008"/>
                              </a:lnTo>
                              <a:lnTo>
                                <a:pt x="346" y="969"/>
                              </a:lnTo>
                              <a:lnTo>
                                <a:pt x="348" y="903"/>
                              </a:lnTo>
                              <a:lnTo>
                                <a:pt x="350" y="873"/>
                              </a:lnTo>
                              <a:lnTo>
                                <a:pt x="353" y="841"/>
                              </a:lnTo>
                              <a:lnTo>
                                <a:pt x="361" y="779"/>
                              </a:lnTo>
                              <a:lnTo>
                                <a:pt x="370" y="717"/>
                              </a:lnTo>
                              <a:lnTo>
                                <a:pt x="379" y="660"/>
                              </a:lnTo>
                              <a:lnTo>
                                <a:pt x="383" y="645"/>
                              </a:lnTo>
                              <a:lnTo>
                                <a:pt x="386" y="631"/>
                              </a:lnTo>
                              <a:lnTo>
                                <a:pt x="395" y="604"/>
                              </a:lnTo>
                              <a:lnTo>
                                <a:pt x="404" y="575"/>
                              </a:lnTo>
                              <a:lnTo>
                                <a:pt x="408" y="562"/>
                              </a:lnTo>
                              <a:lnTo>
                                <a:pt x="411" y="547"/>
                              </a:lnTo>
                              <a:lnTo>
                                <a:pt x="413" y="537"/>
                              </a:lnTo>
                              <a:lnTo>
                                <a:pt x="413" y="527"/>
                              </a:lnTo>
                              <a:lnTo>
                                <a:pt x="411" y="518"/>
                              </a:lnTo>
                              <a:lnTo>
                                <a:pt x="410" y="510"/>
                              </a:lnTo>
                              <a:lnTo>
                                <a:pt x="403" y="492"/>
                              </a:lnTo>
                              <a:lnTo>
                                <a:pt x="397" y="473"/>
                              </a:lnTo>
                              <a:lnTo>
                                <a:pt x="389" y="450"/>
                              </a:lnTo>
                              <a:lnTo>
                                <a:pt x="380" y="426"/>
                              </a:lnTo>
                              <a:lnTo>
                                <a:pt x="372" y="403"/>
                              </a:lnTo>
                              <a:lnTo>
                                <a:pt x="365" y="379"/>
                              </a:lnTo>
                              <a:lnTo>
                                <a:pt x="362" y="367"/>
                              </a:lnTo>
                              <a:lnTo>
                                <a:pt x="361" y="354"/>
                              </a:lnTo>
                              <a:lnTo>
                                <a:pt x="358" y="329"/>
                              </a:lnTo>
                              <a:lnTo>
                                <a:pt x="355" y="279"/>
                              </a:lnTo>
                              <a:lnTo>
                                <a:pt x="354" y="263"/>
                              </a:lnTo>
                              <a:lnTo>
                                <a:pt x="352" y="248"/>
                              </a:lnTo>
                              <a:lnTo>
                                <a:pt x="347" y="216"/>
                              </a:lnTo>
                              <a:lnTo>
                                <a:pt x="343" y="185"/>
                              </a:lnTo>
                              <a:lnTo>
                                <a:pt x="342" y="169"/>
                              </a:lnTo>
                              <a:lnTo>
                                <a:pt x="341" y="154"/>
                              </a:lnTo>
                              <a:lnTo>
                                <a:pt x="342" y="140"/>
                              </a:lnTo>
                              <a:lnTo>
                                <a:pt x="343" y="128"/>
                              </a:lnTo>
                              <a:lnTo>
                                <a:pt x="346" y="102"/>
                              </a:lnTo>
                              <a:lnTo>
                                <a:pt x="349" y="76"/>
                              </a:lnTo>
                              <a:lnTo>
                                <a:pt x="351" y="50"/>
                              </a:lnTo>
                              <a:lnTo>
                                <a:pt x="351" y="35"/>
                              </a:lnTo>
                              <a:lnTo>
                                <a:pt x="351" y="27"/>
                              </a:lnTo>
                              <a:lnTo>
                                <a:pt x="352" y="19"/>
                              </a:lnTo>
                              <a:lnTo>
                                <a:pt x="354" y="12"/>
                              </a:lnTo>
                              <a:lnTo>
                                <a:pt x="359" y="6"/>
                              </a:lnTo>
                              <a:lnTo>
                                <a:pt x="362" y="4"/>
                              </a:lnTo>
                              <a:lnTo>
                                <a:pt x="365" y="3"/>
                              </a:lnTo>
                              <a:lnTo>
                                <a:pt x="368" y="0"/>
                              </a:lnTo>
                              <a:lnTo>
                                <a:pt x="372" y="0"/>
                              </a:lnTo>
                              <a:lnTo>
                                <a:pt x="381" y="0"/>
                              </a:lnTo>
                              <a:lnTo>
                                <a:pt x="392" y="0"/>
                              </a:lnTo>
                              <a:lnTo>
                                <a:pt x="413" y="4"/>
                              </a:lnTo>
                              <a:lnTo>
                                <a:pt x="433" y="9"/>
                              </a:lnTo>
                              <a:lnTo>
                                <a:pt x="452" y="13"/>
                              </a:lnTo>
                              <a:lnTo>
                                <a:pt x="465" y="16"/>
                              </a:lnTo>
                              <a:lnTo>
                                <a:pt x="477" y="20"/>
                              </a:lnTo>
                              <a:lnTo>
                                <a:pt x="490" y="26"/>
                              </a:lnTo>
                              <a:lnTo>
                                <a:pt x="503" y="31"/>
                              </a:lnTo>
                              <a:lnTo>
                                <a:pt x="514" y="37"/>
                              </a:lnTo>
                              <a:lnTo>
                                <a:pt x="525" y="44"/>
                              </a:lnTo>
                              <a:lnTo>
                                <a:pt x="537" y="52"/>
                              </a:lnTo>
                              <a:lnTo>
                                <a:pt x="547" y="60"/>
                              </a:lnTo>
                              <a:lnTo>
                                <a:pt x="575" y="86"/>
                              </a:lnTo>
                              <a:lnTo>
                                <a:pt x="588" y="100"/>
                              </a:lnTo>
                              <a:lnTo>
                                <a:pt x="603" y="111"/>
                              </a:lnTo>
                              <a:lnTo>
                                <a:pt x="636" y="133"/>
                              </a:lnTo>
                              <a:lnTo>
                                <a:pt x="653" y="145"/>
                              </a:lnTo>
                              <a:lnTo>
                                <a:pt x="668" y="158"/>
                              </a:lnTo>
                              <a:lnTo>
                                <a:pt x="682" y="169"/>
                              </a:lnTo>
                              <a:lnTo>
                                <a:pt x="694" y="181"/>
                              </a:lnTo>
                              <a:lnTo>
                                <a:pt x="717" y="207"/>
                              </a:lnTo>
                              <a:lnTo>
                                <a:pt x="762" y="259"/>
                              </a:lnTo>
                              <a:lnTo>
                                <a:pt x="775" y="273"/>
                              </a:lnTo>
                              <a:lnTo>
                                <a:pt x="788" y="285"/>
                              </a:lnTo>
                              <a:lnTo>
                                <a:pt x="802" y="298"/>
                              </a:lnTo>
                              <a:lnTo>
                                <a:pt x="818" y="308"/>
                              </a:lnTo>
                              <a:lnTo>
                                <a:pt x="833" y="318"/>
                              </a:lnTo>
                              <a:lnTo>
                                <a:pt x="850" y="325"/>
                              </a:lnTo>
                              <a:lnTo>
                                <a:pt x="868" y="331"/>
                              </a:lnTo>
                              <a:lnTo>
                                <a:pt x="885" y="335"/>
                              </a:lnTo>
                              <a:lnTo>
                                <a:pt x="896" y="336"/>
                              </a:lnTo>
                              <a:lnTo>
                                <a:pt x="906" y="336"/>
                              </a:lnTo>
                              <a:lnTo>
                                <a:pt x="917" y="335"/>
                              </a:lnTo>
                              <a:lnTo>
                                <a:pt x="927" y="334"/>
                              </a:lnTo>
                              <a:lnTo>
                                <a:pt x="947" y="329"/>
                              </a:lnTo>
                              <a:lnTo>
                                <a:pt x="968" y="325"/>
                              </a:lnTo>
                              <a:lnTo>
                                <a:pt x="991" y="321"/>
                              </a:lnTo>
                              <a:lnTo>
                                <a:pt x="1014" y="318"/>
                              </a:lnTo>
                              <a:lnTo>
                                <a:pt x="1037" y="317"/>
                              </a:lnTo>
                              <a:lnTo>
                                <a:pt x="1060" y="316"/>
                              </a:lnTo>
                              <a:lnTo>
                                <a:pt x="1083" y="315"/>
                              </a:lnTo>
                              <a:lnTo>
                                <a:pt x="1107" y="316"/>
                              </a:lnTo>
                              <a:lnTo>
                                <a:pt x="1130" y="317"/>
                              </a:lnTo>
                              <a:lnTo>
                                <a:pt x="1152" y="319"/>
                              </a:lnTo>
                              <a:lnTo>
                                <a:pt x="1175" y="321"/>
                              </a:lnTo>
                              <a:lnTo>
                                <a:pt x="1198" y="325"/>
                              </a:lnTo>
                              <a:lnTo>
                                <a:pt x="1220" y="328"/>
                              </a:lnTo>
                              <a:lnTo>
                                <a:pt x="1243" y="333"/>
                              </a:lnTo>
                              <a:lnTo>
                                <a:pt x="1266" y="339"/>
                              </a:lnTo>
                              <a:lnTo>
                                <a:pt x="1288" y="345"/>
                              </a:lnTo>
                              <a:lnTo>
                                <a:pt x="1332" y="358"/>
                              </a:lnTo>
                              <a:lnTo>
                                <a:pt x="1348" y="363"/>
                              </a:lnTo>
                              <a:lnTo>
                                <a:pt x="1363" y="367"/>
                              </a:lnTo>
                              <a:lnTo>
                                <a:pt x="1376" y="369"/>
                              </a:lnTo>
                              <a:lnTo>
                                <a:pt x="1382" y="369"/>
                              </a:lnTo>
                              <a:lnTo>
                                <a:pt x="1387" y="369"/>
                              </a:lnTo>
                              <a:lnTo>
                                <a:pt x="1392" y="368"/>
                              </a:lnTo>
                              <a:lnTo>
                                <a:pt x="1398" y="366"/>
                              </a:lnTo>
                              <a:lnTo>
                                <a:pt x="1403" y="363"/>
                              </a:lnTo>
                              <a:lnTo>
                                <a:pt x="1407" y="359"/>
                              </a:lnTo>
                              <a:lnTo>
                                <a:pt x="1415" y="349"/>
                              </a:lnTo>
                              <a:lnTo>
                                <a:pt x="1423" y="337"/>
                              </a:lnTo>
                              <a:lnTo>
                                <a:pt x="1430" y="327"/>
                              </a:lnTo>
                              <a:lnTo>
                                <a:pt x="1438" y="316"/>
                              </a:lnTo>
                              <a:lnTo>
                                <a:pt x="1448" y="304"/>
                              </a:lnTo>
                              <a:lnTo>
                                <a:pt x="1457" y="293"/>
                              </a:lnTo>
                              <a:lnTo>
                                <a:pt x="1469" y="282"/>
                              </a:lnTo>
                              <a:lnTo>
                                <a:pt x="1479" y="272"/>
                              </a:lnTo>
                              <a:lnTo>
                                <a:pt x="1503" y="252"/>
                              </a:lnTo>
                              <a:lnTo>
                                <a:pt x="1525" y="232"/>
                              </a:lnTo>
                              <a:lnTo>
                                <a:pt x="1584" y="178"/>
                              </a:lnTo>
                              <a:lnTo>
                                <a:pt x="1616" y="151"/>
                              </a:lnTo>
                              <a:lnTo>
                                <a:pt x="1631" y="137"/>
                              </a:lnTo>
                              <a:lnTo>
                                <a:pt x="1648" y="125"/>
                              </a:lnTo>
                              <a:lnTo>
                                <a:pt x="1665" y="113"/>
                              </a:lnTo>
                              <a:lnTo>
                                <a:pt x="1682" y="103"/>
                              </a:lnTo>
                              <a:lnTo>
                                <a:pt x="1700" y="92"/>
                              </a:lnTo>
                              <a:lnTo>
                                <a:pt x="1718" y="83"/>
                              </a:lnTo>
                              <a:lnTo>
                                <a:pt x="1737" y="76"/>
                              </a:lnTo>
                              <a:lnTo>
                                <a:pt x="1755" y="69"/>
                              </a:lnTo>
                              <a:lnTo>
                                <a:pt x="1775" y="64"/>
                              </a:lnTo>
                              <a:lnTo>
                                <a:pt x="1795" y="61"/>
                              </a:lnTo>
                              <a:lnTo>
                                <a:pt x="1815" y="58"/>
                              </a:lnTo>
                              <a:lnTo>
                                <a:pt x="1835" y="55"/>
                              </a:lnTo>
                              <a:lnTo>
                                <a:pt x="1844" y="54"/>
                              </a:lnTo>
                              <a:lnTo>
                                <a:pt x="1854" y="55"/>
                              </a:lnTo>
                              <a:lnTo>
                                <a:pt x="1863" y="58"/>
                              </a:lnTo>
                              <a:lnTo>
                                <a:pt x="1872" y="63"/>
                              </a:lnTo>
                              <a:lnTo>
                                <a:pt x="1881" y="69"/>
                              </a:lnTo>
                              <a:lnTo>
                                <a:pt x="1888" y="76"/>
                              </a:lnTo>
                              <a:lnTo>
                                <a:pt x="1894" y="84"/>
                              </a:lnTo>
                              <a:lnTo>
                                <a:pt x="1900" y="91"/>
                              </a:lnTo>
                              <a:lnTo>
                                <a:pt x="1905" y="101"/>
                              </a:lnTo>
                              <a:lnTo>
                                <a:pt x="1909" y="109"/>
                              </a:lnTo>
                              <a:lnTo>
                                <a:pt x="1912" y="119"/>
                              </a:lnTo>
                              <a:lnTo>
                                <a:pt x="1913" y="129"/>
                              </a:lnTo>
                              <a:lnTo>
                                <a:pt x="1914" y="140"/>
                              </a:lnTo>
                              <a:lnTo>
                                <a:pt x="1914" y="152"/>
                              </a:lnTo>
                              <a:lnTo>
                                <a:pt x="1913" y="176"/>
                              </a:lnTo>
                              <a:lnTo>
                                <a:pt x="1911" y="199"/>
                              </a:lnTo>
                              <a:lnTo>
                                <a:pt x="1909" y="222"/>
                              </a:lnTo>
                              <a:lnTo>
                                <a:pt x="1905" y="271"/>
                              </a:lnTo>
                              <a:lnTo>
                                <a:pt x="1898" y="320"/>
                              </a:lnTo>
                              <a:lnTo>
                                <a:pt x="1896" y="344"/>
                              </a:lnTo>
                              <a:lnTo>
                                <a:pt x="1894" y="369"/>
                              </a:lnTo>
                              <a:lnTo>
                                <a:pt x="1894" y="393"/>
                              </a:lnTo>
                              <a:lnTo>
                                <a:pt x="1894" y="418"/>
                              </a:lnTo>
                              <a:lnTo>
                                <a:pt x="1894" y="438"/>
                              </a:lnTo>
                              <a:lnTo>
                                <a:pt x="1893" y="456"/>
                              </a:lnTo>
                              <a:lnTo>
                                <a:pt x="1892" y="474"/>
                              </a:lnTo>
                              <a:lnTo>
                                <a:pt x="1890" y="493"/>
                              </a:lnTo>
                              <a:lnTo>
                                <a:pt x="1887" y="511"/>
                              </a:lnTo>
                              <a:lnTo>
                                <a:pt x="1883" y="529"/>
                              </a:lnTo>
                              <a:lnTo>
                                <a:pt x="1879" y="547"/>
                              </a:lnTo>
                              <a:lnTo>
                                <a:pt x="1872" y="566"/>
                              </a:lnTo>
                              <a:lnTo>
                                <a:pt x="1861" y="601"/>
                              </a:lnTo>
                              <a:lnTo>
                                <a:pt x="1855" y="619"/>
                              </a:lnTo>
                              <a:lnTo>
                                <a:pt x="1850" y="637"/>
                              </a:lnTo>
                              <a:lnTo>
                                <a:pt x="1846" y="655"/>
                              </a:lnTo>
                              <a:lnTo>
                                <a:pt x="1843" y="672"/>
                              </a:lnTo>
                              <a:lnTo>
                                <a:pt x="1841" y="691"/>
                              </a:lnTo>
                              <a:lnTo>
                                <a:pt x="1841" y="710"/>
                              </a:lnTo>
                              <a:lnTo>
                                <a:pt x="1842" y="726"/>
                              </a:lnTo>
                              <a:lnTo>
                                <a:pt x="1844" y="740"/>
                              </a:lnTo>
                              <a:lnTo>
                                <a:pt x="1848" y="772"/>
                              </a:lnTo>
                              <a:lnTo>
                                <a:pt x="1852" y="802"/>
                              </a:lnTo>
                              <a:lnTo>
                                <a:pt x="1854" y="817"/>
                              </a:lnTo>
                              <a:lnTo>
                                <a:pt x="1855" y="833"/>
                              </a:lnTo>
                              <a:lnTo>
                                <a:pt x="1854" y="849"/>
                              </a:lnTo>
                              <a:lnTo>
                                <a:pt x="1851" y="863"/>
                              </a:lnTo>
                              <a:lnTo>
                                <a:pt x="1848" y="878"/>
                              </a:lnTo>
                              <a:lnTo>
                                <a:pt x="1844" y="891"/>
                              </a:lnTo>
                              <a:lnTo>
                                <a:pt x="1834" y="920"/>
                              </a:lnTo>
                              <a:lnTo>
                                <a:pt x="1823" y="948"/>
                              </a:lnTo>
                              <a:lnTo>
                                <a:pt x="1818" y="963"/>
                              </a:lnTo>
                              <a:lnTo>
                                <a:pt x="1815" y="980"/>
                              </a:lnTo>
                              <a:lnTo>
                                <a:pt x="1814" y="996"/>
                              </a:lnTo>
                              <a:lnTo>
                                <a:pt x="1815" y="1013"/>
                              </a:lnTo>
                              <a:lnTo>
                                <a:pt x="1816" y="1029"/>
                              </a:lnTo>
                              <a:lnTo>
                                <a:pt x="1819" y="1046"/>
                              </a:lnTo>
                              <a:lnTo>
                                <a:pt x="1822" y="1062"/>
                              </a:lnTo>
                              <a:lnTo>
                                <a:pt x="1826" y="1078"/>
                              </a:lnTo>
                              <a:lnTo>
                                <a:pt x="1845" y="1144"/>
                              </a:lnTo>
                              <a:lnTo>
                                <a:pt x="1849" y="1161"/>
                              </a:lnTo>
                              <a:lnTo>
                                <a:pt x="1852" y="1177"/>
                              </a:lnTo>
                              <a:lnTo>
                                <a:pt x="1855" y="1193"/>
                              </a:lnTo>
                              <a:lnTo>
                                <a:pt x="1856" y="1210"/>
                              </a:lnTo>
                              <a:lnTo>
                                <a:pt x="1857" y="1233"/>
                              </a:lnTo>
                              <a:lnTo>
                                <a:pt x="1856" y="1257"/>
                              </a:lnTo>
                              <a:lnTo>
                                <a:pt x="1854" y="1307"/>
                              </a:lnTo>
                              <a:lnTo>
                                <a:pt x="1851" y="1333"/>
                              </a:lnTo>
                              <a:lnTo>
                                <a:pt x="1850" y="1358"/>
                              </a:lnTo>
                              <a:lnTo>
                                <a:pt x="1851" y="1383"/>
                              </a:lnTo>
                              <a:lnTo>
                                <a:pt x="1852" y="1407"/>
                              </a:lnTo>
                              <a:lnTo>
                                <a:pt x="1856" y="1430"/>
                              </a:lnTo>
                              <a:lnTo>
                                <a:pt x="1858" y="1441"/>
                              </a:lnTo>
                              <a:lnTo>
                                <a:pt x="1861" y="1453"/>
                              </a:lnTo>
                              <a:lnTo>
                                <a:pt x="1864" y="1463"/>
                              </a:lnTo>
                              <a:lnTo>
                                <a:pt x="1868" y="1474"/>
                              </a:lnTo>
                              <a:lnTo>
                                <a:pt x="1873" y="1483"/>
                              </a:lnTo>
                              <a:lnTo>
                                <a:pt x="1879" y="1492"/>
                              </a:lnTo>
                              <a:lnTo>
                                <a:pt x="1885" y="1502"/>
                              </a:lnTo>
                              <a:lnTo>
                                <a:pt x="1892" y="1510"/>
                              </a:lnTo>
                              <a:lnTo>
                                <a:pt x="1900" y="1517"/>
                              </a:lnTo>
                              <a:lnTo>
                                <a:pt x="1910" y="1525"/>
                              </a:lnTo>
                              <a:lnTo>
                                <a:pt x="1920" y="1531"/>
                              </a:lnTo>
                              <a:lnTo>
                                <a:pt x="1931" y="1537"/>
                              </a:lnTo>
                              <a:lnTo>
                                <a:pt x="1943" y="1543"/>
                              </a:lnTo>
                              <a:lnTo>
                                <a:pt x="1957" y="1547"/>
                              </a:lnTo>
                              <a:lnTo>
                                <a:pt x="1976" y="1552"/>
                              </a:lnTo>
                              <a:lnTo>
                                <a:pt x="1994" y="1556"/>
                              </a:lnTo>
                              <a:lnTo>
                                <a:pt x="2013" y="1558"/>
                              </a:lnTo>
                              <a:lnTo>
                                <a:pt x="2032" y="1560"/>
                              </a:lnTo>
                              <a:lnTo>
                                <a:pt x="2051" y="1561"/>
                              </a:lnTo>
                              <a:lnTo>
                                <a:pt x="2069" y="1561"/>
                              </a:lnTo>
                              <a:lnTo>
                                <a:pt x="2107" y="1561"/>
                              </a:lnTo>
                              <a:lnTo>
                                <a:pt x="2146" y="1558"/>
                              </a:lnTo>
                              <a:lnTo>
                                <a:pt x="2183" y="1556"/>
                              </a:lnTo>
                              <a:lnTo>
                                <a:pt x="2221" y="1554"/>
                              </a:lnTo>
                              <a:lnTo>
                                <a:pt x="2259" y="1553"/>
                              </a:lnTo>
                              <a:lnTo>
                                <a:pt x="2542" y="1553"/>
                              </a:lnTo>
                              <a:lnTo>
                                <a:pt x="2553" y="1553"/>
                              </a:lnTo>
                              <a:lnTo>
                                <a:pt x="2562" y="1554"/>
                              </a:lnTo>
                              <a:lnTo>
                                <a:pt x="2584" y="1559"/>
                              </a:lnTo>
                              <a:lnTo>
                                <a:pt x="2606" y="1567"/>
                              </a:lnTo>
                              <a:lnTo>
                                <a:pt x="2629" y="1575"/>
                              </a:lnTo>
                              <a:lnTo>
                                <a:pt x="2675" y="1594"/>
                              </a:lnTo>
                              <a:lnTo>
                                <a:pt x="2695" y="1603"/>
                              </a:lnTo>
                              <a:lnTo>
                                <a:pt x="2715" y="1609"/>
                              </a:lnTo>
                              <a:lnTo>
                                <a:pt x="2779" y="1628"/>
                              </a:lnTo>
                              <a:lnTo>
                                <a:pt x="2843" y="1647"/>
                              </a:lnTo>
                              <a:lnTo>
                                <a:pt x="2874" y="1657"/>
                              </a:lnTo>
                              <a:lnTo>
                                <a:pt x="2905" y="1668"/>
                              </a:lnTo>
                              <a:lnTo>
                                <a:pt x="2935" y="1680"/>
                              </a:lnTo>
                              <a:lnTo>
                                <a:pt x="2966" y="1694"/>
                              </a:lnTo>
                              <a:lnTo>
                                <a:pt x="2983" y="1703"/>
                              </a:lnTo>
                              <a:lnTo>
                                <a:pt x="3000" y="1714"/>
                              </a:lnTo>
                              <a:lnTo>
                                <a:pt x="3016" y="1724"/>
                              </a:lnTo>
                              <a:lnTo>
                                <a:pt x="3030" y="1735"/>
                              </a:lnTo>
                              <a:lnTo>
                                <a:pt x="3044" y="1746"/>
                              </a:lnTo>
                              <a:lnTo>
                                <a:pt x="3056" y="1757"/>
                              </a:lnTo>
                              <a:lnTo>
                                <a:pt x="3069" y="1770"/>
                              </a:lnTo>
                              <a:lnTo>
                                <a:pt x="3079" y="1783"/>
                              </a:lnTo>
                              <a:lnTo>
                                <a:pt x="3091" y="1796"/>
                              </a:lnTo>
                              <a:lnTo>
                                <a:pt x="3101" y="1810"/>
                              </a:lnTo>
                              <a:lnTo>
                                <a:pt x="3121" y="1839"/>
                              </a:lnTo>
                              <a:lnTo>
                                <a:pt x="3140" y="1870"/>
                              </a:lnTo>
                              <a:lnTo>
                                <a:pt x="3160" y="1904"/>
                              </a:lnTo>
                              <a:lnTo>
                                <a:pt x="3187" y="1950"/>
                              </a:lnTo>
                              <a:lnTo>
                                <a:pt x="3216" y="1996"/>
                              </a:lnTo>
                              <a:lnTo>
                                <a:pt x="3245" y="2042"/>
                              </a:lnTo>
                              <a:lnTo>
                                <a:pt x="3273" y="2089"/>
                              </a:lnTo>
                              <a:lnTo>
                                <a:pt x="3304" y="2141"/>
                              </a:lnTo>
                              <a:lnTo>
                                <a:pt x="3334" y="2194"/>
                              </a:lnTo>
                              <a:lnTo>
                                <a:pt x="3364" y="2246"/>
                              </a:lnTo>
                              <a:lnTo>
                                <a:pt x="3392" y="2300"/>
                              </a:lnTo>
                              <a:lnTo>
                                <a:pt x="3419" y="2353"/>
                              </a:lnTo>
                              <a:lnTo>
                                <a:pt x="3446" y="2407"/>
                              </a:lnTo>
                              <a:lnTo>
                                <a:pt x="3471" y="2463"/>
                              </a:lnTo>
                              <a:lnTo>
                                <a:pt x="3494" y="2519"/>
                              </a:lnTo>
                              <a:lnTo>
                                <a:pt x="3521" y="2590"/>
                              </a:lnTo>
                              <a:lnTo>
                                <a:pt x="3546" y="2662"/>
                              </a:lnTo>
                              <a:lnTo>
                                <a:pt x="3570" y="2735"/>
                              </a:lnTo>
                              <a:lnTo>
                                <a:pt x="3580" y="2772"/>
                              </a:lnTo>
                              <a:lnTo>
                                <a:pt x="3591" y="2808"/>
                              </a:lnTo>
                              <a:lnTo>
                                <a:pt x="3599" y="2846"/>
                              </a:lnTo>
                              <a:lnTo>
                                <a:pt x="3608" y="2882"/>
                              </a:lnTo>
                              <a:lnTo>
                                <a:pt x="3616" y="2920"/>
                              </a:lnTo>
                              <a:lnTo>
                                <a:pt x="3622" y="2957"/>
                              </a:lnTo>
                              <a:lnTo>
                                <a:pt x="3628" y="2995"/>
                              </a:lnTo>
                              <a:lnTo>
                                <a:pt x="3633" y="3032"/>
                              </a:lnTo>
                              <a:lnTo>
                                <a:pt x="3636" y="3071"/>
                              </a:lnTo>
                              <a:lnTo>
                                <a:pt x="3640" y="3109"/>
                              </a:lnTo>
                              <a:lnTo>
                                <a:pt x="3643" y="3157"/>
                              </a:lnTo>
                              <a:lnTo>
                                <a:pt x="3645" y="3205"/>
                              </a:lnTo>
                              <a:lnTo>
                                <a:pt x="3646" y="3253"/>
                              </a:lnTo>
                              <a:lnTo>
                                <a:pt x="3646" y="3302"/>
                              </a:lnTo>
                              <a:lnTo>
                                <a:pt x="3644" y="3350"/>
                              </a:lnTo>
                              <a:lnTo>
                                <a:pt x="3642" y="3374"/>
                              </a:lnTo>
                              <a:lnTo>
                                <a:pt x="3639" y="3398"/>
                              </a:lnTo>
                              <a:lnTo>
                                <a:pt x="3635" y="3421"/>
                              </a:lnTo>
                              <a:lnTo>
                                <a:pt x="3632" y="3445"/>
                              </a:lnTo>
                              <a:lnTo>
                                <a:pt x="3627" y="3469"/>
                              </a:lnTo>
                              <a:lnTo>
                                <a:pt x="3622" y="3492"/>
                              </a:lnTo>
                              <a:lnTo>
                                <a:pt x="3618" y="3506"/>
                              </a:lnTo>
                              <a:lnTo>
                                <a:pt x="3612" y="3523"/>
                              </a:lnTo>
                              <a:lnTo>
                                <a:pt x="3599" y="3559"/>
                              </a:lnTo>
                              <a:lnTo>
                                <a:pt x="3584" y="3599"/>
                              </a:lnTo>
                              <a:lnTo>
                                <a:pt x="3578" y="3620"/>
                              </a:lnTo>
                              <a:lnTo>
                                <a:pt x="3572" y="3641"/>
                              </a:lnTo>
                              <a:lnTo>
                                <a:pt x="3568" y="3663"/>
                              </a:lnTo>
                              <a:lnTo>
                                <a:pt x="3563" y="3682"/>
                              </a:lnTo>
                              <a:lnTo>
                                <a:pt x="3562" y="3702"/>
                              </a:lnTo>
                              <a:lnTo>
                                <a:pt x="3562" y="3722"/>
                              </a:lnTo>
                              <a:lnTo>
                                <a:pt x="3563" y="3731"/>
                              </a:lnTo>
                              <a:lnTo>
                                <a:pt x="3564" y="3740"/>
                              </a:lnTo>
                              <a:lnTo>
                                <a:pt x="3568" y="3748"/>
                              </a:lnTo>
                              <a:lnTo>
                                <a:pt x="3570" y="3757"/>
                              </a:lnTo>
                              <a:lnTo>
                                <a:pt x="3574" y="3765"/>
                              </a:lnTo>
                              <a:lnTo>
                                <a:pt x="3578" y="3772"/>
                              </a:lnTo>
                              <a:lnTo>
                                <a:pt x="3583" y="3778"/>
                              </a:lnTo>
                              <a:lnTo>
                                <a:pt x="3590" y="3785"/>
                              </a:lnTo>
                              <a:lnTo>
                                <a:pt x="3604" y="3797"/>
                              </a:lnTo>
                              <a:lnTo>
                                <a:pt x="3620" y="3810"/>
                              </a:lnTo>
                              <a:lnTo>
                                <a:pt x="3635" y="3821"/>
                              </a:lnTo>
                              <a:lnTo>
                                <a:pt x="3652" y="3833"/>
                              </a:lnTo>
                              <a:lnTo>
                                <a:pt x="3685" y="3855"/>
                              </a:lnTo>
                              <a:lnTo>
                                <a:pt x="3718" y="3875"/>
                              </a:lnTo>
                              <a:lnTo>
                                <a:pt x="3743" y="3890"/>
                              </a:lnTo>
                              <a:lnTo>
                                <a:pt x="3768" y="3903"/>
                              </a:lnTo>
                              <a:lnTo>
                                <a:pt x="3794" y="3915"/>
                              </a:lnTo>
                              <a:lnTo>
                                <a:pt x="3821" y="3925"/>
                              </a:lnTo>
                              <a:lnTo>
                                <a:pt x="3847" y="3934"/>
                              </a:lnTo>
                              <a:lnTo>
                                <a:pt x="3875" y="3942"/>
                              </a:lnTo>
                              <a:lnTo>
                                <a:pt x="3902" y="3950"/>
                              </a:lnTo>
                              <a:lnTo>
                                <a:pt x="3931" y="3957"/>
                              </a:lnTo>
                              <a:lnTo>
                                <a:pt x="3987" y="3968"/>
                              </a:lnTo>
                              <a:lnTo>
                                <a:pt x="4043" y="3981"/>
                              </a:lnTo>
                              <a:lnTo>
                                <a:pt x="4099" y="3993"/>
                              </a:lnTo>
                              <a:lnTo>
                                <a:pt x="4127" y="4001"/>
                              </a:lnTo>
                              <a:lnTo>
                                <a:pt x="4154" y="4009"/>
                              </a:lnTo>
                              <a:lnTo>
                                <a:pt x="4180" y="4017"/>
                              </a:lnTo>
                              <a:lnTo>
                                <a:pt x="4206" y="4028"/>
                              </a:lnTo>
                              <a:lnTo>
                                <a:pt x="4231" y="4039"/>
                              </a:lnTo>
                              <a:lnTo>
                                <a:pt x="4256" y="4051"/>
                              </a:lnTo>
                              <a:lnTo>
                                <a:pt x="4305" y="4078"/>
                              </a:lnTo>
                              <a:lnTo>
                                <a:pt x="4354" y="4105"/>
                              </a:lnTo>
                              <a:lnTo>
                                <a:pt x="4402" y="4132"/>
                              </a:lnTo>
                              <a:lnTo>
                                <a:pt x="4427" y="4146"/>
                              </a:lnTo>
                              <a:lnTo>
                                <a:pt x="4451" y="4158"/>
                              </a:lnTo>
                              <a:lnTo>
                                <a:pt x="4476" y="4170"/>
                              </a:lnTo>
                              <a:lnTo>
                                <a:pt x="4501" y="4180"/>
                              </a:lnTo>
                              <a:lnTo>
                                <a:pt x="4527" y="4190"/>
                              </a:lnTo>
                              <a:lnTo>
                                <a:pt x="4553" y="4197"/>
                              </a:lnTo>
                              <a:lnTo>
                                <a:pt x="4579" y="4203"/>
                              </a:lnTo>
                              <a:lnTo>
                                <a:pt x="4605" y="4208"/>
                              </a:lnTo>
                              <a:lnTo>
                                <a:pt x="4631" y="4212"/>
                              </a:lnTo>
                              <a:lnTo>
                                <a:pt x="4656" y="4216"/>
                              </a:lnTo>
                              <a:lnTo>
                                <a:pt x="4682" y="4219"/>
                              </a:lnTo>
                              <a:lnTo>
                                <a:pt x="4708" y="4221"/>
                              </a:lnTo>
                              <a:lnTo>
                                <a:pt x="4760" y="4223"/>
                              </a:lnTo>
                              <a:lnTo>
                                <a:pt x="4812" y="4223"/>
                              </a:lnTo>
                              <a:lnTo>
                                <a:pt x="4865" y="4223"/>
                              </a:lnTo>
                              <a:lnTo>
                                <a:pt x="4918" y="4223"/>
                              </a:lnTo>
                              <a:lnTo>
                                <a:pt x="4970" y="4224"/>
                              </a:lnTo>
                              <a:lnTo>
                                <a:pt x="5019" y="4226"/>
                              </a:lnTo>
                              <a:lnTo>
                                <a:pt x="5068" y="4230"/>
                              </a:lnTo>
                              <a:lnTo>
                                <a:pt x="5117" y="4235"/>
                              </a:lnTo>
                              <a:lnTo>
                                <a:pt x="5165" y="4242"/>
                              </a:lnTo>
                              <a:lnTo>
                                <a:pt x="5213" y="4250"/>
                              </a:lnTo>
                              <a:lnTo>
                                <a:pt x="5261" y="4259"/>
                              </a:lnTo>
                              <a:lnTo>
                                <a:pt x="5309" y="4270"/>
                              </a:lnTo>
                              <a:lnTo>
                                <a:pt x="5356" y="4282"/>
                              </a:lnTo>
                              <a:lnTo>
                                <a:pt x="5387" y="4291"/>
                              </a:lnTo>
                              <a:lnTo>
                                <a:pt x="5417" y="4302"/>
                              </a:lnTo>
                              <a:lnTo>
                                <a:pt x="5433" y="4308"/>
                              </a:lnTo>
                              <a:lnTo>
                                <a:pt x="5446" y="4315"/>
                              </a:lnTo>
                              <a:lnTo>
                                <a:pt x="5461" y="4323"/>
                              </a:lnTo>
                              <a:lnTo>
                                <a:pt x="5474" y="4331"/>
                              </a:lnTo>
                              <a:lnTo>
                                <a:pt x="5486" y="4341"/>
                              </a:lnTo>
                              <a:lnTo>
                                <a:pt x="5498" y="4350"/>
                              </a:lnTo>
                              <a:lnTo>
                                <a:pt x="5508" y="4362"/>
                              </a:lnTo>
                              <a:lnTo>
                                <a:pt x="5517" y="4374"/>
                              </a:lnTo>
                              <a:lnTo>
                                <a:pt x="5525" y="4388"/>
                              </a:lnTo>
                              <a:lnTo>
                                <a:pt x="5531" y="4402"/>
                              </a:lnTo>
                              <a:lnTo>
                                <a:pt x="5536" y="4418"/>
                              </a:lnTo>
                              <a:lnTo>
                                <a:pt x="5539" y="4436"/>
                              </a:lnTo>
                              <a:lnTo>
                                <a:pt x="5541" y="4458"/>
                              </a:lnTo>
                              <a:lnTo>
                                <a:pt x="5542" y="4483"/>
                              </a:lnTo>
                              <a:lnTo>
                                <a:pt x="5541" y="4508"/>
                              </a:lnTo>
                              <a:lnTo>
                                <a:pt x="5538" y="4535"/>
                              </a:lnTo>
                              <a:lnTo>
                                <a:pt x="5536" y="4547"/>
                              </a:lnTo>
                              <a:lnTo>
                                <a:pt x="5533" y="4560"/>
                              </a:lnTo>
                              <a:lnTo>
                                <a:pt x="5530" y="4572"/>
                              </a:lnTo>
                              <a:lnTo>
                                <a:pt x="5525" y="4584"/>
                              </a:lnTo>
                              <a:lnTo>
                                <a:pt x="5520" y="4594"/>
                              </a:lnTo>
                              <a:lnTo>
                                <a:pt x="5513" y="4605"/>
                              </a:lnTo>
                              <a:lnTo>
                                <a:pt x="5506" y="4613"/>
                              </a:lnTo>
                              <a:lnTo>
                                <a:pt x="5498" y="4621"/>
                              </a:lnTo>
                              <a:lnTo>
                                <a:pt x="5490" y="4626"/>
                              </a:lnTo>
                              <a:lnTo>
                                <a:pt x="5484" y="4630"/>
                              </a:lnTo>
                              <a:lnTo>
                                <a:pt x="5477" y="4634"/>
                              </a:lnTo>
                              <a:lnTo>
                                <a:pt x="5468" y="4637"/>
                              </a:lnTo>
                              <a:lnTo>
                                <a:pt x="5452" y="4642"/>
                              </a:lnTo>
                              <a:lnTo>
                                <a:pt x="5434" y="4645"/>
                              </a:lnTo>
                              <a:lnTo>
                                <a:pt x="5415" y="4647"/>
                              </a:lnTo>
                              <a:lnTo>
                                <a:pt x="5395" y="4647"/>
                              </a:lnTo>
                              <a:lnTo>
                                <a:pt x="5376" y="4647"/>
                              </a:lnTo>
                              <a:lnTo>
                                <a:pt x="5355" y="4644"/>
                              </a:lnTo>
                              <a:lnTo>
                                <a:pt x="5314" y="4640"/>
                              </a:lnTo>
                              <a:lnTo>
                                <a:pt x="5273" y="4634"/>
                              </a:lnTo>
                              <a:lnTo>
                                <a:pt x="5237" y="4630"/>
                              </a:lnTo>
                              <a:lnTo>
                                <a:pt x="5219" y="4628"/>
                              </a:lnTo>
                              <a:lnTo>
                                <a:pt x="5204" y="4627"/>
                              </a:lnTo>
                              <a:lnTo>
                                <a:pt x="5155" y="4626"/>
                              </a:lnTo>
                              <a:lnTo>
                                <a:pt x="5107" y="4624"/>
                              </a:lnTo>
                              <a:lnTo>
                                <a:pt x="5011" y="4616"/>
                              </a:lnTo>
                              <a:lnTo>
                                <a:pt x="4915" y="4609"/>
                              </a:lnTo>
                              <a:lnTo>
                                <a:pt x="4820" y="4602"/>
                              </a:lnTo>
                              <a:lnTo>
                                <a:pt x="4779" y="4600"/>
                              </a:lnTo>
                              <a:lnTo>
                                <a:pt x="4738" y="4600"/>
                              </a:lnTo>
                              <a:lnTo>
                                <a:pt x="4656" y="4600"/>
                              </a:lnTo>
                              <a:lnTo>
                                <a:pt x="4615" y="4601"/>
                              </a:lnTo>
                              <a:lnTo>
                                <a:pt x="4574" y="4600"/>
                              </a:lnTo>
                              <a:lnTo>
                                <a:pt x="4534" y="4597"/>
                              </a:lnTo>
                              <a:lnTo>
                                <a:pt x="4514" y="4595"/>
                              </a:lnTo>
                              <a:lnTo>
                                <a:pt x="4494" y="4593"/>
                              </a:lnTo>
                              <a:lnTo>
                                <a:pt x="4455" y="4587"/>
                              </a:lnTo>
                              <a:lnTo>
                                <a:pt x="4418" y="4578"/>
                              </a:lnTo>
                              <a:lnTo>
                                <a:pt x="4380" y="4568"/>
                              </a:lnTo>
                              <a:lnTo>
                                <a:pt x="4344" y="4557"/>
                              </a:lnTo>
                              <a:lnTo>
                                <a:pt x="4270" y="4534"/>
                              </a:lnTo>
                              <a:lnTo>
                                <a:pt x="4233" y="4522"/>
                              </a:lnTo>
                              <a:lnTo>
                                <a:pt x="4197" y="4511"/>
                              </a:lnTo>
                              <a:lnTo>
                                <a:pt x="4116" y="4488"/>
                              </a:lnTo>
                              <a:lnTo>
                                <a:pt x="4035" y="4466"/>
                              </a:lnTo>
                              <a:lnTo>
                                <a:pt x="3994" y="4456"/>
                              </a:lnTo>
                              <a:lnTo>
                                <a:pt x="3954" y="4446"/>
                              </a:lnTo>
                              <a:lnTo>
                                <a:pt x="3913" y="4438"/>
                              </a:lnTo>
                              <a:lnTo>
                                <a:pt x="3871" y="4429"/>
                              </a:lnTo>
                              <a:lnTo>
                                <a:pt x="3832" y="4424"/>
                              </a:lnTo>
                              <a:lnTo>
                                <a:pt x="3792" y="4420"/>
                              </a:lnTo>
                              <a:lnTo>
                                <a:pt x="3752" y="4416"/>
                              </a:lnTo>
                              <a:lnTo>
                                <a:pt x="3713" y="4414"/>
                              </a:lnTo>
                              <a:lnTo>
                                <a:pt x="3672" y="4411"/>
                              </a:lnTo>
                              <a:lnTo>
                                <a:pt x="3632" y="4407"/>
                              </a:lnTo>
                              <a:lnTo>
                                <a:pt x="3593" y="4402"/>
                              </a:lnTo>
                              <a:lnTo>
                                <a:pt x="3553" y="4395"/>
                              </a:lnTo>
                              <a:lnTo>
                                <a:pt x="3520" y="4388"/>
                              </a:lnTo>
                              <a:lnTo>
                                <a:pt x="3486" y="4378"/>
                              </a:lnTo>
                              <a:lnTo>
                                <a:pt x="3453" y="4367"/>
                              </a:lnTo>
                              <a:lnTo>
                                <a:pt x="3419" y="4355"/>
                              </a:lnTo>
                              <a:lnTo>
                                <a:pt x="3387" y="4342"/>
                              </a:lnTo>
                              <a:lnTo>
                                <a:pt x="3355" y="4326"/>
                              </a:lnTo>
                              <a:lnTo>
                                <a:pt x="3325" y="4311"/>
                              </a:lnTo>
                              <a:lnTo>
                                <a:pt x="3294" y="4294"/>
                              </a:lnTo>
                              <a:lnTo>
                                <a:pt x="3283" y="4286"/>
                              </a:lnTo>
                              <a:lnTo>
                                <a:pt x="3268" y="4274"/>
                              </a:lnTo>
                              <a:lnTo>
                                <a:pt x="3251" y="4263"/>
                              </a:lnTo>
                              <a:lnTo>
                                <a:pt x="3235" y="4251"/>
                              </a:lnTo>
                              <a:lnTo>
                                <a:pt x="3226" y="4247"/>
                              </a:lnTo>
                              <a:lnTo>
                                <a:pt x="3217" y="4243"/>
                              </a:lnTo>
                              <a:lnTo>
                                <a:pt x="3209" y="4241"/>
                              </a:lnTo>
                              <a:lnTo>
                                <a:pt x="3201" y="4240"/>
                              </a:lnTo>
                              <a:lnTo>
                                <a:pt x="3193" y="4241"/>
                              </a:lnTo>
                              <a:lnTo>
                                <a:pt x="3187" y="4244"/>
                              </a:lnTo>
                              <a:lnTo>
                                <a:pt x="3180" y="4248"/>
                              </a:lnTo>
                              <a:lnTo>
                                <a:pt x="3174" y="4255"/>
                              </a:lnTo>
                              <a:lnTo>
                                <a:pt x="3170" y="4264"/>
                              </a:lnTo>
                              <a:lnTo>
                                <a:pt x="3167" y="4272"/>
                              </a:lnTo>
                              <a:lnTo>
                                <a:pt x="3164" y="4281"/>
                              </a:lnTo>
                              <a:lnTo>
                                <a:pt x="3162" y="4292"/>
                              </a:lnTo>
                              <a:lnTo>
                                <a:pt x="3160" y="4314"/>
                              </a:lnTo>
                              <a:lnTo>
                                <a:pt x="3160" y="4337"/>
                              </a:lnTo>
                              <a:lnTo>
                                <a:pt x="3161" y="4360"/>
                              </a:lnTo>
                              <a:lnTo>
                                <a:pt x="3162" y="4383"/>
                              </a:lnTo>
                              <a:lnTo>
                                <a:pt x="3164" y="4403"/>
                              </a:lnTo>
                              <a:lnTo>
                                <a:pt x="3164" y="4422"/>
                              </a:lnTo>
                              <a:lnTo>
                                <a:pt x="3163" y="4446"/>
                              </a:lnTo>
                              <a:lnTo>
                                <a:pt x="3161" y="4470"/>
                              </a:lnTo>
                              <a:lnTo>
                                <a:pt x="3159" y="4483"/>
                              </a:lnTo>
                              <a:lnTo>
                                <a:pt x="3157" y="4494"/>
                              </a:lnTo>
                              <a:lnTo>
                                <a:pt x="3153" y="4506"/>
                              </a:lnTo>
                              <a:lnTo>
                                <a:pt x="3149" y="4516"/>
                              </a:lnTo>
                              <a:lnTo>
                                <a:pt x="3145" y="4527"/>
                              </a:lnTo>
                              <a:lnTo>
                                <a:pt x="3140" y="4536"/>
                              </a:lnTo>
                              <a:lnTo>
                                <a:pt x="3133" y="4545"/>
                              </a:lnTo>
                              <a:lnTo>
                                <a:pt x="3125" y="4554"/>
                              </a:lnTo>
                              <a:lnTo>
                                <a:pt x="3116" y="4560"/>
                              </a:lnTo>
                              <a:lnTo>
                                <a:pt x="3105" y="4566"/>
                              </a:lnTo>
                              <a:lnTo>
                                <a:pt x="3094" y="4571"/>
                              </a:lnTo>
                              <a:lnTo>
                                <a:pt x="3081" y="4575"/>
                              </a:lnTo>
                              <a:lnTo>
                                <a:pt x="3064" y="4578"/>
                              </a:lnTo>
                              <a:lnTo>
                                <a:pt x="3046" y="4580"/>
                              </a:lnTo>
                              <a:lnTo>
                                <a:pt x="3011" y="4583"/>
                              </a:lnTo>
                              <a:lnTo>
                                <a:pt x="2975" y="4586"/>
                              </a:lnTo>
                              <a:lnTo>
                                <a:pt x="2940" y="4589"/>
                              </a:lnTo>
                              <a:lnTo>
                                <a:pt x="2857" y="4599"/>
                              </a:lnTo>
                              <a:lnTo>
                                <a:pt x="2815" y="4603"/>
                              </a:lnTo>
                              <a:lnTo>
                                <a:pt x="2775" y="4607"/>
                              </a:lnTo>
                              <a:lnTo>
                                <a:pt x="2733" y="4609"/>
                              </a:lnTo>
                              <a:lnTo>
                                <a:pt x="2691" y="4610"/>
                              </a:lnTo>
                              <a:lnTo>
                                <a:pt x="2650" y="4608"/>
                              </a:lnTo>
                              <a:lnTo>
                                <a:pt x="2609" y="4605"/>
                              </a:lnTo>
                              <a:lnTo>
                                <a:pt x="2561" y="4600"/>
                              </a:lnTo>
                              <a:lnTo>
                                <a:pt x="2513" y="4592"/>
                              </a:lnTo>
                              <a:lnTo>
                                <a:pt x="2465" y="4586"/>
                              </a:lnTo>
                              <a:lnTo>
                                <a:pt x="2416" y="4582"/>
                              </a:lnTo>
                              <a:lnTo>
                                <a:pt x="2392" y="4581"/>
                              </a:lnTo>
                              <a:lnTo>
                                <a:pt x="2368" y="4581"/>
                              </a:lnTo>
                              <a:lnTo>
                                <a:pt x="2344" y="4581"/>
                              </a:lnTo>
                              <a:lnTo>
                                <a:pt x="2321" y="4583"/>
                              </a:lnTo>
                              <a:lnTo>
                                <a:pt x="2297" y="4586"/>
                              </a:lnTo>
                              <a:lnTo>
                                <a:pt x="2273" y="4590"/>
                              </a:lnTo>
                              <a:lnTo>
                                <a:pt x="2249" y="4596"/>
                              </a:lnTo>
                              <a:lnTo>
                                <a:pt x="2226" y="4605"/>
                              </a:lnTo>
                              <a:lnTo>
                                <a:pt x="2205" y="4611"/>
                              </a:lnTo>
                              <a:lnTo>
                                <a:pt x="2185" y="4616"/>
                              </a:lnTo>
                              <a:lnTo>
                                <a:pt x="2165" y="4618"/>
                              </a:lnTo>
                              <a:lnTo>
                                <a:pt x="2147" y="4619"/>
                              </a:lnTo>
                              <a:lnTo>
                                <a:pt x="2107" y="4621"/>
                              </a:lnTo>
                              <a:lnTo>
                                <a:pt x="2087" y="4623"/>
                              </a:lnTo>
                              <a:lnTo>
                                <a:pt x="2065" y="4626"/>
                              </a:lnTo>
                              <a:lnTo>
                                <a:pt x="2040" y="4631"/>
                              </a:lnTo>
                              <a:lnTo>
                                <a:pt x="2015" y="4637"/>
                              </a:lnTo>
                              <a:lnTo>
                                <a:pt x="1990" y="4644"/>
                              </a:lnTo>
                              <a:lnTo>
                                <a:pt x="1965" y="4652"/>
                              </a:lnTo>
                              <a:lnTo>
                                <a:pt x="1937" y="4657"/>
                              </a:lnTo>
                              <a:lnTo>
                                <a:pt x="1907" y="4661"/>
                              </a:lnTo>
                              <a:lnTo>
                                <a:pt x="1878" y="4664"/>
                              </a:lnTo>
                              <a:lnTo>
                                <a:pt x="1847" y="4665"/>
                              </a:lnTo>
                              <a:lnTo>
                                <a:pt x="1787" y="4668"/>
                              </a:lnTo>
                              <a:lnTo>
                                <a:pt x="1758" y="4672"/>
                              </a:lnTo>
                              <a:lnTo>
                                <a:pt x="1728" y="4675"/>
                              </a:lnTo>
                              <a:lnTo>
                                <a:pt x="1705" y="4679"/>
                              </a:lnTo>
                              <a:lnTo>
                                <a:pt x="1683" y="4683"/>
                              </a:lnTo>
                              <a:lnTo>
                                <a:pt x="1661" y="4687"/>
                              </a:lnTo>
                              <a:lnTo>
                                <a:pt x="1638" y="4689"/>
                              </a:lnTo>
                              <a:lnTo>
                                <a:pt x="1626" y="4690"/>
                              </a:lnTo>
                              <a:lnTo>
                                <a:pt x="1616" y="4690"/>
                              </a:lnTo>
                              <a:lnTo>
                                <a:pt x="1604" y="4689"/>
                              </a:lnTo>
                              <a:lnTo>
                                <a:pt x="1594" y="4688"/>
                              </a:lnTo>
                              <a:lnTo>
                                <a:pt x="1582" y="4685"/>
                              </a:lnTo>
                              <a:lnTo>
                                <a:pt x="1572" y="4681"/>
                              </a:lnTo>
                              <a:lnTo>
                                <a:pt x="1561" y="4676"/>
                              </a:lnTo>
                              <a:lnTo>
                                <a:pt x="1551" y="4669"/>
                              </a:lnTo>
                              <a:lnTo>
                                <a:pt x="1543" y="4662"/>
                              </a:lnTo>
                              <a:lnTo>
                                <a:pt x="1534" y="4655"/>
                              </a:lnTo>
                              <a:lnTo>
                                <a:pt x="1519" y="4638"/>
                              </a:lnTo>
                              <a:lnTo>
                                <a:pt x="1511" y="4631"/>
                              </a:lnTo>
                              <a:lnTo>
                                <a:pt x="1503" y="4624"/>
                              </a:lnTo>
                              <a:lnTo>
                                <a:pt x="1494" y="4617"/>
                              </a:lnTo>
                              <a:lnTo>
                                <a:pt x="1483" y="4611"/>
                              </a:lnTo>
                              <a:lnTo>
                                <a:pt x="1472" y="4607"/>
                              </a:lnTo>
                              <a:lnTo>
                                <a:pt x="1460" y="4603"/>
                              </a:lnTo>
                              <a:lnTo>
                                <a:pt x="1436" y="4595"/>
                              </a:lnTo>
                              <a:lnTo>
                                <a:pt x="1426" y="4591"/>
                              </a:lnTo>
                              <a:lnTo>
                                <a:pt x="1414" y="4585"/>
                              </a:lnTo>
                              <a:lnTo>
                                <a:pt x="1405" y="4578"/>
                              </a:lnTo>
                              <a:lnTo>
                                <a:pt x="1396" y="4568"/>
                              </a:lnTo>
                              <a:lnTo>
                                <a:pt x="1389" y="4559"/>
                              </a:lnTo>
                              <a:lnTo>
                                <a:pt x="1383" y="4548"/>
                              </a:lnTo>
                              <a:lnTo>
                                <a:pt x="1378" y="4539"/>
                              </a:lnTo>
                              <a:lnTo>
                                <a:pt x="1373" y="4530"/>
                              </a:lnTo>
                              <a:lnTo>
                                <a:pt x="1365" y="4509"/>
                              </a:lnTo>
                              <a:lnTo>
                                <a:pt x="1360" y="4488"/>
                              </a:lnTo>
                              <a:lnTo>
                                <a:pt x="1356" y="4467"/>
                              </a:lnTo>
                              <a:lnTo>
                                <a:pt x="1353" y="4445"/>
                              </a:lnTo>
                              <a:lnTo>
                                <a:pt x="1349" y="4400"/>
                              </a:lnTo>
                              <a:lnTo>
                                <a:pt x="1350" y="4390"/>
                              </a:lnTo>
                              <a:lnTo>
                                <a:pt x="1352" y="4379"/>
                              </a:lnTo>
                              <a:lnTo>
                                <a:pt x="1356" y="4369"/>
                              </a:lnTo>
                              <a:lnTo>
                                <a:pt x="1362" y="4359"/>
                              </a:lnTo>
                              <a:lnTo>
                                <a:pt x="1371" y="4349"/>
                              </a:lnTo>
                              <a:lnTo>
                                <a:pt x="1380" y="4340"/>
                              </a:lnTo>
                              <a:lnTo>
                                <a:pt x="1390" y="4330"/>
                              </a:lnTo>
                              <a:lnTo>
                                <a:pt x="1401" y="4322"/>
                              </a:lnTo>
                              <a:lnTo>
                                <a:pt x="1412" y="4315"/>
                              </a:lnTo>
                              <a:lnTo>
                                <a:pt x="1425" y="4306"/>
                              </a:lnTo>
                              <a:lnTo>
                                <a:pt x="1449" y="4293"/>
                              </a:lnTo>
                              <a:lnTo>
                                <a:pt x="1471" y="4282"/>
                              </a:lnTo>
                              <a:lnTo>
                                <a:pt x="1489" y="4273"/>
                              </a:lnTo>
                              <a:lnTo>
                                <a:pt x="1511" y="4265"/>
                              </a:lnTo>
                              <a:lnTo>
                                <a:pt x="1541" y="4253"/>
                              </a:lnTo>
                              <a:lnTo>
                                <a:pt x="1573" y="4240"/>
                              </a:lnTo>
                              <a:lnTo>
                                <a:pt x="1590" y="4232"/>
                              </a:lnTo>
                              <a:lnTo>
                                <a:pt x="1605" y="4224"/>
                              </a:lnTo>
                              <a:lnTo>
                                <a:pt x="1621" y="4216"/>
                              </a:lnTo>
                              <a:lnTo>
                                <a:pt x="1634" y="4206"/>
                              </a:lnTo>
                              <a:lnTo>
                                <a:pt x="1647" y="4196"/>
                              </a:lnTo>
                              <a:lnTo>
                                <a:pt x="1657" y="4184"/>
                              </a:lnTo>
                              <a:lnTo>
                                <a:pt x="1662" y="4179"/>
                              </a:lnTo>
                              <a:lnTo>
                                <a:pt x="1666" y="4173"/>
                              </a:lnTo>
                              <a:lnTo>
                                <a:pt x="1668" y="4168"/>
                              </a:lnTo>
                              <a:lnTo>
                                <a:pt x="1670" y="4161"/>
                              </a:lnTo>
                              <a:lnTo>
                                <a:pt x="1671" y="4154"/>
                              </a:lnTo>
                              <a:lnTo>
                                <a:pt x="1672" y="4148"/>
                              </a:lnTo>
                              <a:lnTo>
                                <a:pt x="1671" y="4142"/>
                              </a:lnTo>
                              <a:lnTo>
                                <a:pt x="1670" y="4134"/>
                              </a:lnTo>
                              <a:lnTo>
                                <a:pt x="1666" y="4124"/>
                              </a:lnTo>
                              <a:lnTo>
                                <a:pt x="1662" y="4114"/>
                              </a:lnTo>
                              <a:lnTo>
                                <a:pt x="1652" y="4095"/>
                              </a:lnTo>
                              <a:lnTo>
                                <a:pt x="1643" y="4075"/>
                              </a:lnTo>
                              <a:lnTo>
                                <a:pt x="1639" y="4064"/>
                              </a:lnTo>
                              <a:lnTo>
                                <a:pt x="1635" y="4054"/>
                              </a:lnTo>
                              <a:lnTo>
                                <a:pt x="1633" y="4044"/>
                              </a:lnTo>
                              <a:lnTo>
                                <a:pt x="1632" y="4035"/>
                              </a:lnTo>
                              <a:lnTo>
                                <a:pt x="1631" y="4015"/>
                              </a:lnTo>
                              <a:lnTo>
                                <a:pt x="1631" y="3993"/>
                              </a:lnTo>
                              <a:lnTo>
                                <a:pt x="1633" y="3971"/>
                              </a:lnTo>
                              <a:lnTo>
                                <a:pt x="1638" y="3923"/>
                              </a:lnTo>
                              <a:lnTo>
                                <a:pt x="1641" y="3898"/>
                              </a:lnTo>
                              <a:lnTo>
                                <a:pt x="1642" y="3874"/>
                              </a:lnTo>
                              <a:lnTo>
                                <a:pt x="1642" y="3863"/>
                              </a:lnTo>
                              <a:lnTo>
                                <a:pt x="1642" y="3854"/>
                              </a:lnTo>
                              <a:lnTo>
                                <a:pt x="1640" y="3847"/>
                              </a:lnTo>
                              <a:lnTo>
                                <a:pt x="1639" y="3842"/>
                              </a:lnTo>
                              <a:lnTo>
                                <a:pt x="1635" y="3838"/>
                              </a:lnTo>
                              <a:lnTo>
                                <a:pt x="1633" y="3836"/>
                              </a:lnTo>
                              <a:lnTo>
                                <a:pt x="1630" y="3835"/>
                              </a:lnTo>
                              <a:lnTo>
                                <a:pt x="1627" y="3835"/>
                              </a:lnTo>
                              <a:lnTo>
                                <a:pt x="1621" y="3837"/>
                              </a:lnTo>
                              <a:lnTo>
                                <a:pt x="1616" y="3841"/>
                              </a:lnTo>
                              <a:lnTo>
                                <a:pt x="1610" y="3845"/>
                              </a:lnTo>
                              <a:lnTo>
                                <a:pt x="1602" y="3857"/>
                              </a:lnTo>
                              <a:lnTo>
                                <a:pt x="1595" y="3867"/>
                              </a:lnTo>
                              <a:lnTo>
                                <a:pt x="1559" y="3914"/>
                              </a:lnTo>
                              <a:lnTo>
                                <a:pt x="1524" y="3961"/>
                              </a:lnTo>
                              <a:lnTo>
                                <a:pt x="1494" y="4002"/>
                              </a:lnTo>
                              <a:lnTo>
                                <a:pt x="1485" y="4013"/>
                              </a:lnTo>
                              <a:lnTo>
                                <a:pt x="1478" y="4027"/>
                              </a:lnTo>
                              <a:lnTo>
                                <a:pt x="1472" y="4040"/>
                              </a:lnTo>
                              <a:lnTo>
                                <a:pt x="1465" y="4054"/>
                              </a:lnTo>
                              <a:lnTo>
                                <a:pt x="1455" y="4082"/>
                              </a:lnTo>
                              <a:lnTo>
                                <a:pt x="1445" y="4110"/>
                              </a:lnTo>
                              <a:lnTo>
                                <a:pt x="1432" y="4139"/>
                              </a:lnTo>
                              <a:lnTo>
                                <a:pt x="1417" y="4170"/>
                              </a:lnTo>
                              <a:lnTo>
                                <a:pt x="1402" y="4200"/>
                              </a:lnTo>
                              <a:lnTo>
                                <a:pt x="1384" y="4229"/>
                              </a:lnTo>
                              <a:lnTo>
                                <a:pt x="1364" y="4257"/>
                              </a:lnTo>
                              <a:lnTo>
                                <a:pt x="1344" y="4283"/>
                              </a:lnTo>
                              <a:lnTo>
                                <a:pt x="1321" y="4308"/>
                              </a:lnTo>
                              <a:lnTo>
                                <a:pt x="1310" y="4320"/>
                              </a:lnTo>
                              <a:lnTo>
                                <a:pt x="1299" y="4331"/>
                              </a:lnTo>
                              <a:lnTo>
                                <a:pt x="1278" y="4349"/>
                              </a:lnTo>
                              <a:lnTo>
                                <a:pt x="1257" y="4367"/>
                              </a:lnTo>
                              <a:lnTo>
                                <a:pt x="1234" y="4385"/>
                              </a:lnTo>
                              <a:lnTo>
                                <a:pt x="1211" y="4401"/>
                              </a:lnTo>
                              <a:lnTo>
                                <a:pt x="1187" y="4417"/>
                              </a:lnTo>
                              <a:lnTo>
                                <a:pt x="1164" y="4432"/>
                              </a:lnTo>
                              <a:lnTo>
                                <a:pt x="1139" y="4444"/>
                              </a:lnTo>
                              <a:lnTo>
                                <a:pt x="1114" y="4457"/>
                              </a:lnTo>
                              <a:lnTo>
                                <a:pt x="1087" y="4467"/>
                              </a:lnTo>
                              <a:lnTo>
                                <a:pt x="1060" y="4476"/>
                              </a:lnTo>
                              <a:lnTo>
                                <a:pt x="1034" y="4484"/>
                              </a:lnTo>
                              <a:lnTo>
                                <a:pt x="1021" y="4487"/>
                              </a:lnTo>
                              <a:lnTo>
                                <a:pt x="1007" y="4490"/>
                              </a:lnTo>
                              <a:lnTo>
                                <a:pt x="995" y="4492"/>
                              </a:lnTo>
                              <a:lnTo>
                                <a:pt x="981" y="4492"/>
                              </a:lnTo>
                              <a:lnTo>
                                <a:pt x="968" y="4492"/>
                              </a:lnTo>
                              <a:lnTo>
                                <a:pt x="955" y="4490"/>
                              </a:lnTo>
                              <a:lnTo>
                                <a:pt x="947" y="4489"/>
                              </a:lnTo>
                              <a:lnTo>
                                <a:pt x="940" y="4486"/>
                              </a:lnTo>
                              <a:lnTo>
                                <a:pt x="933" y="4483"/>
                              </a:lnTo>
                              <a:lnTo>
                                <a:pt x="927" y="4479"/>
                              </a:lnTo>
                              <a:lnTo>
                                <a:pt x="915" y="4470"/>
                              </a:lnTo>
                              <a:lnTo>
                                <a:pt x="904" y="4459"/>
                              </a:lnTo>
                              <a:lnTo>
                                <a:pt x="897" y="4451"/>
                              </a:lnTo>
                              <a:lnTo>
                                <a:pt x="890" y="4445"/>
                              </a:lnTo>
                              <a:lnTo>
                                <a:pt x="881" y="4441"/>
                              </a:lnTo>
                              <a:lnTo>
                                <a:pt x="873" y="4437"/>
                              </a:lnTo>
                              <a:lnTo>
                                <a:pt x="865" y="4434"/>
                              </a:lnTo>
                              <a:lnTo>
                                <a:pt x="855" y="4432"/>
                              </a:lnTo>
                              <a:lnTo>
                                <a:pt x="846" y="4431"/>
                              </a:lnTo>
                              <a:lnTo>
                                <a:pt x="836" y="4429"/>
                              </a:lnTo>
                              <a:lnTo>
                                <a:pt x="827" y="4429"/>
                              </a:lnTo>
                              <a:lnTo>
                                <a:pt x="817" y="4428"/>
                              </a:lnTo>
                              <a:lnTo>
                                <a:pt x="808" y="4426"/>
                              </a:lnTo>
                              <a:lnTo>
                                <a:pt x="800" y="4423"/>
                              </a:lnTo>
                              <a:lnTo>
                                <a:pt x="793" y="4418"/>
                              </a:lnTo>
                              <a:lnTo>
                                <a:pt x="787" y="4412"/>
                              </a:lnTo>
                              <a:lnTo>
                                <a:pt x="782" y="4404"/>
                              </a:lnTo>
                              <a:lnTo>
                                <a:pt x="780" y="4394"/>
                              </a:lnTo>
                              <a:lnTo>
                                <a:pt x="778" y="4385"/>
                              </a:lnTo>
                              <a:lnTo>
                                <a:pt x="776" y="4375"/>
                              </a:lnTo>
                              <a:lnTo>
                                <a:pt x="773" y="4366"/>
                              </a:lnTo>
                              <a:lnTo>
                                <a:pt x="770" y="4362"/>
                              </a:lnTo>
                              <a:lnTo>
                                <a:pt x="766" y="4359"/>
                              </a:lnTo>
                              <a:lnTo>
                                <a:pt x="762" y="4354"/>
                              </a:lnTo>
                              <a:lnTo>
                                <a:pt x="758" y="4351"/>
                              </a:lnTo>
                              <a:lnTo>
                                <a:pt x="749" y="4347"/>
                              </a:lnTo>
                              <a:lnTo>
                                <a:pt x="738" y="4342"/>
                              </a:lnTo>
                              <a:lnTo>
                                <a:pt x="733" y="4339"/>
                              </a:lnTo>
                              <a:lnTo>
                                <a:pt x="729" y="4336"/>
                              </a:lnTo>
                              <a:lnTo>
                                <a:pt x="725" y="4331"/>
                              </a:lnTo>
                              <a:lnTo>
                                <a:pt x="721" y="4326"/>
                              </a:lnTo>
                              <a:lnTo>
                                <a:pt x="714" y="4315"/>
                              </a:lnTo>
                              <a:lnTo>
                                <a:pt x="709" y="4303"/>
                              </a:lnTo>
                              <a:lnTo>
                                <a:pt x="706" y="4291"/>
                              </a:lnTo>
                              <a:lnTo>
                                <a:pt x="705" y="4278"/>
                              </a:lnTo>
                              <a:lnTo>
                                <a:pt x="706" y="4267"/>
                              </a:lnTo>
                              <a:lnTo>
                                <a:pt x="708" y="4255"/>
                              </a:lnTo>
                              <a:lnTo>
                                <a:pt x="713" y="4244"/>
                              </a:lnTo>
                              <a:lnTo>
                                <a:pt x="720" y="4232"/>
                              </a:lnTo>
                              <a:lnTo>
                                <a:pt x="727" y="4222"/>
                              </a:lnTo>
                              <a:lnTo>
                                <a:pt x="735" y="4212"/>
                              </a:lnTo>
                              <a:lnTo>
                                <a:pt x="745" y="4202"/>
                              </a:lnTo>
                              <a:lnTo>
                                <a:pt x="764" y="4183"/>
                              </a:lnTo>
                              <a:lnTo>
                                <a:pt x="784" y="4164"/>
                              </a:lnTo>
                              <a:lnTo>
                                <a:pt x="803" y="4147"/>
                              </a:lnTo>
                              <a:lnTo>
                                <a:pt x="811" y="4138"/>
                              </a:lnTo>
                              <a:lnTo>
                                <a:pt x="819" y="4130"/>
                              </a:lnTo>
                              <a:lnTo>
                                <a:pt x="829" y="4114"/>
                              </a:lnTo>
                              <a:lnTo>
                                <a:pt x="841" y="4101"/>
                              </a:lnTo>
                              <a:lnTo>
                                <a:pt x="846" y="4094"/>
                              </a:lnTo>
                              <a:lnTo>
                                <a:pt x="853" y="4088"/>
                              </a:lnTo>
                              <a:lnTo>
                                <a:pt x="860" y="4083"/>
                              </a:lnTo>
                              <a:lnTo>
                                <a:pt x="869" y="4079"/>
                              </a:lnTo>
                              <a:lnTo>
                                <a:pt x="876" y="4076"/>
                              </a:lnTo>
                              <a:lnTo>
                                <a:pt x="883" y="4074"/>
                              </a:lnTo>
                              <a:lnTo>
                                <a:pt x="899" y="4071"/>
                              </a:lnTo>
                              <a:lnTo>
                                <a:pt x="915" y="4067"/>
                              </a:lnTo>
                              <a:lnTo>
                                <a:pt x="930" y="4064"/>
                              </a:lnTo>
                              <a:lnTo>
                                <a:pt x="942" y="4061"/>
                              </a:lnTo>
                              <a:lnTo>
                                <a:pt x="953" y="4056"/>
                              </a:lnTo>
                              <a:lnTo>
                                <a:pt x="964" y="4049"/>
                              </a:lnTo>
                              <a:lnTo>
                                <a:pt x="972" y="4041"/>
                              </a:lnTo>
                              <a:lnTo>
                                <a:pt x="980" y="4033"/>
                              </a:lnTo>
                              <a:lnTo>
                                <a:pt x="988" y="4024"/>
                              </a:lnTo>
                              <a:lnTo>
                                <a:pt x="995" y="4014"/>
                              </a:lnTo>
                              <a:lnTo>
                                <a:pt x="1000" y="4004"/>
                              </a:lnTo>
                              <a:lnTo>
                                <a:pt x="1005" y="3992"/>
                              </a:lnTo>
                              <a:lnTo>
                                <a:pt x="1010" y="3981"/>
                              </a:lnTo>
                              <a:lnTo>
                                <a:pt x="1014" y="3969"/>
                              </a:lnTo>
                              <a:lnTo>
                                <a:pt x="1017" y="3958"/>
                              </a:lnTo>
                              <a:lnTo>
                                <a:pt x="1021" y="3934"/>
                              </a:lnTo>
                              <a:lnTo>
                                <a:pt x="1023" y="3910"/>
                              </a:lnTo>
                              <a:lnTo>
                                <a:pt x="1027" y="3871"/>
                              </a:lnTo>
                              <a:lnTo>
                                <a:pt x="1029" y="3853"/>
                              </a:lnTo>
                              <a:lnTo>
                                <a:pt x="1032" y="3834"/>
                              </a:lnTo>
                              <a:lnTo>
                                <a:pt x="1037" y="3814"/>
                              </a:lnTo>
                              <a:lnTo>
                                <a:pt x="1042" y="3795"/>
                              </a:lnTo>
                              <a:lnTo>
                                <a:pt x="1048" y="3777"/>
                              </a:lnTo>
                              <a:lnTo>
                                <a:pt x="1055" y="3760"/>
                              </a:lnTo>
                              <a:lnTo>
                                <a:pt x="1068" y="3734"/>
                              </a:lnTo>
                              <a:lnTo>
                                <a:pt x="1080" y="3710"/>
                              </a:lnTo>
                              <a:lnTo>
                                <a:pt x="1094" y="3683"/>
                              </a:lnTo>
                              <a:lnTo>
                                <a:pt x="1106" y="3657"/>
                              </a:lnTo>
                              <a:lnTo>
                                <a:pt x="1098" y="3662"/>
                              </a:lnTo>
                              <a:lnTo>
                                <a:pt x="1092" y="3666"/>
                              </a:lnTo>
                              <a:lnTo>
                                <a:pt x="1079" y="3677"/>
                              </a:lnTo>
                              <a:lnTo>
                                <a:pt x="1068" y="3691"/>
                              </a:lnTo>
                              <a:lnTo>
                                <a:pt x="1056" y="3705"/>
                              </a:lnTo>
                              <a:lnTo>
                                <a:pt x="1035" y="3735"/>
                              </a:lnTo>
                              <a:lnTo>
                                <a:pt x="1023" y="3748"/>
                              </a:lnTo>
                              <a:lnTo>
                                <a:pt x="1012" y="3761"/>
                              </a:lnTo>
                              <a:lnTo>
                                <a:pt x="993" y="3778"/>
                              </a:lnTo>
                              <a:lnTo>
                                <a:pt x="975" y="3796"/>
                              </a:lnTo>
                              <a:lnTo>
                                <a:pt x="955" y="3812"/>
                              </a:lnTo>
                              <a:lnTo>
                                <a:pt x="946" y="3819"/>
                              </a:lnTo>
                              <a:lnTo>
                                <a:pt x="935" y="3826"/>
                              </a:lnTo>
                              <a:lnTo>
                                <a:pt x="925" y="3832"/>
                              </a:lnTo>
                              <a:lnTo>
                                <a:pt x="915" y="3837"/>
                              </a:lnTo>
                              <a:lnTo>
                                <a:pt x="903" y="3842"/>
                              </a:lnTo>
                              <a:lnTo>
                                <a:pt x="892" y="3845"/>
                              </a:lnTo>
                              <a:lnTo>
                                <a:pt x="880" y="3848"/>
                              </a:lnTo>
                              <a:lnTo>
                                <a:pt x="868" y="3849"/>
                              </a:lnTo>
                              <a:lnTo>
                                <a:pt x="854" y="3850"/>
                              </a:lnTo>
                              <a:lnTo>
                                <a:pt x="842" y="3849"/>
                              </a:lnTo>
                              <a:lnTo>
                                <a:pt x="817" y="3847"/>
                              </a:lnTo>
                              <a:lnTo>
                                <a:pt x="790" y="3845"/>
                              </a:lnTo>
                              <a:lnTo>
                                <a:pt x="740" y="3842"/>
                              </a:lnTo>
                              <a:lnTo>
                                <a:pt x="714" y="3840"/>
                              </a:lnTo>
                              <a:lnTo>
                                <a:pt x="689" y="3835"/>
                              </a:lnTo>
                              <a:lnTo>
                                <a:pt x="665" y="3829"/>
                              </a:lnTo>
                              <a:lnTo>
                                <a:pt x="653" y="3825"/>
                              </a:lnTo>
                              <a:lnTo>
                                <a:pt x="641" y="3820"/>
                              </a:lnTo>
                              <a:lnTo>
                                <a:pt x="632" y="3816"/>
                              </a:lnTo>
                              <a:lnTo>
                                <a:pt x="622" y="3810"/>
                              </a:lnTo>
                              <a:lnTo>
                                <a:pt x="613" y="3805"/>
                              </a:lnTo>
                              <a:lnTo>
                                <a:pt x="605" y="3798"/>
                              </a:lnTo>
                              <a:lnTo>
                                <a:pt x="590" y="3784"/>
                              </a:lnTo>
                              <a:lnTo>
                                <a:pt x="576" y="3768"/>
                              </a:lnTo>
                              <a:lnTo>
                                <a:pt x="563" y="3751"/>
                              </a:lnTo>
                              <a:lnTo>
                                <a:pt x="552" y="3734"/>
                              </a:lnTo>
                              <a:lnTo>
                                <a:pt x="529" y="3697"/>
                              </a:lnTo>
                              <a:lnTo>
                                <a:pt x="521" y="3683"/>
                              </a:lnTo>
                              <a:lnTo>
                                <a:pt x="513" y="3670"/>
                              </a:lnTo>
                              <a:lnTo>
                                <a:pt x="507" y="3655"/>
                              </a:lnTo>
                              <a:lnTo>
                                <a:pt x="501" y="3642"/>
                              </a:lnTo>
                              <a:lnTo>
                                <a:pt x="497" y="3628"/>
                              </a:lnTo>
                              <a:lnTo>
                                <a:pt x="494" y="3616"/>
                              </a:lnTo>
                              <a:lnTo>
                                <a:pt x="492" y="3602"/>
                              </a:lnTo>
                              <a:lnTo>
                                <a:pt x="491" y="3590"/>
                              </a:lnTo>
                              <a:lnTo>
                                <a:pt x="492" y="3576"/>
                              </a:lnTo>
                              <a:lnTo>
                                <a:pt x="495" y="3564"/>
                              </a:lnTo>
                              <a:lnTo>
                                <a:pt x="499" y="3551"/>
                              </a:lnTo>
                              <a:lnTo>
                                <a:pt x="505" y="3540"/>
                              </a:lnTo>
                              <a:lnTo>
                                <a:pt x="513" y="3527"/>
                              </a:lnTo>
                              <a:lnTo>
                                <a:pt x="522" y="3514"/>
                              </a:lnTo>
                              <a:lnTo>
                                <a:pt x="534" y="3503"/>
                              </a:lnTo>
                              <a:lnTo>
                                <a:pt x="547" y="3492"/>
                              </a:lnTo>
                              <a:lnTo>
                                <a:pt x="568" y="3473"/>
                              </a:lnTo>
                              <a:lnTo>
                                <a:pt x="590" y="3454"/>
                              </a:lnTo>
                              <a:lnTo>
                                <a:pt x="602" y="3446"/>
                              </a:lnTo>
                              <a:lnTo>
                                <a:pt x="613" y="3437"/>
                              </a:lnTo>
                              <a:lnTo>
                                <a:pt x="626" y="3431"/>
                              </a:lnTo>
                              <a:lnTo>
                                <a:pt x="638" y="3425"/>
                              </a:lnTo>
                              <a:lnTo>
                                <a:pt x="645" y="3423"/>
                              </a:lnTo>
                              <a:lnTo>
                                <a:pt x="652" y="3421"/>
                              </a:lnTo>
                              <a:lnTo>
                                <a:pt x="666" y="3420"/>
                              </a:lnTo>
                              <a:lnTo>
                                <a:pt x="680" y="3420"/>
                              </a:lnTo>
                              <a:lnTo>
                                <a:pt x="694" y="3421"/>
                              </a:lnTo>
                              <a:lnTo>
                                <a:pt x="708" y="3423"/>
                              </a:lnTo>
                              <a:lnTo>
                                <a:pt x="722" y="3424"/>
                              </a:lnTo>
                              <a:lnTo>
                                <a:pt x="736" y="3423"/>
                              </a:lnTo>
                              <a:lnTo>
                                <a:pt x="750" y="3421"/>
                              </a:lnTo>
                              <a:lnTo>
                                <a:pt x="761" y="3416"/>
                              </a:lnTo>
                              <a:lnTo>
                                <a:pt x="770" y="3411"/>
                              </a:lnTo>
                              <a:lnTo>
                                <a:pt x="776" y="3405"/>
                              </a:lnTo>
                              <a:lnTo>
                                <a:pt x="780" y="3398"/>
                              </a:lnTo>
                              <a:lnTo>
                                <a:pt x="782" y="3389"/>
                              </a:lnTo>
                              <a:lnTo>
                                <a:pt x="784" y="3380"/>
                              </a:lnTo>
                              <a:lnTo>
                                <a:pt x="788" y="3359"/>
                              </a:lnTo>
                              <a:lnTo>
                                <a:pt x="793" y="3336"/>
                              </a:lnTo>
                              <a:lnTo>
                                <a:pt x="798" y="3313"/>
                              </a:lnTo>
                              <a:lnTo>
                                <a:pt x="802" y="3289"/>
                              </a:lnTo>
                              <a:lnTo>
                                <a:pt x="803" y="3278"/>
                              </a:lnTo>
                              <a:lnTo>
                                <a:pt x="804" y="3266"/>
                              </a:lnTo>
                              <a:lnTo>
                                <a:pt x="804" y="3245"/>
                              </a:lnTo>
                              <a:lnTo>
                                <a:pt x="803" y="3220"/>
                              </a:lnTo>
                              <a:lnTo>
                                <a:pt x="800" y="3192"/>
                              </a:lnTo>
                              <a:lnTo>
                                <a:pt x="797" y="3164"/>
                              </a:lnTo>
                              <a:lnTo>
                                <a:pt x="790" y="3137"/>
                              </a:lnTo>
                              <a:lnTo>
                                <a:pt x="787" y="3123"/>
                              </a:lnTo>
                              <a:lnTo>
                                <a:pt x="783" y="3112"/>
                              </a:lnTo>
                              <a:lnTo>
                                <a:pt x="778" y="3100"/>
                              </a:lnTo>
                              <a:lnTo>
                                <a:pt x="773" y="3090"/>
                              </a:lnTo>
                              <a:lnTo>
                                <a:pt x="765" y="3081"/>
                              </a:lnTo>
                              <a:lnTo>
                                <a:pt x="759" y="3074"/>
                              </a:lnTo>
                              <a:lnTo>
                                <a:pt x="683" y="3008"/>
                              </a:lnTo>
                              <a:lnTo>
                                <a:pt x="654" y="2983"/>
                              </a:lnTo>
                              <a:lnTo>
                                <a:pt x="625" y="2958"/>
                              </a:lnTo>
                              <a:lnTo>
                                <a:pt x="597" y="2932"/>
                              </a:lnTo>
                              <a:lnTo>
                                <a:pt x="570" y="2906"/>
                              </a:lnTo>
                              <a:lnTo>
                                <a:pt x="552" y="2885"/>
                              </a:lnTo>
                              <a:lnTo>
                                <a:pt x="534" y="2863"/>
                              </a:lnTo>
                              <a:lnTo>
                                <a:pt x="517" y="2840"/>
                              </a:lnTo>
                              <a:lnTo>
                                <a:pt x="503" y="2816"/>
                              </a:lnTo>
                              <a:lnTo>
                                <a:pt x="488" y="2792"/>
                              </a:lnTo>
                              <a:lnTo>
                                <a:pt x="475" y="2768"/>
                              </a:lnTo>
                              <a:lnTo>
                                <a:pt x="450" y="2718"/>
                              </a:lnTo>
                              <a:lnTo>
                                <a:pt x="426" y="2667"/>
                              </a:lnTo>
                              <a:lnTo>
                                <a:pt x="401" y="2616"/>
                              </a:lnTo>
                              <a:lnTo>
                                <a:pt x="389" y="2591"/>
                              </a:lnTo>
                              <a:lnTo>
                                <a:pt x="376" y="2567"/>
                              </a:lnTo>
                              <a:lnTo>
                                <a:pt x="362" y="2542"/>
                              </a:lnTo>
                              <a:lnTo>
                                <a:pt x="347" y="2519"/>
                              </a:lnTo>
                              <a:lnTo>
                                <a:pt x="335" y="2498"/>
                              </a:lnTo>
                              <a:lnTo>
                                <a:pt x="323" y="2478"/>
                              </a:lnTo>
                              <a:lnTo>
                                <a:pt x="314" y="2458"/>
                              </a:lnTo>
                              <a:lnTo>
                                <a:pt x="305" y="2437"/>
                              </a:lnTo>
                              <a:lnTo>
                                <a:pt x="298" y="2415"/>
                              </a:lnTo>
                              <a:lnTo>
                                <a:pt x="293" y="2393"/>
                              </a:lnTo>
                              <a:lnTo>
                                <a:pt x="290" y="2370"/>
                              </a:lnTo>
                              <a:lnTo>
                                <a:pt x="287" y="2346"/>
                              </a:lnTo>
                              <a:lnTo>
                                <a:pt x="287" y="2324"/>
                              </a:lnTo>
                              <a:lnTo>
                                <a:pt x="287" y="2301"/>
                              </a:lnTo>
                              <a:lnTo>
                                <a:pt x="289" y="2254"/>
                              </a:lnTo>
                              <a:lnTo>
                                <a:pt x="290" y="2231"/>
                              </a:lnTo>
                              <a:lnTo>
                                <a:pt x="290" y="2208"/>
                              </a:lnTo>
                              <a:lnTo>
                                <a:pt x="288" y="2185"/>
                              </a:lnTo>
                              <a:lnTo>
                                <a:pt x="284" y="2163"/>
                              </a:lnTo>
                              <a:lnTo>
                                <a:pt x="269" y="2087"/>
                              </a:lnTo>
                              <a:lnTo>
                                <a:pt x="262" y="2049"/>
                              </a:lnTo>
                              <a:lnTo>
                                <a:pt x="255" y="2010"/>
                              </a:lnTo>
                              <a:lnTo>
                                <a:pt x="250" y="1970"/>
                              </a:lnTo>
                              <a:lnTo>
                                <a:pt x="247" y="1931"/>
                              </a:lnTo>
                              <a:lnTo>
                                <a:pt x="246" y="1892"/>
                              </a:lnTo>
                              <a:lnTo>
                                <a:pt x="246" y="1872"/>
                              </a:lnTo>
                              <a:lnTo>
                                <a:pt x="247" y="1853"/>
                              </a:lnTo>
                              <a:lnTo>
                                <a:pt x="249" y="1839"/>
                              </a:lnTo>
                              <a:lnTo>
                                <a:pt x="251" y="1824"/>
                              </a:lnTo>
                              <a:lnTo>
                                <a:pt x="256" y="1796"/>
                              </a:lnTo>
                              <a:lnTo>
                                <a:pt x="264" y="1767"/>
                              </a:lnTo>
                              <a:lnTo>
                                <a:pt x="273" y="1740"/>
                              </a:lnTo>
                              <a:lnTo>
                                <a:pt x="291" y="1683"/>
                              </a:lnTo>
                              <a:lnTo>
                                <a:pt x="300" y="1655"/>
                              </a:lnTo>
                              <a:lnTo>
                                <a:pt x="307" y="1627"/>
                              </a:lnTo>
                              <a:lnTo>
                                <a:pt x="313" y="1599"/>
                              </a:lnTo>
                              <a:lnTo>
                                <a:pt x="316" y="1571"/>
                              </a:lnTo>
                              <a:lnTo>
                                <a:pt x="322" y="1513"/>
                              </a:lnTo>
                              <a:lnTo>
                                <a:pt x="326" y="1485"/>
                              </a:lnTo>
                              <a:lnTo>
                                <a:pt x="332" y="1457"/>
                              </a:lnTo>
                              <a:lnTo>
                                <a:pt x="336" y="1443"/>
                              </a:lnTo>
                              <a:lnTo>
                                <a:pt x="341" y="1430"/>
                              </a:lnTo>
                              <a:lnTo>
                                <a:pt x="345" y="1416"/>
                              </a:lnTo>
                              <a:lnTo>
                                <a:pt x="351" y="1404"/>
                              </a:lnTo>
                              <a:lnTo>
                                <a:pt x="366" y="1372"/>
                              </a:lnTo>
                              <a:lnTo>
                                <a:pt x="371" y="1359"/>
                              </a:lnTo>
                              <a:lnTo>
                                <a:pt x="375" y="1345"/>
                              </a:lnTo>
                              <a:lnTo>
                                <a:pt x="379" y="1334"/>
                              </a:lnTo>
                              <a:lnTo>
                                <a:pt x="381" y="1321"/>
                              </a:lnTo>
                              <a:lnTo>
                                <a:pt x="384" y="1311"/>
                              </a:lnTo>
                              <a:lnTo>
                                <a:pt x="385" y="1299"/>
                              </a:lnTo>
                              <a:lnTo>
                                <a:pt x="372" y="1309"/>
                              </a:lnTo>
                              <a:lnTo>
                                <a:pt x="361" y="1319"/>
                              </a:lnTo>
                              <a:lnTo>
                                <a:pt x="346" y="1334"/>
                              </a:lnTo>
                              <a:lnTo>
                                <a:pt x="331" y="1350"/>
                              </a:lnTo>
                              <a:lnTo>
                                <a:pt x="304" y="1381"/>
                              </a:lnTo>
                              <a:lnTo>
                                <a:pt x="253" y="1444"/>
                              </a:lnTo>
                              <a:lnTo>
                                <a:pt x="229" y="1475"/>
                              </a:lnTo>
                              <a:lnTo>
                                <a:pt x="216" y="1488"/>
                              </a:lnTo>
                              <a:lnTo>
                                <a:pt x="201" y="1502"/>
                              </a:lnTo>
                              <a:lnTo>
                                <a:pt x="183" y="1514"/>
                              </a:lnTo>
                              <a:lnTo>
                                <a:pt x="166" y="1527"/>
                              </a:lnTo>
                              <a:lnTo>
                                <a:pt x="148" y="1539"/>
                              </a:lnTo>
                              <a:lnTo>
                                <a:pt x="139" y="1547"/>
                              </a:lnTo>
                              <a:lnTo>
                                <a:pt x="132" y="1554"/>
                              </a:lnTo>
                              <a:lnTo>
                                <a:pt x="142" y="1541"/>
                              </a:lnTo>
                              <a:lnTo>
                                <a:pt x="152" y="1530"/>
                              </a:lnTo>
                              <a:lnTo>
                                <a:pt x="163" y="1521"/>
                              </a:lnTo>
                              <a:lnTo>
                                <a:pt x="174" y="1512"/>
                              </a:lnTo>
                              <a:lnTo>
                                <a:pt x="195" y="1497"/>
                              </a:lnTo>
                              <a:lnTo>
                                <a:pt x="204" y="1488"/>
                              </a:lnTo>
                              <a:lnTo>
                                <a:pt x="212" y="1479"/>
                              </a:lnTo>
                              <a:lnTo>
                                <a:pt x="249" y="1428"/>
                              </a:lnTo>
                              <a:lnTo>
                                <a:pt x="269" y="1402"/>
                              </a:lnTo>
                              <a:lnTo>
                                <a:pt x="289" y="1377"/>
                              </a:lnTo>
                              <a:lnTo>
                                <a:pt x="311" y="1352"/>
                              </a:lnTo>
                              <a:lnTo>
                                <a:pt x="334" y="1328"/>
                              </a:lnTo>
                              <a:lnTo>
                                <a:pt x="346" y="1317"/>
                              </a:lnTo>
                              <a:lnTo>
                                <a:pt x="358" y="1306"/>
                              </a:lnTo>
                              <a:lnTo>
                                <a:pt x="371" y="1296"/>
                              </a:lnTo>
                              <a:lnTo>
                                <a:pt x="384" y="1287"/>
                              </a:lnTo>
                              <a:lnTo>
                                <a:pt x="383" y="1275"/>
                              </a:lnTo>
                              <a:lnTo>
                                <a:pt x="380" y="1264"/>
                              </a:lnTo>
                              <a:lnTo>
                                <a:pt x="376" y="1252"/>
                              </a:lnTo>
                              <a:lnTo>
                                <a:pt x="372" y="1240"/>
                              </a:lnTo>
                              <a:lnTo>
                                <a:pt x="352" y="1259"/>
                              </a:lnTo>
                              <a:close/>
                            </a:path>
                          </a:pathLst>
                        </a:custGeom>
                        <a:solidFill>
                          <a:schemeClr val="accent1"/>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416.85pt;margin-top:56.1pt;height:39.2pt;width:46.4pt;z-index:251703296;v-text-anchor:middle;mso-width-relative:page;mso-height-relative:page;" fillcolor="#262626 [3204]" filled="t" stroked="f" coordsize="5542,4690" o:gfxdata="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" path="m352,1259l352,1259,341,1270,329,1283,319,1295,310,1308,291,1334,272,1361,263,1372,253,1383,243,1391,232,1400,221,1406,208,1411,194,1415,178,1418,165,1420,150,1422,137,1422,125,1422,102,1418,80,1415,59,1411,39,1409,19,1407,9,1408,0,1409,8,1406,16,1403,24,1402,32,1401,47,1402,62,1403,90,1409,105,1411,120,1411,152,1410,169,1408,184,1406,200,1402,214,1396,220,1392,226,1389,231,1384,235,1379,251,1359,265,1338,279,1317,287,1308,295,1297,317,1274,340,1251,367,1225,360,1210,321,1236,301,1247,281,1259,244,1279,227,1288,210,1295,194,1302,176,1307,158,1311,139,1313,130,1314,121,1314,112,1314,101,1315,87,1317,70,1321,47,1329,15,1340,33,1330,49,1322,64,1316,78,1311,91,1308,103,1305,126,1302,146,1300,165,1298,174,1297,184,1294,194,1291,204,1287,243,1265,280,1243,317,1220,354,1194,352,1183,350,1168,347,1134,346,1094,345,1051,345,1008,346,969,348,903,350,873,353,841,361,779,370,717,379,660,383,645,386,631,395,604,404,575,408,562,411,547,413,537,413,527,411,518,410,510,403,492,397,473,389,450,380,426,372,403,365,379,362,367,361,354,358,329,355,279,354,263,352,248,347,216,343,185,342,169,341,154,342,140,343,128,346,102,349,76,351,50,351,35,351,27,352,19,354,12,359,6,362,4,365,3,368,0,372,0,381,0,392,0,413,4,433,9,452,13,465,16,477,20,490,26,503,31,514,37,525,44,537,52,547,60,575,86,588,100,603,111,636,133,653,145,668,158,682,169,694,181,717,207,762,259,775,273,788,285,802,298,818,308,833,318,850,325,868,331,885,335,896,336,906,336,917,335,927,334,947,329,968,325,991,321,1014,318,1037,317,1060,316,1083,315,1107,316,1130,317,1152,319,1175,321,1198,325,1220,328,1243,333,1266,339,1288,345,1332,358,1348,363,1363,367,1376,369,1382,369,1387,369,1392,368,1398,366,1403,363,1407,359,1415,349,1423,337,1430,327,1438,316,1448,304,1457,293,1469,282,1479,272,1503,252,1525,232,1584,178,1616,151,1631,137,1648,125,1665,113,1682,103,1700,92,1718,83,1737,76,1755,69,1775,64,1795,61,1815,58,1835,55,1844,54,1854,55,1863,58,1872,63,1881,69,1888,76,1894,84,1900,91,1905,101,1909,109,1912,119,1913,129,1914,140,1914,152,1913,176,1911,199,1909,222,1905,271,1898,320,1896,344,1894,369,1894,393,1894,418,1894,438,1893,456,1892,474,1890,493,1887,511,1883,529,1879,547,1872,566,1861,601,1855,619,1850,637,1846,655,1843,672,1841,691,1841,710,1842,726,1844,740,1848,772,1852,802,1854,817,1855,833,1854,849,1851,863,1848,878,1844,891,1834,920,1823,948,1818,963,1815,980,1814,996,1815,1013,1816,1029,1819,1046,1822,1062,1826,1078,1845,1144,1849,1161,1852,1177,1855,1193,1856,1210,1857,1233,1856,1257,1854,1307,1851,1333,1850,1358,1851,1383,1852,1407,1856,1430,1858,1441,1861,1453,1864,1463,1868,1474,1873,1483,1879,1492,1885,1502,1892,1510,1900,1517,1910,1525,1920,1531,1931,1537,1943,1543,1957,1547,1976,1552,1994,1556,2013,1558,2032,1560,2051,1561,2069,1561,2107,1561,2146,1558,2183,1556,2221,1554,2259,1553,2542,1553,2553,1553,2562,1554,2584,1559,2606,1567,2629,1575,2675,1594,2695,1603,2715,1609,2779,1628,2843,1647,2874,1657,2905,1668,2935,1680,2966,1694,2983,1703,3000,1714,3016,1724,3030,1735,3044,1746,3056,1757,3069,1770,3079,1783,3091,1796,3101,1810,3121,1839,3140,1870,3160,1904,3187,1950,3216,1996,3245,2042,3273,2089,3304,2141,3334,2194,3364,2246,3392,2300,3419,2353,3446,2407,3471,2463,3494,2519,3521,2590,3546,2662,3570,2735,3580,2772,3591,2808,3599,2846,3608,2882,3616,2920,3622,2957,3628,2995,3633,3032,3636,3071,3640,3109,3643,3157,3645,3205,3646,3253,3646,3302,3644,3350,3642,3374,3639,3398,3635,3421,3632,3445,3627,3469,3622,3492,3618,3506,3612,3523,3599,3559,3584,3599,3578,3620,3572,3641,3568,3663,3563,3682,3562,3702,3562,3722,3563,3731,3564,3740,3568,3748,3570,3757,3574,3765,3578,3772,3583,3778,3590,3785,3604,3797,3620,3810,3635,3821,3652,3833,3685,3855,3718,3875,3743,3890,3768,3903,3794,3915,3821,3925,3847,3934,3875,3942,3902,3950,3931,3957,3987,3968,4043,3981,4099,3993,4127,4001,4154,4009,4180,4017,4206,4028,4231,4039,4256,4051,4305,4078,4354,4105,4402,4132,4427,4146,4451,4158,4476,4170,4501,4180,4527,4190,4553,4197,4579,4203,4605,4208,4631,4212,4656,4216,4682,4219,4708,4221,4760,4223,4812,4223,4865,4223,4918,4223,4970,4224,5019,4226,5068,4230,5117,4235,5165,4242,5213,4250,5261,4259,5309,4270,5356,4282,5387,4291,5417,4302,5433,4308,5446,4315,5461,4323,5474,4331,5486,4341,5498,4350,5508,4362,5517,4374,5525,4388,5531,4402,5536,4418,5539,4436,5541,4458,5542,4483,5541,4508,5538,4535,5536,4547,5533,4560,5530,4572,5525,4584,5520,4594,5513,4605,5506,4613,5498,4621,5490,4626,5484,4630,5477,4634,5468,4637,5452,4642,5434,4645,5415,4647,5395,4647,5376,4647,5355,4644,5314,4640,5273,4634,5237,4630,5219,4628,5204,4627,5155,4626,5107,4624,5011,4616,4915,4609,4820,4602,4779,4600,4738,4600,4656,4600,4615,4601,4574,4600,4534,4597,4514,4595,4494,4593,4455,4587,4418,4578,4380,4568,4344,4557,4270,4534,4233,4522,4197,4511,4116,4488,4035,4466,3994,4456,3954,4446,3913,4438,3871,4429,3832,4424,3792,4420,3752,4416,3713,4414,3672,4411,3632,4407,3593,4402,3553,4395,3520,4388,3486,4378,3453,4367,3419,4355,3387,4342,3355,4326,3325,4311,3294,4294,3283,4286,3268,4274,3251,4263,3235,4251,3226,4247,3217,4243,3209,4241,3201,4240,3193,4241,3187,4244,3180,4248,3174,4255,3170,4264,3167,4272,3164,4281,3162,4292,3160,4314,3160,4337,3161,4360,3162,4383,3164,4403,3164,4422,3163,4446,3161,4470,3159,4483,3157,4494,3153,4506,3149,4516,3145,4527,3140,4536,3133,4545,3125,4554,3116,4560,3105,4566,3094,4571,3081,4575,3064,4578,3046,4580,3011,4583,2975,4586,2940,4589,2857,4599,2815,4603,2775,4607,2733,4609,2691,4610,2650,4608,2609,4605,2561,4600,2513,4592,2465,4586,2416,4582,2392,4581,2368,4581,2344,4581,2321,4583,2297,4586,2273,4590,2249,4596,2226,4605,2205,4611,2185,4616,2165,4618,2147,4619,2107,4621,2087,4623,2065,4626,2040,4631,2015,4637,1990,4644,1965,4652,1937,4657,1907,4661,1878,4664,1847,4665,1787,4668,1758,4672,1728,4675,1705,4679,1683,4683,1661,4687,1638,4689,1626,4690,1616,4690,1604,4689,1594,4688,1582,4685,1572,4681,1561,4676,1551,4669,1543,4662,1534,4655,1519,4638,1511,4631,1503,4624,1494,4617,1483,4611,1472,4607,1460,4603,1436,4595,1426,4591,1414,4585,1405,4578,1396,4568,1389,4559,1383,4548,1378,4539,1373,4530,1365,4509,1360,4488,1356,4467,1353,4445,1349,4400,1350,4390,1352,4379,1356,4369,1362,4359,1371,4349,1380,4340,1390,4330,1401,4322,1412,4315,1425,4306,1449,4293,1471,4282,1489,4273,1511,4265,1541,4253,1573,4240,1590,4232,1605,4224,1621,4216,1634,4206,1647,4196,1657,4184,1662,4179,1666,4173,1668,4168,1670,4161,1671,4154,1672,4148,1671,4142,1670,4134,1666,4124,1662,4114,1652,4095,1643,4075,1639,4064,1635,4054,1633,4044,1632,4035,1631,4015,1631,3993,1633,3971,1638,3923,1641,3898,1642,3874,1642,3863,1642,3854,1640,3847,1639,3842,1635,3838,1633,3836,1630,3835,1627,3835,1621,3837,1616,3841,1610,3845,1602,3857,1595,3867,1559,3914,1524,3961,1494,4002,1485,4013,1478,4027,1472,4040,1465,4054,1455,4082,1445,4110,1432,4139,1417,4170,1402,4200,1384,4229,1364,4257,1344,4283,1321,4308,1310,4320,1299,4331,1278,4349,1257,4367,1234,4385,1211,4401,1187,4417,1164,4432,1139,4444,1114,4457,1087,4467,1060,4476,1034,4484,1021,4487,1007,4490,995,4492,981,4492,968,4492,955,4490,947,4489,940,4486,933,4483,927,4479,915,4470,904,4459,897,4451,890,4445,881,4441,873,4437,865,4434,855,4432,846,4431,836,4429,827,4429,817,4428,808,4426,800,4423,793,4418,787,4412,782,4404,780,4394,778,4385,776,4375,773,4366,770,4362,766,4359,762,4354,758,4351,749,4347,738,4342,733,4339,729,4336,725,4331,721,4326,714,4315,709,4303,706,4291,705,4278,706,4267,708,4255,713,4244,720,4232,727,4222,735,4212,745,4202,764,4183,784,4164,803,4147,811,4138,819,4130,829,4114,841,4101,846,4094,853,4088,860,4083,869,4079,876,4076,883,4074,899,4071,915,4067,930,4064,942,4061,953,4056,964,4049,972,4041,980,4033,988,4024,995,4014,1000,4004,1005,3992,1010,3981,1014,3969,1017,3958,1021,3934,1023,3910,1027,3871,1029,3853,1032,3834,1037,3814,1042,3795,1048,3777,1055,3760,1068,3734,1080,3710,1094,3683,1106,3657,1098,3662,1092,3666,1079,3677,1068,3691,1056,3705,1035,3735,1023,3748,1012,3761,993,3778,975,3796,955,3812,946,3819,935,3826,925,3832,915,3837,903,3842,892,3845,880,3848,868,3849,854,3850,842,3849,817,3847,790,3845,740,3842,714,3840,689,3835,665,3829,653,3825,641,3820,632,3816,622,3810,613,3805,605,3798,590,3784,576,3768,563,3751,552,3734,529,3697,521,3683,513,3670,507,3655,501,3642,497,3628,494,3616,492,3602,491,3590,492,3576,495,3564,499,3551,505,3540,513,3527,522,3514,534,3503,547,3492,568,3473,590,3454,602,3446,613,3437,626,3431,638,3425,645,3423,652,3421,666,3420,680,3420,694,3421,708,3423,722,3424,736,3423,750,3421,761,3416,770,3411,776,3405,780,3398,782,3389,784,3380,788,3359,793,3336,798,3313,802,3289,803,3278,804,3266,804,3245,803,3220,800,3192,797,3164,790,3137,787,3123,783,3112,778,3100,773,3090,765,3081,759,3074,683,3008,654,2983,625,2958,597,2932,570,2906,552,2885,534,2863,517,2840,503,2816,488,2792,475,2768,450,2718,426,2667,401,2616,389,2591,376,2567,362,2542,347,2519,335,2498,323,2478,314,2458,305,2437,298,2415,293,2393,290,2370,287,2346,287,2324,287,2301,289,2254,290,2231,290,2208,288,2185,284,2163,269,2087,262,2049,255,2010,250,1970,247,1931,246,1892,246,1872,247,1853,249,1839,251,1824,256,1796,264,1767,273,1740,291,1683,300,1655,307,1627,313,1599,316,1571,322,1513,326,1485,332,1457,336,1443,341,1430,345,1416,351,1404,366,1372,371,1359,375,1345,379,1334,381,1321,384,1311,385,1299,372,1309,361,1319,346,1334,331,1350,304,1381,253,1444,229,1475,216,1488,201,1502,183,1514,166,1527,148,1539,139,1547,132,1554,142,1541,152,1530,163,1521,174,1512,195,1497,204,1488,212,1479,249,1428,269,1402,289,1377,311,1352,334,1328,346,1317,358,1306,371,1296,384,1287,383,1275,380,1264,376,1252,372,1240,352,1259xe">
                <v:path o:connectlocs="2072823134,@0;1319082595,@0;@0,@0;1633129006,@0;@0,@0;@0,@0;@0,@0;@0,1276616758;@0,162701726;@0,@0;@0,@0;@0,@0;@0,@0;@0,725908585;@0,@0;@0,@0;@0,@0;@0,@0;@0,@0;@0,@0;@0,@0;@0,@0;@0,@0;@0,@0;@0,@0;@0,@0;@0,@0;@0,@0;@0,@0;@0,@0;@0,@0;@0,@0;@0,@0;@0,@0;@0,@0;@0,@0;@0,@0;@0,@0;@0,@0;@0,@0;@0,@0;@0,@0;@0,@0;@0,@0;@0,@0;@0,@0;@0,@0;@0,@0;@0,@0;@0,@0;@0,@0;@0,@0;@0,@0;@0,@0;@0,@0;@0,@0;@0,@0;@0,@0;@0,@0;@0,@0" o:connectangles="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1959610</wp:posOffset>
                </wp:positionH>
                <wp:positionV relativeFrom="paragraph">
                  <wp:posOffset>1642110</wp:posOffset>
                </wp:positionV>
                <wp:extent cx="497840" cy="382270"/>
                <wp:effectExtent l="0" t="0" r="0" b="0"/>
                <wp:wrapNone/>
                <wp:docPr id="47"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7911" cy="382567"/>
                        </a:xfrm>
                        <a:custGeom>
                          <a:avLst/>
                          <a:gdLst>
                            <a:gd name="T0" fmla="*/ 2147483646 w 195"/>
                            <a:gd name="T1" fmla="*/ 2147483646 h 150"/>
                            <a:gd name="T2" fmla="*/ 2147483646 w 195"/>
                            <a:gd name="T3" fmla="*/ 2147483646 h 150"/>
                            <a:gd name="T4" fmla="*/ 2147483646 w 195"/>
                            <a:gd name="T5" fmla="*/ 2147483646 h 150"/>
                            <a:gd name="T6" fmla="*/ 2147483646 w 195"/>
                            <a:gd name="T7" fmla="*/ 2147483646 h 150"/>
                            <a:gd name="T8" fmla="*/ 2147483646 w 195"/>
                            <a:gd name="T9" fmla="*/ 2147483646 h 150"/>
                            <a:gd name="T10" fmla="*/ 2147483646 w 195"/>
                            <a:gd name="T11" fmla="*/ 2147483646 h 150"/>
                            <a:gd name="T12" fmla="*/ 2147483646 w 195"/>
                            <a:gd name="T13" fmla="*/ 2147483646 h 150"/>
                            <a:gd name="T14" fmla="*/ 2147483646 w 195"/>
                            <a:gd name="T15" fmla="*/ 2147483646 h 150"/>
                            <a:gd name="T16" fmla="*/ 2147483646 w 195"/>
                            <a:gd name="T17" fmla="*/ 2147483646 h 150"/>
                            <a:gd name="T18" fmla="*/ 2147483646 w 195"/>
                            <a:gd name="T19" fmla="*/ 2147483646 h 150"/>
                            <a:gd name="T20" fmla="*/ 2147483646 w 195"/>
                            <a:gd name="T21" fmla="*/ 2147483646 h 150"/>
                            <a:gd name="T22" fmla="*/ 2147483646 w 195"/>
                            <a:gd name="T23" fmla="*/ 2147483646 h 150"/>
                            <a:gd name="T24" fmla="*/ 2147483646 w 195"/>
                            <a:gd name="T25" fmla="*/ 2147483646 h 150"/>
                            <a:gd name="T26" fmla="*/ 2147483646 w 195"/>
                            <a:gd name="T27" fmla="*/ 2147483646 h 150"/>
                            <a:gd name="T28" fmla="*/ 2147483646 w 195"/>
                            <a:gd name="T29" fmla="*/ 2147483646 h 150"/>
                            <a:gd name="T30" fmla="*/ 2147483646 w 195"/>
                            <a:gd name="T31" fmla="*/ 2147483646 h 150"/>
                            <a:gd name="T32" fmla="*/ 2147483646 w 195"/>
                            <a:gd name="T33" fmla="*/ 2147483646 h 150"/>
                            <a:gd name="T34" fmla="*/ 2147483646 w 195"/>
                            <a:gd name="T35" fmla="*/ 2147483646 h 150"/>
                            <a:gd name="T36" fmla="*/ 2147483646 w 195"/>
                            <a:gd name="T37" fmla="*/ 2147483646 h 150"/>
                            <a:gd name="T38" fmla="*/ 2147483646 w 195"/>
                            <a:gd name="T39" fmla="*/ 2147483646 h 150"/>
                            <a:gd name="T40" fmla="*/ 2147483646 w 195"/>
                            <a:gd name="T41" fmla="*/ 2147483646 h 150"/>
                            <a:gd name="T42" fmla="*/ 2147483646 w 195"/>
                            <a:gd name="T43" fmla="*/ 2147483646 h 150"/>
                            <a:gd name="T44" fmla="*/ 2147483646 w 195"/>
                            <a:gd name="T45" fmla="*/ 2147483646 h 150"/>
                            <a:gd name="T46" fmla="*/ 2147483646 w 195"/>
                            <a:gd name="T47" fmla="*/ 2147483646 h 150"/>
                            <a:gd name="T48" fmla="*/ 2147483646 w 195"/>
                            <a:gd name="T49" fmla="*/ 2147483646 h 150"/>
                            <a:gd name="T50" fmla="*/ 2147483646 w 195"/>
                            <a:gd name="T51" fmla="*/ 2147483646 h 150"/>
                            <a:gd name="T52" fmla="*/ 2147483646 w 195"/>
                            <a:gd name="T53" fmla="*/ 2147483646 h 150"/>
                            <a:gd name="T54" fmla="*/ 2147483646 w 195"/>
                            <a:gd name="T55" fmla="*/ 2147483646 h 150"/>
                            <a:gd name="T56" fmla="*/ 2147483646 w 195"/>
                            <a:gd name="T57" fmla="*/ 2147483646 h 150"/>
                            <a:gd name="T58" fmla="*/ 2147483646 w 195"/>
                            <a:gd name="T59" fmla="*/ 2147483646 h 150"/>
                            <a:gd name="T60" fmla="*/ 2147483646 w 195"/>
                            <a:gd name="T61" fmla="*/ 2147483646 h 150"/>
                            <a:gd name="T62" fmla="*/ 2147483646 w 195"/>
                            <a:gd name="T63" fmla="*/ 2147483646 h 150"/>
                            <a:gd name="T64" fmla="*/ 2147483646 w 195"/>
                            <a:gd name="T65" fmla="*/ 2147483646 h 150"/>
                            <a:gd name="T66" fmla="*/ 2147483646 w 195"/>
                            <a:gd name="T67" fmla="*/ 2147483646 h 150"/>
                            <a:gd name="T68" fmla="*/ 2147483646 w 195"/>
                            <a:gd name="T69" fmla="*/ 2147483646 h 150"/>
                            <a:gd name="T70" fmla="*/ 2147483646 w 195"/>
                            <a:gd name="T71" fmla="*/ 2147483646 h 150"/>
                            <a:gd name="T72" fmla="*/ 2147483646 w 195"/>
                            <a:gd name="T73" fmla="*/ 2147483646 h 1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95" h="150">
                              <a:moveTo>
                                <a:pt x="44" y="23"/>
                              </a:moveTo>
                              <a:cubicBezTo>
                                <a:pt x="56" y="23"/>
                                <a:pt x="68" y="29"/>
                                <a:pt x="74" y="38"/>
                              </a:cubicBezTo>
                              <a:cubicBezTo>
                                <a:pt x="121" y="38"/>
                                <a:pt x="121" y="38"/>
                                <a:pt x="121" y="38"/>
                              </a:cubicBezTo>
                              <a:cubicBezTo>
                                <a:pt x="128" y="29"/>
                                <a:pt x="139" y="23"/>
                                <a:pt x="151" y="23"/>
                              </a:cubicBezTo>
                              <a:cubicBezTo>
                                <a:pt x="172" y="23"/>
                                <a:pt x="189" y="40"/>
                                <a:pt x="189" y="61"/>
                              </a:cubicBezTo>
                              <a:cubicBezTo>
                                <a:pt x="189" y="65"/>
                                <a:pt x="189" y="69"/>
                                <a:pt x="187" y="73"/>
                              </a:cubicBezTo>
                              <a:cubicBezTo>
                                <a:pt x="193" y="93"/>
                                <a:pt x="195" y="115"/>
                                <a:pt x="194" y="139"/>
                              </a:cubicBezTo>
                              <a:cubicBezTo>
                                <a:pt x="185" y="149"/>
                                <a:pt x="175" y="150"/>
                                <a:pt x="165" y="150"/>
                              </a:cubicBezTo>
                              <a:cubicBezTo>
                                <a:pt x="152" y="134"/>
                                <a:pt x="142" y="116"/>
                                <a:pt x="133" y="95"/>
                              </a:cubicBezTo>
                              <a:cubicBezTo>
                                <a:pt x="129" y="94"/>
                                <a:pt x="125" y="90"/>
                                <a:pt x="124" y="87"/>
                              </a:cubicBezTo>
                              <a:cubicBezTo>
                                <a:pt x="72" y="87"/>
                                <a:pt x="72" y="87"/>
                                <a:pt x="72" y="87"/>
                              </a:cubicBezTo>
                              <a:cubicBezTo>
                                <a:pt x="69" y="92"/>
                                <a:pt x="66" y="94"/>
                                <a:pt x="63" y="95"/>
                              </a:cubicBezTo>
                              <a:cubicBezTo>
                                <a:pt x="53" y="117"/>
                                <a:pt x="43" y="134"/>
                                <a:pt x="30" y="150"/>
                              </a:cubicBezTo>
                              <a:cubicBezTo>
                                <a:pt x="20" y="150"/>
                                <a:pt x="11" y="149"/>
                                <a:pt x="1" y="139"/>
                              </a:cubicBezTo>
                              <a:cubicBezTo>
                                <a:pt x="0" y="115"/>
                                <a:pt x="2" y="93"/>
                                <a:pt x="8" y="73"/>
                              </a:cubicBezTo>
                              <a:cubicBezTo>
                                <a:pt x="7" y="69"/>
                                <a:pt x="6" y="65"/>
                                <a:pt x="6" y="60"/>
                              </a:cubicBezTo>
                              <a:cubicBezTo>
                                <a:pt x="6" y="39"/>
                                <a:pt x="23" y="23"/>
                                <a:pt x="44" y="23"/>
                              </a:cubicBezTo>
                              <a:close/>
                              <a:moveTo>
                                <a:pt x="81" y="57"/>
                              </a:moveTo>
                              <a:cubicBezTo>
                                <a:pt x="81" y="66"/>
                                <a:pt x="81" y="66"/>
                                <a:pt x="81" y="66"/>
                              </a:cubicBezTo>
                              <a:cubicBezTo>
                                <a:pt x="95" y="66"/>
                                <a:pt x="95" y="66"/>
                                <a:pt x="95" y="66"/>
                              </a:cubicBezTo>
                              <a:cubicBezTo>
                                <a:pt x="95" y="57"/>
                                <a:pt x="95" y="57"/>
                                <a:pt x="95" y="57"/>
                              </a:cubicBezTo>
                              <a:cubicBezTo>
                                <a:pt x="81" y="57"/>
                                <a:pt x="81" y="57"/>
                                <a:pt x="81" y="57"/>
                              </a:cubicBezTo>
                              <a:close/>
                              <a:moveTo>
                                <a:pt x="155" y="64"/>
                              </a:moveTo>
                              <a:cubicBezTo>
                                <a:pt x="151" y="65"/>
                                <a:pt x="148" y="69"/>
                                <a:pt x="149" y="73"/>
                              </a:cubicBezTo>
                              <a:cubicBezTo>
                                <a:pt x="150" y="78"/>
                                <a:pt x="154" y="80"/>
                                <a:pt x="158" y="79"/>
                              </a:cubicBezTo>
                              <a:cubicBezTo>
                                <a:pt x="163" y="78"/>
                                <a:pt x="165" y="74"/>
                                <a:pt x="164" y="70"/>
                              </a:cubicBezTo>
                              <a:cubicBezTo>
                                <a:pt x="163" y="66"/>
                                <a:pt x="159" y="64"/>
                                <a:pt x="155" y="64"/>
                              </a:cubicBezTo>
                              <a:close/>
                              <a:moveTo>
                                <a:pt x="137" y="52"/>
                              </a:moveTo>
                              <a:cubicBezTo>
                                <a:pt x="133" y="53"/>
                                <a:pt x="131" y="57"/>
                                <a:pt x="132" y="61"/>
                              </a:cubicBezTo>
                              <a:cubicBezTo>
                                <a:pt x="132" y="65"/>
                                <a:pt x="136" y="68"/>
                                <a:pt x="141" y="67"/>
                              </a:cubicBezTo>
                              <a:cubicBezTo>
                                <a:pt x="145" y="66"/>
                                <a:pt x="147" y="62"/>
                                <a:pt x="146" y="58"/>
                              </a:cubicBezTo>
                              <a:cubicBezTo>
                                <a:pt x="145" y="54"/>
                                <a:pt x="141" y="51"/>
                                <a:pt x="137" y="52"/>
                              </a:cubicBezTo>
                              <a:close/>
                              <a:moveTo>
                                <a:pt x="148" y="35"/>
                              </a:moveTo>
                              <a:cubicBezTo>
                                <a:pt x="144" y="36"/>
                                <a:pt x="141" y="40"/>
                                <a:pt x="142" y="44"/>
                              </a:cubicBezTo>
                              <a:cubicBezTo>
                                <a:pt x="143" y="48"/>
                                <a:pt x="147" y="51"/>
                                <a:pt x="151" y="50"/>
                              </a:cubicBezTo>
                              <a:cubicBezTo>
                                <a:pt x="156" y="49"/>
                                <a:pt x="158" y="45"/>
                                <a:pt x="157" y="41"/>
                              </a:cubicBezTo>
                              <a:cubicBezTo>
                                <a:pt x="156" y="37"/>
                                <a:pt x="152" y="34"/>
                                <a:pt x="148" y="35"/>
                              </a:cubicBezTo>
                              <a:close/>
                              <a:moveTo>
                                <a:pt x="166" y="45"/>
                              </a:moveTo>
                              <a:cubicBezTo>
                                <a:pt x="162" y="46"/>
                                <a:pt x="159" y="50"/>
                                <a:pt x="160" y="54"/>
                              </a:cubicBezTo>
                              <a:cubicBezTo>
                                <a:pt x="161" y="58"/>
                                <a:pt x="165" y="61"/>
                                <a:pt x="169" y="60"/>
                              </a:cubicBezTo>
                              <a:cubicBezTo>
                                <a:pt x="173" y="59"/>
                                <a:pt x="176" y="55"/>
                                <a:pt x="175" y="51"/>
                              </a:cubicBezTo>
                              <a:cubicBezTo>
                                <a:pt x="174" y="47"/>
                                <a:pt x="170" y="44"/>
                                <a:pt x="166" y="45"/>
                              </a:cubicBezTo>
                              <a:close/>
                              <a:moveTo>
                                <a:pt x="62" y="48"/>
                              </a:moveTo>
                              <a:cubicBezTo>
                                <a:pt x="49" y="58"/>
                                <a:pt x="49" y="58"/>
                                <a:pt x="49" y="58"/>
                              </a:cubicBezTo>
                              <a:cubicBezTo>
                                <a:pt x="59" y="71"/>
                                <a:pt x="59" y="71"/>
                                <a:pt x="59" y="71"/>
                              </a:cubicBezTo>
                              <a:cubicBezTo>
                                <a:pt x="62" y="48"/>
                                <a:pt x="62" y="48"/>
                                <a:pt x="62" y="48"/>
                              </a:cubicBezTo>
                              <a:close/>
                              <a:moveTo>
                                <a:pt x="51" y="77"/>
                              </a:moveTo>
                              <a:cubicBezTo>
                                <a:pt x="41" y="64"/>
                                <a:pt x="41" y="64"/>
                                <a:pt x="41" y="64"/>
                              </a:cubicBezTo>
                              <a:cubicBezTo>
                                <a:pt x="28" y="74"/>
                                <a:pt x="28" y="74"/>
                                <a:pt x="28" y="74"/>
                              </a:cubicBezTo>
                              <a:cubicBezTo>
                                <a:pt x="51" y="77"/>
                                <a:pt x="51" y="77"/>
                                <a:pt x="51" y="77"/>
                              </a:cubicBezTo>
                              <a:close/>
                              <a:moveTo>
                                <a:pt x="22" y="64"/>
                              </a:moveTo>
                              <a:cubicBezTo>
                                <a:pt x="34" y="55"/>
                                <a:pt x="34" y="55"/>
                                <a:pt x="34" y="55"/>
                              </a:cubicBezTo>
                              <a:cubicBezTo>
                                <a:pt x="25" y="43"/>
                                <a:pt x="25" y="43"/>
                                <a:pt x="25" y="43"/>
                              </a:cubicBezTo>
                              <a:cubicBezTo>
                                <a:pt x="22" y="64"/>
                                <a:pt x="22" y="64"/>
                                <a:pt x="22" y="64"/>
                              </a:cubicBezTo>
                              <a:close/>
                              <a:moveTo>
                                <a:pt x="34" y="37"/>
                              </a:moveTo>
                              <a:cubicBezTo>
                                <a:pt x="43" y="49"/>
                                <a:pt x="43" y="49"/>
                                <a:pt x="43" y="49"/>
                              </a:cubicBezTo>
                              <a:cubicBezTo>
                                <a:pt x="54" y="40"/>
                                <a:pt x="54" y="40"/>
                                <a:pt x="54" y="40"/>
                              </a:cubicBezTo>
                              <a:cubicBezTo>
                                <a:pt x="34" y="37"/>
                                <a:pt x="34" y="37"/>
                                <a:pt x="34" y="37"/>
                              </a:cubicBezTo>
                              <a:close/>
                              <a:moveTo>
                                <a:pt x="99" y="57"/>
                              </a:moveTo>
                              <a:cubicBezTo>
                                <a:pt x="99" y="66"/>
                                <a:pt x="99" y="66"/>
                                <a:pt x="99" y="66"/>
                              </a:cubicBezTo>
                              <a:cubicBezTo>
                                <a:pt x="113" y="66"/>
                                <a:pt x="113" y="66"/>
                                <a:pt x="113" y="66"/>
                              </a:cubicBezTo>
                              <a:cubicBezTo>
                                <a:pt x="113" y="57"/>
                                <a:pt x="113" y="57"/>
                                <a:pt x="113" y="57"/>
                              </a:cubicBezTo>
                              <a:cubicBezTo>
                                <a:pt x="99" y="57"/>
                                <a:pt x="99" y="57"/>
                                <a:pt x="99" y="57"/>
                              </a:cubicBezTo>
                              <a:close/>
                              <a:moveTo>
                                <a:pt x="178" y="6"/>
                              </a:moveTo>
                              <a:cubicBezTo>
                                <a:pt x="164" y="0"/>
                                <a:pt x="151" y="1"/>
                                <a:pt x="137" y="6"/>
                              </a:cubicBezTo>
                              <a:cubicBezTo>
                                <a:pt x="137" y="17"/>
                                <a:pt x="137" y="17"/>
                                <a:pt x="137" y="17"/>
                              </a:cubicBezTo>
                              <a:cubicBezTo>
                                <a:pt x="142" y="16"/>
                                <a:pt x="147" y="15"/>
                                <a:pt x="152" y="15"/>
                              </a:cubicBezTo>
                              <a:cubicBezTo>
                                <a:pt x="162" y="15"/>
                                <a:pt x="171" y="19"/>
                                <a:pt x="178" y="25"/>
                              </a:cubicBezTo>
                              <a:cubicBezTo>
                                <a:pt x="178" y="6"/>
                                <a:pt x="178" y="6"/>
                                <a:pt x="178" y="6"/>
                              </a:cubicBezTo>
                              <a:close/>
                              <a:moveTo>
                                <a:pt x="15" y="6"/>
                              </a:moveTo>
                              <a:cubicBezTo>
                                <a:pt x="15" y="25"/>
                                <a:pt x="15" y="25"/>
                                <a:pt x="15" y="25"/>
                              </a:cubicBezTo>
                              <a:cubicBezTo>
                                <a:pt x="22" y="19"/>
                                <a:pt x="31" y="15"/>
                                <a:pt x="41" y="15"/>
                              </a:cubicBezTo>
                              <a:cubicBezTo>
                                <a:pt x="46" y="15"/>
                                <a:pt x="51" y="16"/>
                                <a:pt x="56" y="17"/>
                              </a:cubicBezTo>
                              <a:cubicBezTo>
                                <a:pt x="56" y="6"/>
                                <a:pt x="56" y="6"/>
                                <a:pt x="56" y="6"/>
                              </a:cubicBezTo>
                              <a:cubicBezTo>
                                <a:pt x="42" y="1"/>
                                <a:pt x="29" y="0"/>
                                <a:pt x="15" y="6"/>
                              </a:cubicBezTo>
                              <a:close/>
                            </a:path>
                          </a:pathLst>
                        </a:custGeom>
                        <a:solidFill>
                          <a:schemeClr val="accent1"/>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margin-left:154.3pt;margin-top:129.3pt;height:30.1pt;width:39.2pt;z-index:251704320;v-text-anchor:middle;mso-width-relative:page;mso-height-relative:page;" fillcolor="#262626 [3204]" filled="t" stroked="f" coordsize="195,150" o:gfxdata="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" path="m44,23c56,23,68,29,74,38c121,38,121,38,121,38c128,29,139,23,151,23c172,23,189,40,189,61c189,65,189,69,187,73c193,93,195,115,194,139c185,149,175,150,165,150c152,134,142,116,133,95c129,94,125,90,124,87c72,87,72,87,72,87c69,92,66,94,63,95c53,117,43,134,30,150c20,150,11,149,1,139c0,115,2,93,8,73c7,69,6,65,6,60c6,39,23,23,44,23xm81,57c81,66,81,66,81,66c95,66,95,66,95,66c95,57,95,57,95,57c81,57,81,57,81,57xm155,64c151,65,148,69,149,73c150,78,154,80,158,79c163,78,165,74,164,70c163,66,159,64,155,64xm137,52c133,53,131,57,132,61c132,65,136,68,141,67c145,66,147,62,146,58c145,54,141,51,137,52xm148,35c144,36,141,40,142,44c143,48,147,51,151,50c156,49,158,45,157,41c156,37,152,34,148,35xm166,45c162,46,159,50,160,54c161,58,165,61,169,60c173,59,176,55,175,51c174,47,170,44,166,45xm62,48c49,58,49,58,49,58c59,71,59,71,59,71c62,48,62,48,62,48xm51,77c41,64,41,64,41,64c28,74,28,74,28,74c51,77,51,77,51,77xm22,64c34,55,34,55,34,55c25,43,25,43,25,43c22,64,22,64,22,64xm34,37c43,49,43,49,43,49c54,40,54,40,54,40c34,37,34,37,34,37xm99,57c99,66,99,66,99,66c113,66,113,66,113,66c113,57,113,57,113,57c99,57,99,57,99,57xm178,6c164,0,151,1,137,6c137,17,137,17,137,17c142,16,147,15,152,15c162,15,171,19,178,25c178,6,178,6,178,6xm15,6c15,25,15,25,15,25c22,19,31,15,41,15c46,15,51,16,56,17c56,6,56,6,56,6c42,1,29,0,15,6xe">
                <v:path o:connectlocs="@0,@0;@0,@0;@0,@0;@0,@0;@0,@0;@0,@0;@0,@0;@0,@0;@0,@0;@0,@0;@0,@0;@0,@0;@0,@0;@0,@0;@0,@0;@0,@0;@0,@0;@0,@0;@0,@0;@0,@0;@0,@0;@0,@0;@0,@0;@0,@0;@0,@0;@0,@0;@0,@0;@0,@0;@0,@0;@0,@0;@0,@0;@0,@0;@0,@0;@0,@0;@0,@0;@0,@0;@0,@0" o:connectangles="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5339715</wp:posOffset>
                </wp:positionH>
                <wp:positionV relativeFrom="paragraph">
                  <wp:posOffset>1584325</wp:posOffset>
                </wp:positionV>
                <wp:extent cx="497840" cy="497840"/>
                <wp:effectExtent l="0" t="0" r="0" b="0"/>
                <wp:wrapNone/>
                <wp:docPr id="48"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V="1">
                          <a:off x="0" y="0"/>
                          <a:ext cx="497911" cy="497926"/>
                        </a:xfrm>
                        <a:custGeom>
                          <a:avLst/>
                          <a:gdLst>
                            <a:gd name="T0" fmla="*/ 956359 w 1647825"/>
                            <a:gd name="T1" fmla="*/ 1636826 h 1647826"/>
                            <a:gd name="T2" fmla="*/ 747857 w 1647825"/>
                            <a:gd name="T3" fmla="*/ 1644290 h 1647826"/>
                            <a:gd name="T4" fmla="*/ 552064 w 1647825"/>
                            <a:gd name="T5" fmla="*/ 1602253 h 1647826"/>
                            <a:gd name="T6" fmla="*/ 715689 w 1647825"/>
                            <a:gd name="T7" fmla="*/ 1601861 h 1647826"/>
                            <a:gd name="T8" fmla="*/ 887256 w 1647825"/>
                            <a:gd name="T9" fmla="*/ 1606575 h 1647826"/>
                            <a:gd name="T10" fmla="*/ 1054454 w 1647825"/>
                            <a:gd name="T11" fmla="*/ 1574360 h 1647826"/>
                            <a:gd name="T12" fmla="*/ 824299 w 1647825"/>
                            <a:gd name="T13" fmla="*/ 1511300 h 1647826"/>
                            <a:gd name="T14" fmla="*/ 704546 w 1647825"/>
                            <a:gd name="T15" fmla="*/ 1461552 h 1647826"/>
                            <a:gd name="T16" fmla="*/ 930127 w 1647825"/>
                            <a:gd name="T17" fmla="*/ 1463902 h 1647826"/>
                            <a:gd name="T18" fmla="*/ 1356122 w 1647825"/>
                            <a:gd name="T19" fmla="*/ 1452828 h 1647826"/>
                            <a:gd name="T20" fmla="*/ 1149747 w 1647825"/>
                            <a:gd name="T21" fmla="*/ 1581151 h 1647826"/>
                            <a:gd name="T22" fmla="*/ 515270 w 1647825"/>
                            <a:gd name="T23" fmla="*/ 1266356 h 1647826"/>
                            <a:gd name="T24" fmla="*/ 425814 w 1647825"/>
                            <a:gd name="T25" fmla="*/ 1545074 h 1647826"/>
                            <a:gd name="T26" fmla="*/ 236961 w 1647825"/>
                            <a:gd name="T27" fmla="*/ 1401552 h 1647826"/>
                            <a:gd name="T28" fmla="*/ 652180 w 1647825"/>
                            <a:gd name="T29" fmla="*/ 1071563 h 1647826"/>
                            <a:gd name="T30" fmla="*/ 198520 w 1647825"/>
                            <a:gd name="T31" fmla="*/ 994251 h 1647826"/>
                            <a:gd name="T32" fmla="*/ 228545 w 1647825"/>
                            <a:gd name="T33" fmla="*/ 1165580 h 1647826"/>
                            <a:gd name="T34" fmla="*/ 158888 w 1647825"/>
                            <a:gd name="T35" fmla="*/ 998634 h 1647826"/>
                            <a:gd name="T36" fmla="*/ 1499776 w 1647825"/>
                            <a:gd name="T37" fmla="*/ 943174 h 1647826"/>
                            <a:gd name="T38" fmla="*/ 1443657 w 1647825"/>
                            <a:gd name="T39" fmla="*/ 1118941 h 1647826"/>
                            <a:gd name="T40" fmla="*/ 1430523 w 1647825"/>
                            <a:gd name="T41" fmla="*/ 1050060 h 1647826"/>
                            <a:gd name="T42" fmla="*/ 1647825 w 1647825"/>
                            <a:gd name="T43" fmla="*/ 804876 h 1647826"/>
                            <a:gd name="T44" fmla="*/ 1627188 w 1647825"/>
                            <a:gd name="T45" fmla="*/ 1006630 h 1647826"/>
                            <a:gd name="T46" fmla="*/ 1562100 w 1647825"/>
                            <a:gd name="T47" fmla="*/ 1190116 h 1647826"/>
                            <a:gd name="T48" fmla="*/ 1456928 w 1647825"/>
                            <a:gd name="T49" fmla="*/ 1350963 h 1647826"/>
                            <a:gd name="T50" fmla="*/ 1529556 w 1647825"/>
                            <a:gd name="T51" fmla="*/ 1167081 h 1647826"/>
                            <a:gd name="T52" fmla="*/ 1588294 w 1647825"/>
                            <a:gd name="T53" fmla="*/ 1003056 h 1647826"/>
                            <a:gd name="T54" fmla="*/ 1608931 w 1647825"/>
                            <a:gd name="T55" fmla="*/ 823940 h 1647826"/>
                            <a:gd name="T56" fmla="*/ 45244 w 1647825"/>
                            <a:gd name="T57" fmla="*/ 926307 h 1647826"/>
                            <a:gd name="T58" fmla="*/ 89297 w 1647825"/>
                            <a:gd name="T59" fmla="*/ 1101726 h 1647826"/>
                            <a:gd name="T60" fmla="*/ 170260 w 1647825"/>
                            <a:gd name="T61" fmla="*/ 1259285 h 1647826"/>
                            <a:gd name="T62" fmla="*/ 135335 w 1647825"/>
                            <a:gd name="T63" fmla="*/ 1276748 h 1647826"/>
                            <a:gd name="T64" fmla="*/ 46831 w 1647825"/>
                            <a:gd name="T65" fmla="*/ 1098948 h 1647826"/>
                            <a:gd name="T66" fmla="*/ 3175 w 1647825"/>
                            <a:gd name="T67" fmla="*/ 900907 h 1647826"/>
                            <a:gd name="T68" fmla="*/ 1314889 w 1647825"/>
                            <a:gd name="T69" fmla="*/ 671513 h 1647826"/>
                            <a:gd name="T70" fmla="*/ 987105 w 1647825"/>
                            <a:gd name="T71" fmla="*/ 1046163 h 1647826"/>
                            <a:gd name="T72" fmla="*/ 1540533 w 1647825"/>
                            <a:gd name="T73" fmla="*/ 418281 h 1647826"/>
                            <a:gd name="T74" fmla="*/ 1626767 w 1647825"/>
                            <a:gd name="T75" fmla="*/ 640748 h 1647826"/>
                            <a:gd name="T76" fmla="*/ 1341437 w 1647825"/>
                            <a:gd name="T77" fmla="*/ 662559 h 1647826"/>
                            <a:gd name="T78" fmla="*/ 175991 w 1647825"/>
                            <a:gd name="T79" fmla="*/ 833870 h 1647826"/>
                            <a:gd name="T80" fmla="*/ 31713 w 1647825"/>
                            <a:gd name="T81" fmla="*/ 595541 h 1647826"/>
                            <a:gd name="T82" fmla="*/ 293316 w 1647825"/>
                            <a:gd name="T83" fmla="*/ 387350 h 1647826"/>
                            <a:gd name="T84" fmla="*/ 1155020 w 1647825"/>
                            <a:gd name="T85" fmla="*/ 223001 h 1647826"/>
                            <a:gd name="T86" fmla="*/ 1312138 w 1647825"/>
                            <a:gd name="T87" fmla="*/ 341854 h 1647826"/>
                            <a:gd name="T88" fmla="*/ 1208052 w 1647825"/>
                            <a:gd name="T89" fmla="*/ 302633 h 1647826"/>
                            <a:gd name="T90" fmla="*/ 598488 w 1647825"/>
                            <a:gd name="T91" fmla="*/ 217164 h 1647826"/>
                            <a:gd name="T92" fmla="*/ 395220 w 1647825"/>
                            <a:gd name="T93" fmla="*/ 338651 h 1647826"/>
                            <a:gd name="T94" fmla="*/ 380872 w 1647825"/>
                            <a:gd name="T95" fmla="*/ 299616 h 1647826"/>
                            <a:gd name="T96" fmla="*/ 545878 w 1647825"/>
                            <a:gd name="T97" fmla="*/ 196850 h 1647826"/>
                            <a:gd name="T98" fmla="*/ 1212850 w 1647825"/>
                            <a:gd name="T99" fmla="*/ 97392 h 1647826"/>
                            <a:gd name="T100" fmla="*/ 1386682 w 1647825"/>
                            <a:gd name="T101" fmla="*/ 223079 h 1647826"/>
                            <a:gd name="T102" fmla="*/ 1522413 w 1647825"/>
                            <a:gd name="T103" fmla="*/ 388938 h 1647826"/>
                            <a:gd name="T104" fmla="*/ 1364457 w 1647825"/>
                            <a:gd name="T105" fmla="*/ 255694 h 1647826"/>
                            <a:gd name="T106" fmla="*/ 1221582 w 1647825"/>
                            <a:gd name="T107" fmla="*/ 147507 h 1647826"/>
                            <a:gd name="T108" fmla="*/ 1055291 w 1647825"/>
                            <a:gd name="T109" fmla="*/ 73527 h 1647826"/>
                            <a:gd name="T110" fmla="*/ 470813 w 1647825"/>
                            <a:gd name="T111" fmla="*/ 122846 h 1647826"/>
                            <a:gd name="T112" fmla="*/ 319328 w 1647825"/>
                            <a:gd name="T113" fmla="*/ 222679 h 1647826"/>
                            <a:gd name="T114" fmla="*/ 195602 w 1647825"/>
                            <a:gd name="T115" fmla="*/ 354728 h 1647826"/>
                            <a:gd name="T116" fmla="*/ 218602 w 1647825"/>
                            <a:gd name="T117" fmla="*/ 265635 h 1647826"/>
                            <a:gd name="T118" fmla="*/ 383174 w 1647825"/>
                            <a:gd name="T119" fmla="*/ 127619 h 1647826"/>
                            <a:gd name="T120" fmla="*/ 580263 w 1647825"/>
                            <a:gd name="T121" fmla="*/ 36139 h 1647826"/>
                            <a:gd name="T122" fmla="*/ 995500 w 1647825"/>
                            <a:gd name="T123" fmla="*/ 18230 h 1647826"/>
                            <a:gd name="T124" fmla="*/ 630147 w 1647825"/>
                            <a:gd name="T125" fmla="*/ 63409 h 1647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47825" h="1647826">
                              <a:moveTo>
                                <a:pt x="1069148" y="1570038"/>
                              </a:moveTo>
                              <a:lnTo>
                                <a:pt x="1117600" y="1593610"/>
                              </a:lnTo>
                              <a:lnTo>
                                <a:pt x="1100126" y="1600289"/>
                              </a:lnTo>
                              <a:lnTo>
                                <a:pt x="1082651" y="1606182"/>
                              </a:lnTo>
                              <a:lnTo>
                                <a:pt x="1065177" y="1611682"/>
                              </a:lnTo>
                              <a:lnTo>
                                <a:pt x="1047305" y="1616790"/>
                              </a:lnTo>
                              <a:lnTo>
                                <a:pt x="1029831" y="1621504"/>
                              </a:lnTo>
                              <a:lnTo>
                                <a:pt x="1011562" y="1626218"/>
                              </a:lnTo>
                              <a:lnTo>
                                <a:pt x="993293" y="1630147"/>
                              </a:lnTo>
                              <a:lnTo>
                                <a:pt x="974628" y="1634076"/>
                              </a:lnTo>
                              <a:lnTo>
                                <a:pt x="956359" y="1636826"/>
                              </a:lnTo>
                              <a:lnTo>
                                <a:pt x="937693" y="1639969"/>
                              </a:lnTo>
                              <a:lnTo>
                                <a:pt x="919027" y="1641933"/>
                              </a:lnTo>
                              <a:lnTo>
                                <a:pt x="899964" y="1644290"/>
                              </a:lnTo>
                              <a:lnTo>
                                <a:pt x="880901" y="1645469"/>
                              </a:lnTo>
                              <a:lnTo>
                                <a:pt x="862235" y="1646648"/>
                              </a:lnTo>
                              <a:lnTo>
                                <a:pt x="842775" y="1647826"/>
                              </a:lnTo>
                              <a:lnTo>
                                <a:pt x="823315" y="1647826"/>
                              </a:lnTo>
                              <a:lnTo>
                                <a:pt x="804252" y="1647826"/>
                              </a:lnTo>
                              <a:lnTo>
                                <a:pt x="785586" y="1646648"/>
                              </a:lnTo>
                              <a:lnTo>
                                <a:pt x="766523" y="1645862"/>
                              </a:lnTo>
                              <a:lnTo>
                                <a:pt x="747857" y="1644290"/>
                              </a:lnTo>
                              <a:lnTo>
                                <a:pt x="729986" y="1642326"/>
                              </a:lnTo>
                              <a:lnTo>
                                <a:pt x="711320" y="1640362"/>
                              </a:lnTo>
                              <a:lnTo>
                                <a:pt x="693051" y="1637219"/>
                              </a:lnTo>
                              <a:lnTo>
                                <a:pt x="674782" y="1634469"/>
                              </a:lnTo>
                              <a:lnTo>
                                <a:pt x="656911" y="1630933"/>
                              </a:lnTo>
                              <a:lnTo>
                                <a:pt x="639039" y="1627004"/>
                              </a:lnTo>
                              <a:lnTo>
                                <a:pt x="621168" y="1622683"/>
                              </a:lnTo>
                              <a:lnTo>
                                <a:pt x="603693" y="1617968"/>
                              </a:lnTo>
                              <a:lnTo>
                                <a:pt x="586219" y="1613254"/>
                              </a:lnTo>
                              <a:lnTo>
                                <a:pt x="569142" y="1607754"/>
                              </a:lnTo>
                              <a:lnTo>
                                <a:pt x="552064" y="1602253"/>
                              </a:lnTo>
                              <a:lnTo>
                                <a:pt x="534987" y="1596360"/>
                              </a:lnTo>
                              <a:lnTo>
                                <a:pt x="583439" y="1572003"/>
                              </a:lnTo>
                              <a:lnTo>
                                <a:pt x="597736" y="1576324"/>
                              </a:lnTo>
                              <a:lnTo>
                                <a:pt x="612033" y="1580646"/>
                              </a:lnTo>
                              <a:lnTo>
                                <a:pt x="626728" y="1584182"/>
                              </a:lnTo>
                              <a:lnTo>
                                <a:pt x="640628" y="1587717"/>
                              </a:lnTo>
                              <a:lnTo>
                                <a:pt x="655322" y="1591253"/>
                              </a:lnTo>
                              <a:lnTo>
                                <a:pt x="670811" y="1594396"/>
                              </a:lnTo>
                              <a:lnTo>
                                <a:pt x="685505" y="1597146"/>
                              </a:lnTo>
                              <a:lnTo>
                                <a:pt x="700597" y="1599896"/>
                              </a:lnTo>
                              <a:lnTo>
                                <a:pt x="715689" y="1601861"/>
                              </a:lnTo>
                              <a:lnTo>
                                <a:pt x="730780" y="1603432"/>
                              </a:lnTo>
                              <a:lnTo>
                                <a:pt x="745872" y="1605396"/>
                              </a:lnTo>
                              <a:lnTo>
                                <a:pt x="760963" y="1606575"/>
                              </a:lnTo>
                              <a:lnTo>
                                <a:pt x="776452" y="1607754"/>
                              </a:lnTo>
                              <a:lnTo>
                                <a:pt x="791941" y="1608932"/>
                              </a:lnTo>
                              <a:lnTo>
                                <a:pt x="807429" y="1609325"/>
                              </a:lnTo>
                              <a:lnTo>
                                <a:pt x="823315" y="1609325"/>
                              </a:lnTo>
                              <a:lnTo>
                                <a:pt x="839201" y="1609325"/>
                              </a:lnTo>
                              <a:lnTo>
                                <a:pt x="855087" y="1608147"/>
                              </a:lnTo>
                              <a:lnTo>
                                <a:pt x="870973" y="1607754"/>
                              </a:lnTo>
                              <a:lnTo>
                                <a:pt x="887256" y="1606575"/>
                              </a:lnTo>
                              <a:lnTo>
                                <a:pt x="902744" y="1605396"/>
                              </a:lnTo>
                              <a:lnTo>
                                <a:pt x="918233" y="1603432"/>
                              </a:lnTo>
                              <a:lnTo>
                                <a:pt x="933722" y="1601468"/>
                              </a:lnTo>
                              <a:lnTo>
                                <a:pt x="949210" y="1598718"/>
                              </a:lnTo>
                              <a:lnTo>
                                <a:pt x="964699" y="1596360"/>
                              </a:lnTo>
                              <a:lnTo>
                                <a:pt x="980188" y="1593218"/>
                              </a:lnTo>
                              <a:lnTo>
                                <a:pt x="995279" y="1590467"/>
                              </a:lnTo>
                              <a:lnTo>
                                <a:pt x="1010371" y="1586932"/>
                              </a:lnTo>
                              <a:lnTo>
                                <a:pt x="1025065" y="1583003"/>
                              </a:lnTo>
                              <a:lnTo>
                                <a:pt x="1039760" y="1578681"/>
                              </a:lnTo>
                              <a:lnTo>
                                <a:pt x="1054454" y="1574360"/>
                              </a:lnTo>
                              <a:lnTo>
                                <a:pt x="1069148" y="1570038"/>
                              </a:lnTo>
                              <a:close/>
                              <a:moveTo>
                                <a:pt x="990600" y="1450975"/>
                              </a:moveTo>
                              <a:lnTo>
                                <a:pt x="960761" y="1497590"/>
                              </a:lnTo>
                              <a:lnTo>
                                <a:pt x="944450" y="1500332"/>
                              </a:lnTo>
                              <a:lnTo>
                                <a:pt x="927740" y="1503466"/>
                              </a:lnTo>
                              <a:lnTo>
                                <a:pt x="910632" y="1505424"/>
                              </a:lnTo>
                              <a:lnTo>
                                <a:pt x="893923" y="1507775"/>
                              </a:lnTo>
                              <a:lnTo>
                                <a:pt x="876417" y="1508950"/>
                              </a:lnTo>
                              <a:lnTo>
                                <a:pt x="859310" y="1510125"/>
                              </a:lnTo>
                              <a:lnTo>
                                <a:pt x="841804" y="1510909"/>
                              </a:lnTo>
                              <a:lnTo>
                                <a:pt x="824299" y="1511300"/>
                              </a:lnTo>
                              <a:lnTo>
                                <a:pt x="807589" y="1510909"/>
                              </a:lnTo>
                              <a:lnTo>
                                <a:pt x="791675" y="1510125"/>
                              </a:lnTo>
                              <a:lnTo>
                                <a:pt x="775363" y="1508950"/>
                              </a:lnTo>
                              <a:lnTo>
                                <a:pt x="759051" y="1507775"/>
                              </a:lnTo>
                              <a:lnTo>
                                <a:pt x="743137" y="1506208"/>
                              </a:lnTo>
                              <a:lnTo>
                                <a:pt x="727223" y="1503858"/>
                              </a:lnTo>
                              <a:lnTo>
                                <a:pt x="711707" y="1501899"/>
                              </a:lnTo>
                              <a:lnTo>
                                <a:pt x="695395" y="1498765"/>
                              </a:lnTo>
                              <a:lnTo>
                                <a:pt x="666750" y="1453326"/>
                              </a:lnTo>
                              <a:lnTo>
                                <a:pt x="685449" y="1458026"/>
                              </a:lnTo>
                              <a:lnTo>
                                <a:pt x="704546" y="1461552"/>
                              </a:lnTo>
                              <a:lnTo>
                                <a:pt x="724041" y="1465077"/>
                              </a:lnTo>
                              <a:lnTo>
                                <a:pt x="743933" y="1467819"/>
                              </a:lnTo>
                              <a:lnTo>
                                <a:pt x="763428" y="1469778"/>
                              </a:lnTo>
                              <a:lnTo>
                                <a:pt x="783718" y="1471345"/>
                              </a:lnTo>
                              <a:lnTo>
                                <a:pt x="803611" y="1472520"/>
                              </a:lnTo>
                              <a:lnTo>
                                <a:pt x="824299" y="1472520"/>
                              </a:lnTo>
                              <a:lnTo>
                                <a:pt x="845783" y="1472520"/>
                              </a:lnTo>
                              <a:lnTo>
                                <a:pt x="866869" y="1470953"/>
                              </a:lnTo>
                              <a:lnTo>
                                <a:pt x="888353" y="1469386"/>
                              </a:lnTo>
                              <a:lnTo>
                                <a:pt x="909439" y="1467428"/>
                              </a:lnTo>
                              <a:lnTo>
                                <a:pt x="930127" y="1463902"/>
                              </a:lnTo>
                              <a:lnTo>
                                <a:pt x="950417" y="1460377"/>
                              </a:lnTo>
                              <a:lnTo>
                                <a:pt x="970708" y="1456068"/>
                              </a:lnTo>
                              <a:lnTo>
                                <a:pt x="990600" y="1450975"/>
                              </a:lnTo>
                              <a:close/>
                              <a:moveTo>
                                <a:pt x="1402556" y="1195388"/>
                              </a:moveTo>
                              <a:lnTo>
                                <a:pt x="1425972" y="1326889"/>
                              </a:lnTo>
                              <a:lnTo>
                                <a:pt x="1435100" y="1376153"/>
                              </a:lnTo>
                              <a:lnTo>
                                <a:pt x="1420019" y="1392044"/>
                              </a:lnTo>
                              <a:lnTo>
                                <a:pt x="1404541" y="1408333"/>
                              </a:lnTo>
                              <a:lnTo>
                                <a:pt x="1389063" y="1423429"/>
                              </a:lnTo>
                              <a:lnTo>
                                <a:pt x="1372394" y="1438526"/>
                              </a:lnTo>
                              <a:lnTo>
                                <a:pt x="1356122" y="1452828"/>
                              </a:lnTo>
                              <a:lnTo>
                                <a:pt x="1339056" y="1467131"/>
                              </a:lnTo>
                              <a:lnTo>
                                <a:pt x="1321594" y="1480241"/>
                              </a:lnTo>
                              <a:lnTo>
                                <a:pt x="1303734" y="1493749"/>
                              </a:lnTo>
                              <a:lnTo>
                                <a:pt x="1285875" y="1506462"/>
                              </a:lnTo>
                              <a:lnTo>
                                <a:pt x="1267619" y="1518380"/>
                              </a:lnTo>
                              <a:lnTo>
                                <a:pt x="1248569" y="1529902"/>
                              </a:lnTo>
                              <a:lnTo>
                                <a:pt x="1229519" y="1541423"/>
                              </a:lnTo>
                              <a:lnTo>
                                <a:pt x="1210072" y="1552149"/>
                              </a:lnTo>
                              <a:lnTo>
                                <a:pt x="1190228" y="1562082"/>
                              </a:lnTo>
                              <a:lnTo>
                                <a:pt x="1170384" y="1572014"/>
                              </a:lnTo>
                              <a:lnTo>
                                <a:pt x="1149747" y="1581151"/>
                              </a:lnTo>
                              <a:lnTo>
                                <a:pt x="1103709" y="1557711"/>
                              </a:lnTo>
                              <a:lnTo>
                                <a:pt x="989012" y="1500503"/>
                              </a:lnTo>
                              <a:lnTo>
                                <a:pt x="996553" y="1489379"/>
                              </a:lnTo>
                              <a:lnTo>
                                <a:pt x="1027906" y="1439321"/>
                              </a:lnTo>
                              <a:lnTo>
                                <a:pt x="1136253" y="1267694"/>
                              </a:lnTo>
                              <a:lnTo>
                                <a:pt x="1342628" y="1211279"/>
                              </a:lnTo>
                              <a:lnTo>
                                <a:pt x="1400969" y="1195785"/>
                              </a:lnTo>
                              <a:lnTo>
                                <a:pt x="1402556" y="1195388"/>
                              </a:lnTo>
                              <a:close/>
                              <a:moveTo>
                                <a:pt x="252864" y="1195388"/>
                              </a:moveTo>
                              <a:lnTo>
                                <a:pt x="302960" y="1209265"/>
                              </a:lnTo>
                              <a:lnTo>
                                <a:pt x="515270" y="1266356"/>
                              </a:lnTo>
                              <a:lnTo>
                                <a:pt x="518849" y="1267545"/>
                              </a:lnTo>
                              <a:lnTo>
                                <a:pt x="537137" y="1295695"/>
                              </a:lnTo>
                              <a:lnTo>
                                <a:pt x="629775" y="1441992"/>
                              </a:lnTo>
                              <a:lnTo>
                                <a:pt x="660786" y="1491154"/>
                              </a:lnTo>
                              <a:lnTo>
                                <a:pt x="666750" y="1500669"/>
                              </a:lnTo>
                              <a:lnTo>
                                <a:pt x="550655" y="1559743"/>
                              </a:lnTo>
                              <a:lnTo>
                                <a:pt x="504138" y="1582738"/>
                              </a:lnTo>
                              <a:lnTo>
                                <a:pt x="484259" y="1574412"/>
                              </a:lnTo>
                              <a:lnTo>
                                <a:pt x="464379" y="1564897"/>
                              </a:lnTo>
                              <a:lnTo>
                                <a:pt x="444898" y="1555382"/>
                              </a:lnTo>
                              <a:lnTo>
                                <a:pt x="425814" y="1545074"/>
                              </a:lnTo>
                              <a:lnTo>
                                <a:pt x="407127" y="1533973"/>
                              </a:lnTo>
                              <a:lnTo>
                                <a:pt x="388441" y="1522871"/>
                              </a:lnTo>
                              <a:lnTo>
                                <a:pt x="370152" y="1511374"/>
                              </a:lnTo>
                              <a:lnTo>
                                <a:pt x="352260" y="1498687"/>
                              </a:lnTo>
                              <a:lnTo>
                                <a:pt x="334767" y="1486396"/>
                              </a:lnTo>
                              <a:lnTo>
                                <a:pt x="317671" y="1473313"/>
                              </a:lnTo>
                              <a:lnTo>
                                <a:pt x="300972" y="1459833"/>
                              </a:lnTo>
                              <a:lnTo>
                                <a:pt x="284671" y="1445560"/>
                              </a:lnTo>
                              <a:lnTo>
                                <a:pt x="267972" y="1431287"/>
                              </a:lnTo>
                              <a:lnTo>
                                <a:pt x="252467" y="1416618"/>
                              </a:lnTo>
                              <a:lnTo>
                                <a:pt x="236961" y="1401552"/>
                              </a:lnTo>
                              <a:lnTo>
                                <a:pt x="222250" y="1386090"/>
                              </a:lnTo>
                              <a:lnTo>
                                <a:pt x="230202" y="1336531"/>
                              </a:lnTo>
                              <a:lnTo>
                                <a:pt x="251671" y="1203318"/>
                              </a:lnTo>
                              <a:lnTo>
                                <a:pt x="252864" y="1195388"/>
                              </a:lnTo>
                              <a:close/>
                              <a:moveTo>
                                <a:pt x="950912" y="1071563"/>
                              </a:moveTo>
                              <a:lnTo>
                                <a:pt x="998316" y="1071563"/>
                              </a:lnTo>
                              <a:lnTo>
                                <a:pt x="1120775" y="1245264"/>
                              </a:lnTo>
                              <a:lnTo>
                                <a:pt x="1119590" y="1245662"/>
                              </a:lnTo>
                              <a:lnTo>
                                <a:pt x="1095888" y="1279526"/>
                              </a:lnTo>
                              <a:lnTo>
                                <a:pt x="950912" y="1071563"/>
                              </a:lnTo>
                              <a:close/>
                              <a:moveTo>
                                <a:pt x="652180" y="1071563"/>
                              </a:moveTo>
                              <a:lnTo>
                                <a:pt x="700087" y="1071563"/>
                              </a:lnTo>
                              <a:lnTo>
                                <a:pt x="554783" y="1276351"/>
                              </a:lnTo>
                              <a:lnTo>
                                <a:pt x="534987" y="1244662"/>
                              </a:lnTo>
                              <a:lnTo>
                                <a:pt x="652180" y="1071563"/>
                              </a:lnTo>
                              <a:close/>
                              <a:moveTo>
                                <a:pt x="177703" y="873125"/>
                              </a:moveTo>
                              <a:lnTo>
                                <a:pt x="179305" y="893844"/>
                              </a:lnTo>
                              <a:lnTo>
                                <a:pt x="182107" y="914164"/>
                              </a:lnTo>
                              <a:lnTo>
                                <a:pt x="185710" y="934485"/>
                              </a:lnTo>
                              <a:lnTo>
                                <a:pt x="188913" y="954805"/>
                              </a:lnTo>
                              <a:lnTo>
                                <a:pt x="193716" y="974727"/>
                              </a:lnTo>
                              <a:lnTo>
                                <a:pt x="198520" y="994251"/>
                              </a:lnTo>
                              <a:lnTo>
                                <a:pt x="204125" y="1013774"/>
                              </a:lnTo>
                              <a:lnTo>
                                <a:pt x="210931" y="1032899"/>
                              </a:lnTo>
                              <a:lnTo>
                                <a:pt x="217336" y="1052025"/>
                              </a:lnTo>
                              <a:lnTo>
                                <a:pt x="224942" y="1070751"/>
                              </a:lnTo>
                              <a:lnTo>
                                <a:pt x="232949" y="1089478"/>
                              </a:lnTo>
                              <a:lnTo>
                                <a:pt x="241356" y="1107009"/>
                              </a:lnTo>
                              <a:lnTo>
                                <a:pt x="250563" y="1124939"/>
                              </a:lnTo>
                              <a:lnTo>
                                <a:pt x="260171" y="1142470"/>
                              </a:lnTo>
                              <a:lnTo>
                                <a:pt x="270179" y="1159603"/>
                              </a:lnTo>
                              <a:lnTo>
                                <a:pt x="280988" y="1176338"/>
                              </a:lnTo>
                              <a:lnTo>
                                <a:pt x="228545" y="1165580"/>
                              </a:lnTo>
                              <a:lnTo>
                                <a:pt x="220538" y="1151236"/>
                              </a:lnTo>
                              <a:lnTo>
                                <a:pt x="212532" y="1136494"/>
                              </a:lnTo>
                              <a:lnTo>
                                <a:pt x="205326" y="1121752"/>
                              </a:lnTo>
                              <a:lnTo>
                                <a:pt x="198120" y="1107009"/>
                              </a:lnTo>
                              <a:lnTo>
                                <a:pt x="191315" y="1091869"/>
                              </a:lnTo>
                              <a:lnTo>
                                <a:pt x="185310" y="1076728"/>
                              </a:lnTo>
                              <a:lnTo>
                                <a:pt x="178904" y="1061587"/>
                              </a:lnTo>
                              <a:lnTo>
                                <a:pt x="173300" y="1046048"/>
                              </a:lnTo>
                              <a:lnTo>
                                <a:pt x="168096" y="1030509"/>
                              </a:lnTo>
                              <a:lnTo>
                                <a:pt x="163292" y="1014571"/>
                              </a:lnTo>
                              <a:lnTo>
                                <a:pt x="158888" y="998634"/>
                              </a:lnTo>
                              <a:lnTo>
                                <a:pt x="154885" y="982297"/>
                              </a:lnTo>
                              <a:lnTo>
                                <a:pt x="151282" y="966360"/>
                              </a:lnTo>
                              <a:lnTo>
                                <a:pt x="148079" y="949227"/>
                              </a:lnTo>
                              <a:lnTo>
                                <a:pt x="144877" y="932492"/>
                              </a:lnTo>
                              <a:lnTo>
                                <a:pt x="142875" y="915360"/>
                              </a:lnTo>
                              <a:lnTo>
                                <a:pt x="143275" y="915758"/>
                              </a:lnTo>
                              <a:lnTo>
                                <a:pt x="177703" y="873125"/>
                              </a:lnTo>
                              <a:close/>
                              <a:moveTo>
                                <a:pt x="1469926" y="865188"/>
                              </a:moveTo>
                              <a:lnTo>
                                <a:pt x="1504950" y="909130"/>
                              </a:lnTo>
                              <a:lnTo>
                                <a:pt x="1502960" y="925756"/>
                              </a:lnTo>
                              <a:lnTo>
                                <a:pt x="1499776" y="943174"/>
                              </a:lnTo>
                              <a:lnTo>
                                <a:pt x="1496990" y="959801"/>
                              </a:lnTo>
                              <a:lnTo>
                                <a:pt x="1493408" y="976428"/>
                              </a:lnTo>
                              <a:lnTo>
                                <a:pt x="1489428" y="993054"/>
                              </a:lnTo>
                              <a:lnTo>
                                <a:pt x="1484652" y="1009285"/>
                              </a:lnTo>
                              <a:lnTo>
                                <a:pt x="1479876" y="1025516"/>
                              </a:lnTo>
                              <a:lnTo>
                                <a:pt x="1474702" y="1041350"/>
                              </a:lnTo>
                              <a:lnTo>
                                <a:pt x="1469528" y="1057185"/>
                              </a:lnTo>
                              <a:lnTo>
                                <a:pt x="1463558" y="1073020"/>
                              </a:lnTo>
                              <a:lnTo>
                                <a:pt x="1457190" y="1088855"/>
                              </a:lnTo>
                              <a:lnTo>
                                <a:pt x="1450423" y="1103898"/>
                              </a:lnTo>
                              <a:lnTo>
                                <a:pt x="1443657" y="1118941"/>
                              </a:lnTo>
                              <a:lnTo>
                                <a:pt x="1435697" y="1133984"/>
                              </a:lnTo>
                              <a:lnTo>
                                <a:pt x="1428533" y="1148631"/>
                              </a:lnTo>
                              <a:lnTo>
                                <a:pt x="1420175" y="1162883"/>
                              </a:lnTo>
                              <a:lnTo>
                                <a:pt x="1365250" y="1177926"/>
                              </a:lnTo>
                              <a:lnTo>
                                <a:pt x="1376394" y="1160508"/>
                              </a:lnTo>
                              <a:lnTo>
                                <a:pt x="1386743" y="1143089"/>
                              </a:lnTo>
                              <a:lnTo>
                                <a:pt x="1396693" y="1124879"/>
                              </a:lnTo>
                              <a:lnTo>
                                <a:pt x="1405847" y="1106669"/>
                              </a:lnTo>
                              <a:lnTo>
                                <a:pt x="1414603" y="1088063"/>
                              </a:lnTo>
                              <a:lnTo>
                                <a:pt x="1422961" y="1069457"/>
                              </a:lnTo>
                              <a:lnTo>
                                <a:pt x="1430523" y="1050060"/>
                              </a:lnTo>
                              <a:lnTo>
                                <a:pt x="1437687" y="1030662"/>
                              </a:lnTo>
                              <a:lnTo>
                                <a:pt x="1444055" y="1010868"/>
                              </a:lnTo>
                              <a:lnTo>
                                <a:pt x="1449627" y="990283"/>
                              </a:lnTo>
                              <a:lnTo>
                                <a:pt x="1454802" y="970094"/>
                              </a:lnTo>
                              <a:lnTo>
                                <a:pt x="1459180" y="949508"/>
                              </a:lnTo>
                              <a:lnTo>
                                <a:pt x="1463160" y="928923"/>
                              </a:lnTo>
                              <a:lnTo>
                                <a:pt x="1466344" y="907942"/>
                              </a:lnTo>
                              <a:lnTo>
                                <a:pt x="1468334" y="886565"/>
                              </a:lnTo>
                              <a:lnTo>
                                <a:pt x="1469926" y="865188"/>
                              </a:lnTo>
                              <a:close/>
                              <a:moveTo>
                                <a:pt x="1646635" y="785813"/>
                              </a:moveTo>
                              <a:lnTo>
                                <a:pt x="1647825" y="804876"/>
                              </a:lnTo>
                              <a:lnTo>
                                <a:pt x="1647825" y="823940"/>
                              </a:lnTo>
                              <a:lnTo>
                                <a:pt x="1647825" y="842606"/>
                              </a:lnTo>
                              <a:lnTo>
                                <a:pt x="1646635" y="861669"/>
                              </a:lnTo>
                              <a:lnTo>
                                <a:pt x="1645841" y="879938"/>
                              </a:lnTo>
                              <a:lnTo>
                                <a:pt x="1644650" y="898605"/>
                              </a:lnTo>
                              <a:lnTo>
                                <a:pt x="1642269" y="916477"/>
                              </a:lnTo>
                              <a:lnTo>
                                <a:pt x="1640285" y="934746"/>
                              </a:lnTo>
                              <a:lnTo>
                                <a:pt x="1637506" y="953015"/>
                              </a:lnTo>
                              <a:lnTo>
                                <a:pt x="1634728" y="970887"/>
                              </a:lnTo>
                              <a:lnTo>
                                <a:pt x="1631156" y="988759"/>
                              </a:lnTo>
                              <a:lnTo>
                                <a:pt x="1627188" y="1006630"/>
                              </a:lnTo>
                              <a:lnTo>
                                <a:pt x="1623616" y="1023708"/>
                              </a:lnTo>
                              <a:lnTo>
                                <a:pt x="1618853" y="1041183"/>
                              </a:lnTo>
                              <a:lnTo>
                                <a:pt x="1614091" y="1058260"/>
                              </a:lnTo>
                              <a:lnTo>
                                <a:pt x="1608931" y="1075735"/>
                              </a:lnTo>
                              <a:lnTo>
                                <a:pt x="1602978" y="1092416"/>
                              </a:lnTo>
                              <a:lnTo>
                                <a:pt x="1597025" y="1109096"/>
                              </a:lnTo>
                              <a:lnTo>
                                <a:pt x="1590675" y="1125777"/>
                              </a:lnTo>
                              <a:lnTo>
                                <a:pt x="1584325" y="1142060"/>
                              </a:lnTo>
                              <a:lnTo>
                                <a:pt x="1576785" y="1158343"/>
                              </a:lnTo>
                              <a:lnTo>
                                <a:pt x="1569641" y="1174229"/>
                              </a:lnTo>
                              <a:lnTo>
                                <a:pt x="1562100" y="1190116"/>
                              </a:lnTo>
                              <a:lnTo>
                                <a:pt x="1553766" y="1205605"/>
                              </a:lnTo>
                              <a:lnTo>
                                <a:pt x="1545828" y="1221094"/>
                              </a:lnTo>
                              <a:lnTo>
                                <a:pt x="1537097" y="1236980"/>
                              </a:lnTo>
                              <a:lnTo>
                                <a:pt x="1527969" y="1251675"/>
                              </a:lnTo>
                              <a:lnTo>
                                <a:pt x="1518841" y="1266767"/>
                              </a:lnTo>
                              <a:lnTo>
                                <a:pt x="1508919" y="1281461"/>
                              </a:lnTo>
                              <a:lnTo>
                                <a:pt x="1499394" y="1295759"/>
                              </a:lnTo>
                              <a:lnTo>
                                <a:pt x="1489075" y="1309659"/>
                              </a:lnTo>
                              <a:lnTo>
                                <a:pt x="1478756" y="1323560"/>
                              </a:lnTo>
                              <a:lnTo>
                                <a:pt x="1468041" y="1337460"/>
                              </a:lnTo>
                              <a:lnTo>
                                <a:pt x="1456928" y="1350963"/>
                              </a:lnTo>
                              <a:lnTo>
                                <a:pt x="1447800" y="1300525"/>
                              </a:lnTo>
                              <a:lnTo>
                                <a:pt x="1457325" y="1287816"/>
                              </a:lnTo>
                              <a:lnTo>
                                <a:pt x="1466453" y="1274710"/>
                              </a:lnTo>
                              <a:lnTo>
                                <a:pt x="1474788" y="1262398"/>
                              </a:lnTo>
                              <a:lnTo>
                                <a:pt x="1483519" y="1248895"/>
                              </a:lnTo>
                              <a:lnTo>
                                <a:pt x="1492250" y="1235789"/>
                              </a:lnTo>
                              <a:lnTo>
                                <a:pt x="1499791" y="1222682"/>
                              </a:lnTo>
                              <a:lnTo>
                                <a:pt x="1508125" y="1208782"/>
                              </a:lnTo>
                              <a:lnTo>
                                <a:pt x="1515666" y="1195279"/>
                              </a:lnTo>
                              <a:lnTo>
                                <a:pt x="1522810" y="1180981"/>
                              </a:lnTo>
                              <a:lnTo>
                                <a:pt x="1529556" y="1167081"/>
                              </a:lnTo>
                              <a:lnTo>
                                <a:pt x="1536700" y="1153180"/>
                              </a:lnTo>
                              <a:lnTo>
                                <a:pt x="1543050" y="1138883"/>
                              </a:lnTo>
                              <a:lnTo>
                                <a:pt x="1549003" y="1124188"/>
                              </a:lnTo>
                              <a:lnTo>
                                <a:pt x="1555353" y="1109493"/>
                              </a:lnTo>
                              <a:lnTo>
                                <a:pt x="1560910" y="1094799"/>
                              </a:lnTo>
                              <a:lnTo>
                                <a:pt x="1566069" y="1079707"/>
                              </a:lnTo>
                              <a:lnTo>
                                <a:pt x="1571228" y="1064218"/>
                              </a:lnTo>
                              <a:lnTo>
                                <a:pt x="1575991" y="1049126"/>
                              </a:lnTo>
                              <a:lnTo>
                                <a:pt x="1580356" y="1034034"/>
                              </a:lnTo>
                              <a:lnTo>
                                <a:pt x="1584722" y="1018545"/>
                              </a:lnTo>
                              <a:lnTo>
                                <a:pt x="1588294" y="1003056"/>
                              </a:lnTo>
                              <a:lnTo>
                                <a:pt x="1591866" y="987170"/>
                              </a:lnTo>
                              <a:lnTo>
                                <a:pt x="1595041" y="971681"/>
                              </a:lnTo>
                              <a:lnTo>
                                <a:pt x="1597819" y="955398"/>
                              </a:lnTo>
                              <a:lnTo>
                                <a:pt x="1600597" y="939511"/>
                              </a:lnTo>
                              <a:lnTo>
                                <a:pt x="1602581" y="923228"/>
                              </a:lnTo>
                              <a:lnTo>
                                <a:pt x="1604566" y="906945"/>
                              </a:lnTo>
                              <a:lnTo>
                                <a:pt x="1606153" y="890662"/>
                              </a:lnTo>
                              <a:lnTo>
                                <a:pt x="1606947" y="874378"/>
                              </a:lnTo>
                              <a:lnTo>
                                <a:pt x="1607741" y="857301"/>
                              </a:lnTo>
                              <a:lnTo>
                                <a:pt x="1608931" y="841017"/>
                              </a:lnTo>
                              <a:lnTo>
                                <a:pt x="1608931" y="823940"/>
                              </a:lnTo>
                              <a:lnTo>
                                <a:pt x="1608931" y="822351"/>
                              </a:lnTo>
                              <a:lnTo>
                                <a:pt x="1646635" y="785813"/>
                              </a:lnTo>
                              <a:close/>
                              <a:moveTo>
                                <a:pt x="1191" y="779463"/>
                              </a:moveTo>
                              <a:lnTo>
                                <a:pt x="39291" y="816372"/>
                              </a:lnTo>
                              <a:lnTo>
                                <a:pt x="38894" y="824707"/>
                              </a:lnTo>
                              <a:lnTo>
                                <a:pt x="39291" y="842169"/>
                              </a:lnTo>
                              <a:lnTo>
                                <a:pt x="39687" y="858838"/>
                              </a:lnTo>
                              <a:lnTo>
                                <a:pt x="40481" y="876300"/>
                              </a:lnTo>
                              <a:lnTo>
                                <a:pt x="41672" y="892969"/>
                              </a:lnTo>
                              <a:lnTo>
                                <a:pt x="43656" y="910035"/>
                              </a:lnTo>
                              <a:lnTo>
                                <a:pt x="45244" y="926307"/>
                              </a:lnTo>
                              <a:lnTo>
                                <a:pt x="47625" y="943372"/>
                              </a:lnTo>
                              <a:lnTo>
                                <a:pt x="50403" y="959644"/>
                              </a:lnTo>
                              <a:lnTo>
                                <a:pt x="53578" y="975519"/>
                              </a:lnTo>
                              <a:lnTo>
                                <a:pt x="56753" y="992188"/>
                              </a:lnTo>
                              <a:lnTo>
                                <a:pt x="60325" y="1008063"/>
                              </a:lnTo>
                              <a:lnTo>
                                <a:pt x="64691" y="1023938"/>
                              </a:lnTo>
                              <a:lnTo>
                                <a:pt x="69056" y="1039813"/>
                              </a:lnTo>
                              <a:lnTo>
                                <a:pt x="73819" y="1055688"/>
                              </a:lnTo>
                              <a:lnTo>
                                <a:pt x="78581" y="1071166"/>
                              </a:lnTo>
                              <a:lnTo>
                                <a:pt x="83741" y="1086644"/>
                              </a:lnTo>
                              <a:lnTo>
                                <a:pt x="89297" y="1101726"/>
                              </a:lnTo>
                              <a:lnTo>
                                <a:pt x="95250" y="1116807"/>
                              </a:lnTo>
                              <a:lnTo>
                                <a:pt x="101203" y="1131888"/>
                              </a:lnTo>
                              <a:lnTo>
                                <a:pt x="108347" y="1146573"/>
                              </a:lnTo>
                              <a:lnTo>
                                <a:pt x="114697" y="1161257"/>
                              </a:lnTo>
                              <a:lnTo>
                                <a:pt x="122238" y="1175941"/>
                              </a:lnTo>
                              <a:lnTo>
                                <a:pt x="129381" y="1190229"/>
                              </a:lnTo>
                              <a:lnTo>
                                <a:pt x="137319" y="1204517"/>
                              </a:lnTo>
                              <a:lnTo>
                                <a:pt x="144860" y="1218407"/>
                              </a:lnTo>
                              <a:lnTo>
                                <a:pt x="153194" y="1232298"/>
                              </a:lnTo>
                              <a:lnTo>
                                <a:pt x="161925" y="1245792"/>
                              </a:lnTo>
                              <a:lnTo>
                                <a:pt x="170260" y="1259285"/>
                              </a:lnTo>
                              <a:lnTo>
                                <a:pt x="179388" y="1272382"/>
                              </a:lnTo>
                              <a:lnTo>
                                <a:pt x="188913" y="1285479"/>
                              </a:lnTo>
                              <a:lnTo>
                                <a:pt x="198438" y="1298179"/>
                              </a:lnTo>
                              <a:lnTo>
                                <a:pt x="207963" y="1311276"/>
                              </a:lnTo>
                              <a:lnTo>
                                <a:pt x="199628" y="1362076"/>
                              </a:lnTo>
                              <a:lnTo>
                                <a:pt x="188516" y="1348186"/>
                              </a:lnTo>
                              <a:lnTo>
                                <a:pt x="177403" y="1334295"/>
                              </a:lnTo>
                              <a:lnTo>
                                <a:pt x="166291" y="1320404"/>
                              </a:lnTo>
                              <a:lnTo>
                                <a:pt x="155575" y="1306117"/>
                              </a:lnTo>
                              <a:lnTo>
                                <a:pt x="145256" y="1291432"/>
                              </a:lnTo>
                              <a:lnTo>
                                <a:pt x="135335" y="1276748"/>
                              </a:lnTo>
                              <a:lnTo>
                                <a:pt x="125413" y="1261667"/>
                              </a:lnTo>
                              <a:lnTo>
                                <a:pt x="115888" y="1245792"/>
                              </a:lnTo>
                              <a:lnTo>
                                <a:pt x="106760" y="1230710"/>
                              </a:lnTo>
                              <a:lnTo>
                                <a:pt x="98425" y="1214835"/>
                              </a:lnTo>
                              <a:lnTo>
                                <a:pt x="90091" y="1198960"/>
                              </a:lnTo>
                              <a:lnTo>
                                <a:pt x="81756" y="1183085"/>
                              </a:lnTo>
                              <a:lnTo>
                                <a:pt x="74216" y="1166416"/>
                              </a:lnTo>
                              <a:lnTo>
                                <a:pt x="66675" y="1150144"/>
                              </a:lnTo>
                              <a:lnTo>
                                <a:pt x="59928" y="1133079"/>
                              </a:lnTo>
                              <a:lnTo>
                                <a:pt x="53578" y="1116410"/>
                              </a:lnTo>
                              <a:lnTo>
                                <a:pt x="46831" y="1098948"/>
                              </a:lnTo>
                              <a:lnTo>
                                <a:pt x="41275" y="1081882"/>
                              </a:lnTo>
                              <a:lnTo>
                                <a:pt x="35719" y="1064419"/>
                              </a:lnTo>
                              <a:lnTo>
                                <a:pt x="30559" y="1046957"/>
                              </a:lnTo>
                              <a:lnTo>
                                <a:pt x="25797" y="1029097"/>
                              </a:lnTo>
                              <a:lnTo>
                                <a:pt x="21431" y="1011635"/>
                              </a:lnTo>
                              <a:lnTo>
                                <a:pt x="17066" y="993379"/>
                              </a:lnTo>
                              <a:lnTo>
                                <a:pt x="13494" y="975122"/>
                              </a:lnTo>
                              <a:lnTo>
                                <a:pt x="10716" y="956469"/>
                              </a:lnTo>
                              <a:lnTo>
                                <a:pt x="7541" y="938610"/>
                              </a:lnTo>
                              <a:lnTo>
                                <a:pt x="5556" y="919957"/>
                              </a:lnTo>
                              <a:lnTo>
                                <a:pt x="3175" y="900907"/>
                              </a:lnTo>
                              <a:lnTo>
                                <a:pt x="1984" y="882254"/>
                              </a:lnTo>
                              <a:lnTo>
                                <a:pt x="794" y="863204"/>
                              </a:lnTo>
                              <a:lnTo>
                                <a:pt x="397" y="844154"/>
                              </a:lnTo>
                              <a:lnTo>
                                <a:pt x="0" y="824707"/>
                              </a:lnTo>
                              <a:lnTo>
                                <a:pt x="397" y="802085"/>
                              </a:lnTo>
                              <a:lnTo>
                                <a:pt x="1191" y="779463"/>
                              </a:lnTo>
                              <a:close/>
                              <a:moveTo>
                                <a:pt x="1314889" y="671513"/>
                              </a:moveTo>
                              <a:lnTo>
                                <a:pt x="1339850" y="701729"/>
                              </a:lnTo>
                              <a:lnTo>
                                <a:pt x="1101725" y="776288"/>
                              </a:lnTo>
                              <a:lnTo>
                                <a:pt x="1116385" y="730768"/>
                              </a:lnTo>
                              <a:lnTo>
                                <a:pt x="1314889" y="671513"/>
                              </a:lnTo>
                              <a:close/>
                              <a:moveTo>
                                <a:pt x="339763" y="668338"/>
                              </a:moveTo>
                              <a:lnTo>
                                <a:pt x="538932" y="730250"/>
                              </a:lnTo>
                              <a:lnTo>
                                <a:pt x="554038" y="776288"/>
                              </a:lnTo>
                              <a:lnTo>
                                <a:pt x="317500" y="698500"/>
                              </a:lnTo>
                              <a:lnTo>
                                <a:pt x="339763" y="668338"/>
                              </a:lnTo>
                              <a:close/>
                              <a:moveTo>
                                <a:pt x="828080" y="554038"/>
                              </a:moveTo>
                              <a:lnTo>
                                <a:pt x="847512" y="567940"/>
                              </a:lnTo>
                              <a:lnTo>
                                <a:pt x="1087438" y="737939"/>
                              </a:lnTo>
                              <a:lnTo>
                                <a:pt x="1086645" y="741117"/>
                              </a:lnTo>
                              <a:lnTo>
                                <a:pt x="1086249" y="742308"/>
                              </a:lnTo>
                              <a:lnTo>
                                <a:pt x="987105" y="1046163"/>
                              </a:lnTo>
                              <a:lnTo>
                                <a:pt x="980364" y="1046163"/>
                              </a:lnTo>
                              <a:lnTo>
                                <a:pt x="935551" y="1046163"/>
                              </a:lnTo>
                              <a:lnTo>
                                <a:pt x="669054" y="1046163"/>
                              </a:lnTo>
                              <a:lnTo>
                                <a:pt x="570308" y="742308"/>
                              </a:lnTo>
                              <a:lnTo>
                                <a:pt x="569911" y="741117"/>
                              </a:lnTo>
                              <a:lnTo>
                                <a:pt x="568325" y="737939"/>
                              </a:lnTo>
                              <a:lnTo>
                                <a:pt x="808648" y="567940"/>
                              </a:lnTo>
                              <a:lnTo>
                                <a:pt x="828080" y="554038"/>
                              </a:lnTo>
                              <a:close/>
                              <a:moveTo>
                                <a:pt x="1360910" y="387350"/>
                              </a:moveTo>
                              <a:lnTo>
                                <a:pt x="1489666" y="409557"/>
                              </a:lnTo>
                              <a:lnTo>
                                <a:pt x="1540533" y="418281"/>
                              </a:lnTo>
                              <a:lnTo>
                                <a:pt x="1550865" y="437316"/>
                              </a:lnTo>
                              <a:lnTo>
                                <a:pt x="1560800" y="456747"/>
                              </a:lnTo>
                              <a:lnTo>
                                <a:pt x="1570337" y="476178"/>
                              </a:lnTo>
                              <a:lnTo>
                                <a:pt x="1579477" y="495213"/>
                              </a:lnTo>
                              <a:lnTo>
                                <a:pt x="1587425" y="515834"/>
                              </a:lnTo>
                              <a:lnTo>
                                <a:pt x="1595373" y="536058"/>
                              </a:lnTo>
                              <a:lnTo>
                                <a:pt x="1602924" y="556282"/>
                              </a:lnTo>
                              <a:lnTo>
                                <a:pt x="1609679" y="577300"/>
                              </a:lnTo>
                              <a:lnTo>
                                <a:pt x="1616038" y="597920"/>
                              </a:lnTo>
                              <a:lnTo>
                                <a:pt x="1621601" y="619731"/>
                              </a:lnTo>
                              <a:lnTo>
                                <a:pt x="1626767" y="640748"/>
                              </a:lnTo>
                              <a:lnTo>
                                <a:pt x="1631536" y="662955"/>
                              </a:lnTo>
                              <a:lnTo>
                                <a:pt x="1635908" y="684369"/>
                              </a:lnTo>
                              <a:lnTo>
                                <a:pt x="1639484" y="706973"/>
                              </a:lnTo>
                              <a:lnTo>
                                <a:pt x="1641868" y="728783"/>
                              </a:lnTo>
                              <a:lnTo>
                                <a:pt x="1644650" y="751387"/>
                              </a:lnTo>
                              <a:lnTo>
                                <a:pt x="1607692" y="786680"/>
                              </a:lnTo>
                              <a:lnTo>
                                <a:pt x="1513510" y="877888"/>
                              </a:lnTo>
                              <a:lnTo>
                                <a:pt x="1508343" y="871543"/>
                              </a:lnTo>
                              <a:lnTo>
                                <a:pt x="1471386" y="825146"/>
                              </a:lnTo>
                              <a:lnTo>
                                <a:pt x="1363691" y="689921"/>
                              </a:lnTo>
                              <a:lnTo>
                                <a:pt x="1341437" y="662559"/>
                              </a:lnTo>
                              <a:lnTo>
                                <a:pt x="1341835" y="656214"/>
                              </a:lnTo>
                              <a:lnTo>
                                <a:pt x="1355743" y="455557"/>
                              </a:lnTo>
                              <a:lnTo>
                                <a:pt x="1360115" y="396074"/>
                              </a:lnTo>
                              <a:lnTo>
                                <a:pt x="1360910" y="387350"/>
                              </a:lnTo>
                              <a:close/>
                              <a:moveTo>
                                <a:pt x="293316" y="387350"/>
                              </a:moveTo>
                              <a:lnTo>
                                <a:pt x="293316" y="388143"/>
                              </a:lnTo>
                              <a:lnTo>
                                <a:pt x="297280" y="446040"/>
                              </a:lnTo>
                              <a:lnTo>
                                <a:pt x="311549" y="656214"/>
                              </a:lnTo>
                              <a:lnTo>
                                <a:pt x="312738" y="662559"/>
                              </a:lnTo>
                              <a:lnTo>
                                <a:pt x="290145" y="689921"/>
                              </a:lnTo>
                              <a:lnTo>
                                <a:pt x="175991" y="833870"/>
                              </a:lnTo>
                              <a:lnTo>
                                <a:pt x="141111" y="877888"/>
                              </a:lnTo>
                              <a:lnTo>
                                <a:pt x="138733" y="875509"/>
                              </a:lnTo>
                              <a:lnTo>
                                <a:pt x="39641" y="779939"/>
                              </a:lnTo>
                              <a:lnTo>
                                <a:pt x="3175" y="744646"/>
                              </a:lnTo>
                              <a:lnTo>
                                <a:pt x="5949" y="722835"/>
                              </a:lnTo>
                              <a:lnTo>
                                <a:pt x="8724" y="701025"/>
                              </a:lnTo>
                              <a:lnTo>
                                <a:pt x="12291" y="679611"/>
                              </a:lnTo>
                              <a:lnTo>
                                <a:pt x="16255" y="658197"/>
                              </a:lnTo>
                              <a:lnTo>
                                <a:pt x="21011" y="636783"/>
                              </a:lnTo>
                              <a:lnTo>
                                <a:pt x="26164" y="616162"/>
                              </a:lnTo>
                              <a:lnTo>
                                <a:pt x="31713" y="595541"/>
                              </a:lnTo>
                              <a:lnTo>
                                <a:pt x="38452" y="574920"/>
                              </a:lnTo>
                              <a:lnTo>
                                <a:pt x="44793" y="554696"/>
                              </a:lnTo>
                              <a:lnTo>
                                <a:pt x="51928" y="534472"/>
                              </a:lnTo>
                              <a:lnTo>
                                <a:pt x="59855" y="514644"/>
                              </a:lnTo>
                              <a:lnTo>
                                <a:pt x="68179" y="495213"/>
                              </a:lnTo>
                              <a:lnTo>
                                <a:pt x="77296" y="476178"/>
                              </a:lnTo>
                              <a:lnTo>
                                <a:pt x="86016" y="457143"/>
                              </a:lnTo>
                              <a:lnTo>
                                <a:pt x="95528" y="438109"/>
                              </a:lnTo>
                              <a:lnTo>
                                <a:pt x="105834" y="419867"/>
                              </a:lnTo>
                              <a:lnTo>
                                <a:pt x="156173" y="410747"/>
                              </a:lnTo>
                              <a:lnTo>
                                <a:pt x="293316" y="387350"/>
                              </a:lnTo>
                              <a:close/>
                              <a:moveTo>
                                <a:pt x="808037" y="298450"/>
                              </a:moveTo>
                              <a:lnTo>
                                <a:pt x="827881" y="306401"/>
                              </a:lnTo>
                              <a:lnTo>
                                <a:pt x="847725" y="298450"/>
                              </a:lnTo>
                              <a:lnTo>
                                <a:pt x="847725" y="536575"/>
                              </a:lnTo>
                              <a:lnTo>
                                <a:pt x="827881" y="522661"/>
                              </a:lnTo>
                              <a:lnTo>
                                <a:pt x="808037" y="536575"/>
                              </a:lnTo>
                              <a:lnTo>
                                <a:pt x="808037" y="298450"/>
                              </a:lnTo>
                              <a:close/>
                              <a:moveTo>
                                <a:pt x="1106341" y="198438"/>
                              </a:moveTo>
                              <a:lnTo>
                                <a:pt x="1122567" y="205965"/>
                              </a:lnTo>
                              <a:lnTo>
                                <a:pt x="1139189" y="214285"/>
                              </a:lnTo>
                              <a:lnTo>
                                <a:pt x="1155020" y="223001"/>
                              </a:lnTo>
                              <a:lnTo>
                                <a:pt x="1170455" y="231717"/>
                              </a:lnTo>
                              <a:lnTo>
                                <a:pt x="1185889" y="241225"/>
                              </a:lnTo>
                              <a:lnTo>
                                <a:pt x="1200928" y="251129"/>
                              </a:lnTo>
                              <a:lnTo>
                                <a:pt x="1216363" y="261034"/>
                              </a:lnTo>
                              <a:lnTo>
                                <a:pt x="1231006" y="271335"/>
                              </a:lnTo>
                              <a:lnTo>
                                <a:pt x="1244858" y="282031"/>
                              </a:lnTo>
                              <a:lnTo>
                                <a:pt x="1258710" y="293520"/>
                              </a:lnTo>
                              <a:lnTo>
                                <a:pt x="1272562" y="305010"/>
                              </a:lnTo>
                              <a:lnTo>
                                <a:pt x="1286018" y="316895"/>
                              </a:lnTo>
                              <a:lnTo>
                                <a:pt x="1299078" y="328780"/>
                              </a:lnTo>
                              <a:lnTo>
                                <a:pt x="1312138" y="341854"/>
                              </a:lnTo>
                              <a:lnTo>
                                <a:pt x="1324407" y="354928"/>
                              </a:lnTo>
                              <a:lnTo>
                                <a:pt x="1336675" y="367606"/>
                              </a:lnTo>
                              <a:lnTo>
                                <a:pt x="1332322" y="423863"/>
                              </a:lnTo>
                              <a:lnTo>
                                <a:pt x="1318470" y="406827"/>
                              </a:lnTo>
                              <a:lnTo>
                                <a:pt x="1304618" y="390584"/>
                              </a:lnTo>
                              <a:lnTo>
                                <a:pt x="1289975" y="374737"/>
                              </a:lnTo>
                              <a:lnTo>
                                <a:pt x="1274145" y="359286"/>
                              </a:lnTo>
                              <a:lnTo>
                                <a:pt x="1258314" y="344231"/>
                              </a:lnTo>
                              <a:lnTo>
                                <a:pt x="1242088" y="329969"/>
                              </a:lnTo>
                              <a:lnTo>
                                <a:pt x="1225070" y="316103"/>
                              </a:lnTo>
                              <a:lnTo>
                                <a:pt x="1208052" y="302633"/>
                              </a:lnTo>
                              <a:lnTo>
                                <a:pt x="1189847" y="290351"/>
                              </a:lnTo>
                              <a:lnTo>
                                <a:pt x="1171642" y="278070"/>
                              </a:lnTo>
                              <a:lnTo>
                                <a:pt x="1153437" y="266580"/>
                              </a:lnTo>
                              <a:lnTo>
                                <a:pt x="1134440" y="255884"/>
                              </a:lnTo>
                              <a:lnTo>
                                <a:pt x="1114652" y="245187"/>
                              </a:lnTo>
                              <a:lnTo>
                                <a:pt x="1094864" y="235679"/>
                              </a:lnTo>
                              <a:lnTo>
                                <a:pt x="1074680" y="227359"/>
                              </a:lnTo>
                              <a:lnTo>
                                <a:pt x="1054100" y="218643"/>
                              </a:lnTo>
                              <a:lnTo>
                                <a:pt x="1106341" y="198438"/>
                              </a:lnTo>
                              <a:close/>
                              <a:moveTo>
                                <a:pt x="545878" y="196850"/>
                              </a:moveTo>
                              <a:lnTo>
                                <a:pt x="598488" y="217164"/>
                              </a:lnTo>
                              <a:lnTo>
                                <a:pt x="577763" y="225130"/>
                              </a:lnTo>
                              <a:lnTo>
                                <a:pt x="557835" y="233495"/>
                              </a:lnTo>
                              <a:lnTo>
                                <a:pt x="538305" y="243055"/>
                              </a:lnTo>
                              <a:lnTo>
                                <a:pt x="518775" y="253013"/>
                              </a:lnTo>
                              <a:lnTo>
                                <a:pt x="500441" y="263369"/>
                              </a:lnTo>
                              <a:lnTo>
                                <a:pt x="481709" y="274522"/>
                              </a:lnTo>
                              <a:lnTo>
                                <a:pt x="463375" y="286471"/>
                              </a:lnTo>
                              <a:lnTo>
                                <a:pt x="446236" y="298421"/>
                              </a:lnTo>
                              <a:lnTo>
                                <a:pt x="428700" y="311566"/>
                              </a:lnTo>
                              <a:lnTo>
                                <a:pt x="411960" y="325108"/>
                              </a:lnTo>
                              <a:lnTo>
                                <a:pt x="395220" y="338651"/>
                              </a:lnTo>
                              <a:lnTo>
                                <a:pt x="379676" y="352991"/>
                              </a:lnTo>
                              <a:lnTo>
                                <a:pt x="364132" y="368127"/>
                              </a:lnTo>
                              <a:lnTo>
                                <a:pt x="349385" y="383263"/>
                              </a:lnTo>
                              <a:lnTo>
                                <a:pt x="335037" y="399594"/>
                              </a:lnTo>
                              <a:lnTo>
                                <a:pt x="321087" y="415925"/>
                              </a:lnTo>
                              <a:lnTo>
                                <a:pt x="317500" y="360957"/>
                              </a:lnTo>
                              <a:lnTo>
                                <a:pt x="329457" y="347812"/>
                              </a:lnTo>
                              <a:lnTo>
                                <a:pt x="341414" y="335465"/>
                              </a:lnTo>
                              <a:lnTo>
                                <a:pt x="354567" y="323117"/>
                              </a:lnTo>
                              <a:lnTo>
                                <a:pt x="367719" y="311566"/>
                              </a:lnTo>
                              <a:lnTo>
                                <a:pt x="380872" y="299616"/>
                              </a:lnTo>
                              <a:lnTo>
                                <a:pt x="394423" y="288463"/>
                              </a:lnTo>
                              <a:lnTo>
                                <a:pt x="408373" y="277708"/>
                              </a:lnTo>
                              <a:lnTo>
                                <a:pt x="422721" y="267352"/>
                              </a:lnTo>
                              <a:lnTo>
                                <a:pt x="437069" y="256996"/>
                              </a:lnTo>
                              <a:lnTo>
                                <a:pt x="451816" y="247436"/>
                              </a:lnTo>
                              <a:lnTo>
                                <a:pt x="466962" y="237877"/>
                              </a:lnTo>
                              <a:lnTo>
                                <a:pt x="482107" y="228715"/>
                              </a:lnTo>
                              <a:lnTo>
                                <a:pt x="497651" y="219952"/>
                              </a:lnTo>
                              <a:lnTo>
                                <a:pt x="513195" y="211986"/>
                              </a:lnTo>
                              <a:lnTo>
                                <a:pt x="529536" y="204020"/>
                              </a:lnTo>
                              <a:lnTo>
                                <a:pt x="545878" y="196850"/>
                              </a:lnTo>
                              <a:close/>
                              <a:moveTo>
                                <a:pt x="1028700" y="25400"/>
                              </a:moveTo>
                              <a:lnTo>
                                <a:pt x="1048147" y="30571"/>
                              </a:lnTo>
                              <a:lnTo>
                                <a:pt x="1067197" y="36139"/>
                              </a:lnTo>
                              <a:lnTo>
                                <a:pt x="1086247" y="42503"/>
                              </a:lnTo>
                              <a:lnTo>
                                <a:pt x="1104900" y="49265"/>
                              </a:lnTo>
                              <a:lnTo>
                                <a:pt x="1123553" y="56026"/>
                              </a:lnTo>
                              <a:lnTo>
                                <a:pt x="1142207" y="63186"/>
                              </a:lnTo>
                              <a:lnTo>
                                <a:pt x="1160066" y="71538"/>
                              </a:lnTo>
                              <a:lnTo>
                                <a:pt x="1177925" y="79891"/>
                              </a:lnTo>
                              <a:lnTo>
                                <a:pt x="1195388" y="88641"/>
                              </a:lnTo>
                              <a:lnTo>
                                <a:pt x="1212850" y="97392"/>
                              </a:lnTo>
                              <a:lnTo>
                                <a:pt x="1230313" y="106937"/>
                              </a:lnTo>
                              <a:lnTo>
                                <a:pt x="1246982" y="116881"/>
                              </a:lnTo>
                              <a:lnTo>
                                <a:pt x="1263650" y="127620"/>
                              </a:lnTo>
                              <a:lnTo>
                                <a:pt x="1280319" y="138359"/>
                              </a:lnTo>
                              <a:lnTo>
                                <a:pt x="1296194" y="149098"/>
                              </a:lnTo>
                              <a:lnTo>
                                <a:pt x="1312069" y="160633"/>
                              </a:lnTo>
                              <a:lnTo>
                                <a:pt x="1327547" y="172565"/>
                              </a:lnTo>
                              <a:lnTo>
                                <a:pt x="1342629" y="184497"/>
                              </a:lnTo>
                              <a:lnTo>
                                <a:pt x="1358107" y="197225"/>
                              </a:lnTo>
                              <a:lnTo>
                                <a:pt x="1372791" y="209953"/>
                              </a:lnTo>
                              <a:lnTo>
                                <a:pt x="1386682" y="223079"/>
                              </a:lnTo>
                              <a:lnTo>
                                <a:pt x="1400572" y="237000"/>
                              </a:lnTo>
                              <a:lnTo>
                                <a:pt x="1414463" y="250921"/>
                              </a:lnTo>
                              <a:lnTo>
                                <a:pt x="1427957" y="264444"/>
                              </a:lnTo>
                              <a:lnTo>
                                <a:pt x="1440657" y="279161"/>
                              </a:lnTo>
                              <a:lnTo>
                                <a:pt x="1453754" y="293877"/>
                              </a:lnTo>
                              <a:lnTo>
                                <a:pt x="1466454" y="309389"/>
                              </a:lnTo>
                              <a:lnTo>
                                <a:pt x="1477963" y="324901"/>
                              </a:lnTo>
                              <a:lnTo>
                                <a:pt x="1489473" y="340413"/>
                              </a:lnTo>
                              <a:lnTo>
                                <a:pt x="1501379" y="356323"/>
                              </a:lnTo>
                              <a:lnTo>
                                <a:pt x="1512094" y="372233"/>
                              </a:lnTo>
                              <a:lnTo>
                                <a:pt x="1522413" y="388938"/>
                              </a:lnTo>
                              <a:lnTo>
                                <a:pt x="1470026" y="380187"/>
                              </a:lnTo>
                              <a:lnTo>
                                <a:pt x="1460501" y="366664"/>
                              </a:lnTo>
                              <a:lnTo>
                                <a:pt x="1451373" y="353539"/>
                              </a:lnTo>
                              <a:lnTo>
                                <a:pt x="1441451" y="340413"/>
                              </a:lnTo>
                              <a:lnTo>
                                <a:pt x="1430735" y="327685"/>
                              </a:lnTo>
                              <a:lnTo>
                                <a:pt x="1420416" y="315355"/>
                              </a:lnTo>
                              <a:lnTo>
                                <a:pt x="1409701" y="302627"/>
                              </a:lnTo>
                              <a:lnTo>
                                <a:pt x="1398985" y="290695"/>
                              </a:lnTo>
                              <a:lnTo>
                                <a:pt x="1387872" y="278763"/>
                              </a:lnTo>
                              <a:lnTo>
                                <a:pt x="1375966" y="267228"/>
                              </a:lnTo>
                              <a:lnTo>
                                <a:pt x="1364457" y="255694"/>
                              </a:lnTo>
                              <a:lnTo>
                                <a:pt x="1352154" y="244557"/>
                              </a:lnTo>
                              <a:lnTo>
                                <a:pt x="1340247" y="233420"/>
                              </a:lnTo>
                              <a:lnTo>
                                <a:pt x="1327944" y="223079"/>
                              </a:lnTo>
                              <a:lnTo>
                                <a:pt x="1315244" y="212737"/>
                              </a:lnTo>
                              <a:lnTo>
                                <a:pt x="1302544" y="202396"/>
                              </a:lnTo>
                              <a:lnTo>
                                <a:pt x="1289844" y="192452"/>
                              </a:lnTo>
                              <a:lnTo>
                                <a:pt x="1276350" y="182906"/>
                              </a:lnTo>
                              <a:lnTo>
                                <a:pt x="1262857" y="173758"/>
                              </a:lnTo>
                              <a:lnTo>
                                <a:pt x="1248966" y="164610"/>
                              </a:lnTo>
                              <a:lnTo>
                                <a:pt x="1235472" y="155462"/>
                              </a:lnTo>
                              <a:lnTo>
                                <a:pt x="1221582" y="147507"/>
                              </a:lnTo>
                              <a:lnTo>
                                <a:pt x="1207294" y="139155"/>
                              </a:lnTo>
                              <a:lnTo>
                                <a:pt x="1192610" y="130802"/>
                              </a:lnTo>
                              <a:lnTo>
                                <a:pt x="1178322" y="123643"/>
                              </a:lnTo>
                              <a:lnTo>
                                <a:pt x="1163241" y="116085"/>
                              </a:lnTo>
                              <a:lnTo>
                                <a:pt x="1148557" y="108926"/>
                              </a:lnTo>
                              <a:lnTo>
                                <a:pt x="1133475" y="102164"/>
                              </a:lnTo>
                              <a:lnTo>
                                <a:pt x="1117997" y="95801"/>
                              </a:lnTo>
                              <a:lnTo>
                                <a:pt x="1102916" y="89834"/>
                              </a:lnTo>
                              <a:lnTo>
                                <a:pt x="1087041" y="84266"/>
                              </a:lnTo>
                              <a:lnTo>
                                <a:pt x="1071166" y="78698"/>
                              </a:lnTo>
                              <a:lnTo>
                                <a:pt x="1055291" y="73527"/>
                              </a:lnTo>
                              <a:lnTo>
                                <a:pt x="1028700" y="25400"/>
                              </a:lnTo>
                              <a:close/>
                              <a:moveTo>
                                <a:pt x="619125" y="25400"/>
                              </a:moveTo>
                              <a:lnTo>
                                <a:pt x="594935" y="72333"/>
                              </a:lnTo>
                              <a:lnTo>
                                <a:pt x="579073" y="77504"/>
                              </a:lnTo>
                              <a:lnTo>
                                <a:pt x="563211" y="82674"/>
                              </a:lnTo>
                              <a:lnTo>
                                <a:pt x="546952" y="89038"/>
                              </a:lnTo>
                              <a:lnTo>
                                <a:pt x="531486" y="95004"/>
                              </a:lnTo>
                              <a:lnTo>
                                <a:pt x="516020" y="101368"/>
                              </a:lnTo>
                              <a:lnTo>
                                <a:pt x="500951" y="108130"/>
                              </a:lnTo>
                              <a:lnTo>
                                <a:pt x="485882" y="115289"/>
                              </a:lnTo>
                              <a:lnTo>
                                <a:pt x="470813" y="122846"/>
                              </a:lnTo>
                              <a:lnTo>
                                <a:pt x="456140" y="130005"/>
                              </a:lnTo>
                              <a:lnTo>
                                <a:pt x="441467" y="138358"/>
                              </a:lnTo>
                              <a:lnTo>
                                <a:pt x="427191" y="146313"/>
                              </a:lnTo>
                              <a:lnTo>
                                <a:pt x="412915" y="155063"/>
                              </a:lnTo>
                              <a:lnTo>
                                <a:pt x="399036" y="163813"/>
                              </a:lnTo>
                              <a:lnTo>
                                <a:pt x="385156" y="172961"/>
                              </a:lnTo>
                              <a:lnTo>
                                <a:pt x="371277" y="182507"/>
                              </a:lnTo>
                              <a:lnTo>
                                <a:pt x="358190" y="192053"/>
                              </a:lnTo>
                              <a:lnTo>
                                <a:pt x="345104" y="201996"/>
                              </a:lnTo>
                              <a:lnTo>
                                <a:pt x="332018" y="212338"/>
                              </a:lnTo>
                              <a:lnTo>
                                <a:pt x="319328" y="222679"/>
                              </a:lnTo>
                              <a:lnTo>
                                <a:pt x="307035" y="233418"/>
                              </a:lnTo>
                              <a:lnTo>
                                <a:pt x="294741" y="244554"/>
                              </a:lnTo>
                              <a:lnTo>
                                <a:pt x="282448" y="256089"/>
                              </a:lnTo>
                              <a:lnTo>
                                <a:pt x="270948" y="267226"/>
                              </a:lnTo>
                              <a:lnTo>
                                <a:pt x="259448" y="278760"/>
                              </a:lnTo>
                              <a:lnTo>
                                <a:pt x="247948" y="291090"/>
                              </a:lnTo>
                              <a:lnTo>
                                <a:pt x="236844" y="303022"/>
                              </a:lnTo>
                              <a:lnTo>
                                <a:pt x="226137" y="315750"/>
                              </a:lnTo>
                              <a:lnTo>
                                <a:pt x="215826" y="328477"/>
                              </a:lnTo>
                              <a:lnTo>
                                <a:pt x="205516" y="341205"/>
                              </a:lnTo>
                              <a:lnTo>
                                <a:pt x="195602" y="354728"/>
                              </a:lnTo>
                              <a:lnTo>
                                <a:pt x="185688" y="367854"/>
                              </a:lnTo>
                              <a:lnTo>
                                <a:pt x="176170" y="381377"/>
                              </a:lnTo>
                              <a:lnTo>
                                <a:pt x="123825" y="390525"/>
                              </a:lnTo>
                              <a:lnTo>
                                <a:pt x="134135" y="373820"/>
                              </a:lnTo>
                              <a:lnTo>
                                <a:pt x="145239" y="357512"/>
                              </a:lnTo>
                              <a:lnTo>
                                <a:pt x="156739" y="341205"/>
                              </a:lnTo>
                              <a:lnTo>
                                <a:pt x="168239" y="325693"/>
                              </a:lnTo>
                              <a:lnTo>
                                <a:pt x="180136" y="310181"/>
                              </a:lnTo>
                              <a:lnTo>
                                <a:pt x="192826" y="295067"/>
                              </a:lnTo>
                              <a:lnTo>
                                <a:pt x="205516" y="280351"/>
                              </a:lnTo>
                              <a:lnTo>
                                <a:pt x="218602" y="265635"/>
                              </a:lnTo>
                              <a:lnTo>
                                <a:pt x="232085" y="251316"/>
                              </a:lnTo>
                              <a:lnTo>
                                <a:pt x="245965" y="237395"/>
                              </a:lnTo>
                              <a:lnTo>
                                <a:pt x="259844" y="223872"/>
                              </a:lnTo>
                              <a:lnTo>
                                <a:pt x="274517" y="210349"/>
                              </a:lnTo>
                              <a:lnTo>
                                <a:pt x="289190" y="197621"/>
                              </a:lnTo>
                              <a:lnTo>
                                <a:pt x="303862" y="184893"/>
                              </a:lnTo>
                              <a:lnTo>
                                <a:pt x="319328" y="172961"/>
                              </a:lnTo>
                              <a:lnTo>
                                <a:pt x="334794" y="160631"/>
                              </a:lnTo>
                              <a:lnTo>
                                <a:pt x="350656" y="149495"/>
                              </a:lnTo>
                              <a:lnTo>
                                <a:pt x="366518" y="138358"/>
                              </a:lnTo>
                              <a:lnTo>
                                <a:pt x="383174" y="127619"/>
                              </a:lnTo>
                              <a:lnTo>
                                <a:pt x="399829" y="116880"/>
                              </a:lnTo>
                              <a:lnTo>
                                <a:pt x="416881" y="106936"/>
                              </a:lnTo>
                              <a:lnTo>
                                <a:pt x="433933" y="97391"/>
                              </a:lnTo>
                              <a:lnTo>
                                <a:pt x="451778" y="88640"/>
                              </a:lnTo>
                              <a:lnTo>
                                <a:pt x="469227" y="79890"/>
                              </a:lnTo>
                              <a:lnTo>
                                <a:pt x="487072" y="71140"/>
                              </a:lnTo>
                              <a:lnTo>
                                <a:pt x="505710" y="63185"/>
                              </a:lnTo>
                              <a:lnTo>
                                <a:pt x="523951" y="56026"/>
                              </a:lnTo>
                              <a:lnTo>
                                <a:pt x="542193" y="48867"/>
                              </a:lnTo>
                              <a:lnTo>
                                <a:pt x="561228" y="42105"/>
                              </a:lnTo>
                              <a:lnTo>
                                <a:pt x="580263" y="36139"/>
                              </a:lnTo>
                              <a:lnTo>
                                <a:pt x="599694" y="30570"/>
                              </a:lnTo>
                              <a:lnTo>
                                <a:pt x="619125" y="25400"/>
                              </a:lnTo>
                              <a:close/>
                              <a:moveTo>
                                <a:pt x="824315" y="0"/>
                              </a:moveTo>
                              <a:lnTo>
                                <a:pt x="846110" y="792"/>
                              </a:lnTo>
                              <a:lnTo>
                                <a:pt x="868300" y="1585"/>
                              </a:lnTo>
                              <a:lnTo>
                                <a:pt x="889699" y="2774"/>
                              </a:lnTo>
                              <a:lnTo>
                                <a:pt x="911097" y="4756"/>
                              </a:lnTo>
                              <a:lnTo>
                                <a:pt x="932495" y="7530"/>
                              </a:lnTo>
                              <a:lnTo>
                                <a:pt x="953497" y="10700"/>
                              </a:lnTo>
                              <a:lnTo>
                                <a:pt x="974499" y="13871"/>
                              </a:lnTo>
                              <a:lnTo>
                                <a:pt x="995500" y="18230"/>
                              </a:lnTo>
                              <a:lnTo>
                                <a:pt x="1020861" y="63806"/>
                              </a:lnTo>
                              <a:lnTo>
                                <a:pt x="1084263" y="178339"/>
                              </a:lnTo>
                              <a:lnTo>
                                <a:pt x="1071187" y="183491"/>
                              </a:lnTo>
                              <a:lnTo>
                                <a:pt x="1015710" y="204892"/>
                              </a:lnTo>
                              <a:lnTo>
                                <a:pt x="847298" y="270679"/>
                              </a:lnTo>
                              <a:lnTo>
                                <a:pt x="827882" y="277813"/>
                              </a:lnTo>
                              <a:lnTo>
                                <a:pt x="808465" y="270679"/>
                              </a:lnTo>
                              <a:lnTo>
                                <a:pt x="636883" y="203703"/>
                              </a:lnTo>
                              <a:lnTo>
                                <a:pt x="581010" y="181906"/>
                              </a:lnTo>
                              <a:lnTo>
                                <a:pt x="571500" y="178339"/>
                              </a:lnTo>
                              <a:lnTo>
                                <a:pt x="630147" y="63409"/>
                              </a:lnTo>
                              <a:lnTo>
                                <a:pt x="653130" y="18230"/>
                              </a:lnTo>
                              <a:lnTo>
                                <a:pt x="673736" y="13871"/>
                              </a:lnTo>
                              <a:lnTo>
                                <a:pt x="694738" y="10700"/>
                              </a:lnTo>
                              <a:lnTo>
                                <a:pt x="716136" y="7530"/>
                              </a:lnTo>
                              <a:lnTo>
                                <a:pt x="737534" y="4756"/>
                              </a:lnTo>
                              <a:lnTo>
                                <a:pt x="758932" y="2774"/>
                              </a:lnTo>
                              <a:lnTo>
                                <a:pt x="780726" y="1585"/>
                              </a:lnTo>
                              <a:lnTo>
                                <a:pt x="802125" y="792"/>
                              </a:lnTo>
                              <a:lnTo>
                                <a:pt x="824315" y="0"/>
                              </a:lnTo>
                              <a:close/>
                            </a:path>
                          </a:pathLst>
                        </a:custGeom>
                        <a:solidFill>
                          <a:schemeClr val="accent1"/>
                        </a:solidFill>
                        <a:ln>
                          <a:noFill/>
                        </a:ln>
                      </wps:spPr>
                      <wps:bodyPr anchor="ctr">
                        <a:scene3d>
                          <a:camera prst="orthographicFront"/>
                          <a:lightRig rig="threePt" dir="t"/>
                        </a:scene3d>
                        <a:sp3d contourW="12700">
                          <a:contourClr>
                            <a:srgbClr val="FFFFFF"/>
                          </a:contourClr>
                        </a:sp3d>
                      </wps:bodyPr>
                    </wps:wsp>
                  </a:graphicData>
                </a:graphic>
              </wp:anchor>
            </w:drawing>
          </mc:Choice>
          <mc:Fallback>
            <w:pict>
              <v:shape id="KSO_Shape" o:spid="_x0000_s1026" o:spt="100" style="position:absolute;left:0pt;flip:y;margin-left:420.45pt;margin-top:124.75pt;height:39.2pt;width:39.2pt;z-index:251705344;v-text-anchor:middle;mso-width-relative:page;mso-height-relative:page;" fillcolor="#262626 [3204]" filled="t" stroked="f" coordsize="1647825,1647826" o:gfxdata="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" path="m1069148,1570038l1117600,1593610,1100126,1600289,1082651,1606182,1065177,1611682,1047305,1616790,1029831,1621504,1011562,1626218,993293,1630147,974628,1634076,956359,1636826,937693,1639969,919027,1641933,899964,1644290,880901,1645469,862235,1646648,842775,1647826,823315,1647826,804252,1647826,785586,1646648,766523,1645862,747857,1644290,729986,1642326,711320,1640362,693051,1637219,674782,1634469,656911,1630933,639039,1627004,621168,1622683,603693,1617968,586219,1613254,569142,1607754,552064,1602253,534987,1596360,583439,1572003,597736,1576324,612033,1580646,626728,1584182,640628,1587717,655322,1591253,670811,1594396,685505,1597146,700597,1599896,715689,1601861,730780,1603432,745872,1605396,760963,1606575,776452,1607754,791941,1608932,807429,1609325,823315,1609325,839201,1609325,855087,1608147,870973,1607754,887256,1606575,902744,1605396,918233,1603432,933722,1601468,949210,1598718,964699,1596360,980188,1593218,995279,1590467,1010371,1586932,1025065,1583003,1039760,1578681,1054454,1574360,1069148,1570038xm990600,1450975l960761,1497590,944450,1500332,927740,1503466,910632,1505424,893923,1507775,876417,1508950,859310,1510125,841804,1510909,824299,1511300,807589,1510909,791675,1510125,775363,1508950,759051,1507775,743137,1506208,727223,1503858,711707,1501899,695395,1498765,666750,1453326,685449,1458026,704546,1461552,724041,1465077,743933,1467819,763428,1469778,783718,1471345,803611,1472520,824299,1472520,845783,1472520,866869,1470953,888353,1469386,909439,1467428,930127,1463902,950417,1460377,970708,1456068,990600,1450975xm1402556,1195388l1425972,1326889,1435100,1376153,1420019,1392044,1404541,1408333,1389063,1423429,1372394,1438526,1356122,1452828,1339056,1467131,1321594,1480241,1303734,1493749,1285875,1506462,1267619,1518380,1248569,1529902,1229519,1541423,1210072,1552149,1190228,1562082,1170384,1572014,1149747,1581151,1103709,1557711,989012,1500503,996553,1489379,1027906,1439321,1136253,1267694,1342628,1211279,1400969,1195785,1402556,1195388xm252864,1195388l302960,1209265,515270,1266356,518849,1267545,537137,1295695,629775,1441992,660786,1491154,666750,1500669,550655,1559743,504138,1582738,484259,1574412,464379,1564897,444898,1555382,425814,1545074,407127,1533973,388441,1522871,370152,1511374,352260,1498687,334767,1486396,317671,1473313,300972,1459833,284671,1445560,267972,1431287,252467,1416618,236961,1401552,222250,1386090,230202,1336531,251671,1203318,252864,1195388xm950912,1071563l998316,1071563,1120775,1245264,1119590,1245662,1095888,1279526,950912,1071563xm652180,1071563l700087,1071563,554783,1276351,534987,1244662,652180,1071563xm177703,873125l179305,893844,182107,914164,185710,934485,188913,954805,193716,974727,198520,994251,204125,1013774,210931,1032899,217336,1052025,224942,1070751,232949,1089478,241356,1107009,250563,1124939,260171,1142470,270179,1159603,280988,1176338,228545,1165580,220538,1151236,212532,1136494,205326,1121752,198120,1107009,191315,1091869,185310,1076728,178904,1061587,173300,1046048,168096,1030509,163292,1014571,158888,998634,154885,982297,151282,966360,148079,949227,144877,932492,142875,915360,143275,915758,177703,873125xm1469926,865188l1504950,909130,1502960,925756,1499776,943174,1496990,959801,1493408,976428,1489428,993054,1484652,1009285,1479876,1025516,1474702,1041350,1469528,1057185,1463558,1073020,1457190,1088855,1450423,1103898,1443657,1118941,1435697,1133984,1428533,1148631,1420175,1162883,1365250,1177926,1376394,1160508,1386743,1143089,1396693,1124879,1405847,1106669,1414603,1088063,1422961,1069457,1430523,1050060,1437687,1030662,1444055,1010868,1449627,990283,1454802,970094,1459180,949508,1463160,928923,1466344,907942,1468334,886565,1469926,865188xm1646635,785813l1647825,804876,1647825,823940,1647825,842606,1646635,861669,1645841,879938,1644650,898605,1642269,916477,1640285,934746,1637506,953015,1634728,970887,1631156,988759,1627188,1006630,1623616,1023708,1618853,1041183,1614091,1058260,1608931,1075735,1602978,1092416,1597025,1109096,1590675,1125777,1584325,1142060,1576785,1158343,1569641,1174229,1562100,1190116,1553766,1205605,1545828,1221094,1537097,1236980,1527969,1251675,1518841,1266767,1508919,1281461,1499394,1295759,1489075,1309659,1478756,1323560,1468041,1337460,1456928,1350963,1447800,1300525,1457325,1287816,1466453,1274710,1474788,1262398,1483519,1248895,1492250,1235789,1499791,1222682,1508125,1208782,1515666,1195279,1522810,1180981,1529556,1167081,1536700,1153180,1543050,1138883,1549003,1124188,1555353,1109493,1560910,1094799,1566069,1079707,1571228,1064218,1575991,1049126,1580356,1034034,1584722,1018545,1588294,1003056,1591866,987170,1595041,971681,1597819,955398,1600597,939511,1602581,923228,1604566,906945,1606153,890662,1606947,874378,1607741,857301,1608931,841017,1608931,823940,1608931,822351,1646635,785813xm1191,779463l39291,816372,38894,824707,39291,842169,39687,858838,40481,876300,41672,892969,43656,910035,45244,926307,47625,943372,50403,959644,53578,975519,56753,992188,60325,1008063,64691,1023938,69056,1039813,73819,1055688,78581,1071166,83741,1086644,89297,1101726,95250,1116807,101203,1131888,108347,1146573,114697,1161257,122238,1175941,129381,1190229,137319,1204517,144860,1218407,153194,1232298,161925,1245792,170260,1259285,179388,1272382,188913,1285479,198438,1298179,207963,1311276,199628,1362076,188516,1348186,177403,1334295,166291,1320404,155575,1306117,145256,1291432,135335,1276748,125413,1261667,115888,1245792,106760,1230710,98425,1214835,90091,1198960,81756,1183085,74216,1166416,66675,1150144,59928,1133079,53578,1116410,46831,1098948,41275,1081882,35719,1064419,30559,1046957,25797,1029097,21431,1011635,17066,993379,13494,975122,10716,956469,7541,938610,5556,919957,3175,900907,1984,882254,794,863204,397,844154,0,824707,397,802085,1191,779463xm1314889,671513l1339850,701729,1101725,776288,1116385,730768,1314889,671513xm339763,668338l538932,730250,554038,776288,317500,698500,339763,668338xm828080,554038l847512,567940,1087438,737939,1086645,741117,1086249,742308,987105,1046163,980364,1046163,935551,1046163,669054,1046163,570308,742308,569911,741117,568325,737939,808648,567940,828080,554038xm1360910,387350l1489666,409557,1540533,418281,1550865,437316,1560800,456747,1570337,476178,1579477,495213,1587425,515834,1595373,536058,1602924,556282,1609679,577300,1616038,597920,1621601,619731,1626767,640748,1631536,662955,1635908,684369,1639484,706973,1641868,728783,1644650,751387,1607692,786680,1513510,877888,1508343,871543,1471386,825146,1363691,689921,1341437,662559,1341835,656214,1355743,455557,1360115,396074,1360910,387350xm293316,387350l293316,388143,297280,446040,311549,656214,312738,662559,290145,689921,175991,833870,141111,877888,138733,875509,39641,779939,3175,744646,5949,722835,8724,701025,12291,679611,16255,658197,21011,636783,26164,616162,31713,595541,38452,574920,44793,554696,51928,534472,59855,514644,68179,495213,77296,476178,86016,457143,95528,438109,105834,419867,156173,410747,293316,387350xm808037,298450l827881,306401,847725,298450,847725,536575,827881,522661,808037,536575,808037,298450xm1106341,198438l1122567,205965,1139189,214285,1155020,223001,1170455,231717,1185889,241225,1200928,251129,1216363,261034,1231006,271335,1244858,282031,1258710,293520,1272562,305010,1286018,316895,1299078,328780,1312138,341854,1324407,354928,1336675,367606,1332322,423863,1318470,406827,1304618,390584,1289975,374737,1274145,359286,1258314,344231,1242088,329969,1225070,316103,1208052,302633,1189847,290351,1171642,278070,1153437,266580,1134440,255884,1114652,245187,1094864,235679,1074680,227359,1054100,218643,1106341,198438xm545878,196850l598488,217164,577763,225130,557835,233495,538305,243055,518775,253013,500441,263369,481709,274522,463375,286471,446236,298421,428700,311566,411960,325108,395220,338651,379676,352991,364132,368127,349385,383263,335037,399594,321087,415925,317500,360957,329457,347812,341414,335465,354567,323117,367719,311566,380872,299616,394423,288463,408373,277708,422721,267352,437069,256996,451816,247436,466962,237877,482107,228715,497651,219952,513195,211986,529536,204020,545878,196850xm1028700,25400l1048147,30571,1067197,36139,1086247,42503,1104900,49265,1123553,56026,1142207,63186,1160066,71538,1177925,79891,1195388,88641,1212850,97392,1230313,106937,1246982,116881,1263650,127620,1280319,138359,1296194,149098,1312069,160633,1327547,172565,1342629,184497,1358107,197225,1372791,209953,1386682,223079,1400572,237000,1414463,250921,1427957,264444,1440657,279161,1453754,293877,1466454,309389,1477963,324901,1489473,340413,1501379,356323,1512094,372233,1522413,388938,1470026,380187,1460501,366664,1451373,353539,1441451,340413,1430735,327685,1420416,315355,1409701,302627,1398985,290695,1387872,278763,1375966,267228,1364457,255694,1352154,244557,1340247,233420,1327944,223079,1315244,212737,1302544,202396,1289844,192452,1276350,182906,1262857,173758,1248966,164610,1235472,155462,1221582,147507,1207294,139155,1192610,130802,1178322,123643,1163241,116085,1148557,108926,1133475,102164,1117997,95801,1102916,89834,1087041,84266,1071166,78698,1055291,73527,1028700,25400xm619125,25400l594935,72333,579073,77504,563211,82674,546952,89038,531486,95004,516020,101368,500951,108130,485882,115289,470813,122846,456140,130005,441467,138358,427191,146313,412915,155063,399036,163813,385156,172961,371277,182507,358190,192053,345104,201996,332018,212338,319328,222679,307035,233418,294741,244554,282448,256089,270948,267226,259448,278760,247948,291090,236844,303022,226137,315750,215826,328477,205516,341205,195602,354728,185688,367854,176170,381377,123825,390525,134135,373820,145239,357512,156739,341205,168239,325693,180136,310181,192826,295067,205516,280351,218602,265635,232085,251316,245965,237395,259844,223872,274517,210349,289190,197621,303862,184893,319328,172961,334794,160631,350656,149495,366518,138358,383174,127619,399829,116880,416881,106936,433933,97391,451778,88640,469227,79890,487072,71140,505710,63185,523951,56026,542193,48867,561228,42105,580263,36139,599694,30570,619125,25400xm824315,0l846110,792,868300,1585,889699,2774,911097,4756,932495,7530,953497,10700,974499,13871,995500,18230,1020861,63806,1084263,178339,1071187,183491,1015710,204892,847298,270679,827882,277813,808465,270679,636883,203703,581010,181906,571500,178339,630147,63409,653130,18230,673736,13871,694738,10700,716136,7530,737534,4756,758932,2774,780726,1585,802125,792,824315,0xe">
                <v:path o:connectlocs="288975,494602;225974,496857;166813,484155;216254,484036;268095,485461;318616,475726;249072,456671;212887,441639;281049,442349;409769,439003;347410,477778;155695,382656;128665,466877;71600,423509;197064,323795;59985,300434;69057,352205;48010,301758;453176,285000;436219,338112;432250,317298;497911,243210;491675,304174;472008,359619;440229,408222;462174,352658;479922,303094;486158,248971;13671,279903;26982,332910;51446,380519;40893,385796;14150,332070;959,272228;397310,202912;298266,316120;465491,126392;491548,193615;405332,200206;53177,251971;9582,179955;88629,117046;349003,67384;396478,103298;365028,91447;180840,65620;119420,102330;115085,90535;164943,59482;366477,29429;419003,67408;460016,117525;412287,77263;369116,44572;318869,22217;142262,37120;96488,67287;59103,107188;66053,80267;115780,38562;175333,10920;300802,5508;190406,19160" o:connectangles="0,0,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-537210</wp:posOffset>
                </wp:positionH>
                <wp:positionV relativeFrom="paragraph">
                  <wp:posOffset>-200025</wp:posOffset>
                </wp:positionV>
                <wp:extent cx="6347460" cy="544830"/>
                <wp:effectExtent l="0" t="0" r="0" b="0"/>
                <wp:wrapNone/>
                <wp:docPr id="49" name="文本框 21"/>
                <wp:cNvGraphicFramePr/>
                <a:graphic xmlns:a="http://schemas.openxmlformats.org/drawingml/2006/main">
                  <a:graphicData uri="http://schemas.microsoft.com/office/word/2010/wordprocessingShape">
                    <wps:wsp>
                      <wps:cNvSpPr txBox="1"/>
                      <wps:spPr>
                        <a:xfrm>
                          <a:off x="0" y="0"/>
                          <a:ext cx="6347460" cy="544830"/>
                        </a:xfrm>
                        <a:prstGeom prst="rect">
                          <a:avLst/>
                        </a:prstGeom>
                        <a:noFill/>
                      </wps:spPr>
                      <wps:txbx>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16枚兴趣爱好图标</w:t>
                            </w:r>
                          </w:p>
                        </w:txbxContent>
                      </wps:txbx>
                      <wps:bodyPr wrap="square" rtlCol="0">
                        <a:spAutoFit/>
                      </wps:bodyPr>
                    </wps:wsp>
                  </a:graphicData>
                </a:graphic>
              </wp:anchor>
            </w:drawing>
          </mc:Choice>
          <mc:Fallback>
            <w:pict>
              <v:shape id="文本框 21" o:spid="_x0000_s1026" o:spt="202" type="#_x0000_t202" style="position:absolute;left:0pt;margin-left:-42.3pt;margin-top:-15.75pt;height:42.9pt;width:499.8pt;z-index:251706368;mso-width-relative:page;mso-height-relative:page;" filled="f" stroked="f" coordsize="21600,21600" o:gfxdata="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luTjbYAAAACgEAAA8AAAAAAAAAAQAgAAAAIgAAAGRycy9kb3ducmV2LnhtbFBL&#10;AQIUABQAAAAIAIdO4kChDe1fvQEAAF8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16枚兴趣爱好图标</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-537210</wp:posOffset>
                </wp:positionH>
                <wp:positionV relativeFrom="paragraph">
                  <wp:posOffset>2494915</wp:posOffset>
                </wp:positionV>
                <wp:extent cx="6347460" cy="544830"/>
                <wp:effectExtent l="0" t="0" r="0" b="0"/>
                <wp:wrapNone/>
                <wp:docPr id="50" name="文本框 21"/>
                <wp:cNvGraphicFramePr/>
                <a:graphic xmlns:a="http://schemas.openxmlformats.org/drawingml/2006/main">
                  <a:graphicData uri="http://schemas.microsoft.com/office/word/2010/wordprocessingShape">
                    <wps:wsp>
                      <wps:cNvSpPr txBox="1"/>
                      <wps:spPr>
                        <a:xfrm>
                          <a:off x="0" y="0"/>
                          <a:ext cx="6347460" cy="544830"/>
                        </a:xfrm>
                        <a:prstGeom prst="rect">
                          <a:avLst/>
                        </a:prstGeom>
                        <a:noFill/>
                      </wps:spPr>
                      <wps:txbx>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20枚常用简历图标</w:t>
                            </w:r>
                          </w:p>
                        </w:txbxContent>
                      </wps:txbx>
                      <wps:bodyPr wrap="square" rtlCol="0">
                        <a:spAutoFit/>
                      </wps:bodyPr>
                    </wps:wsp>
                  </a:graphicData>
                </a:graphic>
              </wp:anchor>
            </w:drawing>
          </mc:Choice>
          <mc:Fallback>
            <w:pict>
              <v:shape id="文本框 21" o:spid="_x0000_s1026" o:spt="202" type="#_x0000_t202" style="position:absolute;left:0pt;margin-left:-42.3pt;margin-top:196.45pt;height:42.9pt;width:499.8pt;z-index:251707392;mso-width-relative:page;mso-height-relative:page;" filled="f" stroked="f" coordsize="21600,21600" o:gfxdata="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I5+SXZAAAACwEAAA8AAAAAAAAAAQAgAAAAIgAAAGRycy9kb3ducmV2LnhtbFBL&#10;AQIUABQAAAAIAIdO4kC142WyvAEAAF8DAAAOAAAAAAAAAAEAIAAAACg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20枚常用简历图标</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436880</wp:posOffset>
                </wp:positionH>
                <wp:positionV relativeFrom="paragraph">
                  <wp:posOffset>4285615</wp:posOffset>
                </wp:positionV>
                <wp:extent cx="575945" cy="647065"/>
                <wp:effectExtent l="0" t="0" r="0" b="1270"/>
                <wp:wrapNone/>
                <wp:docPr id="51"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6212" cy="646958"/>
                        </a:xfrm>
                        <a:custGeom>
                          <a:avLst/>
                          <a:gdLst/>
                          <a:ahLst/>
                          <a:cxnLst/>
                          <a:rect l="0" t="0" r="r" b="b"/>
                          <a:pathLst>
                            <a:path w="11969749" h="13442948">
                              <a:moveTo>
                                <a:pt x="3652404" y="12106273"/>
                              </a:moveTo>
                              <a:cubicBezTo>
                                <a:pt x="3607442" y="12106273"/>
                                <a:pt x="3573719" y="12113788"/>
                                <a:pt x="3551238" y="12136333"/>
                              </a:cubicBezTo>
                              <a:cubicBezTo>
                                <a:pt x="3551238" y="12136333"/>
                                <a:pt x="3551238" y="12136333"/>
                                <a:pt x="3719848" y="12628561"/>
                              </a:cubicBezTo>
                              <a:cubicBezTo>
                                <a:pt x="3719848" y="12628561"/>
                                <a:pt x="3719848" y="12628561"/>
                                <a:pt x="3821014" y="12628561"/>
                              </a:cubicBezTo>
                              <a:cubicBezTo>
                                <a:pt x="4045828" y="12609774"/>
                                <a:pt x="4154488" y="12485777"/>
                                <a:pt x="4154488" y="12260329"/>
                              </a:cubicBezTo>
                              <a:cubicBezTo>
                                <a:pt x="4154488" y="12158878"/>
                                <a:pt x="3989625" y="12106273"/>
                                <a:pt x="3652404" y="12106273"/>
                              </a:cubicBezTo>
                              <a:close/>
                              <a:moveTo>
                                <a:pt x="3250288" y="10529886"/>
                              </a:moveTo>
                              <a:cubicBezTo>
                                <a:pt x="3205282" y="10529886"/>
                                <a:pt x="3171528" y="10544906"/>
                                <a:pt x="3152775" y="10567436"/>
                              </a:cubicBezTo>
                              <a:cubicBezTo>
                                <a:pt x="3152775" y="10567436"/>
                                <a:pt x="3152775" y="10567436"/>
                                <a:pt x="3284042" y="11115674"/>
                              </a:cubicBezTo>
                              <a:cubicBezTo>
                                <a:pt x="3284042" y="11115674"/>
                                <a:pt x="3284042" y="11115674"/>
                                <a:pt x="3385304" y="11115674"/>
                              </a:cubicBezTo>
                              <a:cubicBezTo>
                                <a:pt x="3629085" y="11070614"/>
                                <a:pt x="3752850" y="10920412"/>
                                <a:pt x="3752850" y="10672578"/>
                              </a:cubicBezTo>
                              <a:cubicBezTo>
                                <a:pt x="3752850" y="10578702"/>
                                <a:pt x="3584079" y="10529886"/>
                                <a:pt x="3250288" y="10529886"/>
                              </a:cubicBezTo>
                              <a:close/>
                              <a:moveTo>
                                <a:pt x="3049295" y="9005162"/>
                              </a:moveTo>
                              <a:cubicBezTo>
                                <a:pt x="2982378" y="9004342"/>
                                <a:pt x="2904396" y="9009502"/>
                                <a:pt x="2815407" y="9020762"/>
                              </a:cubicBezTo>
                              <a:cubicBezTo>
                                <a:pt x="2815407" y="9020762"/>
                                <a:pt x="2815407" y="9020762"/>
                                <a:pt x="2747963" y="9020762"/>
                              </a:cubicBezTo>
                              <a:cubicBezTo>
                                <a:pt x="2747963" y="9020762"/>
                                <a:pt x="2747963" y="9020762"/>
                                <a:pt x="2882851" y="9542461"/>
                              </a:cubicBezTo>
                              <a:cubicBezTo>
                                <a:pt x="2882851" y="9542461"/>
                                <a:pt x="2882851" y="9542461"/>
                                <a:pt x="2984017" y="9542461"/>
                              </a:cubicBezTo>
                              <a:cubicBezTo>
                                <a:pt x="3227565" y="9501176"/>
                                <a:pt x="3351213" y="9377319"/>
                                <a:pt x="3351213" y="9170891"/>
                              </a:cubicBezTo>
                              <a:cubicBezTo>
                                <a:pt x="3351213" y="9063924"/>
                                <a:pt x="3250047" y="9007626"/>
                                <a:pt x="3049295" y="9005162"/>
                              </a:cubicBezTo>
                              <a:close/>
                              <a:moveTo>
                                <a:pt x="2447491" y="7448548"/>
                              </a:moveTo>
                              <a:cubicBezTo>
                                <a:pt x="2402528" y="7448548"/>
                                <a:pt x="2368806" y="7459825"/>
                                <a:pt x="2346325" y="7482377"/>
                              </a:cubicBezTo>
                              <a:cubicBezTo>
                                <a:pt x="2346325" y="7482377"/>
                                <a:pt x="2346325" y="7482377"/>
                                <a:pt x="2481213" y="8031161"/>
                              </a:cubicBezTo>
                              <a:cubicBezTo>
                                <a:pt x="2481213" y="8031161"/>
                                <a:pt x="2481213" y="8031161"/>
                                <a:pt x="2616101" y="8031161"/>
                              </a:cubicBezTo>
                              <a:cubicBezTo>
                                <a:pt x="2837168" y="8008608"/>
                                <a:pt x="2949575" y="7880809"/>
                                <a:pt x="2949575" y="7640247"/>
                              </a:cubicBezTo>
                              <a:cubicBezTo>
                                <a:pt x="2949575" y="7512448"/>
                                <a:pt x="2780964" y="7448548"/>
                                <a:pt x="2447491" y="7448548"/>
                              </a:cubicBezTo>
                              <a:close/>
                              <a:moveTo>
                                <a:pt x="2045950" y="5935661"/>
                              </a:moveTo>
                              <a:cubicBezTo>
                                <a:pt x="2000944" y="5935661"/>
                                <a:pt x="1967190" y="5946934"/>
                                <a:pt x="1944687" y="5965721"/>
                              </a:cubicBezTo>
                              <a:cubicBezTo>
                                <a:pt x="1944687" y="5965721"/>
                                <a:pt x="1944687" y="5965721"/>
                                <a:pt x="2075954" y="6457949"/>
                              </a:cubicBezTo>
                              <a:cubicBezTo>
                                <a:pt x="2075954" y="6457949"/>
                                <a:pt x="2075954" y="6457949"/>
                                <a:pt x="2177216" y="6457949"/>
                              </a:cubicBezTo>
                              <a:cubicBezTo>
                                <a:pt x="2424747" y="6416617"/>
                                <a:pt x="2544762" y="6296378"/>
                                <a:pt x="2544762" y="6085960"/>
                              </a:cubicBezTo>
                              <a:cubicBezTo>
                                <a:pt x="2544762" y="5984508"/>
                                <a:pt x="2379742" y="5935661"/>
                                <a:pt x="2045950" y="5935661"/>
                              </a:cubicBezTo>
                              <a:close/>
                              <a:moveTo>
                                <a:pt x="1508125" y="4364038"/>
                              </a:moveTo>
                              <a:cubicBezTo>
                                <a:pt x="1508125" y="4364038"/>
                                <a:pt x="1508125" y="4364038"/>
                                <a:pt x="1673583" y="4945062"/>
                              </a:cubicBezTo>
                              <a:cubicBezTo>
                                <a:pt x="1673583" y="4945062"/>
                                <a:pt x="1673583" y="4945062"/>
                                <a:pt x="1775113" y="4945062"/>
                              </a:cubicBezTo>
                              <a:cubicBezTo>
                                <a:pt x="2000737" y="4922571"/>
                                <a:pt x="2109788" y="4795120"/>
                                <a:pt x="2109788" y="4558962"/>
                              </a:cubicBezTo>
                              <a:cubicBezTo>
                                <a:pt x="2109788" y="4431511"/>
                                <a:pt x="1944331" y="4364038"/>
                                <a:pt x="1609656" y="4364038"/>
                              </a:cubicBezTo>
                              <a:cubicBezTo>
                                <a:pt x="1609656" y="4364038"/>
                                <a:pt x="1609656" y="4364038"/>
                                <a:pt x="1508125" y="4364038"/>
                              </a:cubicBezTo>
                              <a:close/>
                              <a:moveTo>
                                <a:pt x="1106486" y="2851149"/>
                              </a:moveTo>
                              <a:cubicBezTo>
                                <a:pt x="1106486" y="2851149"/>
                                <a:pt x="1106486" y="2851149"/>
                                <a:pt x="1271784" y="3433761"/>
                              </a:cubicBezTo>
                              <a:cubicBezTo>
                                <a:pt x="1271784" y="3433761"/>
                                <a:pt x="1271784" y="3433761"/>
                                <a:pt x="1373216" y="3433761"/>
                              </a:cubicBezTo>
                              <a:cubicBezTo>
                                <a:pt x="1594865" y="3414968"/>
                                <a:pt x="1711325" y="3264616"/>
                                <a:pt x="1711325" y="2990224"/>
                              </a:cubicBezTo>
                              <a:cubicBezTo>
                                <a:pt x="1711325" y="2900013"/>
                                <a:pt x="1542270" y="2851149"/>
                                <a:pt x="1204162" y="2851149"/>
                              </a:cubicBezTo>
                              <a:cubicBezTo>
                                <a:pt x="1204162" y="2851149"/>
                                <a:pt x="1204162" y="2851149"/>
                                <a:pt x="1106486" y="2851149"/>
                              </a:cubicBezTo>
                              <a:close/>
                              <a:moveTo>
                                <a:pt x="8782877" y="347660"/>
                              </a:moveTo>
                              <a:cubicBezTo>
                                <a:pt x="8782877" y="347660"/>
                                <a:pt x="8782877" y="347660"/>
                                <a:pt x="1006473" y="2423163"/>
                              </a:cubicBezTo>
                              <a:cubicBezTo>
                                <a:pt x="1006473" y="2423163"/>
                                <a:pt x="1006473" y="2423163"/>
                                <a:pt x="1070276" y="2625834"/>
                              </a:cubicBezTo>
                              <a:cubicBezTo>
                                <a:pt x="1652005" y="2494473"/>
                                <a:pt x="1978524" y="2603315"/>
                                <a:pt x="2046079" y="2959866"/>
                              </a:cubicBezTo>
                              <a:cubicBezTo>
                                <a:pt x="2109882" y="3297651"/>
                                <a:pt x="1899709" y="3530348"/>
                                <a:pt x="1408054" y="3665462"/>
                              </a:cubicBezTo>
                              <a:cubicBezTo>
                                <a:pt x="1408054" y="3665462"/>
                                <a:pt x="1408054" y="3665462"/>
                                <a:pt x="1340498" y="3665462"/>
                              </a:cubicBezTo>
                              <a:cubicBezTo>
                                <a:pt x="1340498" y="3665462"/>
                                <a:pt x="1340498" y="3665462"/>
                                <a:pt x="1475610" y="4134608"/>
                              </a:cubicBezTo>
                              <a:cubicBezTo>
                                <a:pt x="2053586" y="4048286"/>
                                <a:pt x="2380105" y="4157127"/>
                                <a:pt x="2447660" y="4468641"/>
                              </a:cubicBezTo>
                              <a:cubicBezTo>
                                <a:pt x="2470179" y="4603754"/>
                                <a:pt x="2413882" y="4750128"/>
                                <a:pt x="2278771" y="4907761"/>
                              </a:cubicBezTo>
                              <a:cubicBezTo>
                                <a:pt x="2143660" y="5061641"/>
                                <a:pt x="1986030" y="5151717"/>
                                <a:pt x="1809635" y="5174236"/>
                              </a:cubicBezTo>
                              <a:cubicBezTo>
                                <a:pt x="1809635" y="5174236"/>
                                <a:pt x="1809635" y="5174236"/>
                                <a:pt x="1742079" y="5174236"/>
                              </a:cubicBezTo>
                              <a:cubicBezTo>
                                <a:pt x="1742079" y="5174236"/>
                                <a:pt x="1742079" y="5174236"/>
                                <a:pt x="1877190" y="5677161"/>
                              </a:cubicBezTo>
                              <a:cubicBezTo>
                                <a:pt x="1877190" y="5677161"/>
                                <a:pt x="1877190" y="5677161"/>
                                <a:pt x="1944746" y="5677161"/>
                              </a:cubicBezTo>
                              <a:cubicBezTo>
                                <a:pt x="2500204" y="5587085"/>
                                <a:pt x="2815463" y="5699680"/>
                                <a:pt x="2883019" y="6011193"/>
                              </a:cubicBezTo>
                              <a:cubicBezTo>
                                <a:pt x="2973093" y="6412782"/>
                                <a:pt x="2759167" y="6660491"/>
                                <a:pt x="2244993" y="6750567"/>
                              </a:cubicBezTo>
                              <a:cubicBezTo>
                                <a:pt x="2244993" y="6750567"/>
                                <a:pt x="2244993" y="6750567"/>
                                <a:pt x="2147413" y="6750567"/>
                              </a:cubicBezTo>
                              <a:cubicBezTo>
                                <a:pt x="2147413" y="6750567"/>
                                <a:pt x="2147413" y="6750567"/>
                                <a:pt x="2278771" y="7219714"/>
                              </a:cubicBezTo>
                              <a:cubicBezTo>
                                <a:pt x="2883019" y="7062081"/>
                                <a:pt x="3217044" y="7170922"/>
                                <a:pt x="3284599" y="7553746"/>
                              </a:cubicBezTo>
                              <a:cubicBezTo>
                                <a:pt x="3307118" y="7685107"/>
                                <a:pt x="3250822" y="7831480"/>
                                <a:pt x="3115710" y="7989113"/>
                              </a:cubicBezTo>
                              <a:cubicBezTo>
                                <a:pt x="2984352" y="8146747"/>
                                <a:pt x="2826722" y="8236823"/>
                                <a:pt x="2646574" y="8255588"/>
                              </a:cubicBezTo>
                              <a:cubicBezTo>
                                <a:pt x="2646574" y="8255588"/>
                                <a:pt x="2646574" y="8255588"/>
                                <a:pt x="2545240" y="8255588"/>
                              </a:cubicBezTo>
                              <a:cubicBezTo>
                                <a:pt x="2545240" y="8255588"/>
                                <a:pt x="2545240" y="8255588"/>
                                <a:pt x="2680352" y="8724734"/>
                              </a:cubicBezTo>
                              <a:cubicBezTo>
                                <a:pt x="2680352" y="8724734"/>
                                <a:pt x="2680352" y="8724734"/>
                                <a:pt x="2747908" y="8724734"/>
                              </a:cubicBezTo>
                              <a:cubicBezTo>
                                <a:pt x="3284599" y="8634658"/>
                                <a:pt x="3584847" y="8747253"/>
                                <a:pt x="3652402" y="9058766"/>
                              </a:cubicBezTo>
                              <a:cubicBezTo>
                                <a:pt x="3697439" y="9238919"/>
                                <a:pt x="3659908" y="9400305"/>
                                <a:pt x="3536056" y="9546679"/>
                              </a:cubicBezTo>
                              <a:cubicBezTo>
                                <a:pt x="3412205" y="9693052"/>
                                <a:pt x="3250822" y="9786881"/>
                                <a:pt x="3048155" y="9831919"/>
                              </a:cubicBezTo>
                              <a:cubicBezTo>
                                <a:pt x="3048155" y="9831919"/>
                                <a:pt x="3048155" y="9831919"/>
                                <a:pt x="2950574" y="9831919"/>
                              </a:cubicBezTo>
                              <a:cubicBezTo>
                                <a:pt x="2950574" y="9831919"/>
                                <a:pt x="2950574" y="9831919"/>
                                <a:pt x="3085686" y="10301066"/>
                              </a:cubicBezTo>
                              <a:cubicBezTo>
                                <a:pt x="3104451" y="10301066"/>
                                <a:pt x="3138229" y="10301066"/>
                                <a:pt x="3183266" y="10301066"/>
                              </a:cubicBezTo>
                              <a:cubicBezTo>
                                <a:pt x="3719958" y="10210990"/>
                                <a:pt x="4023958" y="10334844"/>
                                <a:pt x="4087761" y="10668876"/>
                              </a:cubicBezTo>
                              <a:cubicBezTo>
                                <a:pt x="4177835" y="11070465"/>
                                <a:pt x="3967662" y="11314421"/>
                                <a:pt x="3453489" y="11400744"/>
                              </a:cubicBezTo>
                              <a:cubicBezTo>
                                <a:pt x="3453489" y="11400744"/>
                                <a:pt x="3453489" y="11400744"/>
                                <a:pt x="3352155" y="11400744"/>
                              </a:cubicBezTo>
                              <a:cubicBezTo>
                                <a:pt x="3352155" y="11400744"/>
                                <a:pt x="3352155" y="11400744"/>
                                <a:pt x="3487266" y="11873644"/>
                              </a:cubicBezTo>
                              <a:cubicBezTo>
                                <a:pt x="3506032" y="11836112"/>
                                <a:pt x="3543563" y="11809840"/>
                                <a:pt x="3584847" y="11809840"/>
                              </a:cubicBezTo>
                              <a:cubicBezTo>
                                <a:pt x="4125292" y="11727270"/>
                                <a:pt x="4425539" y="11836112"/>
                                <a:pt x="4489342" y="12143872"/>
                              </a:cubicBezTo>
                              <a:cubicBezTo>
                                <a:pt x="4579415" y="12541708"/>
                                <a:pt x="4369242" y="12781911"/>
                                <a:pt x="3855069" y="12871987"/>
                              </a:cubicBezTo>
                              <a:cubicBezTo>
                                <a:pt x="3855069" y="12871987"/>
                                <a:pt x="3855069" y="12871987"/>
                                <a:pt x="3787514" y="12871987"/>
                              </a:cubicBezTo>
                              <a:cubicBezTo>
                                <a:pt x="3787514" y="12871987"/>
                                <a:pt x="3787514" y="12871987"/>
                                <a:pt x="3821291" y="13033373"/>
                              </a:cubicBezTo>
                              <a:cubicBezTo>
                                <a:pt x="3821291" y="13033373"/>
                                <a:pt x="3821291" y="13033373"/>
                                <a:pt x="11601448" y="10991649"/>
                              </a:cubicBezTo>
                              <a:cubicBezTo>
                                <a:pt x="11601448" y="10991649"/>
                                <a:pt x="11601448" y="10991649"/>
                                <a:pt x="8782877" y="347660"/>
                              </a:cubicBezTo>
                              <a:close/>
                              <a:moveTo>
                                <a:pt x="9015784" y="0"/>
                              </a:moveTo>
                              <a:cubicBezTo>
                                <a:pt x="9015784" y="0"/>
                                <a:pt x="9015784" y="0"/>
                                <a:pt x="11969749" y="11236233"/>
                              </a:cubicBezTo>
                              <a:cubicBezTo>
                                <a:pt x="11969749" y="11236233"/>
                                <a:pt x="11969749" y="11236233"/>
                                <a:pt x="3719669" y="13442948"/>
                              </a:cubicBezTo>
                              <a:cubicBezTo>
                                <a:pt x="3719669" y="13442948"/>
                                <a:pt x="3719669" y="13442948"/>
                                <a:pt x="3584545" y="12906281"/>
                              </a:cubicBezTo>
                              <a:cubicBezTo>
                                <a:pt x="2938951" y="12906281"/>
                                <a:pt x="2567359" y="12651082"/>
                                <a:pt x="2481030" y="12136933"/>
                              </a:cubicBezTo>
                              <a:cubicBezTo>
                                <a:pt x="2481030" y="12069380"/>
                                <a:pt x="2469770" y="12009334"/>
                                <a:pt x="2447249" y="11953040"/>
                              </a:cubicBezTo>
                              <a:cubicBezTo>
                                <a:pt x="2424729" y="11896746"/>
                                <a:pt x="2402208" y="11847958"/>
                                <a:pt x="2379687" y="11802923"/>
                              </a:cubicBezTo>
                              <a:cubicBezTo>
                                <a:pt x="2312125" y="11468913"/>
                                <a:pt x="2300865" y="11277515"/>
                                <a:pt x="2345906" y="11232480"/>
                              </a:cubicBezTo>
                              <a:cubicBezTo>
                                <a:pt x="2390948" y="11254997"/>
                                <a:pt x="2428482" y="11277515"/>
                                <a:pt x="2462263" y="11300032"/>
                              </a:cubicBezTo>
                              <a:cubicBezTo>
                                <a:pt x="2496044" y="11322550"/>
                                <a:pt x="2533579" y="11341314"/>
                                <a:pt x="2578620" y="11367585"/>
                              </a:cubicBezTo>
                              <a:cubicBezTo>
                                <a:pt x="2559853" y="11386349"/>
                                <a:pt x="2567359" y="11521454"/>
                                <a:pt x="2616154" y="11761641"/>
                              </a:cubicBezTo>
                              <a:cubicBezTo>
                                <a:pt x="2638675" y="11806676"/>
                                <a:pt x="2657443" y="11866723"/>
                                <a:pt x="2679963" y="11949287"/>
                              </a:cubicBezTo>
                              <a:cubicBezTo>
                                <a:pt x="2702484" y="12024345"/>
                                <a:pt x="2717498" y="12073133"/>
                                <a:pt x="2717498" y="12099404"/>
                              </a:cubicBezTo>
                              <a:cubicBezTo>
                                <a:pt x="2758786" y="12448425"/>
                                <a:pt x="3025281" y="12628565"/>
                                <a:pt x="3520736" y="12628565"/>
                              </a:cubicBezTo>
                              <a:cubicBezTo>
                                <a:pt x="3520736" y="12628565"/>
                                <a:pt x="3520736" y="12628565"/>
                                <a:pt x="3385612" y="12163203"/>
                              </a:cubicBezTo>
                              <a:cubicBezTo>
                                <a:pt x="3205446" y="12279544"/>
                                <a:pt x="3115363" y="12395884"/>
                                <a:pt x="3115363" y="12512224"/>
                              </a:cubicBezTo>
                              <a:cubicBezTo>
                                <a:pt x="3070322" y="12489707"/>
                                <a:pt x="3032787" y="12470942"/>
                                <a:pt x="2999006" y="12448425"/>
                              </a:cubicBezTo>
                              <a:cubicBezTo>
                                <a:pt x="2965225" y="12425907"/>
                                <a:pt x="2927691" y="12399637"/>
                                <a:pt x="2882649" y="12377119"/>
                              </a:cubicBezTo>
                              <a:cubicBezTo>
                                <a:pt x="2882649" y="12181968"/>
                                <a:pt x="3025281" y="12013086"/>
                                <a:pt x="3318050" y="11877981"/>
                              </a:cubicBezTo>
                              <a:cubicBezTo>
                                <a:pt x="3318050" y="11877981"/>
                                <a:pt x="3318050" y="11877981"/>
                                <a:pt x="3182925" y="11416373"/>
                              </a:cubicBezTo>
                              <a:cubicBezTo>
                                <a:pt x="2537332" y="11416373"/>
                                <a:pt x="2165741" y="11161174"/>
                                <a:pt x="2075658" y="10650777"/>
                              </a:cubicBezTo>
                              <a:cubicBezTo>
                                <a:pt x="2075658" y="10583225"/>
                                <a:pt x="2064397" y="10523178"/>
                                <a:pt x="2045630" y="10470637"/>
                              </a:cubicBezTo>
                              <a:cubicBezTo>
                                <a:pt x="2023110" y="10410591"/>
                                <a:pt x="2000589" y="10354297"/>
                                <a:pt x="1978068" y="10282992"/>
                              </a:cubicBezTo>
                              <a:cubicBezTo>
                                <a:pt x="1955547" y="10151639"/>
                                <a:pt x="1948041" y="10031546"/>
                                <a:pt x="1959301" y="9915206"/>
                              </a:cubicBezTo>
                              <a:cubicBezTo>
                                <a:pt x="1970561" y="9806371"/>
                                <a:pt x="1978068" y="9742571"/>
                                <a:pt x="1978068" y="9720054"/>
                              </a:cubicBezTo>
                              <a:cubicBezTo>
                                <a:pt x="2023110" y="9742571"/>
                                <a:pt x="2060644" y="9757583"/>
                                <a:pt x="2094425" y="9772595"/>
                              </a:cubicBezTo>
                              <a:cubicBezTo>
                                <a:pt x="2128206" y="9783854"/>
                                <a:pt x="2154480" y="9795112"/>
                                <a:pt x="2177001" y="9821383"/>
                              </a:cubicBezTo>
                              <a:cubicBezTo>
                                <a:pt x="2177001" y="9840147"/>
                                <a:pt x="2177001" y="9888935"/>
                                <a:pt x="2177001" y="9967747"/>
                              </a:cubicBezTo>
                              <a:cubicBezTo>
                                <a:pt x="2177001" y="10046558"/>
                                <a:pt x="2188261" y="10140381"/>
                                <a:pt x="2210782" y="10252968"/>
                              </a:cubicBezTo>
                              <a:cubicBezTo>
                                <a:pt x="2233303" y="10298003"/>
                                <a:pt x="2255823" y="10358050"/>
                                <a:pt x="2278344" y="10433108"/>
                              </a:cubicBezTo>
                              <a:cubicBezTo>
                                <a:pt x="2300865" y="10511920"/>
                                <a:pt x="2312125" y="10564460"/>
                                <a:pt x="2312125" y="10583225"/>
                              </a:cubicBezTo>
                              <a:cubicBezTo>
                                <a:pt x="2357167" y="10939752"/>
                                <a:pt x="2623661" y="11116139"/>
                                <a:pt x="3115363" y="11116139"/>
                              </a:cubicBezTo>
                              <a:cubicBezTo>
                                <a:pt x="3115363" y="11116139"/>
                                <a:pt x="3115363" y="11116139"/>
                                <a:pt x="2983992" y="10650777"/>
                              </a:cubicBezTo>
                              <a:cubicBezTo>
                                <a:pt x="2781306" y="10737095"/>
                                <a:pt x="2679963" y="10834670"/>
                                <a:pt x="2679963" y="10939752"/>
                              </a:cubicBezTo>
                              <a:cubicBezTo>
                                <a:pt x="2657443" y="10917235"/>
                                <a:pt x="2631168" y="10898470"/>
                                <a:pt x="2597387" y="10875953"/>
                              </a:cubicBezTo>
                              <a:cubicBezTo>
                                <a:pt x="2563606" y="10853435"/>
                                <a:pt x="2522318" y="10827165"/>
                                <a:pt x="2481030" y="10804647"/>
                              </a:cubicBezTo>
                              <a:cubicBezTo>
                                <a:pt x="2481030" y="10628260"/>
                                <a:pt x="2623661" y="10470637"/>
                                <a:pt x="2916430" y="10335532"/>
                              </a:cubicBezTo>
                              <a:cubicBezTo>
                                <a:pt x="2916430" y="10335532"/>
                                <a:pt x="2916430" y="10335532"/>
                                <a:pt x="2781306" y="9862665"/>
                              </a:cubicBezTo>
                              <a:cubicBezTo>
                                <a:pt x="2131960" y="9862665"/>
                                <a:pt x="1764122" y="9596208"/>
                                <a:pt x="1674039" y="9055788"/>
                              </a:cubicBezTo>
                              <a:cubicBezTo>
                                <a:pt x="1674039" y="8988235"/>
                                <a:pt x="1651518" y="8924435"/>
                                <a:pt x="1610230" y="8853130"/>
                              </a:cubicBezTo>
                              <a:cubicBezTo>
                                <a:pt x="1561435" y="8785578"/>
                                <a:pt x="1542668" y="8744295"/>
                                <a:pt x="1542668" y="8718025"/>
                              </a:cubicBezTo>
                              <a:cubicBezTo>
                                <a:pt x="1516394" y="8519120"/>
                                <a:pt x="1512640" y="8376510"/>
                                <a:pt x="1523901" y="8301451"/>
                              </a:cubicBezTo>
                              <a:cubicBezTo>
                                <a:pt x="1535161" y="8218887"/>
                                <a:pt x="1553928" y="8170099"/>
                                <a:pt x="1572695" y="8147582"/>
                              </a:cubicBezTo>
                              <a:cubicBezTo>
                                <a:pt x="1617737" y="8170099"/>
                                <a:pt x="1659025" y="8188864"/>
                                <a:pt x="1692806" y="8200123"/>
                              </a:cubicBezTo>
                              <a:cubicBezTo>
                                <a:pt x="1722834" y="8211381"/>
                                <a:pt x="1764122" y="8226393"/>
                                <a:pt x="1809163" y="8248911"/>
                              </a:cubicBezTo>
                              <a:cubicBezTo>
                                <a:pt x="1809163" y="8267675"/>
                                <a:pt x="1801656" y="8316463"/>
                                <a:pt x="1794149" y="8399027"/>
                              </a:cubicBezTo>
                              <a:cubicBezTo>
                                <a:pt x="1779135" y="8474085"/>
                                <a:pt x="1786642" y="8567908"/>
                                <a:pt x="1809163" y="8676743"/>
                              </a:cubicBezTo>
                              <a:cubicBezTo>
                                <a:pt x="1831684" y="8725531"/>
                                <a:pt x="1850451" y="8774319"/>
                                <a:pt x="1857958" y="8830613"/>
                              </a:cubicBezTo>
                              <a:cubicBezTo>
                                <a:pt x="1872971" y="8886906"/>
                                <a:pt x="1876725" y="8946953"/>
                                <a:pt x="1876725" y="9014506"/>
                              </a:cubicBezTo>
                              <a:cubicBezTo>
                                <a:pt x="1921766" y="9367280"/>
                                <a:pt x="2188261" y="9543667"/>
                                <a:pt x="2679963" y="9543667"/>
                              </a:cubicBezTo>
                              <a:cubicBezTo>
                                <a:pt x="2679963" y="9543667"/>
                                <a:pt x="2679963" y="9543667"/>
                                <a:pt x="2544839" y="9078305"/>
                              </a:cubicBezTo>
                              <a:cubicBezTo>
                                <a:pt x="2368427" y="9194646"/>
                                <a:pt x="2278344" y="9314739"/>
                                <a:pt x="2278344" y="9427326"/>
                              </a:cubicBezTo>
                              <a:cubicBezTo>
                                <a:pt x="2255823" y="9404809"/>
                                <a:pt x="2229549" y="9382291"/>
                                <a:pt x="2195768" y="9363527"/>
                              </a:cubicBezTo>
                              <a:cubicBezTo>
                                <a:pt x="2161987" y="9341009"/>
                                <a:pt x="2120699" y="9318492"/>
                                <a:pt x="2075658" y="9295974"/>
                              </a:cubicBezTo>
                              <a:cubicBezTo>
                                <a:pt x="2075658" y="9119587"/>
                                <a:pt x="2210782" y="8950706"/>
                                <a:pt x="2481030" y="8793083"/>
                              </a:cubicBezTo>
                              <a:cubicBezTo>
                                <a:pt x="2481030" y="8793083"/>
                                <a:pt x="2481030" y="8793083"/>
                                <a:pt x="2345906" y="8297699"/>
                              </a:cubicBezTo>
                              <a:cubicBezTo>
                                <a:pt x="1719080" y="8297699"/>
                                <a:pt x="1362503" y="8053759"/>
                                <a:pt x="1272420" y="7565880"/>
                              </a:cubicBezTo>
                              <a:cubicBezTo>
                                <a:pt x="1272420" y="7502080"/>
                                <a:pt x="1261159" y="7438280"/>
                                <a:pt x="1238639" y="7385740"/>
                              </a:cubicBezTo>
                              <a:cubicBezTo>
                                <a:pt x="1216118" y="7329446"/>
                                <a:pt x="1193597" y="7265646"/>
                                <a:pt x="1174830" y="7198094"/>
                              </a:cubicBezTo>
                              <a:cubicBezTo>
                                <a:pt x="1148556" y="7066742"/>
                                <a:pt x="1144802" y="6942895"/>
                                <a:pt x="1156063" y="6834061"/>
                              </a:cubicBezTo>
                              <a:cubicBezTo>
                                <a:pt x="1167323" y="6721474"/>
                                <a:pt x="1174830" y="6657675"/>
                                <a:pt x="1174830" y="6631404"/>
                              </a:cubicBezTo>
                              <a:cubicBezTo>
                                <a:pt x="1216118" y="6657675"/>
                                <a:pt x="1257406" y="6680193"/>
                                <a:pt x="1291187" y="6702710"/>
                              </a:cubicBezTo>
                              <a:cubicBezTo>
                                <a:pt x="1324968" y="6721474"/>
                                <a:pt x="1362503" y="6747744"/>
                                <a:pt x="1407544" y="6766508"/>
                              </a:cubicBezTo>
                              <a:cubicBezTo>
                                <a:pt x="1407544" y="6789026"/>
                                <a:pt x="1400037" y="6834061"/>
                                <a:pt x="1388776" y="6901613"/>
                              </a:cubicBezTo>
                              <a:cubicBezTo>
                                <a:pt x="1381270" y="6969166"/>
                                <a:pt x="1385023" y="7055483"/>
                                <a:pt x="1407544" y="7168070"/>
                              </a:cubicBezTo>
                              <a:cubicBezTo>
                                <a:pt x="1430065" y="7213105"/>
                                <a:pt x="1452585" y="7265646"/>
                                <a:pt x="1475106" y="7333199"/>
                              </a:cubicBezTo>
                              <a:cubicBezTo>
                                <a:pt x="1497627" y="7396998"/>
                                <a:pt x="1508887" y="7442033"/>
                                <a:pt x="1508887" y="7464551"/>
                              </a:cubicBezTo>
                              <a:cubicBezTo>
                                <a:pt x="1553928" y="7843596"/>
                                <a:pt x="1809163" y="8031241"/>
                                <a:pt x="2278344" y="8031241"/>
                              </a:cubicBezTo>
                              <a:cubicBezTo>
                                <a:pt x="2278344" y="8031241"/>
                                <a:pt x="2278344" y="8031241"/>
                                <a:pt x="2146973" y="7565880"/>
                              </a:cubicBezTo>
                              <a:cubicBezTo>
                                <a:pt x="1989328" y="7682220"/>
                                <a:pt x="1910506" y="7798561"/>
                                <a:pt x="1910506" y="7914901"/>
                              </a:cubicBezTo>
                              <a:cubicBezTo>
                                <a:pt x="1865465" y="7892383"/>
                                <a:pt x="1824177" y="7873619"/>
                                <a:pt x="1794149" y="7847348"/>
                              </a:cubicBezTo>
                              <a:cubicBezTo>
                                <a:pt x="1760368" y="7828584"/>
                                <a:pt x="1719080" y="7802313"/>
                                <a:pt x="1674039" y="7779796"/>
                              </a:cubicBezTo>
                              <a:cubicBezTo>
                                <a:pt x="1674039" y="7603409"/>
                                <a:pt x="1809163" y="7434528"/>
                                <a:pt x="2075658" y="7276905"/>
                              </a:cubicBezTo>
                              <a:cubicBezTo>
                                <a:pt x="2075658" y="7276905"/>
                                <a:pt x="2075658" y="7276905"/>
                                <a:pt x="1944287" y="6807790"/>
                              </a:cubicBezTo>
                              <a:cubicBezTo>
                                <a:pt x="1317461" y="6807790"/>
                                <a:pt x="957130" y="6552593"/>
                                <a:pt x="870801" y="6034691"/>
                              </a:cubicBezTo>
                              <a:cubicBezTo>
                                <a:pt x="870801" y="5967138"/>
                                <a:pt x="859540" y="5907092"/>
                                <a:pt x="837019" y="5850798"/>
                              </a:cubicBezTo>
                              <a:cubicBezTo>
                                <a:pt x="814499" y="5798257"/>
                                <a:pt x="791978" y="5745716"/>
                                <a:pt x="769457" y="5700681"/>
                              </a:cubicBezTo>
                              <a:cubicBezTo>
                                <a:pt x="746937" y="5569329"/>
                                <a:pt x="735676" y="5437977"/>
                                <a:pt x="735676" y="5314130"/>
                              </a:cubicBezTo>
                              <a:cubicBezTo>
                                <a:pt x="735676" y="5190284"/>
                                <a:pt x="735676" y="5111473"/>
                                <a:pt x="735676" y="5062685"/>
                              </a:cubicBezTo>
                              <a:cubicBezTo>
                                <a:pt x="780718" y="5085202"/>
                                <a:pt x="818252" y="5107720"/>
                                <a:pt x="852033" y="5130237"/>
                              </a:cubicBezTo>
                              <a:cubicBezTo>
                                <a:pt x="885814" y="5152755"/>
                                <a:pt x="927102" y="5171519"/>
                                <a:pt x="972144" y="5190284"/>
                              </a:cubicBezTo>
                              <a:cubicBezTo>
                                <a:pt x="972144" y="5216554"/>
                                <a:pt x="972144" y="5265342"/>
                                <a:pt x="972144" y="5340401"/>
                              </a:cubicBezTo>
                              <a:cubicBezTo>
                                <a:pt x="972144" y="5415460"/>
                                <a:pt x="983404" y="5505529"/>
                                <a:pt x="1005925" y="5618117"/>
                              </a:cubicBezTo>
                              <a:cubicBezTo>
                                <a:pt x="1028445" y="5659399"/>
                                <a:pt x="1050966" y="5719446"/>
                                <a:pt x="1069734" y="5794504"/>
                              </a:cubicBezTo>
                              <a:cubicBezTo>
                                <a:pt x="1092254" y="5869563"/>
                                <a:pt x="1107268" y="5918350"/>
                                <a:pt x="1107268" y="5940868"/>
                              </a:cubicBezTo>
                              <a:cubicBezTo>
                                <a:pt x="1174830" y="6286136"/>
                                <a:pt x="1430065" y="6458771"/>
                                <a:pt x="1876725" y="6458771"/>
                              </a:cubicBezTo>
                              <a:cubicBezTo>
                                <a:pt x="1876725" y="6458771"/>
                                <a:pt x="1876725" y="6458771"/>
                                <a:pt x="1741601" y="5993409"/>
                              </a:cubicBezTo>
                              <a:cubicBezTo>
                                <a:pt x="1561435" y="6109749"/>
                                <a:pt x="1475106" y="6229843"/>
                                <a:pt x="1475106" y="6346183"/>
                              </a:cubicBezTo>
                              <a:cubicBezTo>
                                <a:pt x="1452585" y="6319913"/>
                                <a:pt x="1422558" y="6301148"/>
                                <a:pt x="1388776" y="6278631"/>
                              </a:cubicBezTo>
                              <a:cubicBezTo>
                                <a:pt x="1354996" y="6256113"/>
                                <a:pt x="1317461" y="6233595"/>
                                <a:pt x="1272420" y="6211078"/>
                              </a:cubicBezTo>
                              <a:cubicBezTo>
                                <a:pt x="1272420" y="6057208"/>
                                <a:pt x="1407544" y="5899586"/>
                                <a:pt x="1674039" y="5745716"/>
                              </a:cubicBezTo>
                              <a:cubicBezTo>
                                <a:pt x="1674039" y="5745716"/>
                                <a:pt x="1674039" y="5745716"/>
                                <a:pt x="1542668" y="5212801"/>
                              </a:cubicBezTo>
                              <a:cubicBezTo>
                                <a:pt x="915842" y="5212801"/>
                                <a:pt x="559264" y="4968862"/>
                                <a:pt x="469182" y="4484736"/>
                              </a:cubicBezTo>
                              <a:cubicBezTo>
                                <a:pt x="469182" y="4417183"/>
                                <a:pt x="446661" y="4349630"/>
                                <a:pt x="401620" y="4282078"/>
                              </a:cubicBezTo>
                              <a:cubicBezTo>
                                <a:pt x="356578" y="4214525"/>
                                <a:pt x="334057" y="4161985"/>
                                <a:pt x="334057" y="4116950"/>
                              </a:cubicBezTo>
                              <a:cubicBezTo>
                                <a:pt x="311537" y="3981845"/>
                                <a:pt x="307783" y="3857999"/>
                                <a:pt x="315290" y="3749164"/>
                              </a:cubicBezTo>
                              <a:cubicBezTo>
                                <a:pt x="326551" y="3640329"/>
                                <a:pt x="334057" y="3572777"/>
                                <a:pt x="334057" y="3546506"/>
                              </a:cubicBezTo>
                              <a:cubicBezTo>
                                <a:pt x="379099" y="3572777"/>
                                <a:pt x="416633" y="3595294"/>
                                <a:pt x="450414" y="3617812"/>
                              </a:cubicBezTo>
                              <a:cubicBezTo>
                                <a:pt x="484195" y="3640329"/>
                                <a:pt x="525483" y="3662847"/>
                                <a:pt x="570525" y="3685364"/>
                              </a:cubicBezTo>
                              <a:cubicBezTo>
                                <a:pt x="570525" y="3704129"/>
                                <a:pt x="570525" y="3749164"/>
                                <a:pt x="570525" y="3816717"/>
                              </a:cubicBezTo>
                              <a:cubicBezTo>
                                <a:pt x="570525" y="3884269"/>
                                <a:pt x="581785" y="3974339"/>
                                <a:pt x="600552" y="4079421"/>
                              </a:cubicBezTo>
                              <a:cubicBezTo>
                                <a:pt x="623073" y="4128208"/>
                                <a:pt x="641840" y="4176996"/>
                                <a:pt x="653100" y="4233290"/>
                              </a:cubicBezTo>
                              <a:cubicBezTo>
                                <a:pt x="664361" y="4289584"/>
                                <a:pt x="668114" y="4349630"/>
                                <a:pt x="668114" y="4417183"/>
                              </a:cubicBezTo>
                              <a:cubicBezTo>
                                <a:pt x="713156" y="4766204"/>
                                <a:pt x="983404" y="4946344"/>
                                <a:pt x="1475106" y="4946344"/>
                              </a:cubicBezTo>
                              <a:cubicBezTo>
                                <a:pt x="1475106" y="4946344"/>
                                <a:pt x="1475106" y="4946344"/>
                                <a:pt x="1339982" y="4420936"/>
                              </a:cubicBezTo>
                              <a:cubicBezTo>
                                <a:pt x="1159816" y="4548535"/>
                                <a:pt x="1069734" y="4683640"/>
                                <a:pt x="1069734" y="4830004"/>
                              </a:cubicBezTo>
                              <a:cubicBezTo>
                                <a:pt x="1050966" y="4807486"/>
                                <a:pt x="1020939" y="4784969"/>
                                <a:pt x="987158" y="4762451"/>
                              </a:cubicBezTo>
                              <a:cubicBezTo>
                                <a:pt x="953376" y="4739934"/>
                                <a:pt x="915842" y="4717416"/>
                                <a:pt x="870801" y="4694899"/>
                              </a:cubicBezTo>
                              <a:cubicBezTo>
                                <a:pt x="870801" y="4511006"/>
                                <a:pt x="1005925" y="4342125"/>
                                <a:pt x="1272420" y="4184502"/>
                              </a:cubicBezTo>
                              <a:cubicBezTo>
                                <a:pt x="1272420" y="4184502"/>
                                <a:pt x="1272420" y="4184502"/>
                                <a:pt x="1137296" y="3704129"/>
                              </a:cubicBezTo>
                              <a:cubicBezTo>
                                <a:pt x="469182" y="3704129"/>
                                <a:pt x="86330" y="3441425"/>
                                <a:pt x="0" y="2919769"/>
                              </a:cubicBezTo>
                              <a:cubicBezTo>
                                <a:pt x="0" y="2874734"/>
                                <a:pt x="45042" y="2840958"/>
                                <a:pt x="131371" y="2818441"/>
                              </a:cubicBezTo>
                              <a:cubicBezTo>
                                <a:pt x="221454" y="2799676"/>
                                <a:pt x="266495" y="2807182"/>
                                <a:pt x="266495" y="2852217"/>
                              </a:cubicBezTo>
                              <a:cubicBezTo>
                                <a:pt x="334057" y="3238767"/>
                                <a:pt x="600552" y="3433919"/>
                                <a:pt x="1069734" y="3433919"/>
                              </a:cubicBezTo>
                              <a:cubicBezTo>
                                <a:pt x="1069734" y="3433919"/>
                                <a:pt x="1069734" y="3433919"/>
                                <a:pt x="938363" y="2968557"/>
                              </a:cubicBezTo>
                              <a:cubicBezTo>
                                <a:pt x="758197" y="3032357"/>
                                <a:pt x="668114" y="3129932"/>
                                <a:pt x="668114" y="3261285"/>
                              </a:cubicBezTo>
                              <a:cubicBezTo>
                                <a:pt x="645594" y="3235014"/>
                                <a:pt x="619319" y="3216250"/>
                                <a:pt x="585538" y="3193732"/>
                              </a:cubicBezTo>
                              <a:cubicBezTo>
                                <a:pt x="551757" y="3171215"/>
                                <a:pt x="510470" y="3148697"/>
                                <a:pt x="469182" y="3126180"/>
                              </a:cubicBezTo>
                              <a:cubicBezTo>
                                <a:pt x="469182" y="2949793"/>
                                <a:pt x="600552" y="2803429"/>
                                <a:pt x="870801" y="2694594"/>
                              </a:cubicBezTo>
                              <a:cubicBezTo>
                                <a:pt x="870801" y="2694594"/>
                                <a:pt x="870801" y="2694594"/>
                                <a:pt x="735676" y="2229233"/>
                              </a:cubicBezTo>
                              <a:cubicBezTo>
                                <a:pt x="735676" y="2229233"/>
                                <a:pt x="735676" y="2229233"/>
                                <a:pt x="9015784" y="0"/>
                              </a:cubicBezTo>
                              <a:close/>
                            </a:path>
                          </a:pathLst>
                        </a:custGeom>
                        <a:solidFill>
                          <a:schemeClr val="accent1"/>
                        </a:solidFill>
                        <a:ln w="9525">
                          <a:noFill/>
                          <a:round/>
                        </a:ln>
                      </wps:spPr>
                      <wps:bodyPr anchor="ctr" anchorCtr="1"/>
                    </wps:wsp>
                  </a:graphicData>
                </a:graphic>
              </wp:anchor>
            </w:drawing>
          </mc:Choice>
          <mc:Fallback>
            <w:pict>
              <v:shape id="KSO_Shape" o:spid="_x0000_s1026" o:spt="100" style="position:absolute;left:0pt;margin-left:34.4pt;margin-top:337.45pt;height:50.95pt;width:45.35pt;z-index:251708416;v-text-anchor:middle-center;mso-width-relative:page;mso-height-relative:page;" fillcolor="#262626 [3204]" filled="t" stroked="f" coordsize="11969749,13442948" o:gfxdata="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" path="m3652404,12106273c3607442,12106273,3573719,12113788,3551238,12136333c3551238,12136333,3551238,12136333,3719848,12628561c3719848,12628561,3719848,12628561,3821014,12628561c4045828,12609774,4154488,12485777,4154488,12260329c4154488,12158878,3989625,12106273,3652404,12106273xm3250288,10529886c3205282,10529886,3171528,10544906,3152775,10567436c3152775,10567436,3152775,10567436,3284042,11115674c3284042,11115674,3284042,11115674,3385304,11115674c3629085,11070614,3752850,10920412,3752850,10672578c3752850,10578702,3584079,10529886,3250288,10529886xm3049295,9005162c2982378,9004342,2904396,9009502,2815407,9020762c2815407,9020762,2815407,9020762,2747963,9020762c2747963,9020762,2747963,9020762,2882851,9542461c2882851,9542461,2882851,9542461,2984017,9542461c3227565,9501176,3351213,9377319,3351213,9170891c3351213,9063924,3250047,9007626,3049295,9005162xm2447491,7448548c2402528,7448548,2368806,7459825,2346325,7482377c2346325,7482377,2346325,7482377,2481213,8031161c2481213,8031161,2481213,8031161,2616101,8031161c2837168,8008608,2949575,7880809,2949575,7640247c2949575,7512448,2780964,7448548,2447491,7448548xm2045950,5935661c2000944,5935661,1967190,5946934,1944687,5965721c1944687,5965721,1944687,5965721,2075954,6457949c2075954,6457949,2075954,6457949,2177216,6457949c2424747,6416617,2544762,6296378,2544762,6085960c2544762,5984508,2379742,5935661,2045950,5935661xm1508125,4364038c1508125,4364038,1508125,4364038,1673583,4945062c1673583,4945062,1673583,4945062,1775113,4945062c2000737,4922571,2109788,4795120,2109788,4558962c2109788,4431511,1944331,4364038,1609656,4364038c1609656,4364038,1609656,4364038,1508125,4364038xm1106486,2851149c1106486,2851149,1106486,2851149,1271784,3433761c1271784,3433761,1271784,3433761,1373216,3433761c1594865,3414968,1711325,3264616,1711325,2990224c1711325,2900013,1542270,2851149,1204162,2851149c1204162,2851149,1204162,2851149,1106486,2851149xm8782877,347660c8782877,347660,8782877,347660,1006473,2423163c1006473,2423163,1006473,2423163,1070276,2625834c1652005,2494473,1978524,2603315,2046079,2959866c2109882,3297651,1899709,3530348,1408054,3665462c1408054,3665462,1408054,3665462,1340498,3665462c1340498,3665462,1340498,3665462,1475610,4134608c2053586,4048286,2380105,4157127,2447660,4468641c2470179,4603754,2413882,4750128,2278771,4907761c2143660,5061641,1986030,5151717,1809635,5174236c1809635,5174236,1809635,5174236,1742079,5174236c1742079,5174236,1742079,5174236,1877190,5677161c1877190,5677161,1877190,5677161,1944746,5677161c2500204,5587085,2815463,5699680,2883019,6011193c2973093,6412782,2759167,6660491,2244993,6750567c2244993,6750567,2244993,6750567,2147413,6750567c2147413,6750567,2147413,6750567,2278771,7219714c2883019,7062081,3217044,7170922,3284599,7553746c3307118,7685107,3250822,7831480,3115710,7989113c2984352,8146747,2826722,8236823,2646574,8255588c2646574,8255588,2646574,8255588,2545240,8255588c2545240,8255588,2545240,8255588,2680352,8724734c2680352,8724734,2680352,8724734,2747908,8724734c3284599,8634658,3584847,8747253,3652402,9058766c3697439,9238919,3659908,9400305,3536056,9546679c3412205,9693052,3250822,9786881,3048155,9831919c3048155,9831919,3048155,9831919,2950574,9831919c2950574,9831919,2950574,9831919,3085686,10301066c3104451,10301066,3138229,10301066,3183266,10301066c3719958,10210990,4023958,10334844,4087761,10668876c4177835,11070465,3967662,11314421,3453489,11400744c3453489,11400744,3453489,11400744,3352155,11400744c3352155,11400744,3352155,11400744,3487266,11873644c3506032,11836112,3543563,11809840,3584847,11809840c4125292,11727270,4425539,11836112,4489342,12143872c4579415,12541708,4369242,12781911,3855069,12871987c3855069,12871987,3855069,12871987,3787514,12871987c3787514,12871987,3787514,12871987,3821291,13033373c3821291,13033373,3821291,13033373,11601448,10991649c11601448,10991649,11601448,10991649,8782877,347660xm9015784,0c9015784,0,9015784,0,11969749,11236233c11969749,11236233,11969749,11236233,3719669,13442948c3719669,13442948,3719669,13442948,3584545,12906281c2938951,12906281,2567359,12651082,2481030,12136933c2481030,12069380,2469770,12009334,2447249,11953040c2424729,11896746,2402208,11847958,2379687,11802923c2312125,11468913,2300865,11277515,2345906,11232480c2390948,11254997,2428482,11277515,2462263,11300032c2496044,11322550,2533579,11341314,2578620,11367585c2559853,11386349,2567359,11521454,2616154,11761641c2638675,11806676,2657443,11866723,2679963,11949287c2702484,12024345,2717498,12073133,2717498,12099404c2758786,12448425,3025281,12628565,3520736,12628565c3520736,12628565,3520736,12628565,3385612,12163203c3205446,12279544,3115363,12395884,3115363,12512224c3070322,12489707,3032787,12470942,2999006,12448425c2965225,12425907,2927691,12399637,2882649,12377119c2882649,12181968,3025281,12013086,3318050,11877981c3318050,11877981,3318050,11877981,3182925,11416373c2537332,11416373,2165741,11161174,2075658,10650777c2075658,10583225,2064397,10523178,2045630,10470637c2023110,10410591,2000589,10354297,1978068,10282992c1955547,10151639,1948041,10031546,1959301,9915206c1970561,9806371,1978068,9742571,1978068,9720054c2023110,9742571,2060644,9757583,2094425,9772595c2128206,9783854,2154480,9795112,2177001,9821383c2177001,9840147,2177001,9888935,2177001,9967747c2177001,10046558,2188261,10140381,2210782,10252968c2233303,10298003,2255823,10358050,2278344,10433108c2300865,10511920,2312125,10564460,2312125,10583225c2357167,10939752,2623661,11116139,3115363,11116139c3115363,11116139,3115363,11116139,2983992,10650777c2781306,10737095,2679963,10834670,2679963,10939752c2657443,10917235,2631168,10898470,2597387,10875953c2563606,10853435,2522318,10827165,2481030,10804647c2481030,10628260,2623661,10470637,2916430,10335532c2916430,10335532,2916430,10335532,2781306,9862665c2131960,9862665,1764122,9596208,1674039,9055788c1674039,8988235,1651518,8924435,1610230,8853130c1561435,8785578,1542668,8744295,1542668,8718025c1516394,8519120,1512640,8376510,1523901,8301451c1535161,8218887,1553928,8170099,1572695,8147582c1617737,8170099,1659025,8188864,1692806,8200123c1722834,8211381,1764122,8226393,1809163,8248911c1809163,8267675,1801656,8316463,1794149,8399027c1779135,8474085,1786642,8567908,1809163,8676743c1831684,8725531,1850451,8774319,1857958,8830613c1872971,8886906,1876725,8946953,1876725,9014506c1921766,9367280,2188261,9543667,2679963,9543667c2679963,9543667,2679963,9543667,2544839,9078305c2368427,9194646,2278344,9314739,2278344,9427326c2255823,9404809,2229549,9382291,2195768,9363527c2161987,9341009,2120699,9318492,2075658,9295974c2075658,9119587,2210782,8950706,2481030,8793083c2481030,8793083,2481030,8793083,2345906,8297699c1719080,8297699,1362503,8053759,1272420,7565880c1272420,7502080,1261159,7438280,1238639,7385740c1216118,7329446,1193597,7265646,1174830,7198094c1148556,7066742,1144802,6942895,1156063,6834061c1167323,6721474,1174830,6657675,1174830,6631404c1216118,6657675,1257406,6680193,1291187,6702710c1324968,6721474,1362503,6747744,1407544,6766508c1407544,6789026,1400037,6834061,1388776,6901613c1381270,6969166,1385023,7055483,1407544,7168070c1430065,7213105,1452585,7265646,1475106,7333199c1497627,7396998,1508887,7442033,1508887,7464551c1553928,7843596,1809163,8031241,2278344,8031241c2278344,8031241,2278344,8031241,2146973,7565880c1989328,7682220,1910506,7798561,1910506,7914901c1865465,7892383,1824177,7873619,1794149,7847348c1760368,7828584,1719080,7802313,1674039,7779796c1674039,7603409,1809163,7434528,2075658,7276905c2075658,7276905,2075658,7276905,1944287,6807790c1317461,6807790,957130,6552593,870801,6034691c870801,5967138,859540,5907092,837019,5850798c814499,5798257,791978,5745716,769457,5700681c746937,5569329,735676,5437977,735676,5314130c735676,5190284,735676,5111473,735676,5062685c780718,5085202,818252,5107720,852033,5130237c885814,5152755,927102,5171519,972144,5190284c972144,5216554,972144,5265342,972144,5340401c972144,5415460,983404,5505529,1005925,5618117c1028445,5659399,1050966,5719446,1069734,5794504c1092254,5869563,1107268,5918350,1107268,5940868c1174830,6286136,1430065,6458771,1876725,6458771c1876725,6458771,1876725,6458771,1741601,5993409c1561435,6109749,1475106,6229843,1475106,6346183c1452585,6319913,1422558,6301148,1388776,6278631c1354996,6256113,1317461,6233595,1272420,6211078c1272420,6057208,1407544,5899586,1674039,5745716c1674039,5745716,1674039,5745716,1542668,5212801c915842,5212801,559264,4968862,469182,4484736c469182,4417183,446661,4349630,401620,4282078c356578,4214525,334057,4161985,334057,4116950c311537,3981845,307783,3857999,315290,3749164c326551,3640329,334057,3572777,334057,3546506c379099,3572777,416633,3595294,450414,3617812c484195,3640329,525483,3662847,570525,3685364c570525,3704129,570525,3749164,570525,3816717c570525,3884269,581785,3974339,600552,4079421c623073,4128208,641840,4176996,653100,4233290c664361,4289584,668114,4349630,668114,4417183c713156,4766204,983404,4946344,1475106,4946344c1475106,4946344,1475106,4946344,1339982,4420936c1159816,4548535,1069734,4683640,1069734,4830004c1050966,4807486,1020939,4784969,987158,4762451c953376,4739934,915842,4717416,870801,4694899c870801,4511006,1005925,4342125,1272420,4184502c1272420,4184502,1272420,4184502,1137296,3704129c469182,3704129,86330,3441425,0,2919769c0,2874734,45042,2840958,131371,2818441c221454,2799676,266495,2807182,266495,2852217c334057,3238767,600552,3433919,1069734,3433919c1069734,3433919,1069734,3433919,938363,2968557c758197,3032357,668114,3129932,668114,3261285c645594,3235014,619319,3216250,585538,3193732c551757,3171215,510470,3148697,469182,3126180c469182,2949793,600552,2803429,870801,2694594c870801,2694594,870801,2694594,735676,2229233c735676,2229233,735676,2229233,9015784,0xe">
                <v:fill on="t" focussize="0,0"/>
                <v:stroke on="f" joinstyle="round"/>
                <v:imagedata o:title=""/>
                <o:lock v:ext="edit" aspectratio="t"/>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3352165</wp:posOffset>
                </wp:positionH>
                <wp:positionV relativeFrom="paragraph">
                  <wp:posOffset>5407660</wp:posOffset>
                </wp:positionV>
                <wp:extent cx="575945" cy="433705"/>
                <wp:effectExtent l="0" t="0" r="0" b="4445"/>
                <wp:wrapNone/>
                <wp:docPr id="52"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6212" cy="433936"/>
                        </a:xfrm>
                        <a:custGeom>
                          <a:avLst/>
                          <a:gdLst>
                            <a:gd name="T0" fmla="*/ 1800397 w 3421"/>
                            <a:gd name="T1" fmla="*/ 1243052 h 2574"/>
                            <a:gd name="T2" fmla="*/ 1775662 w 3421"/>
                            <a:gd name="T3" fmla="*/ 1330976 h 2574"/>
                            <a:gd name="T4" fmla="*/ 1694089 w 3421"/>
                            <a:gd name="T5" fmla="*/ 1355195 h 2574"/>
                            <a:gd name="T6" fmla="*/ 105782 w 3421"/>
                            <a:gd name="T7" fmla="*/ 1355195 h 2574"/>
                            <a:gd name="T8" fmla="*/ 33682 w 3421"/>
                            <a:gd name="T9" fmla="*/ 1330976 h 2574"/>
                            <a:gd name="T10" fmla="*/ 0 w 3421"/>
                            <a:gd name="T11" fmla="*/ 1243052 h 2574"/>
                            <a:gd name="T12" fmla="*/ 0 w 3421"/>
                            <a:gd name="T13" fmla="*/ 102666 h 2574"/>
                            <a:gd name="T14" fmla="*/ 33156 w 3421"/>
                            <a:gd name="T15" fmla="*/ 30010 h 2574"/>
                            <a:gd name="T16" fmla="*/ 105782 w 3421"/>
                            <a:gd name="T17" fmla="*/ 0 h 2574"/>
                            <a:gd name="T18" fmla="*/ 1694089 w 3421"/>
                            <a:gd name="T19" fmla="*/ 0 h 2574"/>
                            <a:gd name="T20" fmla="*/ 1773557 w 3421"/>
                            <a:gd name="T21" fmla="*/ 28431 h 2574"/>
                            <a:gd name="T22" fmla="*/ 1800397 w 3421"/>
                            <a:gd name="T23" fmla="*/ 102666 h 2574"/>
                            <a:gd name="T24" fmla="*/ 1800397 w 3421"/>
                            <a:gd name="T25" fmla="*/ 1243052 h 2574"/>
                            <a:gd name="T26" fmla="*/ 576274 w 3421"/>
                            <a:gd name="T27" fmla="*/ 677071 h 2574"/>
                            <a:gd name="T28" fmla="*/ 105256 w 3421"/>
                            <a:gd name="T29" fmla="*/ 211651 h 2574"/>
                            <a:gd name="T30" fmla="*/ 105256 w 3421"/>
                            <a:gd name="T31" fmla="*/ 1155654 h 2574"/>
                            <a:gd name="T32" fmla="*/ 576274 w 3421"/>
                            <a:gd name="T33" fmla="*/ 677071 h 2574"/>
                            <a:gd name="T34" fmla="*/ 1619884 w 3421"/>
                            <a:gd name="T35" fmla="*/ 100560 h 2574"/>
                            <a:gd name="T36" fmla="*/ 180513 w 3421"/>
                            <a:gd name="T37" fmla="*/ 100560 h 2574"/>
                            <a:gd name="T38" fmla="*/ 783628 w 3421"/>
                            <a:gd name="T39" fmla="*/ 702869 h 2574"/>
                            <a:gd name="T40" fmla="*/ 899935 w 3421"/>
                            <a:gd name="T41" fmla="*/ 781843 h 2574"/>
                            <a:gd name="T42" fmla="*/ 1016769 w 3421"/>
                            <a:gd name="T43" fmla="*/ 702869 h 2574"/>
                            <a:gd name="T44" fmla="*/ 1619884 w 3421"/>
                            <a:gd name="T45" fmla="*/ 100560 h 2574"/>
                            <a:gd name="T46" fmla="*/ 1615673 w 3421"/>
                            <a:gd name="T47" fmla="*/ 1241999 h 2574"/>
                            <a:gd name="T48" fmla="*/ 1143076 w 3421"/>
                            <a:gd name="T49" fmla="*/ 769207 h 2574"/>
                            <a:gd name="T50" fmla="*/ 1065713 w 3421"/>
                            <a:gd name="T51" fmla="*/ 845549 h 2574"/>
                            <a:gd name="T52" fmla="*/ 900462 w 3421"/>
                            <a:gd name="T53" fmla="*/ 912940 h 2574"/>
                            <a:gd name="T54" fmla="*/ 734684 w 3421"/>
                            <a:gd name="T55" fmla="*/ 845549 h 2574"/>
                            <a:gd name="T56" fmla="*/ 657321 w 3421"/>
                            <a:gd name="T57" fmla="*/ 769207 h 2574"/>
                            <a:gd name="T58" fmla="*/ 184724 w 3421"/>
                            <a:gd name="T59" fmla="*/ 1241999 h 2574"/>
                            <a:gd name="T60" fmla="*/ 1615673 w 3421"/>
                            <a:gd name="T61" fmla="*/ 1241999 h 2574"/>
                            <a:gd name="T62" fmla="*/ 1695141 w 3421"/>
                            <a:gd name="T63" fmla="*/ 1155654 h 2574"/>
                            <a:gd name="T64" fmla="*/ 1695141 w 3421"/>
                            <a:gd name="T65" fmla="*/ 211651 h 2574"/>
                            <a:gd name="T66" fmla="*/ 1224123 w 3421"/>
                            <a:gd name="T67" fmla="*/ 677071 h 2574"/>
                            <a:gd name="T68" fmla="*/ 1695141 w 3421"/>
                            <a:gd name="T69" fmla="*/ 1155654 h 257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421" h="2574">
                              <a:moveTo>
                                <a:pt x="3421" y="2361"/>
                              </a:moveTo>
                              <a:cubicBezTo>
                                <a:pt x="3421" y="2441"/>
                                <a:pt x="3405" y="2497"/>
                                <a:pt x="3374" y="2528"/>
                              </a:cubicBezTo>
                              <a:cubicBezTo>
                                <a:pt x="3343" y="2559"/>
                                <a:pt x="3291" y="2574"/>
                                <a:pt x="3219" y="2574"/>
                              </a:cubicBezTo>
                              <a:cubicBezTo>
                                <a:pt x="201" y="2574"/>
                                <a:pt x="201" y="2574"/>
                                <a:pt x="201" y="2574"/>
                              </a:cubicBezTo>
                              <a:cubicBezTo>
                                <a:pt x="146" y="2574"/>
                                <a:pt x="100" y="2559"/>
                                <a:pt x="64" y="2528"/>
                              </a:cubicBezTo>
                              <a:cubicBezTo>
                                <a:pt x="21" y="2490"/>
                                <a:pt x="0" y="2434"/>
                                <a:pt x="0" y="2361"/>
                              </a:cubicBezTo>
                              <a:cubicBezTo>
                                <a:pt x="0" y="195"/>
                                <a:pt x="0" y="195"/>
                                <a:pt x="0" y="195"/>
                              </a:cubicBezTo>
                              <a:cubicBezTo>
                                <a:pt x="0" y="142"/>
                                <a:pt x="21" y="96"/>
                                <a:pt x="63" y="57"/>
                              </a:cubicBezTo>
                              <a:cubicBezTo>
                                <a:pt x="105" y="19"/>
                                <a:pt x="151" y="0"/>
                                <a:pt x="201" y="0"/>
                              </a:cubicBezTo>
                              <a:cubicBezTo>
                                <a:pt x="3219" y="0"/>
                                <a:pt x="3219" y="0"/>
                                <a:pt x="3219" y="0"/>
                              </a:cubicBezTo>
                              <a:cubicBezTo>
                                <a:pt x="3286" y="0"/>
                                <a:pt x="3337" y="18"/>
                                <a:pt x="3370" y="54"/>
                              </a:cubicBezTo>
                              <a:cubicBezTo>
                                <a:pt x="3404" y="90"/>
                                <a:pt x="3421" y="137"/>
                                <a:pt x="3421" y="195"/>
                              </a:cubicBezTo>
                              <a:cubicBezTo>
                                <a:pt x="3421" y="2361"/>
                                <a:pt x="3421" y="2361"/>
                                <a:pt x="3421" y="2361"/>
                              </a:cubicBezTo>
                              <a:close/>
                              <a:moveTo>
                                <a:pt x="1095" y="1286"/>
                              </a:moveTo>
                              <a:cubicBezTo>
                                <a:pt x="200" y="402"/>
                                <a:pt x="200" y="402"/>
                                <a:pt x="200" y="402"/>
                              </a:cubicBezTo>
                              <a:cubicBezTo>
                                <a:pt x="200" y="2195"/>
                                <a:pt x="200" y="2195"/>
                                <a:pt x="200" y="2195"/>
                              </a:cubicBezTo>
                              <a:cubicBezTo>
                                <a:pt x="1095" y="1286"/>
                                <a:pt x="1095" y="1286"/>
                                <a:pt x="1095" y="1286"/>
                              </a:cubicBezTo>
                              <a:close/>
                              <a:moveTo>
                                <a:pt x="3078" y="191"/>
                              </a:moveTo>
                              <a:cubicBezTo>
                                <a:pt x="343" y="191"/>
                                <a:pt x="343" y="191"/>
                                <a:pt x="343" y="191"/>
                              </a:cubicBezTo>
                              <a:cubicBezTo>
                                <a:pt x="1489" y="1335"/>
                                <a:pt x="1489" y="1335"/>
                                <a:pt x="1489" y="1335"/>
                              </a:cubicBezTo>
                              <a:cubicBezTo>
                                <a:pt x="1589" y="1435"/>
                                <a:pt x="1663" y="1485"/>
                                <a:pt x="1710" y="1485"/>
                              </a:cubicBezTo>
                              <a:cubicBezTo>
                                <a:pt x="1758" y="1485"/>
                                <a:pt x="1832" y="1435"/>
                                <a:pt x="1932" y="1335"/>
                              </a:cubicBezTo>
                              <a:cubicBezTo>
                                <a:pt x="3078" y="191"/>
                                <a:pt x="3078" y="191"/>
                                <a:pt x="3078" y="191"/>
                              </a:cubicBezTo>
                              <a:close/>
                              <a:moveTo>
                                <a:pt x="3070" y="2359"/>
                              </a:moveTo>
                              <a:cubicBezTo>
                                <a:pt x="2172" y="1461"/>
                                <a:pt x="2172" y="1461"/>
                                <a:pt x="2172" y="1461"/>
                              </a:cubicBezTo>
                              <a:cubicBezTo>
                                <a:pt x="2025" y="1606"/>
                                <a:pt x="2025" y="1606"/>
                                <a:pt x="2025" y="1606"/>
                              </a:cubicBezTo>
                              <a:cubicBezTo>
                                <a:pt x="1940" y="1691"/>
                                <a:pt x="1835" y="1734"/>
                                <a:pt x="1711" y="1734"/>
                              </a:cubicBezTo>
                              <a:cubicBezTo>
                                <a:pt x="1586" y="1734"/>
                                <a:pt x="1481" y="1691"/>
                                <a:pt x="1396" y="1606"/>
                              </a:cubicBezTo>
                              <a:cubicBezTo>
                                <a:pt x="1249" y="1461"/>
                                <a:pt x="1249" y="1461"/>
                                <a:pt x="1249" y="1461"/>
                              </a:cubicBezTo>
                              <a:cubicBezTo>
                                <a:pt x="351" y="2359"/>
                                <a:pt x="351" y="2359"/>
                                <a:pt x="351" y="2359"/>
                              </a:cubicBezTo>
                              <a:cubicBezTo>
                                <a:pt x="3070" y="2359"/>
                                <a:pt x="3070" y="2359"/>
                                <a:pt x="3070" y="2359"/>
                              </a:cubicBezTo>
                              <a:close/>
                              <a:moveTo>
                                <a:pt x="3221" y="2195"/>
                              </a:moveTo>
                              <a:cubicBezTo>
                                <a:pt x="3221" y="402"/>
                                <a:pt x="3221" y="402"/>
                                <a:pt x="3221" y="402"/>
                              </a:cubicBezTo>
                              <a:cubicBezTo>
                                <a:pt x="2326" y="1286"/>
                                <a:pt x="2326" y="1286"/>
                                <a:pt x="2326" y="1286"/>
                              </a:cubicBezTo>
                              <a:cubicBezTo>
                                <a:pt x="3221" y="2195"/>
                                <a:pt x="3221" y="2195"/>
                                <a:pt x="3221" y="2195"/>
                              </a:cubicBezTo>
                              <a:close/>
                            </a:path>
                          </a:pathLst>
                        </a:custGeom>
                        <a:solidFill>
                          <a:schemeClr val="accent1"/>
                        </a:solidFill>
                        <a:ln w="9525">
                          <a:noFill/>
                          <a:round/>
                        </a:ln>
                      </wps:spPr>
                      <wps:bodyPr anchor="ctr" anchorCtr="1"/>
                    </wps:wsp>
                  </a:graphicData>
                </a:graphic>
              </wp:anchor>
            </w:drawing>
          </mc:Choice>
          <mc:Fallback>
            <w:pict>
              <v:shape id="KSO_Shape" o:spid="_x0000_s1026" o:spt="100" style="position:absolute;left:0pt;margin-left:263.95pt;margin-top:425.8pt;height:34.15pt;width:45.35pt;z-index:251709440;v-text-anchor:middle-center;mso-width-relative:page;mso-height-relative:page;" fillcolor="#262626 [3204]" filled="t" stroked="f" coordsize="3421,2574" o:gfxdata="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" path="m3421,2361c3421,2441,3405,2497,3374,2528c3343,2559,3291,2574,3219,2574c201,2574,201,2574,201,2574c146,2574,100,2559,64,2528c21,2490,0,2434,0,2361c0,195,0,195,0,195c0,142,21,96,63,57c105,19,151,0,201,0c3219,0,3219,0,3219,0c3286,0,3337,18,3370,54c3404,90,3421,137,3421,195c3421,2361,3421,2361,3421,2361xm1095,1286c200,402,200,402,200,402c200,2195,200,2195,200,2195c1095,1286,1095,1286,1095,1286xm3078,191c343,191,343,191,343,191c1489,1335,1489,1335,1489,1335c1589,1435,1663,1485,1710,1485c1758,1485,1832,1435,1932,1335c3078,191,3078,191,3078,191xm3070,2359c2172,1461,2172,1461,2172,1461c2025,1606,2025,1606,2025,1606c1940,1691,1835,1734,1711,1734c1586,1734,1481,1691,1396,1606c1249,1461,1249,1461,1249,1461c351,2359,351,2359,351,2359c3070,2359,3070,2359,3070,2359xm3221,2195c3221,402,3221,402,3221,402c2326,1286,2326,1286,2326,1286c3221,2195,3221,2195,3221,2195xe">
                <v:path o:connectlocs="303247692,209559056;299081482,224381663;285341833,228464606;17817263,228464606;5673186,224381663;0,209559056;0,17307876;5584590,5059214;17817263,0;285341833,0;298726929,4793020;303247692,17307876;303247692,209559056;97064014,114143543;17728667,35681036;17728667,194825125;97064014,114143543;272843203,16952837;30404488,16952837;131989435,118492681;151579463,131806458;171258257,118492681;272843203,16952837;272133928,209381537;192532624,129676227;179502081,142546290;151668228,153907355;123745611,142546290;110715068,129676227;31113763,209381537;272133928,209381537;285519025,194825125;285519025,35681036;206183677,114143543;285519025,194825125" o:connectangles="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-466725</wp:posOffset>
                </wp:positionH>
                <wp:positionV relativeFrom="paragraph">
                  <wp:posOffset>4337685</wp:posOffset>
                </wp:positionV>
                <wp:extent cx="434340" cy="542290"/>
                <wp:effectExtent l="0" t="0" r="3810" b="0"/>
                <wp:wrapNone/>
                <wp:docPr id="53"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4532" cy="542031"/>
                        </a:xfrm>
                        <a:custGeom>
                          <a:avLst/>
                          <a:gdLst>
                            <a:gd name="T0" fmla="*/ 333987 w 1157288"/>
                            <a:gd name="T1" fmla="*/ 885791 h 1444625"/>
                            <a:gd name="T2" fmla="*/ 518037 w 1157288"/>
                            <a:gd name="T3" fmla="*/ 1008880 h 1444625"/>
                            <a:gd name="T4" fmla="*/ 541380 w 1157288"/>
                            <a:gd name="T5" fmla="*/ 973626 h 1444625"/>
                            <a:gd name="T6" fmla="*/ 720643 w 1157288"/>
                            <a:gd name="T7" fmla="*/ 809308 h 1444625"/>
                            <a:gd name="T8" fmla="*/ 776008 w 1157288"/>
                            <a:gd name="T9" fmla="*/ 713107 h 1444625"/>
                            <a:gd name="T10" fmla="*/ 799650 w 1157288"/>
                            <a:gd name="T11" fmla="*/ 677854 h 1444625"/>
                            <a:gd name="T12" fmla="*/ 842745 w 1157288"/>
                            <a:gd name="T13" fmla="*/ 677854 h 1444625"/>
                            <a:gd name="T14" fmla="*/ 866686 w 1157288"/>
                            <a:gd name="T15" fmla="*/ 713107 h 1444625"/>
                            <a:gd name="T16" fmla="*/ 1046248 w 1157288"/>
                            <a:gd name="T17" fmla="*/ 751647 h 1444625"/>
                            <a:gd name="T18" fmla="*/ 1081562 w 1157288"/>
                            <a:gd name="T19" fmla="*/ 759713 h 1444625"/>
                            <a:gd name="T20" fmla="*/ 1099518 w 1157288"/>
                            <a:gd name="T21" fmla="*/ 805724 h 1444625"/>
                            <a:gd name="T22" fmla="*/ 1072883 w 1157288"/>
                            <a:gd name="T23" fmla="*/ 837989 h 1444625"/>
                            <a:gd name="T24" fmla="*/ 1029489 w 1157288"/>
                            <a:gd name="T25" fmla="*/ 834105 h 1444625"/>
                            <a:gd name="T26" fmla="*/ 1009438 w 1157288"/>
                            <a:gd name="T27" fmla="*/ 796461 h 1444625"/>
                            <a:gd name="T28" fmla="*/ 830175 w 1157288"/>
                            <a:gd name="T29" fmla="*/ 762104 h 1444625"/>
                            <a:gd name="T30" fmla="*/ 738300 w 1157288"/>
                            <a:gd name="T31" fmla="*/ 825142 h 1444625"/>
                            <a:gd name="T32" fmla="*/ 608117 w 1157288"/>
                            <a:gd name="T33" fmla="*/ 1018141 h 1444625"/>
                            <a:gd name="T34" fmla="*/ 584774 w 1157288"/>
                            <a:gd name="T35" fmla="*/ 1053394 h 1444625"/>
                            <a:gd name="T36" fmla="*/ 541081 w 1157288"/>
                            <a:gd name="T37" fmla="*/ 1053096 h 1444625"/>
                            <a:gd name="T38" fmla="*/ 494695 w 1157288"/>
                            <a:gd name="T39" fmla="*/ 1201280 h 1444625"/>
                            <a:gd name="T40" fmla="*/ 497089 w 1157288"/>
                            <a:gd name="T41" fmla="*/ 1155571 h 1444625"/>
                            <a:gd name="T42" fmla="*/ 534797 w 1157288"/>
                            <a:gd name="T43" fmla="*/ 1135553 h 1444625"/>
                            <a:gd name="T44" fmla="*/ 572205 w 1157288"/>
                            <a:gd name="T45" fmla="*/ 1155571 h 1444625"/>
                            <a:gd name="T46" fmla="*/ 576994 w 1157288"/>
                            <a:gd name="T47" fmla="*/ 1197397 h 1444625"/>
                            <a:gd name="T48" fmla="*/ 639241 w 1157288"/>
                            <a:gd name="T49" fmla="*/ 1226376 h 1444625"/>
                            <a:gd name="T50" fmla="*/ 722438 w 1157288"/>
                            <a:gd name="T51" fmla="*/ 971236 h 1444625"/>
                            <a:gd name="T52" fmla="*/ 722438 w 1157288"/>
                            <a:gd name="T53" fmla="*/ 935684 h 1444625"/>
                            <a:gd name="T54" fmla="*/ 755059 w 1157288"/>
                            <a:gd name="T55" fmla="*/ 908796 h 1444625"/>
                            <a:gd name="T56" fmla="*/ 796059 w 1157288"/>
                            <a:gd name="T57" fmla="*/ 921343 h 1444625"/>
                            <a:gd name="T58" fmla="*/ 809226 w 1157288"/>
                            <a:gd name="T59" fmla="*/ 960779 h 1444625"/>
                            <a:gd name="T60" fmla="*/ 908584 w 1157288"/>
                            <a:gd name="T61" fmla="*/ 1043236 h 1444625"/>
                            <a:gd name="T62" fmla="*/ 943000 w 1157288"/>
                            <a:gd name="T63" fmla="*/ 1041744 h 1444625"/>
                            <a:gd name="T64" fmla="*/ 1035474 w 1157288"/>
                            <a:gd name="T65" fmla="*/ 958987 h 1444625"/>
                            <a:gd name="T66" fmla="*/ 1062409 w 1157288"/>
                            <a:gd name="T67" fmla="*/ 926123 h 1444625"/>
                            <a:gd name="T68" fmla="*/ 1204562 w 1157288"/>
                            <a:gd name="T69" fmla="*/ 802735 h 1444625"/>
                            <a:gd name="T70" fmla="*/ 1125256 w 1157288"/>
                            <a:gd name="T71" fmla="*/ 972729 h 1444625"/>
                            <a:gd name="T72" fmla="*/ 1101912 w 1157288"/>
                            <a:gd name="T73" fmla="*/ 1007983 h 1444625"/>
                            <a:gd name="T74" fmla="*/ 1062409 w 1157288"/>
                            <a:gd name="T75" fmla="*/ 1009776 h 1444625"/>
                            <a:gd name="T76" fmla="*/ 972927 w 1157288"/>
                            <a:gd name="T77" fmla="*/ 1088947 h 1444625"/>
                            <a:gd name="T78" fmla="*/ 949585 w 1157288"/>
                            <a:gd name="T79" fmla="*/ 1124500 h 1444625"/>
                            <a:gd name="T80" fmla="*/ 906489 w 1157288"/>
                            <a:gd name="T81" fmla="*/ 1124500 h 1444625"/>
                            <a:gd name="T82" fmla="*/ 882548 w 1157288"/>
                            <a:gd name="T83" fmla="*/ 1088947 h 1444625"/>
                            <a:gd name="T84" fmla="*/ 764635 w 1157288"/>
                            <a:gd name="T85" fmla="*/ 998722 h 1444625"/>
                            <a:gd name="T86" fmla="*/ 684730 w 1157288"/>
                            <a:gd name="T87" fmla="*/ 1276270 h 1444625"/>
                            <a:gd name="T88" fmla="*/ 661387 w 1157288"/>
                            <a:gd name="T89" fmla="*/ 1311524 h 1444625"/>
                            <a:gd name="T90" fmla="*/ 617693 w 1157288"/>
                            <a:gd name="T91" fmla="*/ 1311524 h 1444625"/>
                            <a:gd name="T92" fmla="*/ 594351 w 1157288"/>
                            <a:gd name="T93" fmla="*/ 1276270 h 1444625"/>
                            <a:gd name="T94" fmla="*/ 547366 w 1157288"/>
                            <a:gd name="T95" fmla="*/ 1224584 h 1444625"/>
                            <a:gd name="T96" fmla="*/ 515942 w 1157288"/>
                            <a:gd name="T97" fmla="*/ 1222195 h 1444625"/>
                            <a:gd name="T98" fmla="*/ 699395 w 1157288"/>
                            <a:gd name="T99" fmla="*/ 1362313 h 1444625"/>
                            <a:gd name="T100" fmla="*/ 1076175 w 1157288"/>
                            <a:gd name="T101" fmla="*/ 1426545 h 1444625"/>
                            <a:gd name="T102" fmla="*/ 1404175 w 1157288"/>
                            <a:gd name="T103" fmla="*/ 508698 h 1444625"/>
                            <a:gd name="T104" fmla="*/ 1032182 w 1157288"/>
                            <a:gd name="T105" fmla="*/ 485970 h 1444625"/>
                            <a:gd name="T106" fmla="*/ 61350 w 1157288"/>
                            <a:gd name="T107" fmla="*/ 0 h 1444625"/>
                            <a:gd name="T108" fmla="*/ 1513109 w 1157288"/>
                            <a:gd name="T109" fmla="*/ 1882271 h 1444625"/>
                            <a:gd name="T110" fmla="*/ 61350 w 1157288"/>
                            <a:gd name="T111" fmla="*/ 1905000 h 1444625"/>
                            <a:gd name="T112" fmla="*/ 10475 w 1157288"/>
                            <a:gd name="T113" fmla="*/ 1877786 h 1444625"/>
                            <a:gd name="T114" fmla="*/ 2693 w 1157288"/>
                            <a:gd name="T115" fmla="*/ 43064 h 1444625"/>
                            <a:gd name="T116" fmla="*/ 43095 w 1157288"/>
                            <a:gd name="T117" fmla="*/ 2691 h 14446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57288" h="1444625">
                              <a:moveTo>
                                <a:pt x="223838" y="430212"/>
                              </a:moveTo>
                              <a:lnTo>
                                <a:pt x="253094" y="430212"/>
                              </a:lnTo>
                              <a:lnTo>
                                <a:pt x="253094" y="520156"/>
                              </a:lnTo>
                              <a:lnTo>
                                <a:pt x="303667" y="520156"/>
                              </a:lnTo>
                              <a:lnTo>
                                <a:pt x="303667" y="538054"/>
                              </a:lnTo>
                              <a:lnTo>
                                <a:pt x="253094" y="538054"/>
                              </a:lnTo>
                              <a:lnTo>
                                <a:pt x="253094" y="653826"/>
                              </a:lnTo>
                              <a:lnTo>
                                <a:pt x="303667" y="653826"/>
                              </a:lnTo>
                              <a:lnTo>
                                <a:pt x="303667" y="671725"/>
                              </a:lnTo>
                              <a:lnTo>
                                <a:pt x="253094" y="671725"/>
                              </a:lnTo>
                              <a:lnTo>
                                <a:pt x="253094" y="787496"/>
                              </a:lnTo>
                              <a:lnTo>
                                <a:pt x="303667" y="787496"/>
                              </a:lnTo>
                              <a:lnTo>
                                <a:pt x="303667" y="805395"/>
                              </a:lnTo>
                              <a:lnTo>
                                <a:pt x="253094" y="805395"/>
                              </a:lnTo>
                              <a:lnTo>
                                <a:pt x="253094" y="855011"/>
                              </a:lnTo>
                              <a:lnTo>
                                <a:pt x="393474" y="776848"/>
                              </a:lnTo>
                              <a:lnTo>
                                <a:pt x="392567" y="772770"/>
                              </a:lnTo>
                              <a:lnTo>
                                <a:pt x="392340" y="770505"/>
                              </a:lnTo>
                              <a:lnTo>
                                <a:pt x="392340" y="768465"/>
                              </a:lnTo>
                              <a:lnTo>
                                <a:pt x="392567" y="765067"/>
                              </a:lnTo>
                              <a:lnTo>
                                <a:pt x="393020" y="761669"/>
                              </a:lnTo>
                              <a:lnTo>
                                <a:pt x="393928" y="758270"/>
                              </a:lnTo>
                              <a:lnTo>
                                <a:pt x="394835" y="755098"/>
                              </a:lnTo>
                              <a:lnTo>
                                <a:pt x="396422" y="752153"/>
                              </a:lnTo>
                              <a:lnTo>
                                <a:pt x="398236" y="749434"/>
                              </a:lnTo>
                              <a:lnTo>
                                <a:pt x="400278" y="746716"/>
                              </a:lnTo>
                              <a:lnTo>
                                <a:pt x="402319" y="744224"/>
                              </a:lnTo>
                              <a:lnTo>
                                <a:pt x="404813" y="742185"/>
                              </a:lnTo>
                              <a:lnTo>
                                <a:pt x="407535" y="739919"/>
                              </a:lnTo>
                              <a:lnTo>
                                <a:pt x="410256" y="738333"/>
                              </a:lnTo>
                              <a:lnTo>
                                <a:pt x="413431" y="736974"/>
                              </a:lnTo>
                              <a:lnTo>
                                <a:pt x="416379" y="735841"/>
                              </a:lnTo>
                              <a:lnTo>
                                <a:pt x="419781" y="734935"/>
                              </a:lnTo>
                              <a:lnTo>
                                <a:pt x="423183" y="734482"/>
                              </a:lnTo>
                              <a:lnTo>
                                <a:pt x="426811" y="734255"/>
                              </a:lnTo>
                              <a:lnTo>
                                <a:pt x="430667" y="734482"/>
                              </a:lnTo>
                              <a:lnTo>
                                <a:pt x="434295" y="735161"/>
                              </a:lnTo>
                              <a:lnTo>
                                <a:pt x="437924" y="736067"/>
                              </a:lnTo>
                              <a:lnTo>
                                <a:pt x="441099" y="737427"/>
                              </a:lnTo>
                              <a:lnTo>
                                <a:pt x="546101" y="613725"/>
                              </a:lnTo>
                              <a:lnTo>
                                <a:pt x="592818" y="561843"/>
                              </a:lnTo>
                              <a:lnTo>
                                <a:pt x="591911" y="559804"/>
                              </a:lnTo>
                              <a:lnTo>
                                <a:pt x="591004" y="557992"/>
                              </a:lnTo>
                              <a:lnTo>
                                <a:pt x="590097" y="555726"/>
                              </a:lnTo>
                              <a:lnTo>
                                <a:pt x="589190" y="553460"/>
                              </a:lnTo>
                              <a:lnTo>
                                <a:pt x="588509" y="551421"/>
                              </a:lnTo>
                              <a:lnTo>
                                <a:pt x="588283" y="549156"/>
                              </a:lnTo>
                              <a:lnTo>
                                <a:pt x="587829" y="546664"/>
                              </a:lnTo>
                              <a:lnTo>
                                <a:pt x="587829" y="544398"/>
                              </a:lnTo>
                              <a:lnTo>
                                <a:pt x="588056" y="540773"/>
                              </a:lnTo>
                              <a:lnTo>
                                <a:pt x="588509" y="537375"/>
                              </a:lnTo>
                              <a:lnTo>
                                <a:pt x="589417" y="534203"/>
                              </a:lnTo>
                              <a:lnTo>
                                <a:pt x="590777" y="530804"/>
                              </a:lnTo>
                              <a:lnTo>
                                <a:pt x="592138" y="527859"/>
                              </a:lnTo>
                              <a:lnTo>
                                <a:pt x="593725" y="524914"/>
                              </a:lnTo>
                              <a:lnTo>
                                <a:pt x="595767" y="522422"/>
                              </a:lnTo>
                              <a:lnTo>
                                <a:pt x="598034" y="520156"/>
                              </a:lnTo>
                              <a:lnTo>
                                <a:pt x="600529" y="517664"/>
                              </a:lnTo>
                              <a:lnTo>
                                <a:pt x="603024" y="515852"/>
                              </a:lnTo>
                              <a:lnTo>
                                <a:pt x="605972" y="514039"/>
                              </a:lnTo>
                              <a:lnTo>
                                <a:pt x="608920" y="512680"/>
                              </a:lnTo>
                              <a:lnTo>
                                <a:pt x="612095" y="511320"/>
                              </a:lnTo>
                              <a:lnTo>
                                <a:pt x="615497" y="510414"/>
                              </a:lnTo>
                              <a:lnTo>
                                <a:pt x="618672" y="509961"/>
                              </a:lnTo>
                              <a:lnTo>
                                <a:pt x="622301" y="509734"/>
                              </a:lnTo>
                              <a:lnTo>
                                <a:pt x="625702" y="509961"/>
                              </a:lnTo>
                              <a:lnTo>
                                <a:pt x="629331" y="510414"/>
                              </a:lnTo>
                              <a:lnTo>
                                <a:pt x="632506" y="511320"/>
                              </a:lnTo>
                              <a:lnTo>
                                <a:pt x="635908" y="512680"/>
                              </a:lnTo>
                              <a:lnTo>
                                <a:pt x="638629" y="514039"/>
                              </a:lnTo>
                              <a:lnTo>
                                <a:pt x="641804" y="515852"/>
                              </a:lnTo>
                              <a:lnTo>
                                <a:pt x="644299" y="517664"/>
                              </a:lnTo>
                              <a:lnTo>
                                <a:pt x="646567" y="520156"/>
                              </a:lnTo>
                              <a:lnTo>
                                <a:pt x="649061" y="522422"/>
                              </a:lnTo>
                              <a:lnTo>
                                <a:pt x="650875" y="524914"/>
                              </a:lnTo>
                              <a:lnTo>
                                <a:pt x="652690" y="527859"/>
                              </a:lnTo>
                              <a:lnTo>
                                <a:pt x="654051" y="530804"/>
                              </a:lnTo>
                              <a:lnTo>
                                <a:pt x="655184" y="534203"/>
                              </a:lnTo>
                              <a:lnTo>
                                <a:pt x="655865" y="537375"/>
                              </a:lnTo>
                              <a:lnTo>
                                <a:pt x="656772" y="540773"/>
                              </a:lnTo>
                              <a:lnTo>
                                <a:pt x="656772" y="544398"/>
                              </a:lnTo>
                              <a:lnTo>
                                <a:pt x="656772" y="545078"/>
                              </a:lnTo>
                              <a:lnTo>
                                <a:pt x="770618" y="585179"/>
                              </a:lnTo>
                              <a:lnTo>
                                <a:pt x="773113" y="581780"/>
                              </a:lnTo>
                              <a:lnTo>
                                <a:pt x="776061" y="578835"/>
                              </a:lnTo>
                              <a:lnTo>
                                <a:pt x="779236" y="576116"/>
                              </a:lnTo>
                              <a:lnTo>
                                <a:pt x="782865" y="573851"/>
                              </a:lnTo>
                              <a:lnTo>
                                <a:pt x="786720" y="572038"/>
                              </a:lnTo>
                              <a:lnTo>
                                <a:pt x="790802" y="570452"/>
                              </a:lnTo>
                              <a:lnTo>
                                <a:pt x="792843" y="569999"/>
                              </a:lnTo>
                              <a:lnTo>
                                <a:pt x="794884" y="569773"/>
                              </a:lnTo>
                              <a:lnTo>
                                <a:pt x="797379" y="569546"/>
                              </a:lnTo>
                              <a:lnTo>
                                <a:pt x="799420" y="569546"/>
                              </a:lnTo>
                              <a:lnTo>
                                <a:pt x="802595" y="569546"/>
                              </a:lnTo>
                              <a:lnTo>
                                <a:pt x="805770" y="569999"/>
                              </a:lnTo>
                              <a:lnTo>
                                <a:pt x="808718" y="570679"/>
                              </a:lnTo>
                              <a:lnTo>
                                <a:pt x="811440" y="571812"/>
                              </a:lnTo>
                              <a:lnTo>
                                <a:pt x="814388" y="573171"/>
                              </a:lnTo>
                              <a:lnTo>
                                <a:pt x="816883" y="574530"/>
                              </a:lnTo>
                              <a:lnTo>
                                <a:pt x="819604" y="576116"/>
                              </a:lnTo>
                              <a:lnTo>
                                <a:pt x="821872" y="577929"/>
                              </a:lnTo>
                              <a:lnTo>
                                <a:pt x="900340" y="528992"/>
                              </a:lnTo>
                              <a:lnTo>
                                <a:pt x="910092" y="544171"/>
                              </a:lnTo>
                              <a:lnTo>
                                <a:pt x="831851" y="592655"/>
                              </a:lnTo>
                              <a:lnTo>
                                <a:pt x="832758" y="595601"/>
                              </a:lnTo>
                              <a:lnTo>
                                <a:pt x="833211" y="598093"/>
                              </a:lnTo>
                              <a:lnTo>
                                <a:pt x="833665" y="601038"/>
                              </a:lnTo>
                              <a:lnTo>
                                <a:pt x="833892" y="603983"/>
                              </a:lnTo>
                              <a:lnTo>
                                <a:pt x="833665" y="607382"/>
                              </a:lnTo>
                              <a:lnTo>
                                <a:pt x="833211" y="611007"/>
                              </a:lnTo>
                              <a:lnTo>
                                <a:pt x="832304" y="614178"/>
                              </a:lnTo>
                              <a:lnTo>
                                <a:pt x="831170" y="617350"/>
                              </a:lnTo>
                              <a:lnTo>
                                <a:pt x="829809" y="620296"/>
                              </a:lnTo>
                              <a:lnTo>
                                <a:pt x="827995" y="623241"/>
                              </a:lnTo>
                              <a:lnTo>
                                <a:pt x="825954" y="625733"/>
                              </a:lnTo>
                              <a:lnTo>
                                <a:pt x="823686" y="628225"/>
                              </a:lnTo>
                              <a:lnTo>
                                <a:pt x="821418" y="630491"/>
                              </a:lnTo>
                              <a:lnTo>
                                <a:pt x="818697" y="632530"/>
                              </a:lnTo>
                              <a:lnTo>
                                <a:pt x="815975" y="634116"/>
                              </a:lnTo>
                              <a:lnTo>
                                <a:pt x="813027" y="635475"/>
                              </a:lnTo>
                              <a:lnTo>
                                <a:pt x="809625" y="636608"/>
                              </a:lnTo>
                              <a:lnTo>
                                <a:pt x="806451" y="637741"/>
                              </a:lnTo>
                              <a:lnTo>
                                <a:pt x="802822" y="638194"/>
                              </a:lnTo>
                              <a:lnTo>
                                <a:pt x="799420" y="638420"/>
                              </a:lnTo>
                              <a:lnTo>
                                <a:pt x="795792" y="638194"/>
                              </a:lnTo>
                              <a:lnTo>
                                <a:pt x="792617" y="637741"/>
                              </a:lnTo>
                              <a:lnTo>
                                <a:pt x="789215" y="636608"/>
                              </a:lnTo>
                              <a:lnTo>
                                <a:pt x="786040" y="635475"/>
                              </a:lnTo>
                              <a:lnTo>
                                <a:pt x="783092" y="634116"/>
                              </a:lnTo>
                              <a:lnTo>
                                <a:pt x="780143" y="632530"/>
                              </a:lnTo>
                              <a:lnTo>
                                <a:pt x="777649" y="630491"/>
                              </a:lnTo>
                              <a:lnTo>
                                <a:pt x="775154" y="628225"/>
                              </a:lnTo>
                              <a:lnTo>
                                <a:pt x="772886" y="625733"/>
                              </a:lnTo>
                              <a:lnTo>
                                <a:pt x="770845" y="623241"/>
                              </a:lnTo>
                              <a:lnTo>
                                <a:pt x="769258" y="620296"/>
                              </a:lnTo>
                              <a:lnTo>
                                <a:pt x="767897" y="617350"/>
                              </a:lnTo>
                              <a:lnTo>
                                <a:pt x="766536" y="614178"/>
                              </a:lnTo>
                              <a:lnTo>
                                <a:pt x="765629" y="611007"/>
                              </a:lnTo>
                              <a:lnTo>
                                <a:pt x="765175" y="607382"/>
                              </a:lnTo>
                              <a:lnTo>
                                <a:pt x="764949" y="603983"/>
                              </a:lnTo>
                              <a:lnTo>
                                <a:pt x="765175" y="602397"/>
                              </a:lnTo>
                              <a:lnTo>
                                <a:pt x="651556" y="562296"/>
                              </a:lnTo>
                              <a:lnTo>
                                <a:pt x="649061" y="565921"/>
                              </a:lnTo>
                              <a:lnTo>
                                <a:pt x="646113" y="569093"/>
                              </a:lnTo>
                              <a:lnTo>
                                <a:pt x="642938" y="571812"/>
                              </a:lnTo>
                              <a:lnTo>
                                <a:pt x="639309" y="574304"/>
                              </a:lnTo>
                              <a:lnTo>
                                <a:pt x="635454" y="576116"/>
                              </a:lnTo>
                              <a:lnTo>
                                <a:pt x="633186" y="576796"/>
                              </a:lnTo>
                              <a:lnTo>
                                <a:pt x="631145" y="577476"/>
                              </a:lnTo>
                              <a:lnTo>
                                <a:pt x="629104" y="577929"/>
                              </a:lnTo>
                              <a:lnTo>
                                <a:pt x="627063" y="578155"/>
                              </a:lnTo>
                              <a:lnTo>
                                <a:pt x="624568" y="578609"/>
                              </a:lnTo>
                              <a:lnTo>
                                <a:pt x="622301" y="578835"/>
                              </a:lnTo>
                              <a:lnTo>
                                <a:pt x="620259" y="578609"/>
                              </a:lnTo>
                              <a:lnTo>
                                <a:pt x="617765" y="578155"/>
                              </a:lnTo>
                              <a:lnTo>
                                <a:pt x="615724" y="577929"/>
                              </a:lnTo>
                              <a:lnTo>
                                <a:pt x="613683" y="577476"/>
                              </a:lnTo>
                              <a:lnTo>
                                <a:pt x="609601" y="576116"/>
                              </a:lnTo>
                              <a:lnTo>
                                <a:pt x="605972" y="574304"/>
                              </a:lnTo>
                              <a:lnTo>
                                <a:pt x="559481" y="625733"/>
                              </a:lnTo>
                              <a:lnTo>
                                <a:pt x="454706" y="748755"/>
                              </a:lnTo>
                              <a:lnTo>
                                <a:pt x="456293" y="750794"/>
                              </a:lnTo>
                              <a:lnTo>
                                <a:pt x="457427" y="753059"/>
                              </a:lnTo>
                              <a:lnTo>
                                <a:pt x="458561" y="755325"/>
                              </a:lnTo>
                              <a:lnTo>
                                <a:pt x="459468" y="758044"/>
                              </a:lnTo>
                              <a:lnTo>
                                <a:pt x="460149" y="760536"/>
                              </a:lnTo>
                              <a:lnTo>
                                <a:pt x="460602" y="763028"/>
                              </a:lnTo>
                              <a:lnTo>
                                <a:pt x="461056" y="765747"/>
                              </a:lnTo>
                              <a:lnTo>
                                <a:pt x="461056" y="768465"/>
                              </a:lnTo>
                              <a:lnTo>
                                <a:pt x="460829" y="772090"/>
                              </a:lnTo>
                              <a:lnTo>
                                <a:pt x="460375" y="775489"/>
                              </a:lnTo>
                              <a:lnTo>
                                <a:pt x="459695" y="778887"/>
                              </a:lnTo>
                              <a:lnTo>
                                <a:pt x="458561" y="781833"/>
                              </a:lnTo>
                              <a:lnTo>
                                <a:pt x="456974" y="784778"/>
                              </a:lnTo>
                              <a:lnTo>
                                <a:pt x="455159" y="787723"/>
                              </a:lnTo>
                              <a:lnTo>
                                <a:pt x="453345" y="790442"/>
                              </a:lnTo>
                              <a:lnTo>
                                <a:pt x="451077" y="792707"/>
                              </a:lnTo>
                              <a:lnTo>
                                <a:pt x="448583" y="795200"/>
                              </a:lnTo>
                              <a:lnTo>
                                <a:pt x="445861" y="797012"/>
                              </a:lnTo>
                              <a:lnTo>
                                <a:pt x="443140" y="798824"/>
                              </a:lnTo>
                              <a:lnTo>
                                <a:pt x="439965" y="800184"/>
                              </a:lnTo>
                              <a:lnTo>
                                <a:pt x="437017" y="801543"/>
                              </a:lnTo>
                              <a:lnTo>
                                <a:pt x="433615" y="802223"/>
                              </a:lnTo>
                              <a:lnTo>
                                <a:pt x="430213" y="802903"/>
                              </a:lnTo>
                              <a:lnTo>
                                <a:pt x="426811" y="802903"/>
                              </a:lnTo>
                              <a:lnTo>
                                <a:pt x="423183" y="802903"/>
                              </a:lnTo>
                              <a:lnTo>
                                <a:pt x="419781" y="802223"/>
                              </a:lnTo>
                              <a:lnTo>
                                <a:pt x="416379" y="801317"/>
                              </a:lnTo>
                              <a:lnTo>
                                <a:pt x="413204" y="799957"/>
                              </a:lnTo>
                              <a:lnTo>
                                <a:pt x="410029" y="798598"/>
                              </a:lnTo>
                              <a:lnTo>
                                <a:pt x="407308" y="796785"/>
                              </a:lnTo>
                              <a:lnTo>
                                <a:pt x="404586" y="794973"/>
                              </a:lnTo>
                              <a:lnTo>
                                <a:pt x="402092" y="792481"/>
                              </a:lnTo>
                              <a:lnTo>
                                <a:pt x="253094" y="875402"/>
                              </a:lnTo>
                              <a:lnTo>
                                <a:pt x="253094" y="920940"/>
                              </a:lnTo>
                              <a:lnTo>
                                <a:pt x="303667" y="920940"/>
                              </a:lnTo>
                              <a:lnTo>
                                <a:pt x="303667" y="938838"/>
                              </a:lnTo>
                              <a:lnTo>
                                <a:pt x="253094" y="938838"/>
                              </a:lnTo>
                              <a:lnTo>
                                <a:pt x="253094" y="1020853"/>
                              </a:lnTo>
                              <a:lnTo>
                                <a:pt x="374878" y="910971"/>
                              </a:lnTo>
                              <a:lnTo>
                                <a:pt x="373063" y="907573"/>
                              </a:lnTo>
                              <a:lnTo>
                                <a:pt x="371929" y="903495"/>
                              </a:lnTo>
                              <a:lnTo>
                                <a:pt x="371022" y="899643"/>
                              </a:lnTo>
                              <a:lnTo>
                                <a:pt x="370795" y="895565"/>
                              </a:lnTo>
                              <a:lnTo>
                                <a:pt x="371022" y="892167"/>
                              </a:lnTo>
                              <a:lnTo>
                                <a:pt x="371476" y="888542"/>
                              </a:lnTo>
                              <a:lnTo>
                                <a:pt x="372383" y="885370"/>
                              </a:lnTo>
                              <a:lnTo>
                                <a:pt x="373517" y="882198"/>
                              </a:lnTo>
                              <a:lnTo>
                                <a:pt x="375104" y="879027"/>
                              </a:lnTo>
                              <a:lnTo>
                                <a:pt x="376692" y="876308"/>
                              </a:lnTo>
                              <a:lnTo>
                                <a:pt x="378733" y="873589"/>
                              </a:lnTo>
                              <a:lnTo>
                                <a:pt x="380774" y="871324"/>
                              </a:lnTo>
                              <a:lnTo>
                                <a:pt x="383495" y="869058"/>
                              </a:lnTo>
                              <a:lnTo>
                                <a:pt x="385990" y="867245"/>
                              </a:lnTo>
                              <a:lnTo>
                                <a:pt x="388711" y="865206"/>
                              </a:lnTo>
                              <a:lnTo>
                                <a:pt x="391886" y="863847"/>
                              </a:lnTo>
                              <a:lnTo>
                                <a:pt x="394835" y="862714"/>
                              </a:lnTo>
                              <a:lnTo>
                                <a:pt x="398463" y="861808"/>
                              </a:lnTo>
                              <a:lnTo>
                                <a:pt x="401638" y="861355"/>
                              </a:lnTo>
                              <a:lnTo>
                                <a:pt x="405267" y="861128"/>
                              </a:lnTo>
                              <a:lnTo>
                                <a:pt x="408669" y="861355"/>
                              </a:lnTo>
                              <a:lnTo>
                                <a:pt x="412297" y="861808"/>
                              </a:lnTo>
                              <a:lnTo>
                                <a:pt x="415472" y="862714"/>
                              </a:lnTo>
                              <a:lnTo>
                                <a:pt x="418647" y="863847"/>
                              </a:lnTo>
                              <a:lnTo>
                                <a:pt x="421595" y="865206"/>
                              </a:lnTo>
                              <a:lnTo>
                                <a:pt x="424544" y="867245"/>
                              </a:lnTo>
                              <a:lnTo>
                                <a:pt x="427265" y="869058"/>
                              </a:lnTo>
                              <a:lnTo>
                                <a:pt x="429533" y="871324"/>
                              </a:lnTo>
                              <a:lnTo>
                                <a:pt x="431801" y="873589"/>
                              </a:lnTo>
                              <a:lnTo>
                                <a:pt x="433615" y="876308"/>
                              </a:lnTo>
                              <a:lnTo>
                                <a:pt x="435656" y="879027"/>
                              </a:lnTo>
                              <a:lnTo>
                                <a:pt x="437017" y="882198"/>
                              </a:lnTo>
                              <a:lnTo>
                                <a:pt x="438151" y="885370"/>
                              </a:lnTo>
                              <a:lnTo>
                                <a:pt x="438831" y="888542"/>
                              </a:lnTo>
                              <a:lnTo>
                                <a:pt x="439511" y="892167"/>
                              </a:lnTo>
                              <a:lnTo>
                                <a:pt x="439511" y="895565"/>
                              </a:lnTo>
                              <a:lnTo>
                                <a:pt x="439511" y="897831"/>
                              </a:lnTo>
                              <a:lnTo>
                                <a:pt x="439284" y="899870"/>
                              </a:lnTo>
                              <a:lnTo>
                                <a:pt x="438604" y="904175"/>
                              </a:lnTo>
                              <a:lnTo>
                                <a:pt x="437244" y="908026"/>
                              </a:lnTo>
                              <a:lnTo>
                                <a:pt x="435656" y="911651"/>
                              </a:lnTo>
                              <a:lnTo>
                                <a:pt x="463097" y="937705"/>
                              </a:lnTo>
                              <a:lnTo>
                                <a:pt x="465592" y="935893"/>
                              </a:lnTo>
                              <a:lnTo>
                                <a:pt x="467859" y="934534"/>
                              </a:lnTo>
                              <a:lnTo>
                                <a:pt x="470354" y="932948"/>
                              </a:lnTo>
                              <a:lnTo>
                                <a:pt x="473075" y="932041"/>
                              </a:lnTo>
                              <a:lnTo>
                                <a:pt x="475797" y="931135"/>
                              </a:lnTo>
                              <a:lnTo>
                                <a:pt x="478745" y="930456"/>
                              </a:lnTo>
                              <a:lnTo>
                                <a:pt x="481467" y="930002"/>
                              </a:lnTo>
                              <a:lnTo>
                                <a:pt x="484415" y="930002"/>
                              </a:lnTo>
                              <a:lnTo>
                                <a:pt x="487590" y="930229"/>
                              </a:lnTo>
                              <a:lnTo>
                                <a:pt x="490084" y="930456"/>
                              </a:lnTo>
                              <a:lnTo>
                                <a:pt x="561975" y="752606"/>
                              </a:lnTo>
                              <a:lnTo>
                                <a:pt x="558120" y="750341"/>
                              </a:lnTo>
                              <a:lnTo>
                                <a:pt x="554945" y="747169"/>
                              </a:lnTo>
                              <a:lnTo>
                                <a:pt x="551770" y="743997"/>
                              </a:lnTo>
                              <a:lnTo>
                                <a:pt x="550636" y="742411"/>
                              </a:lnTo>
                              <a:lnTo>
                                <a:pt x="549502" y="740372"/>
                              </a:lnTo>
                              <a:lnTo>
                                <a:pt x="548368" y="738333"/>
                              </a:lnTo>
                              <a:lnTo>
                                <a:pt x="547461" y="736521"/>
                              </a:lnTo>
                              <a:lnTo>
                                <a:pt x="546781" y="734482"/>
                              </a:lnTo>
                              <a:lnTo>
                                <a:pt x="546101" y="732216"/>
                              </a:lnTo>
                              <a:lnTo>
                                <a:pt x="545420" y="729950"/>
                              </a:lnTo>
                              <a:lnTo>
                                <a:pt x="544967" y="727911"/>
                              </a:lnTo>
                              <a:lnTo>
                                <a:pt x="544740" y="725419"/>
                              </a:lnTo>
                              <a:lnTo>
                                <a:pt x="544513" y="722927"/>
                              </a:lnTo>
                              <a:lnTo>
                                <a:pt x="544740" y="719529"/>
                              </a:lnTo>
                              <a:lnTo>
                                <a:pt x="545420" y="716130"/>
                              </a:lnTo>
                              <a:lnTo>
                                <a:pt x="546327" y="712958"/>
                              </a:lnTo>
                              <a:lnTo>
                                <a:pt x="547461" y="709560"/>
                              </a:lnTo>
                              <a:lnTo>
                                <a:pt x="548822" y="706615"/>
                              </a:lnTo>
                              <a:lnTo>
                                <a:pt x="550409" y="703669"/>
                              </a:lnTo>
                              <a:lnTo>
                                <a:pt x="552677" y="701177"/>
                              </a:lnTo>
                              <a:lnTo>
                                <a:pt x="554718" y="698685"/>
                              </a:lnTo>
                              <a:lnTo>
                                <a:pt x="557213" y="696420"/>
                              </a:lnTo>
                              <a:lnTo>
                                <a:pt x="559708" y="694381"/>
                              </a:lnTo>
                              <a:lnTo>
                                <a:pt x="562656" y="692795"/>
                              </a:lnTo>
                              <a:lnTo>
                                <a:pt x="565604" y="691435"/>
                              </a:lnTo>
                              <a:lnTo>
                                <a:pt x="569006" y="690302"/>
                              </a:lnTo>
                              <a:lnTo>
                                <a:pt x="572181" y="689170"/>
                              </a:lnTo>
                              <a:lnTo>
                                <a:pt x="575583" y="688717"/>
                              </a:lnTo>
                              <a:lnTo>
                                <a:pt x="578984" y="688490"/>
                              </a:lnTo>
                              <a:lnTo>
                                <a:pt x="582613" y="688717"/>
                              </a:lnTo>
                              <a:lnTo>
                                <a:pt x="586015" y="689170"/>
                              </a:lnTo>
                              <a:lnTo>
                                <a:pt x="589190" y="690302"/>
                              </a:lnTo>
                              <a:lnTo>
                                <a:pt x="592592" y="691435"/>
                              </a:lnTo>
                              <a:lnTo>
                                <a:pt x="595540" y="692795"/>
                              </a:lnTo>
                              <a:lnTo>
                                <a:pt x="598488" y="694381"/>
                              </a:lnTo>
                              <a:lnTo>
                                <a:pt x="600983" y="696420"/>
                              </a:lnTo>
                              <a:lnTo>
                                <a:pt x="603251" y="698685"/>
                              </a:lnTo>
                              <a:lnTo>
                                <a:pt x="605745" y="701177"/>
                              </a:lnTo>
                              <a:lnTo>
                                <a:pt x="607559" y="703669"/>
                              </a:lnTo>
                              <a:lnTo>
                                <a:pt x="609374" y="706615"/>
                              </a:lnTo>
                              <a:lnTo>
                                <a:pt x="610734" y="709560"/>
                              </a:lnTo>
                              <a:lnTo>
                                <a:pt x="612095" y="712958"/>
                              </a:lnTo>
                              <a:lnTo>
                                <a:pt x="613002" y="716130"/>
                              </a:lnTo>
                              <a:lnTo>
                                <a:pt x="613456" y="719529"/>
                              </a:lnTo>
                              <a:lnTo>
                                <a:pt x="613683" y="722927"/>
                              </a:lnTo>
                              <a:lnTo>
                                <a:pt x="613456" y="725646"/>
                              </a:lnTo>
                              <a:lnTo>
                                <a:pt x="613229" y="728591"/>
                              </a:lnTo>
                              <a:lnTo>
                                <a:pt x="612549" y="731083"/>
                              </a:lnTo>
                              <a:lnTo>
                                <a:pt x="611642" y="733575"/>
                              </a:lnTo>
                              <a:lnTo>
                                <a:pt x="610734" y="736294"/>
                              </a:lnTo>
                              <a:lnTo>
                                <a:pt x="609601" y="738560"/>
                              </a:lnTo>
                              <a:lnTo>
                                <a:pt x="608467" y="740825"/>
                              </a:lnTo>
                              <a:lnTo>
                                <a:pt x="607106" y="743091"/>
                              </a:lnTo>
                              <a:lnTo>
                                <a:pt x="681265" y="796106"/>
                              </a:lnTo>
                              <a:lnTo>
                                <a:pt x="683306" y="794293"/>
                              </a:lnTo>
                              <a:lnTo>
                                <a:pt x="685801" y="792481"/>
                              </a:lnTo>
                              <a:lnTo>
                                <a:pt x="688522" y="791121"/>
                              </a:lnTo>
                              <a:lnTo>
                                <a:pt x="691243" y="789989"/>
                              </a:lnTo>
                              <a:lnTo>
                                <a:pt x="694192" y="789082"/>
                              </a:lnTo>
                              <a:lnTo>
                                <a:pt x="696913" y="788403"/>
                              </a:lnTo>
                              <a:lnTo>
                                <a:pt x="699861" y="788176"/>
                              </a:lnTo>
                              <a:lnTo>
                                <a:pt x="703263" y="787950"/>
                              </a:lnTo>
                              <a:lnTo>
                                <a:pt x="705531" y="787950"/>
                              </a:lnTo>
                              <a:lnTo>
                                <a:pt x="707799" y="788176"/>
                              </a:lnTo>
                              <a:lnTo>
                                <a:pt x="710293" y="788629"/>
                              </a:lnTo>
                              <a:lnTo>
                                <a:pt x="712334" y="789309"/>
                              </a:lnTo>
                              <a:lnTo>
                                <a:pt x="714602" y="789989"/>
                              </a:lnTo>
                              <a:lnTo>
                                <a:pt x="716870" y="790668"/>
                              </a:lnTo>
                              <a:lnTo>
                                <a:pt x="718911" y="791801"/>
                              </a:lnTo>
                              <a:lnTo>
                                <a:pt x="720725" y="792707"/>
                              </a:lnTo>
                              <a:lnTo>
                                <a:pt x="786720" y="747622"/>
                              </a:lnTo>
                              <a:lnTo>
                                <a:pt x="785586" y="744450"/>
                              </a:lnTo>
                              <a:lnTo>
                                <a:pt x="784679" y="741278"/>
                              </a:lnTo>
                              <a:lnTo>
                                <a:pt x="784225" y="737653"/>
                              </a:lnTo>
                              <a:lnTo>
                                <a:pt x="783999" y="734255"/>
                              </a:lnTo>
                              <a:lnTo>
                                <a:pt x="784225" y="730630"/>
                              </a:lnTo>
                              <a:lnTo>
                                <a:pt x="784679" y="727232"/>
                              </a:lnTo>
                              <a:lnTo>
                                <a:pt x="785586" y="723833"/>
                              </a:lnTo>
                              <a:lnTo>
                                <a:pt x="786720" y="720888"/>
                              </a:lnTo>
                              <a:lnTo>
                                <a:pt x="788081" y="717716"/>
                              </a:lnTo>
                              <a:lnTo>
                                <a:pt x="789668" y="714997"/>
                              </a:lnTo>
                              <a:lnTo>
                                <a:pt x="791936" y="712279"/>
                              </a:lnTo>
                              <a:lnTo>
                                <a:pt x="793977" y="709787"/>
                              </a:lnTo>
                              <a:lnTo>
                                <a:pt x="796472" y="707521"/>
                              </a:lnTo>
                              <a:lnTo>
                                <a:pt x="799193" y="705708"/>
                              </a:lnTo>
                              <a:lnTo>
                                <a:pt x="801915" y="703896"/>
                              </a:lnTo>
                              <a:lnTo>
                                <a:pt x="805090" y="702310"/>
                              </a:lnTo>
                              <a:lnTo>
                                <a:pt x="808265" y="701177"/>
                              </a:lnTo>
                              <a:lnTo>
                                <a:pt x="811440" y="700498"/>
                              </a:lnTo>
                              <a:lnTo>
                                <a:pt x="814842" y="700045"/>
                              </a:lnTo>
                              <a:lnTo>
                                <a:pt x="818243" y="699818"/>
                              </a:lnTo>
                              <a:lnTo>
                                <a:pt x="822099" y="700045"/>
                              </a:lnTo>
                              <a:lnTo>
                                <a:pt x="825274" y="700498"/>
                              </a:lnTo>
                              <a:lnTo>
                                <a:pt x="828675" y="701404"/>
                              </a:lnTo>
                              <a:lnTo>
                                <a:pt x="831851" y="702537"/>
                              </a:lnTo>
                              <a:lnTo>
                                <a:pt x="897618" y="598999"/>
                              </a:lnTo>
                              <a:lnTo>
                                <a:pt x="912813" y="608741"/>
                              </a:lnTo>
                              <a:lnTo>
                                <a:pt x="845684" y="713412"/>
                              </a:lnTo>
                              <a:lnTo>
                                <a:pt x="847272" y="715451"/>
                              </a:lnTo>
                              <a:lnTo>
                                <a:pt x="848633" y="717716"/>
                              </a:lnTo>
                              <a:lnTo>
                                <a:pt x="849993" y="720435"/>
                              </a:lnTo>
                              <a:lnTo>
                                <a:pt x="850901" y="722927"/>
                              </a:lnTo>
                              <a:lnTo>
                                <a:pt x="851808" y="725646"/>
                              </a:lnTo>
                              <a:lnTo>
                                <a:pt x="852261" y="728364"/>
                              </a:lnTo>
                              <a:lnTo>
                                <a:pt x="852715" y="731310"/>
                              </a:lnTo>
                              <a:lnTo>
                                <a:pt x="852942" y="734255"/>
                              </a:lnTo>
                              <a:lnTo>
                                <a:pt x="852715" y="737653"/>
                              </a:lnTo>
                              <a:lnTo>
                                <a:pt x="852261" y="741278"/>
                              </a:lnTo>
                              <a:lnTo>
                                <a:pt x="851354" y="744450"/>
                              </a:lnTo>
                              <a:lnTo>
                                <a:pt x="850220" y="747395"/>
                              </a:lnTo>
                              <a:lnTo>
                                <a:pt x="848633" y="750567"/>
                              </a:lnTo>
                              <a:lnTo>
                                <a:pt x="846818" y="753286"/>
                              </a:lnTo>
                              <a:lnTo>
                                <a:pt x="845004" y="756231"/>
                              </a:lnTo>
                              <a:lnTo>
                                <a:pt x="842963" y="758497"/>
                              </a:lnTo>
                              <a:lnTo>
                                <a:pt x="840242" y="760762"/>
                              </a:lnTo>
                              <a:lnTo>
                                <a:pt x="837747" y="762575"/>
                              </a:lnTo>
                              <a:lnTo>
                                <a:pt x="835025" y="764387"/>
                              </a:lnTo>
                              <a:lnTo>
                                <a:pt x="831851" y="765973"/>
                              </a:lnTo>
                              <a:lnTo>
                                <a:pt x="828675" y="767106"/>
                              </a:lnTo>
                              <a:lnTo>
                                <a:pt x="825274" y="767786"/>
                              </a:lnTo>
                              <a:lnTo>
                                <a:pt x="821872" y="768239"/>
                              </a:lnTo>
                              <a:lnTo>
                                <a:pt x="818243" y="768465"/>
                              </a:lnTo>
                              <a:lnTo>
                                <a:pt x="815522" y="768465"/>
                              </a:lnTo>
                              <a:lnTo>
                                <a:pt x="812801" y="768012"/>
                              </a:lnTo>
                              <a:lnTo>
                                <a:pt x="810079" y="767559"/>
                              </a:lnTo>
                              <a:lnTo>
                                <a:pt x="807584" y="766653"/>
                              </a:lnTo>
                              <a:lnTo>
                                <a:pt x="805090" y="765747"/>
                              </a:lnTo>
                              <a:lnTo>
                                <a:pt x="802595" y="764614"/>
                              </a:lnTo>
                              <a:lnTo>
                                <a:pt x="800327" y="763028"/>
                              </a:lnTo>
                              <a:lnTo>
                                <a:pt x="798059" y="761669"/>
                              </a:lnTo>
                              <a:lnTo>
                                <a:pt x="733425" y="806074"/>
                              </a:lnTo>
                              <a:lnTo>
                                <a:pt x="735013" y="809926"/>
                              </a:lnTo>
                              <a:lnTo>
                                <a:pt x="736374" y="813777"/>
                              </a:lnTo>
                              <a:lnTo>
                                <a:pt x="737281" y="818082"/>
                              </a:lnTo>
                              <a:lnTo>
                                <a:pt x="737508" y="820121"/>
                              </a:lnTo>
                              <a:lnTo>
                                <a:pt x="737508" y="822160"/>
                              </a:lnTo>
                              <a:lnTo>
                                <a:pt x="737281" y="825785"/>
                              </a:lnTo>
                              <a:lnTo>
                                <a:pt x="736827" y="829183"/>
                              </a:lnTo>
                              <a:lnTo>
                                <a:pt x="735920" y="832582"/>
                              </a:lnTo>
                              <a:lnTo>
                                <a:pt x="734786" y="835527"/>
                              </a:lnTo>
                              <a:lnTo>
                                <a:pt x="733425" y="838699"/>
                              </a:lnTo>
                              <a:lnTo>
                                <a:pt x="731838" y="841418"/>
                              </a:lnTo>
                              <a:lnTo>
                                <a:pt x="729570" y="844136"/>
                              </a:lnTo>
                              <a:lnTo>
                                <a:pt x="727529" y="846629"/>
                              </a:lnTo>
                              <a:lnTo>
                                <a:pt x="725034" y="848894"/>
                              </a:lnTo>
                              <a:lnTo>
                                <a:pt x="722313" y="850707"/>
                              </a:lnTo>
                              <a:lnTo>
                                <a:pt x="719592" y="852746"/>
                              </a:lnTo>
                              <a:lnTo>
                                <a:pt x="716643" y="854105"/>
                              </a:lnTo>
                              <a:lnTo>
                                <a:pt x="713242" y="855238"/>
                              </a:lnTo>
                              <a:lnTo>
                                <a:pt x="710067" y="855917"/>
                              </a:lnTo>
                              <a:lnTo>
                                <a:pt x="706665" y="856597"/>
                              </a:lnTo>
                              <a:lnTo>
                                <a:pt x="703263" y="856597"/>
                              </a:lnTo>
                              <a:lnTo>
                                <a:pt x="699634" y="856597"/>
                              </a:lnTo>
                              <a:lnTo>
                                <a:pt x="696233" y="855917"/>
                              </a:lnTo>
                              <a:lnTo>
                                <a:pt x="692831" y="855238"/>
                              </a:lnTo>
                              <a:lnTo>
                                <a:pt x="689656" y="854105"/>
                              </a:lnTo>
                              <a:lnTo>
                                <a:pt x="686934" y="852746"/>
                              </a:lnTo>
                              <a:lnTo>
                                <a:pt x="683759" y="850707"/>
                              </a:lnTo>
                              <a:lnTo>
                                <a:pt x="681265" y="848894"/>
                              </a:lnTo>
                              <a:lnTo>
                                <a:pt x="678997" y="846629"/>
                              </a:lnTo>
                              <a:lnTo>
                                <a:pt x="676502" y="844136"/>
                              </a:lnTo>
                              <a:lnTo>
                                <a:pt x="674688" y="841418"/>
                              </a:lnTo>
                              <a:lnTo>
                                <a:pt x="672874" y="838699"/>
                              </a:lnTo>
                              <a:lnTo>
                                <a:pt x="671513" y="835527"/>
                              </a:lnTo>
                              <a:lnTo>
                                <a:pt x="670152" y="832582"/>
                              </a:lnTo>
                              <a:lnTo>
                                <a:pt x="669472" y="829183"/>
                              </a:lnTo>
                              <a:lnTo>
                                <a:pt x="668792" y="825785"/>
                              </a:lnTo>
                              <a:lnTo>
                                <a:pt x="668792" y="822160"/>
                              </a:lnTo>
                              <a:lnTo>
                                <a:pt x="668792" y="819215"/>
                              </a:lnTo>
                              <a:lnTo>
                                <a:pt x="669245" y="816496"/>
                              </a:lnTo>
                              <a:lnTo>
                                <a:pt x="669925" y="813551"/>
                              </a:lnTo>
                              <a:lnTo>
                                <a:pt x="670833" y="810832"/>
                              </a:lnTo>
                              <a:lnTo>
                                <a:pt x="592592" y="754645"/>
                              </a:lnTo>
                              <a:lnTo>
                                <a:pt x="589190" y="755778"/>
                              </a:lnTo>
                              <a:lnTo>
                                <a:pt x="586242" y="756684"/>
                              </a:lnTo>
                              <a:lnTo>
                                <a:pt x="582840" y="757364"/>
                              </a:lnTo>
                              <a:lnTo>
                                <a:pt x="579438" y="757364"/>
                              </a:lnTo>
                              <a:lnTo>
                                <a:pt x="506413" y="937932"/>
                              </a:lnTo>
                              <a:lnTo>
                                <a:pt x="509361" y="940424"/>
                              </a:lnTo>
                              <a:lnTo>
                                <a:pt x="511629" y="943369"/>
                              </a:lnTo>
                              <a:lnTo>
                                <a:pt x="513670" y="946315"/>
                              </a:lnTo>
                              <a:lnTo>
                                <a:pt x="515711" y="949713"/>
                              </a:lnTo>
                              <a:lnTo>
                                <a:pt x="517072" y="953112"/>
                              </a:lnTo>
                              <a:lnTo>
                                <a:pt x="518206" y="956736"/>
                              </a:lnTo>
                              <a:lnTo>
                                <a:pt x="518886" y="960361"/>
                              </a:lnTo>
                              <a:lnTo>
                                <a:pt x="519113" y="964440"/>
                              </a:lnTo>
                              <a:lnTo>
                                <a:pt x="518886" y="967838"/>
                              </a:lnTo>
                              <a:lnTo>
                                <a:pt x="518433" y="971463"/>
                              </a:lnTo>
                              <a:lnTo>
                                <a:pt x="517525" y="974635"/>
                              </a:lnTo>
                              <a:lnTo>
                                <a:pt x="516392" y="977580"/>
                              </a:lnTo>
                              <a:lnTo>
                                <a:pt x="514804" y="980752"/>
                              </a:lnTo>
                              <a:lnTo>
                                <a:pt x="512990" y="983471"/>
                              </a:lnTo>
                              <a:lnTo>
                                <a:pt x="511175" y="986416"/>
                              </a:lnTo>
                              <a:lnTo>
                                <a:pt x="508908" y="988681"/>
                              </a:lnTo>
                              <a:lnTo>
                                <a:pt x="506413" y="990947"/>
                              </a:lnTo>
                              <a:lnTo>
                                <a:pt x="503918" y="992986"/>
                              </a:lnTo>
                              <a:lnTo>
                                <a:pt x="501197" y="994572"/>
                              </a:lnTo>
                              <a:lnTo>
                                <a:pt x="498022" y="996158"/>
                              </a:lnTo>
                              <a:lnTo>
                                <a:pt x="494847" y="997291"/>
                              </a:lnTo>
                              <a:lnTo>
                                <a:pt x="491445" y="997970"/>
                              </a:lnTo>
                              <a:lnTo>
                                <a:pt x="488043" y="998423"/>
                              </a:lnTo>
                              <a:lnTo>
                                <a:pt x="484415" y="998650"/>
                              </a:lnTo>
                              <a:lnTo>
                                <a:pt x="481013" y="998423"/>
                              </a:lnTo>
                              <a:lnTo>
                                <a:pt x="477611" y="997970"/>
                              </a:lnTo>
                              <a:lnTo>
                                <a:pt x="474436" y="997291"/>
                              </a:lnTo>
                              <a:lnTo>
                                <a:pt x="471261" y="996158"/>
                              </a:lnTo>
                              <a:lnTo>
                                <a:pt x="468086" y="994572"/>
                              </a:lnTo>
                              <a:lnTo>
                                <a:pt x="465365" y="992986"/>
                              </a:lnTo>
                              <a:lnTo>
                                <a:pt x="462643" y="990947"/>
                              </a:lnTo>
                              <a:lnTo>
                                <a:pt x="460149" y="988681"/>
                              </a:lnTo>
                              <a:lnTo>
                                <a:pt x="458108" y="986416"/>
                              </a:lnTo>
                              <a:lnTo>
                                <a:pt x="455840" y="983471"/>
                              </a:lnTo>
                              <a:lnTo>
                                <a:pt x="454252" y="980752"/>
                              </a:lnTo>
                              <a:lnTo>
                                <a:pt x="452892" y="977580"/>
                              </a:lnTo>
                              <a:lnTo>
                                <a:pt x="451758" y="974635"/>
                              </a:lnTo>
                              <a:lnTo>
                                <a:pt x="450851" y="971463"/>
                              </a:lnTo>
                              <a:lnTo>
                                <a:pt x="450397" y="967838"/>
                              </a:lnTo>
                              <a:lnTo>
                                <a:pt x="450170" y="964440"/>
                              </a:lnTo>
                              <a:lnTo>
                                <a:pt x="450397" y="961041"/>
                              </a:lnTo>
                              <a:lnTo>
                                <a:pt x="450851" y="958096"/>
                              </a:lnTo>
                              <a:lnTo>
                                <a:pt x="451531" y="954924"/>
                              </a:lnTo>
                              <a:lnTo>
                                <a:pt x="452438" y="952205"/>
                              </a:lnTo>
                              <a:lnTo>
                                <a:pt x="423183" y="924792"/>
                              </a:lnTo>
                              <a:lnTo>
                                <a:pt x="421369" y="925924"/>
                              </a:lnTo>
                              <a:lnTo>
                                <a:pt x="419328" y="927057"/>
                              </a:lnTo>
                              <a:lnTo>
                                <a:pt x="416833" y="927963"/>
                              </a:lnTo>
                              <a:lnTo>
                                <a:pt x="414792" y="928643"/>
                              </a:lnTo>
                              <a:lnTo>
                                <a:pt x="412524" y="929096"/>
                              </a:lnTo>
                              <a:lnTo>
                                <a:pt x="410029" y="929549"/>
                              </a:lnTo>
                              <a:lnTo>
                                <a:pt x="407761" y="929776"/>
                              </a:lnTo>
                              <a:lnTo>
                                <a:pt x="405267" y="930002"/>
                              </a:lnTo>
                              <a:lnTo>
                                <a:pt x="402545" y="929776"/>
                              </a:lnTo>
                              <a:lnTo>
                                <a:pt x="400278" y="929549"/>
                              </a:lnTo>
                              <a:lnTo>
                                <a:pt x="397783" y="929096"/>
                              </a:lnTo>
                              <a:lnTo>
                                <a:pt x="395288" y="928643"/>
                              </a:lnTo>
                              <a:lnTo>
                                <a:pt x="393020" y="927737"/>
                              </a:lnTo>
                              <a:lnTo>
                                <a:pt x="390979" y="926831"/>
                              </a:lnTo>
                              <a:lnTo>
                                <a:pt x="388711" y="925698"/>
                              </a:lnTo>
                              <a:lnTo>
                                <a:pt x="386670" y="924338"/>
                              </a:lnTo>
                              <a:lnTo>
                                <a:pt x="253094" y="1045321"/>
                              </a:lnTo>
                              <a:lnTo>
                                <a:pt x="253094" y="1081797"/>
                              </a:lnTo>
                              <a:lnTo>
                                <a:pt x="396195" y="1081797"/>
                              </a:lnTo>
                              <a:lnTo>
                                <a:pt x="396195" y="1033087"/>
                              </a:lnTo>
                              <a:lnTo>
                                <a:pt x="414338" y="1033087"/>
                              </a:lnTo>
                              <a:lnTo>
                                <a:pt x="414338" y="1081797"/>
                              </a:lnTo>
                              <a:lnTo>
                                <a:pt x="529999" y="1081797"/>
                              </a:lnTo>
                              <a:lnTo>
                                <a:pt x="529999" y="1033087"/>
                              </a:lnTo>
                              <a:lnTo>
                                <a:pt x="547915" y="1033087"/>
                              </a:lnTo>
                              <a:lnTo>
                                <a:pt x="547915" y="1081797"/>
                              </a:lnTo>
                              <a:lnTo>
                                <a:pt x="663575" y="1081797"/>
                              </a:lnTo>
                              <a:lnTo>
                                <a:pt x="663575" y="1033087"/>
                              </a:lnTo>
                              <a:lnTo>
                                <a:pt x="681718" y="1033087"/>
                              </a:lnTo>
                              <a:lnTo>
                                <a:pt x="681718" y="1081797"/>
                              </a:lnTo>
                              <a:lnTo>
                                <a:pt x="797606" y="1081797"/>
                              </a:lnTo>
                              <a:lnTo>
                                <a:pt x="797606" y="1033087"/>
                              </a:lnTo>
                              <a:lnTo>
                                <a:pt x="815522" y="1033087"/>
                              </a:lnTo>
                              <a:lnTo>
                                <a:pt x="815522" y="1081797"/>
                              </a:lnTo>
                              <a:lnTo>
                                <a:pt x="905329" y="1081797"/>
                              </a:lnTo>
                              <a:lnTo>
                                <a:pt x="905329" y="1111250"/>
                              </a:lnTo>
                              <a:lnTo>
                                <a:pt x="253094" y="1111250"/>
                              </a:lnTo>
                              <a:lnTo>
                                <a:pt x="223838" y="1111250"/>
                              </a:lnTo>
                              <a:lnTo>
                                <a:pt x="223838" y="1081797"/>
                              </a:lnTo>
                              <a:lnTo>
                                <a:pt x="223838" y="430212"/>
                              </a:lnTo>
                              <a:close/>
                              <a:moveTo>
                                <a:pt x="93436" y="93209"/>
                              </a:moveTo>
                              <a:lnTo>
                                <a:pt x="93436" y="1351189"/>
                              </a:lnTo>
                              <a:lnTo>
                                <a:pt x="1064079" y="1351189"/>
                              </a:lnTo>
                              <a:lnTo>
                                <a:pt x="1064079" y="385763"/>
                              </a:lnTo>
                              <a:lnTo>
                                <a:pt x="818016" y="385763"/>
                              </a:lnTo>
                              <a:lnTo>
                                <a:pt x="813481" y="385536"/>
                              </a:lnTo>
                              <a:lnTo>
                                <a:pt x="808718" y="384629"/>
                              </a:lnTo>
                              <a:lnTo>
                                <a:pt x="804409" y="383495"/>
                              </a:lnTo>
                              <a:lnTo>
                                <a:pt x="799874" y="381907"/>
                              </a:lnTo>
                              <a:lnTo>
                                <a:pt x="795791" y="380093"/>
                              </a:lnTo>
                              <a:lnTo>
                                <a:pt x="792163" y="377825"/>
                              </a:lnTo>
                              <a:lnTo>
                                <a:pt x="788307" y="374877"/>
                              </a:lnTo>
                              <a:lnTo>
                                <a:pt x="785133" y="372155"/>
                              </a:lnTo>
                              <a:lnTo>
                                <a:pt x="782184" y="368527"/>
                              </a:lnTo>
                              <a:lnTo>
                                <a:pt x="779463" y="365125"/>
                              </a:lnTo>
                              <a:lnTo>
                                <a:pt x="777195" y="361270"/>
                              </a:lnTo>
                              <a:lnTo>
                                <a:pt x="775154" y="357188"/>
                              </a:lnTo>
                              <a:lnTo>
                                <a:pt x="773566" y="352879"/>
                              </a:lnTo>
                              <a:lnTo>
                                <a:pt x="772433" y="348570"/>
                              </a:lnTo>
                              <a:lnTo>
                                <a:pt x="771752" y="343807"/>
                              </a:lnTo>
                              <a:lnTo>
                                <a:pt x="771525" y="339045"/>
                              </a:lnTo>
                              <a:lnTo>
                                <a:pt x="771525" y="93209"/>
                              </a:lnTo>
                              <a:lnTo>
                                <a:pt x="93436" y="93209"/>
                              </a:lnTo>
                              <a:close/>
                              <a:moveTo>
                                <a:pt x="46491" y="0"/>
                              </a:moveTo>
                              <a:lnTo>
                                <a:pt x="771525" y="0"/>
                              </a:lnTo>
                              <a:lnTo>
                                <a:pt x="1157288" y="385763"/>
                              </a:lnTo>
                              <a:lnTo>
                                <a:pt x="1157288" y="1397907"/>
                              </a:lnTo>
                              <a:lnTo>
                                <a:pt x="1157061" y="1402670"/>
                              </a:lnTo>
                              <a:lnTo>
                                <a:pt x="1156381" y="1407432"/>
                              </a:lnTo>
                              <a:lnTo>
                                <a:pt x="1155247" y="1411741"/>
                              </a:lnTo>
                              <a:lnTo>
                                <a:pt x="1153659" y="1416050"/>
                              </a:lnTo>
                              <a:lnTo>
                                <a:pt x="1151618" y="1420132"/>
                              </a:lnTo>
                              <a:lnTo>
                                <a:pt x="1149351" y="1423988"/>
                              </a:lnTo>
                              <a:lnTo>
                                <a:pt x="1146629" y="1427389"/>
                              </a:lnTo>
                              <a:lnTo>
                                <a:pt x="1143454" y="1430791"/>
                              </a:lnTo>
                              <a:lnTo>
                                <a:pt x="1140279" y="1433739"/>
                              </a:lnTo>
                              <a:lnTo>
                                <a:pt x="1136651" y="1436688"/>
                              </a:lnTo>
                              <a:lnTo>
                                <a:pt x="1132795" y="1438955"/>
                              </a:lnTo>
                              <a:lnTo>
                                <a:pt x="1128713" y="1440770"/>
                              </a:lnTo>
                              <a:lnTo>
                                <a:pt x="1124631" y="1442357"/>
                              </a:lnTo>
                              <a:lnTo>
                                <a:pt x="1120095" y="1443491"/>
                              </a:lnTo>
                              <a:lnTo>
                                <a:pt x="1115333" y="1444398"/>
                              </a:lnTo>
                              <a:lnTo>
                                <a:pt x="1110570" y="1444625"/>
                              </a:lnTo>
                              <a:lnTo>
                                <a:pt x="46491" y="1444625"/>
                              </a:lnTo>
                              <a:lnTo>
                                <a:pt x="41956" y="1444398"/>
                              </a:lnTo>
                              <a:lnTo>
                                <a:pt x="37193" y="1443491"/>
                              </a:lnTo>
                              <a:lnTo>
                                <a:pt x="32657" y="1442357"/>
                              </a:lnTo>
                              <a:lnTo>
                                <a:pt x="28575" y="1440770"/>
                              </a:lnTo>
                              <a:lnTo>
                                <a:pt x="24493" y="1438955"/>
                              </a:lnTo>
                              <a:lnTo>
                                <a:pt x="20638" y="1436688"/>
                              </a:lnTo>
                              <a:lnTo>
                                <a:pt x="17009" y="1433739"/>
                              </a:lnTo>
                              <a:lnTo>
                                <a:pt x="13834" y="1430791"/>
                              </a:lnTo>
                              <a:lnTo>
                                <a:pt x="10659" y="1427389"/>
                              </a:lnTo>
                              <a:lnTo>
                                <a:pt x="7938" y="1423988"/>
                              </a:lnTo>
                              <a:lnTo>
                                <a:pt x="5670" y="1420132"/>
                              </a:lnTo>
                              <a:lnTo>
                                <a:pt x="3856" y="1416050"/>
                              </a:lnTo>
                              <a:lnTo>
                                <a:pt x="2041" y="1411741"/>
                              </a:lnTo>
                              <a:lnTo>
                                <a:pt x="907" y="1407432"/>
                              </a:lnTo>
                              <a:lnTo>
                                <a:pt x="227" y="1402670"/>
                              </a:lnTo>
                              <a:lnTo>
                                <a:pt x="0" y="1397907"/>
                              </a:lnTo>
                              <a:lnTo>
                                <a:pt x="0" y="46491"/>
                              </a:lnTo>
                              <a:lnTo>
                                <a:pt x="227" y="41729"/>
                              </a:lnTo>
                              <a:lnTo>
                                <a:pt x="907" y="37193"/>
                              </a:lnTo>
                              <a:lnTo>
                                <a:pt x="2041" y="32657"/>
                              </a:lnTo>
                              <a:lnTo>
                                <a:pt x="3856" y="28348"/>
                              </a:lnTo>
                              <a:lnTo>
                                <a:pt x="5670" y="24266"/>
                              </a:lnTo>
                              <a:lnTo>
                                <a:pt x="7938" y="20411"/>
                              </a:lnTo>
                              <a:lnTo>
                                <a:pt x="10659" y="17009"/>
                              </a:lnTo>
                              <a:lnTo>
                                <a:pt x="13834" y="13607"/>
                              </a:lnTo>
                              <a:lnTo>
                                <a:pt x="17009" y="10659"/>
                              </a:lnTo>
                              <a:lnTo>
                                <a:pt x="20638" y="7938"/>
                              </a:lnTo>
                              <a:lnTo>
                                <a:pt x="24493" y="5443"/>
                              </a:lnTo>
                              <a:lnTo>
                                <a:pt x="28575" y="3629"/>
                              </a:lnTo>
                              <a:lnTo>
                                <a:pt x="32657" y="2041"/>
                              </a:lnTo>
                              <a:lnTo>
                                <a:pt x="37193" y="907"/>
                              </a:lnTo>
                              <a:lnTo>
                                <a:pt x="41956" y="227"/>
                              </a:lnTo>
                              <a:lnTo>
                                <a:pt x="46491" y="0"/>
                              </a:lnTo>
                              <a:close/>
                            </a:path>
                          </a:pathLst>
                        </a:custGeom>
                        <a:solidFill>
                          <a:schemeClr val="accent1"/>
                        </a:solidFill>
                        <a:ln w="9525">
                          <a:noFill/>
                          <a:round/>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36.75pt;margin-top:341.55pt;height:42.7pt;width:34.2pt;z-index:251710464;v-text-anchor:middle;mso-width-relative:page;mso-height-relative:page;" fillcolor="#262626 [3204]" filled="t" stroked="f" coordsize="1157288,1444625" o:gfxdata="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" path="m223838,430212l253094,430212,253094,520156,303667,520156,303667,538054,253094,538054,253094,653826,303667,653826,303667,671725,253094,671725,253094,787496,303667,787496,303667,805395,253094,805395,253094,855011,393474,776848,392567,772770,392340,770505,392340,768465,392567,765067,393020,761669,393928,758270,394835,755098,396422,752153,398236,749434,400278,746716,402319,744224,404813,742185,407535,739919,410256,738333,413431,736974,416379,735841,419781,734935,423183,734482,426811,734255,430667,734482,434295,735161,437924,736067,441099,737427,546101,613725,592818,561843,591911,559804,591004,557992,590097,555726,589190,553460,588509,551421,588283,549156,587829,546664,587829,544398,588056,540773,588509,537375,589417,534203,590777,530804,592138,527859,593725,524914,595767,522422,598034,520156,600529,517664,603024,515852,605972,514039,608920,512680,612095,511320,615497,510414,618672,509961,622301,509734,625702,509961,629331,510414,632506,511320,635908,512680,638629,514039,641804,515852,644299,517664,646567,520156,649061,522422,650875,524914,652690,527859,654051,530804,655184,534203,655865,537375,656772,540773,656772,544398,656772,545078,770618,585179,773113,581780,776061,578835,779236,576116,782865,573851,786720,572038,790802,570452,792843,569999,794884,569773,797379,569546,799420,569546,802595,569546,805770,569999,808718,570679,811440,571812,814388,573171,816883,574530,819604,576116,821872,577929,900340,528992,910092,544171,831851,592655,832758,595601,833211,598093,833665,601038,833892,603983,833665,607382,833211,611007,832304,614178,831170,617350,829809,620296,827995,623241,825954,625733,823686,628225,821418,630491,818697,632530,815975,634116,813027,635475,809625,636608,806451,637741,802822,638194,799420,638420,795792,638194,792617,637741,789215,636608,786040,635475,783092,634116,780143,632530,777649,630491,775154,628225,772886,625733,770845,623241,769258,620296,767897,617350,766536,614178,765629,611007,765175,607382,764949,603983,765175,602397,651556,562296,649061,565921,646113,569093,642938,571812,639309,574304,635454,576116,633186,576796,631145,577476,629104,577929,627063,578155,624568,578609,622301,578835,620259,578609,617765,578155,615724,577929,613683,577476,609601,576116,605972,574304,559481,625733,454706,748755,456293,750794,457427,753059,458561,755325,459468,758044,460149,760536,460602,763028,461056,765747,461056,768465,460829,772090,460375,775489,459695,778887,458561,781833,456974,784778,455159,787723,453345,790442,451077,792707,448583,795200,445861,797012,443140,798824,439965,800184,437017,801543,433615,802223,430213,802903,426811,802903,423183,802903,419781,802223,416379,801317,413204,799957,410029,798598,407308,796785,404586,794973,402092,792481,253094,875402,253094,920940,303667,920940,303667,938838,253094,938838,253094,1020853,374878,910971,373063,907573,371929,903495,371022,899643,370795,895565,371022,892167,371476,888542,372383,885370,373517,882198,375104,879027,376692,876308,378733,873589,380774,871324,383495,869058,385990,867245,388711,865206,391886,863847,394835,862714,398463,861808,401638,861355,405267,861128,408669,861355,412297,861808,415472,862714,418647,863847,421595,865206,424544,867245,427265,869058,429533,871324,431801,873589,433615,876308,435656,879027,437017,882198,438151,885370,438831,888542,439511,892167,439511,895565,439511,897831,439284,899870,438604,904175,437244,908026,435656,911651,463097,937705,465592,935893,467859,934534,470354,932948,473075,932041,475797,931135,478745,930456,481467,930002,484415,930002,487590,930229,490084,930456,561975,752606,558120,750341,554945,747169,551770,743997,550636,742411,549502,740372,548368,738333,547461,736521,546781,734482,546101,732216,545420,729950,544967,727911,544740,725419,544513,722927,544740,719529,545420,716130,546327,712958,547461,709560,548822,706615,550409,703669,552677,701177,554718,698685,557213,696420,559708,694381,562656,692795,565604,691435,569006,690302,572181,689170,575583,688717,578984,688490,582613,688717,586015,689170,589190,690302,592592,691435,595540,692795,598488,694381,600983,696420,603251,698685,605745,701177,607559,703669,609374,706615,610734,709560,612095,712958,613002,716130,613456,719529,613683,722927,613456,725646,613229,728591,612549,731083,611642,733575,610734,736294,609601,738560,608467,740825,607106,743091,681265,796106,683306,794293,685801,792481,688522,791121,691243,789989,694192,789082,696913,788403,699861,788176,703263,787950,705531,787950,707799,788176,710293,788629,712334,789309,714602,789989,716870,790668,718911,791801,720725,792707,786720,747622,785586,744450,784679,741278,784225,737653,783999,734255,784225,730630,784679,727232,785586,723833,786720,720888,788081,717716,789668,714997,791936,712279,793977,709787,796472,707521,799193,705708,801915,703896,805090,702310,808265,701177,811440,700498,814842,700045,818243,699818,822099,700045,825274,700498,828675,701404,831851,702537,897618,598999,912813,608741,845684,713412,847272,715451,848633,717716,849993,720435,850901,722927,851808,725646,852261,728364,852715,731310,852942,734255,852715,737653,852261,741278,851354,744450,850220,747395,848633,750567,846818,753286,845004,756231,842963,758497,840242,760762,837747,762575,835025,764387,831851,765973,828675,767106,825274,767786,821872,768239,818243,768465,815522,768465,812801,768012,810079,767559,807584,766653,805090,765747,802595,764614,800327,763028,798059,761669,733425,806074,735013,809926,736374,813777,737281,818082,737508,820121,737508,822160,737281,825785,736827,829183,735920,832582,734786,835527,733425,838699,731838,841418,729570,844136,727529,846629,725034,848894,722313,850707,719592,852746,716643,854105,713242,855238,710067,855917,706665,856597,703263,856597,699634,856597,696233,855917,692831,855238,689656,854105,686934,852746,683759,850707,681265,848894,678997,846629,676502,844136,674688,841418,672874,838699,671513,835527,670152,832582,669472,829183,668792,825785,668792,822160,668792,819215,669245,816496,669925,813551,670833,810832,592592,754645,589190,755778,586242,756684,582840,757364,579438,757364,506413,937932,509361,940424,511629,943369,513670,946315,515711,949713,517072,953112,518206,956736,518886,960361,519113,964440,518886,967838,518433,971463,517525,974635,516392,977580,514804,980752,512990,983471,511175,986416,508908,988681,506413,990947,503918,992986,501197,994572,498022,996158,494847,997291,491445,997970,488043,998423,484415,998650,481013,998423,477611,997970,474436,997291,471261,996158,468086,994572,465365,992986,462643,990947,460149,988681,458108,986416,455840,983471,454252,980752,452892,977580,451758,974635,450851,971463,450397,967838,450170,964440,450397,961041,450851,958096,451531,954924,452438,952205,423183,924792,421369,925924,419328,927057,416833,927963,414792,928643,412524,929096,410029,929549,407761,929776,405267,930002,402545,929776,400278,929549,397783,929096,395288,928643,393020,927737,390979,926831,388711,925698,386670,924338,253094,1045321,253094,1081797,396195,1081797,396195,1033087,414338,1033087,414338,1081797,529999,1081797,529999,1033087,547915,1033087,547915,1081797,663575,1081797,663575,1033087,681718,1033087,681718,1081797,797606,1081797,797606,1033087,815522,1033087,815522,1081797,905329,1081797,905329,1111250,253094,1111250,223838,1111250,223838,1081797,223838,430212xm93436,93209l93436,1351189,1064079,1351189,1064079,385763,818016,385763,813481,385536,808718,384629,804409,383495,799874,381907,795791,380093,792163,377825,788307,374877,785133,372155,782184,368527,779463,365125,777195,361270,775154,357188,773566,352879,772433,348570,771752,343807,771525,339045,771525,93209,93436,93209xm46491,0l771525,0,1157288,385763,1157288,1397907,1157061,1402670,1156381,1407432,1155247,1411741,1153659,1416050,1151618,1420132,1149351,1423988,1146629,1427389,1143454,1430791,1140279,1433739,1136651,1436688,1132795,1438955,1128713,1440770,1124631,1442357,1120095,1443491,1115333,1444398,1110570,1444625,46491,1444625,41956,1444398,37193,1443491,32657,1442357,28575,1440770,24493,1438955,20638,1436688,17009,1433739,13834,1430791,10659,1427389,7938,1423988,5670,1420132,3856,1416050,2041,1411741,907,1407432,227,1402670,0,1397907,0,46491,227,41729,907,37193,2041,32657,3856,28348,5670,24266,7938,20411,10659,17009,13834,13607,17009,10659,20638,7938,24493,5443,28575,3629,32657,2041,37193,907,41956,227,46491,0xe">
                <v:path o:connectlocs="125403,332353;194509,378537;203274,365309;270582,303656;291371,267561;300248,254334;316429,254334;325418,267561;392839,282021;406098,285048;412840,302311;402840,314417;386546,312960;379018,298836;311709,285945;277212,309597;228332,382011;219567,395239;203162,395127;185745,450726;186644,433576;200802,426065;214848,433576;216646,449269;240018,460142;271256,364412;271256,351073;283505,340985;298899,345692;303843,360489;341150,391427;354072,390867;388793,359817;398907,347486;452282,301190;422504,364973;413739,378200;398907,378873;365309,408578;356544,421918;340363,421918;331374,408578;287100,374725;257098,478863;248333,492090;231927,492090;223163,478863;205521,459470;193723,458574;262604,511147;404076,535247;527231,190866;387557,182338;23035,0;568133,706238;23035,714766;3933,704555;1011,16157;16181,1009" o:connectangles="0,0,0,0,0,0,0,0,0,0,0,0,0,0,0,0,0,0,0,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5342890</wp:posOffset>
                </wp:positionH>
                <wp:positionV relativeFrom="paragraph">
                  <wp:posOffset>3312160</wp:posOffset>
                </wp:positionV>
                <wp:extent cx="467995" cy="635635"/>
                <wp:effectExtent l="0" t="0" r="8255" b="0"/>
                <wp:wrapNone/>
                <wp:docPr id="54"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267" cy="635659"/>
                        </a:xfrm>
                        <a:custGeom>
                          <a:avLst/>
                          <a:gdLst>
                            <a:gd name="T0" fmla="*/ 1224924 w 2376488"/>
                            <a:gd name="T1" fmla="*/ 2761395 h 3225800"/>
                            <a:gd name="T2" fmla="*/ 1200514 w 2376488"/>
                            <a:gd name="T3" fmla="*/ 2844137 h 3225800"/>
                            <a:gd name="T4" fmla="*/ 434302 w 2376488"/>
                            <a:gd name="T5" fmla="*/ 2840318 h 3225800"/>
                            <a:gd name="T6" fmla="*/ 417817 w 2376488"/>
                            <a:gd name="T7" fmla="*/ 2755348 h 3225800"/>
                            <a:gd name="T8" fmla="*/ 1946947 w 2376488"/>
                            <a:gd name="T9" fmla="*/ 2276790 h 3225800"/>
                            <a:gd name="T10" fmla="*/ 2007871 w 2376488"/>
                            <a:gd name="T11" fmla="*/ 2336867 h 3225800"/>
                            <a:gd name="T12" fmla="*/ 1960274 w 2376488"/>
                            <a:gd name="T13" fmla="*/ 2408268 h 3225800"/>
                            <a:gd name="T14" fmla="*/ 421315 w 2376488"/>
                            <a:gd name="T15" fmla="*/ 2381532 h 3225800"/>
                            <a:gd name="T16" fmla="*/ 429565 w 2376488"/>
                            <a:gd name="T17" fmla="*/ 2296291 h 3225800"/>
                            <a:gd name="T18" fmla="*/ 1966620 w 2376488"/>
                            <a:gd name="T19" fmla="*/ 1981797 h 3225800"/>
                            <a:gd name="T20" fmla="*/ 2006602 w 2376488"/>
                            <a:gd name="T21" fmla="*/ 2057463 h 3225800"/>
                            <a:gd name="T22" fmla="*/ 1940284 w 2376488"/>
                            <a:gd name="T23" fmla="*/ 2111375 h 3225800"/>
                            <a:gd name="T24" fmla="*/ 412748 w 2376488"/>
                            <a:gd name="T25" fmla="*/ 2064084 h 3225800"/>
                            <a:gd name="T26" fmla="*/ 445431 w 2376488"/>
                            <a:gd name="T27" fmla="*/ 1984634 h 3225800"/>
                            <a:gd name="T28" fmla="*/ 1983438 w 2376488"/>
                            <a:gd name="T29" fmla="*/ 1691813 h 3225800"/>
                            <a:gd name="T30" fmla="*/ 1999621 w 2376488"/>
                            <a:gd name="T31" fmla="*/ 1776110 h 3225800"/>
                            <a:gd name="T32" fmla="*/ 464152 w 2376488"/>
                            <a:gd name="T33" fmla="*/ 1809766 h 3225800"/>
                            <a:gd name="T34" fmla="*/ 409575 w 2376488"/>
                            <a:gd name="T35" fmla="*/ 1743712 h 3225800"/>
                            <a:gd name="T36" fmla="*/ 464152 w 2376488"/>
                            <a:gd name="T37" fmla="*/ 1677973 h 3225800"/>
                            <a:gd name="T38" fmla="*/ 839503 w 2376488"/>
                            <a:gd name="T39" fmla="*/ 1405929 h 3225800"/>
                            <a:gd name="T40" fmla="*/ 831271 w 2376488"/>
                            <a:gd name="T41" fmla="*/ 1491484 h 3225800"/>
                            <a:gd name="T42" fmla="*/ 445349 w 2376488"/>
                            <a:gd name="T43" fmla="*/ 1503122 h 3225800"/>
                            <a:gd name="T44" fmla="*/ 412741 w 2376488"/>
                            <a:gd name="T45" fmla="*/ 1423858 h 3225800"/>
                            <a:gd name="T46" fmla="*/ 1305682 w 2376488"/>
                            <a:gd name="T47" fmla="*/ 909637 h 3225800"/>
                            <a:gd name="T48" fmla="*/ 1477663 w 2376488"/>
                            <a:gd name="T49" fmla="*/ 930614 h 3225800"/>
                            <a:gd name="T50" fmla="*/ 1610543 w 2376488"/>
                            <a:gd name="T51" fmla="*/ 964305 h 3225800"/>
                            <a:gd name="T52" fmla="*/ 1857547 w 2376488"/>
                            <a:gd name="T53" fmla="*/ 995452 h 3225800"/>
                            <a:gd name="T54" fmla="*/ 1953551 w 2376488"/>
                            <a:gd name="T55" fmla="*/ 1129896 h 3225800"/>
                            <a:gd name="T56" fmla="*/ 1951644 w 2376488"/>
                            <a:gd name="T57" fmla="*/ 1484281 h 3225800"/>
                            <a:gd name="T58" fmla="*/ 1772351 w 2376488"/>
                            <a:gd name="T59" fmla="*/ 1229696 h 3225800"/>
                            <a:gd name="T60" fmla="*/ 1346691 w 2376488"/>
                            <a:gd name="T61" fmla="*/ 1512886 h 3225800"/>
                            <a:gd name="T62" fmla="*/ 1134337 w 2376488"/>
                            <a:gd name="T63" fmla="*/ 1276735 h 3225800"/>
                            <a:gd name="T64" fmla="*/ 953455 w 2376488"/>
                            <a:gd name="T65" fmla="*/ 1247177 h 3225800"/>
                            <a:gd name="T66" fmla="*/ 985244 w 2376488"/>
                            <a:gd name="T67" fmla="*/ 1088260 h 3225800"/>
                            <a:gd name="T68" fmla="*/ 1137516 w 2376488"/>
                            <a:gd name="T69" fmla="*/ 966212 h 3225800"/>
                            <a:gd name="T70" fmla="*/ 1523318 w 2376488"/>
                            <a:gd name="T71" fmla="*/ 269565 h 3225800"/>
                            <a:gd name="T72" fmla="*/ 1643237 w 2376488"/>
                            <a:gd name="T73" fmla="*/ 362372 h 3225800"/>
                            <a:gd name="T74" fmla="*/ 1694767 w 2376488"/>
                            <a:gd name="T75" fmla="*/ 516202 h 3225800"/>
                            <a:gd name="T76" fmla="*/ 1720850 w 2376488"/>
                            <a:gd name="T77" fmla="*/ 562923 h 3225800"/>
                            <a:gd name="T78" fmla="*/ 1679181 w 2376488"/>
                            <a:gd name="T79" fmla="*/ 652233 h 3225800"/>
                            <a:gd name="T80" fmla="*/ 1618744 w 2376488"/>
                            <a:gd name="T81" fmla="*/ 782861 h 3225800"/>
                            <a:gd name="T82" fmla="*/ 1514411 w 2376488"/>
                            <a:gd name="T83" fmla="*/ 865815 h 3225800"/>
                            <a:gd name="T84" fmla="*/ 1382405 w 2376488"/>
                            <a:gd name="T85" fmla="*/ 850559 h 3225800"/>
                            <a:gd name="T86" fmla="*/ 1291750 w 2376488"/>
                            <a:gd name="T87" fmla="*/ 748218 h 3225800"/>
                            <a:gd name="T88" fmla="*/ 1240220 w 2376488"/>
                            <a:gd name="T89" fmla="*/ 647783 h 3225800"/>
                            <a:gd name="T90" fmla="*/ 1206503 w 2376488"/>
                            <a:gd name="T91" fmla="*/ 551481 h 3225800"/>
                            <a:gd name="T92" fmla="*/ 1239266 w 2376488"/>
                            <a:gd name="T93" fmla="*/ 512705 h 3225800"/>
                            <a:gd name="T94" fmla="*/ 1288251 w 2376488"/>
                            <a:gd name="T95" fmla="*/ 361736 h 3225800"/>
                            <a:gd name="T96" fmla="*/ 1408488 w 2376488"/>
                            <a:gd name="T97" fmla="*/ 269565 h 3225800"/>
                            <a:gd name="T98" fmla="*/ 124794 w 2376488"/>
                            <a:gd name="T99" fmla="*/ 3092133 h 3225800"/>
                            <a:gd name="T100" fmla="*/ 2233594 w 2376488"/>
                            <a:gd name="T101" fmla="*/ 3105468 h 3225800"/>
                            <a:gd name="T102" fmla="*/ 2257092 w 2376488"/>
                            <a:gd name="T103" fmla="*/ 152400 h 3225800"/>
                            <a:gd name="T104" fmla="*/ 2230736 w 2376488"/>
                            <a:gd name="T105" fmla="*/ 120015 h 3225800"/>
                            <a:gd name="T106" fmla="*/ 2289799 w 2376488"/>
                            <a:gd name="T107" fmla="*/ 15557 h 3225800"/>
                            <a:gd name="T108" fmla="*/ 2360928 w 2376488"/>
                            <a:gd name="T109" fmla="*/ 86677 h 3225800"/>
                            <a:gd name="T110" fmla="*/ 2372995 w 2376488"/>
                            <a:gd name="T111" fmla="*/ 3104198 h 3225800"/>
                            <a:gd name="T112" fmla="*/ 2320918 w 2376488"/>
                            <a:gd name="T113" fmla="*/ 3191193 h 3225800"/>
                            <a:gd name="T114" fmla="*/ 2224068 w 2376488"/>
                            <a:gd name="T115" fmla="*/ 3225800 h 3225800"/>
                            <a:gd name="T116" fmla="*/ 61285 w 2376488"/>
                            <a:gd name="T117" fmla="*/ 3195638 h 3225800"/>
                            <a:gd name="T118" fmla="*/ 5080 w 2376488"/>
                            <a:gd name="T119" fmla="*/ 3111818 h 3225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76488" h="3225800">
                              <a:moveTo>
                                <a:pt x="477415" y="2719387"/>
                              </a:moveTo>
                              <a:lnTo>
                                <a:pt x="1162156" y="2719387"/>
                              </a:lnTo>
                              <a:lnTo>
                                <a:pt x="1169130" y="2720024"/>
                              </a:lnTo>
                              <a:lnTo>
                                <a:pt x="1175787" y="2720978"/>
                              </a:lnTo>
                              <a:lnTo>
                                <a:pt x="1182444" y="2722570"/>
                              </a:lnTo>
                              <a:lnTo>
                                <a:pt x="1188468" y="2724797"/>
                              </a:lnTo>
                              <a:lnTo>
                                <a:pt x="1194491" y="2727980"/>
                              </a:lnTo>
                              <a:lnTo>
                                <a:pt x="1200514" y="2731162"/>
                              </a:lnTo>
                              <a:lnTo>
                                <a:pt x="1205269" y="2735299"/>
                              </a:lnTo>
                              <a:lnTo>
                                <a:pt x="1210342" y="2739436"/>
                              </a:lnTo>
                              <a:lnTo>
                                <a:pt x="1214463" y="2744528"/>
                              </a:lnTo>
                              <a:lnTo>
                                <a:pt x="1218584" y="2749938"/>
                              </a:lnTo>
                              <a:lnTo>
                                <a:pt x="1222071" y="2755348"/>
                              </a:lnTo>
                              <a:lnTo>
                                <a:pt x="1224924" y="2761395"/>
                              </a:lnTo>
                              <a:lnTo>
                                <a:pt x="1227143" y="2767442"/>
                              </a:lnTo>
                              <a:lnTo>
                                <a:pt x="1228728" y="2774125"/>
                              </a:lnTo>
                              <a:lnTo>
                                <a:pt x="1229679" y="2780808"/>
                              </a:lnTo>
                              <a:lnTo>
                                <a:pt x="1230313" y="2787809"/>
                              </a:lnTo>
                              <a:lnTo>
                                <a:pt x="1229679" y="2794810"/>
                              </a:lnTo>
                              <a:lnTo>
                                <a:pt x="1228728" y="2801493"/>
                              </a:lnTo>
                              <a:lnTo>
                                <a:pt x="1227143" y="2808176"/>
                              </a:lnTo>
                              <a:lnTo>
                                <a:pt x="1224924" y="2814223"/>
                              </a:lnTo>
                              <a:lnTo>
                                <a:pt x="1222071" y="2820269"/>
                              </a:lnTo>
                              <a:lnTo>
                                <a:pt x="1218584" y="2825679"/>
                              </a:lnTo>
                              <a:lnTo>
                                <a:pt x="1214463" y="2831090"/>
                              </a:lnTo>
                              <a:lnTo>
                                <a:pt x="1210342" y="2836181"/>
                              </a:lnTo>
                              <a:lnTo>
                                <a:pt x="1205269" y="2840318"/>
                              </a:lnTo>
                              <a:lnTo>
                                <a:pt x="1200514" y="2844137"/>
                              </a:lnTo>
                              <a:lnTo>
                                <a:pt x="1194491" y="2847638"/>
                              </a:lnTo>
                              <a:lnTo>
                                <a:pt x="1188468" y="2850820"/>
                              </a:lnTo>
                              <a:lnTo>
                                <a:pt x="1182444" y="2853048"/>
                              </a:lnTo>
                              <a:lnTo>
                                <a:pt x="1175787" y="2854639"/>
                              </a:lnTo>
                              <a:lnTo>
                                <a:pt x="1169130" y="2855594"/>
                              </a:lnTo>
                              <a:lnTo>
                                <a:pt x="1162156" y="2855912"/>
                              </a:lnTo>
                              <a:lnTo>
                                <a:pt x="477415" y="2855912"/>
                              </a:lnTo>
                              <a:lnTo>
                                <a:pt x="470441" y="2855594"/>
                              </a:lnTo>
                              <a:lnTo>
                                <a:pt x="464100" y="2854639"/>
                              </a:lnTo>
                              <a:lnTo>
                                <a:pt x="457126" y="2853048"/>
                              </a:lnTo>
                              <a:lnTo>
                                <a:pt x="451103" y="2850820"/>
                              </a:lnTo>
                              <a:lnTo>
                                <a:pt x="445397" y="2847638"/>
                              </a:lnTo>
                              <a:lnTo>
                                <a:pt x="439374" y="2844137"/>
                              </a:lnTo>
                              <a:lnTo>
                                <a:pt x="434302" y="2840318"/>
                              </a:lnTo>
                              <a:lnTo>
                                <a:pt x="429546" y="2836181"/>
                              </a:lnTo>
                              <a:lnTo>
                                <a:pt x="425108" y="2831090"/>
                              </a:lnTo>
                              <a:lnTo>
                                <a:pt x="421304" y="2825679"/>
                              </a:lnTo>
                              <a:lnTo>
                                <a:pt x="417817" y="2820269"/>
                              </a:lnTo>
                              <a:lnTo>
                                <a:pt x="414964" y="2814223"/>
                              </a:lnTo>
                              <a:lnTo>
                                <a:pt x="412745" y="2808176"/>
                              </a:lnTo>
                              <a:lnTo>
                                <a:pt x="410843" y="2801493"/>
                              </a:lnTo>
                              <a:lnTo>
                                <a:pt x="409575" y="2794810"/>
                              </a:lnTo>
                              <a:lnTo>
                                <a:pt x="409575" y="2787809"/>
                              </a:lnTo>
                              <a:lnTo>
                                <a:pt x="409575" y="2780808"/>
                              </a:lnTo>
                              <a:lnTo>
                                <a:pt x="410843" y="2774125"/>
                              </a:lnTo>
                              <a:lnTo>
                                <a:pt x="412745" y="2767442"/>
                              </a:lnTo>
                              <a:lnTo>
                                <a:pt x="414964" y="2761395"/>
                              </a:lnTo>
                              <a:lnTo>
                                <a:pt x="417817" y="2755348"/>
                              </a:lnTo>
                              <a:lnTo>
                                <a:pt x="421304" y="2749938"/>
                              </a:lnTo>
                              <a:lnTo>
                                <a:pt x="425108" y="2744528"/>
                              </a:lnTo>
                              <a:lnTo>
                                <a:pt x="429546" y="2739436"/>
                              </a:lnTo>
                              <a:lnTo>
                                <a:pt x="434302" y="2735299"/>
                              </a:lnTo>
                              <a:lnTo>
                                <a:pt x="439374" y="2731162"/>
                              </a:lnTo>
                              <a:lnTo>
                                <a:pt x="445397" y="2727980"/>
                              </a:lnTo>
                              <a:lnTo>
                                <a:pt x="451103" y="2724797"/>
                              </a:lnTo>
                              <a:lnTo>
                                <a:pt x="457126" y="2722570"/>
                              </a:lnTo>
                              <a:lnTo>
                                <a:pt x="464100" y="2720978"/>
                              </a:lnTo>
                              <a:lnTo>
                                <a:pt x="470441" y="2720024"/>
                              </a:lnTo>
                              <a:lnTo>
                                <a:pt x="477415" y="2719387"/>
                              </a:lnTo>
                              <a:close/>
                              <a:moveTo>
                                <a:pt x="477479" y="2276475"/>
                              </a:moveTo>
                              <a:lnTo>
                                <a:pt x="1940284" y="2276475"/>
                              </a:lnTo>
                              <a:lnTo>
                                <a:pt x="1946947" y="2276790"/>
                              </a:lnTo>
                              <a:lnTo>
                                <a:pt x="1953928" y="2277733"/>
                              </a:lnTo>
                              <a:lnTo>
                                <a:pt x="1960274" y="2279621"/>
                              </a:lnTo>
                              <a:lnTo>
                                <a:pt x="1966620" y="2281822"/>
                              </a:lnTo>
                              <a:lnTo>
                                <a:pt x="1972649" y="2284339"/>
                              </a:lnTo>
                              <a:lnTo>
                                <a:pt x="1978044" y="2287799"/>
                              </a:lnTo>
                              <a:lnTo>
                                <a:pt x="1983438" y="2291573"/>
                              </a:lnTo>
                              <a:lnTo>
                                <a:pt x="1988197" y="2296291"/>
                              </a:lnTo>
                              <a:lnTo>
                                <a:pt x="1992640" y="2300695"/>
                              </a:lnTo>
                              <a:lnTo>
                                <a:pt x="1996448" y="2306042"/>
                              </a:lnTo>
                              <a:lnTo>
                                <a:pt x="1999621" y="2311704"/>
                              </a:lnTo>
                              <a:lnTo>
                                <a:pt x="2002794" y="2317366"/>
                              </a:lnTo>
                              <a:lnTo>
                                <a:pt x="2005015" y="2323971"/>
                              </a:lnTo>
                              <a:lnTo>
                                <a:pt x="2006602" y="2330262"/>
                              </a:lnTo>
                              <a:lnTo>
                                <a:pt x="2007871" y="2336867"/>
                              </a:lnTo>
                              <a:lnTo>
                                <a:pt x="2008188" y="2343787"/>
                              </a:lnTo>
                              <a:lnTo>
                                <a:pt x="2007871" y="2350707"/>
                              </a:lnTo>
                              <a:lnTo>
                                <a:pt x="2006602" y="2357312"/>
                              </a:lnTo>
                              <a:lnTo>
                                <a:pt x="2005015" y="2363603"/>
                              </a:lnTo>
                              <a:lnTo>
                                <a:pt x="2002794" y="2370208"/>
                              </a:lnTo>
                              <a:lnTo>
                                <a:pt x="1999621" y="2375870"/>
                              </a:lnTo>
                              <a:lnTo>
                                <a:pt x="1996448" y="2381532"/>
                              </a:lnTo>
                              <a:lnTo>
                                <a:pt x="1992640" y="2386879"/>
                              </a:lnTo>
                              <a:lnTo>
                                <a:pt x="1988197" y="2391283"/>
                              </a:lnTo>
                              <a:lnTo>
                                <a:pt x="1983438" y="2395686"/>
                              </a:lnTo>
                              <a:lnTo>
                                <a:pt x="1978044" y="2399775"/>
                              </a:lnTo>
                              <a:lnTo>
                                <a:pt x="1972649" y="2402921"/>
                              </a:lnTo>
                              <a:lnTo>
                                <a:pt x="1966620" y="2406066"/>
                              </a:lnTo>
                              <a:lnTo>
                                <a:pt x="1960274" y="2408268"/>
                              </a:lnTo>
                              <a:lnTo>
                                <a:pt x="1953928" y="2409841"/>
                              </a:lnTo>
                              <a:lnTo>
                                <a:pt x="1946947" y="2411099"/>
                              </a:lnTo>
                              <a:lnTo>
                                <a:pt x="1940284" y="2411413"/>
                              </a:lnTo>
                              <a:lnTo>
                                <a:pt x="477479" y="2411413"/>
                              </a:lnTo>
                              <a:lnTo>
                                <a:pt x="470498" y="2411099"/>
                              </a:lnTo>
                              <a:lnTo>
                                <a:pt x="464152" y="2409841"/>
                              </a:lnTo>
                              <a:lnTo>
                                <a:pt x="457171" y="2408268"/>
                              </a:lnTo>
                              <a:lnTo>
                                <a:pt x="451142" y="2406066"/>
                              </a:lnTo>
                              <a:lnTo>
                                <a:pt x="445431" y="2402921"/>
                              </a:lnTo>
                              <a:lnTo>
                                <a:pt x="439402" y="2399775"/>
                              </a:lnTo>
                              <a:lnTo>
                                <a:pt x="434325" y="2395686"/>
                              </a:lnTo>
                              <a:lnTo>
                                <a:pt x="429565" y="2391283"/>
                              </a:lnTo>
                              <a:lnTo>
                                <a:pt x="425123" y="2386879"/>
                              </a:lnTo>
                              <a:lnTo>
                                <a:pt x="421315" y="2381532"/>
                              </a:lnTo>
                              <a:lnTo>
                                <a:pt x="417825" y="2375870"/>
                              </a:lnTo>
                              <a:lnTo>
                                <a:pt x="414969" y="2370208"/>
                              </a:lnTo>
                              <a:lnTo>
                                <a:pt x="412748" y="2363603"/>
                              </a:lnTo>
                              <a:lnTo>
                                <a:pt x="410844" y="2357312"/>
                              </a:lnTo>
                              <a:lnTo>
                                <a:pt x="409575" y="2350707"/>
                              </a:lnTo>
                              <a:lnTo>
                                <a:pt x="409575" y="2343787"/>
                              </a:lnTo>
                              <a:lnTo>
                                <a:pt x="409575" y="2336867"/>
                              </a:lnTo>
                              <a:lnTo>
                                <a:pt x="410844" y="2330262"/>
                              </a:lnTo>
                              <a:lnTo>
                                <a:pt x="412748" y="2323971"/>
                              </a:lnTo>
                              <a:lnTo>
                                <a:pt x="414969" y="2317366"/>
                              </a:lnTo>
                              <a:lnTo>
                                <a:pt x="417825" y="2311704"/>
                              </a:lnTo>
                              <a:lnTo>
                                <a:pt x="421315" y="2306042"/>
                              </a:lnTo>
                              <a:lnTo>
                                <a:pt x="425123" y="2300695"/>
                              </a:lnTo>
                              <a:lnTo>
                                <a:pt x="429565" y="2296291"/>
                              </a:lnTo>
                              <a:lnTo>
                                <a:pt x="434325" y="2291573"/>
                              </a:lnTo>
                              <a:lnTo>
                                <a:pt x="439402" y="2287799"/>
                              </a:lnTo>
                              <a:lnTo>
                                <a:pt x="445431" y="2284339"/>
                              </a:lnTo>
                              <a:lnTo>
                                <a:pt x="451142" y="2281822"/>
                              </a:lnTo>
                              <a:lnTo>
                                <a:pt x="457171" y="2279621"/>
                              </a:lnTo>
                              <a:lnTo>
                                <a:pt x="464152" y="2277733"/>
                              </a:lnTo>
                              <a:lnTo>
                                <a:pt x="470498" y="2276790"/>
                              </a:lnTo>
                              <a:lnTo>
                                <a:pt x="477479" y="2276475"/>
                              </a:lnTo>
                              <a:close/>
                              <a:moveTo>
                                <a:pt x="477479" y="1976437"/>
                              </a:moveTo>
                              <a:lnTo>
                                <a:pt x="1940284" y="1976437"/>
                              </a:lnTo>
                              <a:lnTo>
                                <a:pt x="1946947" y="1977068"/>
                              </a:lnTo>
                              <a:lnTo>
                                <a:pt x="1953928" y="1977698"/>
                              </a:lnTo>
                              <a:lnTo>
                                <a:pt x="1960274" y="1979590"/>
                              </a:lnTo>
                              <a:lnTo>
                                <a:pt x="1966620" y="1981797"/>
                              </a:lnTo>
                              <a:lnTo>
                                <a:pt x="1972649" y="1984634"/>
                              </a:lnTo>
                              <a:lnTo>
                                <a:pt x="1978044" y="1988102"/>
                              </a:lnTo>
                              <a:lnTo>
                                <a:pt x="1983438" y="1991886"/>
                              </a:lnTo>
                              <a:lnTo>
                                <a:pt x="1988197" y="1996300"/>
                              </a:lnTo>
                              <a:lnTo>
                                <a:pt x="1992640" y="2001029"/>
                              </a:lnTo>
                              <a:lnTo>
                                <a:pt x="1996448" y="2006073"/>
                              </a:lnTo>
                              <a:lnTo>
                                <a:pt x="1999621" y="2011748"/>
                              </a:lnTo>
                              <a:lnTo>
                                <a:pt x="2002794" y="2017738"/>
                              </a:lnTo>
                              <a:lnTo>
                                <a:pt x="2005015" y="2024044"/>
                              </a:lnTo>
                              <a:lnTo>
                                <a:pt x="2006602" y="2030665"/>
                              </a:lnTo>
                              <a:lnTo>
                                <a:pt x="2007871" y="2036970"/>
                              </a:lnTo>
                              <a:lnTo>
                                <a:pt x="2008188" y="2043906"/>
                              </a:lnTo>
                              <a:lnTo>
                                <a:pt x="2007871" y="2051158"/>
                              </a:lnTo>
                              <a:lnTo>
                                <a:pt x="2006602" y="2057463"/>
                              </a:lnTo>
                              <a:lnTo>
                                <a:pt x="2005015" y="2064084"/>
                              </a:lnTo>
                              <a:lnTo>
                                <a:pt x="2002794" y="2070389"/>
                              </a:lnTo>
                              <a:lnTo>
                                <a:pt x="1999621" y="2076064"/>
                              </a:lnTo>
                              <a:lnTo>
                                <a:pt x="1996448" y="2081739"/>
                              </a:lnTo>
                              <a:lnTo>
                                <a:pt x="1992640" y="2087099"/>
                              </a:lnTo>
                              <a:lnTo>
                                <a:pt x="1988197" y="2091513"/>
                              </a:lnTo>
                              <a:lnTo>
                                <a:pt x="1983438" y="2096242"/>
                              </a:lnTo>
                              <a:lnTo>
                                <a:pt x="1978044" y="2100025"/>
                              </a:lnTo>
                              <a:lnTo>
                                <a:pt x="1972649" y="2103493"/>
                              </a:lnTo>
                              <a:lnTo>
                                <a:pt x="1966620" y="2106016"/>
                              </a:lnTo>
                              <a:lnTo>
                                <a:pt x="1960274" y="2108538"/>
                              </a:lnTo>
                              <a:lnTo>
                                <a:pt x="1953928" y="2110429"/>
                              </a:lnTo>
                              <a:lnTo>
                                <a:pt x="1946947" y="2111060"/>
                              </a:lnTo>
                              <a:lnTo>
                                <a:pt x="1940284" y="2111375"/>
                              </a:lnTo>
                              <a:lnTo>
                                <a:pt x="477479" y="2111375"/>
                              </a:lnTo>
                              <a:lnTo>
                                <a:pt x="470498" y="2111060"/>
                              </a:lnTo>
                              <a:lnTo>
                                <a:pt x="464152" y="2110429"/>
                              </a:lnTo>
                              <a:lnTo>
                                <a:pt x="457171" y="2108538"/>
                              </a:lnTo>
                              <a:lnTo>
                                <a:pt x="451142" y="2106016"/>
                              </a:lnTo>
                              <a:lnTo>
                                <a:pt x="445431" y="2103493"/>
                              </a:lnTo>
                              <a:lnTo>
                                <a:pt x="439402" y="2100025"/>
                              </a:lnTo>
                              <a:lnTo>
                                <a:pt x="434325" y="2096242"/>
                              </a:lnTo>
                              <a:lnTo>
                                <a:pt x="429565" y="2091513"/>
                              </a:lnTo>
                              <a:lnTo>
                                <a:pt x="425123" y="2087099"/>
                              </a:lnTo>
                              <a:lnTo>
                                <a:pt x="421315" y="2081739"/>
                              </a:lnTo>
                              <a:lnTo>
                                <a:pt x="417825" y="2076064"/>
                              </a:lnTo>
                              <a:lnTo>
                                <a:pt x="414969" y="2070389"/>
                              </a:lnTo>
                              <a:lnTo>
                                <a:pt x="412748" y="2064084"/>
                              </a:lnTo>
                              <a:lnTo>
                                <a:pt x="410844" y="2057463"/>
                              </a:lnTo>
                              <a:lnTo>
                                <a:pt x="409575" y="2051158"/>
                              </a:lnTo>
                              <a:lnTo>
                                <a:pt x="409575" y="2043906"/>
                              </a:lnTo>
                              <a:lnTo>
                                <a:pt x="409575" y="2036970"/>
                              </a:lnTo>
                              <a:lnTo>
                                <a:pt x="410844" y="2030665"/>
                              </a:lnTo>
                              <a:lnTo>
                                <a:pt x="412748" y="2024044"/>
                              </a:lnTo>
                              <a:lnTo>
                                <a:pt x="414969" y="2017738"/>
                              </a:lnTo>
                              <a:lnTo>
                                <a:pt x="417825" y="2011748"/>
                              </a:lnTo>
                              <a:lnTo>
                                <a:pt x="421315" y="2006073"/>
                              </a:lnTo>
                              <a:lnTo>
                                <a:pt x="425123" y="2001029"/>
                              </a:lnTo>
                              <a:lnTo>
                                <a:pt x="429565" y="1996300"/>
                              </a:lnTo>
                              <a:lnTo>
                                <a:pt x="434325" y="1991886"/>
                              </a:lnTo>
                              <a:lnTo>
                                <a:pt x="439402" y="1988102"/>
                              </a:lnTo>
                              <a:lnTo>
                                <a:pt x="445431" y="1984634"/>
                              </a:lnTo>
                              <a:lnTo>
                                <a:pt x="451142" y="1981797"/>
                              </a:lnTo>
                              <a:lnTo>
                                <a:pt x="457171" y="1979590"/>
                              </a:lnTo>
                              <a:lnTo>
                                <a:pt x="464152" y="1977698"/>
                              </a:lnTo>
                              <a:lnTo>
                                <a:pt x="470498" y="1977068"/>
                              </a:lnTo>
                              <a:lnTo>
                                <a:pt x="477479" y="1976437"/>
                              </a:lnTo>
                              <a:close/>
                              <a:moveTo>
                                <a:pt x="477479" y="1676400"/>
                              </a:moveTo>
                              <a:lnTo>
                                <a:pt x="1940284" y="1676400"/>
                              </a:lnTo>
                              <a:lnTo>
                                <a:pt x="1946947" y="1676715"/>
                              </a:lnTo>
                              <a:lnTo>
                                <a:pt x="1953928" y="1677973"/>
                              </a:lnTo>
                              <a:lnTo>
                                <a:pt x="1960274" y="1679231"/>
                              </a:lnTo>
                              <a:lnTo>
                                <a:pt x="1966620" y="1681747"/>
                              </a:lnTo>
                              <a:lnTo>
                                <a:pt x="1972649" y="1684578"/>
                              </a:lnTo>
                              <a:lnTo>
                                <a:pt x="1978044" y="1688038"/>
                              </a:lnTo>
                              <a:lnTo>
                                <a:pt x="1983438" y="1691813"/>
                              </a:lnTo>
                              <a:lnTo>
                                <a:pt x="1988197" y="1695902"/>
                              </a:lnTo>
                              <a:lnTo>
                                <a:pt x="1992640" y="1700934"/>
                              </a:lnTo>
                              <a:lnTo>
                                <a:pt x="1996448" y="1706282"/>
                              </a:lnTo>
                              <a:lnTo>
                                <a:pt x="1999621" y="1711629"/>
                              </a:lnTo>
                              <a:lnTo>
                                <a:pt x="2002794" y="1717605"/>
                              </a:lnTo>
                              <a:lnTo>
                                <a:pt x="2005015" y="1723581"/>
                              </a:lnTo>
                              <a:lnTo>
                                <a:pt x="2006602" y="1730187"/>
                              </a:lnTo>
                              <a:lnTo>
                                <a:pt x="2007871" y="1736792"/>
                              </a:lnTo>
                              <a:lnTo>
                                <a:pt x="2008188" y="1743712"/>
                              </a:lnTo>
                              <a:lnTo>
                                <a:pt x="2007871" y="1750632"/>
                              </a:lnTo>
                              <a:lnTo>
                                <a:pt x="2006602" y="1757552"/>
                              </a:lnTo>
                              <a:lnTo>
                                <a:pt x="2005015" y="1763843"/>
                              </a:lnTo>
                              <a:lnTo>
                                <a:pt x="2002794" y="1769819"/>
                              </a:lnTo>
                              <a:lnTo>
                                <a:pt x="1999621" y="1776110"/>
                              </a:lnTo>
                              <a:lnTo>
                                <a:pt x="1996448" y="1781771"/>
                              </a:lnTo>
                              <a:lnTo>
                                <a:pt x="1992640" y="1786490"/>
                              </a:lnTo>
                              <a:lnTo>
                                <a:pt x="1988197" y="1791522"/>
                              </a:lnTo>
                              <a:lnTo>
                                <a:pt x="1983438" y="1795611"/>
                              </a:lnTo>
                              <a:lnTo>
                                <a:pt x="1978044" y="1799700"/>
                              </a:lnTo>
                              <a:lnTo>
                                <a:pt x="1972649" y="1803160"/>
                              </a:lnTo>
                              <a:lnTo>
                                <a:pt x="1966620" y="1805991"/>
                              </a:lnTo>
                              <a:lnTo>
                                <a:pt x="1960274" y="1808193"/>
                              </a:lnTo>
                              <a:lnTo>
                                <a:pt x="1953928" y="1809766"/>
                              </a:lnTo>
                              <a:lnTo>
                                <a:pt x="1946947" y="1810709"/>
                              </a:lnTo>
                              <a:lnTo>
                                <a:pt x="1940284" y="1811338"/>
                              </a:lnTo>
                              <a:lnTo>
                                <a:pt x="477479" y="1811338"/>
                              </a:lnTo>
                              <a:lnTo>
                                <a:pt x="470498" y="1810709"/>
                              </a:lnTo>
                              <a:lnTo>
                                <a:pt x="464152" y="1809766"/>
                              </a:lnTo>
                              <a:lnTo>
                                <a:pt x="457171" y="1808193"/>
                              </a:lnTo>
                              <a:lnTo>
                                <a:pt x="451142" y="1805991"/>
                              </a:lnTo>
                              <a:lnTo>
                                <a:pt x="445431" y="1803160"/>
                              </a:lnTo>
                              <a:lnTo>
                                <a:pt x="439402" y="1799700"/>
                              </a:lnTo>
                              <a:lnTo>
                                <a:pt x="434325" y="1795611"/>
                              </a:lnTo>
                              <a:lnTo>
                                <a:pt x="429565" y="1791522"/>
                              </a:lnTo>
                              <a:lnTo>
                                <a:pt x="425123" y="1786490"/>
                              </a:lnTo>
                              <a:lnTo>
                                <a:pt x="421315" y="1781771"/>
                              </a:lnTo>
                              <a:lnTo>
                                <a:pt x="417825" y="1776110"/>
                              </a:lnTo>
                              <a:lnTo>
                                <a:pt x="414969" y="1769819"/>
                              </a:lnTo>
                              <a:lnTo>
                                <a:pt x="412748" y="1763843"/>
                              </a:lnTo>
                              <a:lnTo>
                                <a:pt x="410844" y="1757552"/>
                              </a:lnTo>
                              <a:lnTo>
                                <a:pt x="409575" y="1750632"/>
                              </a:lnTo>
                              <a:lnTo>
                                <a:pt x="409575" y="1743712"/>
                              </a:lnTo>
                              <a:lnTo>
                                <a:pt x="409575" y="1736792"/>
                              </a:lnTo>
                              <a:lnTo>
                                <a:pt x="410844" y="1730187"/>
                              </a:lnTo>
                              <a:lnTo>
                                <a:pt x="412748" y="1723581"/>
                              </a:lnTo>
                              <a:lnTo>
                                <a:pt x="414969" y="1717605"/>
                              </a:lnTo>
                              <a:lnTo>
                                <a:pt x="417825" y="1711629"/>
                              </a:lnTo>
                              <a:lnTo>
                                <a:pt x="421315" y="1706282"/>
                              </a:lnTo>
                              <a:lnTo>
                                <a:pt x="425123" y="1700934"/>
                              </a:lnTo>
                              <a:lnTo>
                                <a:pt x="429565" y="1695902"/>
                              </a:lnTo>
                              <a:lnTo>
                                <a:pt x="434325" y="1691813"/>
                              </a:lnTo>
                              <a:lnTo>
                                <a:pt x="439402" y="1688038"/>
                              </a:lnTo>
                              <a:lnTo>
                                <a:pt x="445431" y="1684578"/>
                              </a:lnTo>
                              <a:lnTo>
                                <a:pt x="451142" y="1681747"/>
                              </a:lnTo>
                              <a:lnTo>
                                <a:pt x="457171" y="1679231"/>
                              </a:lnTo>
                              <a:lnTo>
                                <a:pt x="464152" y="1677973"/>
                              </a:lnTo>
                              <a:lnTo>
                                <a:pt x="470498" y="1676715"/>
                              </a:lnTo>
                              <a:lnTo>
                                <a:pt x="477479" y="1676400"/>
                              </a:lnTo>
                              <a:close/>
                              <a:moveTo>
                                <a:pt x="477325" y="1376362"/>
                              </a:moveTo>
                              <a:lnTo>
                                <a:pt x="783466" y="1376362"/>
                              </a:lnTo>
                              <a:lnTo>
                                <a:pt x="790431" y="1376677"/>
                              </a:lnTo>
                              <a:lnTo>
                                <a:pt x="796763" y="1377935"/>
                              </a:lnTo>
                              <a:lnTo>
                                <a:pt x="803411" y="1379508"/>
                              </a:lnTo>
                              <a:lnTo>
                                <a:pt x="809743" y="1381709"/>
                              </a:lnTo>
                              <a:lnTo>
                                <a:pt x="815442" y="1384226"/>
                              </a:lnTo>
                              <a:lnTo>
                                <a:pt x="821457" y="1387686"/>
                              </a:lnTo>
                              <a:lnTo>
                                <a:pt x="826522" y="1392089"/>
                              </a:lnTo>
                              <a:lnTo>
                                <a:pt x="831271" y="1396178"/>
                              </a:lnTo>
                              <a:lnTo>
                                <a:pt x="835703" y="1401211"/>
                              </a:lnTo>
                              <a:lnTo>
                                <a:pt x="839503" y="1405929"/>
                              </a:lnTo>
                              <a:lnTo>
                                <a:pt x="842985" y="1411591"/>
                              </a:lnTo>
                              <a:lnTo>
                                <a:pt x="845834" y="1417882"/>
                              </a:lnTo>
                              <a:lnTo>
                                <a:pt x="848050" y="1423858"/>
                              </a:lnTo>
                              <a:lnTo>
                                <a:pt x="849950" y="1430149"/>
                              </a:lnTo>
                              <a:lnTo>
                                <a:pt x="850583" y="1437069"/>
                              </a:lnTo>
                              <a:lnTo>
                                <a:pt x="850900" y="1443989"/>
                              </a:lnTo>
                              <a:lnTo>
                                <a:pt x="850583" y="1450594"/>
                              </a:lnTo>
                              <a:lnTo>
                                <a:pt x="849950" y="1457514"/>
                              </a:lnTo>
                              <a:lnTo>
                                <a:pt x="848050" y="1463805"/>
                              </a:lnTo>
                              <a:lnTo>
                                <a:pt x="845834" y="1470095"/>
                              </a:lnTo>
                              <a:lnTo>
                                <a:pt x="842985" y="1476072"/>
                              </a:lnTo>
                              <a:lnTo>
                                <a:pt x="839503" y="1481419"/>
                              </a:lnTo>
                              <a:lnTo>
                                <a:pt x="835703" y="1486766"/>
                              </a:lnTo>
                              <a:lnTo>
                                <a:pt x="831271" y="1491484"/>
                              </a:lnTo>
                              <a:lnTo>
                                <a:pt x="826522" y="1495888"/>
                              </a:lnTo>
                              <a:lnTo>
                                <a:pt x="821457" y="1499662"/>
                              </a:lnTo>
                              <a:lnTo>
                                <a:pt x="815442" y="1503122"/>
                              </a:lnTo>
                              <a:lnTo>
                                <a:pt x="809743" y="1505953"/>
                              </a:lnTo>
                              <a:lnTo>
                                <a:pt x="803411" y="1508155"/>
                              </a:lnTo>
                              <a:lnTo>
                                <a:pt x="796763" y="1509728"/>
                              </a:lnTo>
                              <a:lnTo>
                                <a:pt x="790431" y="1510986"/>
                              </a:lnTo>
                              <a:lnTo>
                                <a:pt x="783466" y="1511300"/>
                              </a:lnTo>
                              <a:lnTo>
                                <a:pt x="477325" y="1511300"/>
                              </a:lnTo>
                              <a:lnTo>
                                <a:pt x="470360" y="1510986"/>
                              </a:lnTo>
                              <a:lnTo>
                                <a:pt x="464028" y="1509728"/>
                              </a:lnTo>
                              <a:lnTo>
                                <a:pt x="457063" y="1508155"/>
                              </a:lnTo>
                              <a:lnTo>
                                <a:pt x="451048" y="1505953"/>
                              </a:lnTo>
                              <a:lnTo>
                                <a:pt x="445349" y="1503122"/>
                              </a:lnTo>
                              <a:lnTo>
                                <a:pt x="439334" y="1499662"/>
                              </a:lnTo>
                              <a:lnTo>
                                <a:pt x="434269" y="1495888"/>
                              </a:lnTo>
                              <a:lnTo>
                                <a:pt x="429520" y="1491484"/>
                              </a:lnTo>
                              <a:lnTo>
                                <a:pt x="425088" y="1486766"/>
                              </a:lnTo>
                              <a:lnTo>
                                <a:pt x="421289" y="1481419"/>
                              </a:lnTo>
                              <a:lnTo>
                                <a:pt x="417806" y="1476072"/>
                              </a:lnTo>
                              <a:lnTo>
                                <a:pt x="414957" y="1470095"/>
                              </a:lnTo>
                              <a:lnTo>
                                <a:pt x="412741" y="1463805"/>
                              </a:lnTo>
                              <a:lnTo>
                                <a:pt x="410841" y="1457514"/>
                              </a:lnTo>
                              <a:lnTo>
                                <a:pt x="409575" y="1450594"/>
                              </a:lnTo>
                              <a:lnTo>
                                <a:pt x="409575" y="1443989"/>
                              </a:lnTo>
                              <a:lnTo>
                                <a:pt x="409575" y="1437069"/>
                              </a:lnTo>
                              <a:lnTo>
                                <a:pt x="410841" y="1430149"/>
                              </a:lnTo>
                              <a:lnTo>
                                <a:pt x="412741" y="1423858"/>
                              </a:lnTo>
                              <a:lnTo>
                                <a:pt x="414957" y="1417882"/>
                              </a:lnTo>
                              <a:lnTo>
                                <a:pt x="417806" y="1411591"/>
                              </a:lnTo>
                              <a:lnTo>
                                <a:pt x="421289" y="1405929"/>
                              </a:lnTo>
                              <a:lnTo>
                                <a:pt x="425088" y="1401211"/>
                              </a:lnTo>
                              <a:lnTo>
                                <a:pt x="429520" y="1396178"/>
                              </a:lnTo>
                              <a:lnTo>
                                <a:pt x="434269" y="1392089"/>
                              </a:lnTo>
                              <a:lnTo>
                                <a:pt x="439334" y="1387686"/>
                              </a:lnTo>
                              <a:lnTo>
                                <a:pt x="445349" y="1384226"/>
                              </a:lnTo>
                              <a:lnTo>
                                <a:pt x="451048" y="1381709"/>
                              </a:lnTo>
                              <a:lnTo>
                                <a:pt x="457063" y="1379508"/>
                              </a:lnTo>
                              <a:lnTo>
                                <a:pt x="464028" y="1377935"/>
                              </a:lnTo>
                              <a:lnTo>
                                <a:pt x="470360" y="1376677"/>
                              </a:lnTo>
                              <a:lnTo>
                                <a:pt x="477325" y="1376362"/>
                              </a:lnTo>
                              <a:close/>
                              <a:moveTo>
                                <a:pt x="1305682" y="909637"/>
                              </a:moveTo>
                              <a:lnTo>
                                <a:pt x="1307590" y="922668"/>
                              </a:lnTo>
                              <a:lnTo>
                                <a:pt x="1310451" y="941103"/>
                              </a:lnTo>
                              <a:lnTo>
                                <a:pt x="1314901" y="964305"/>
                              </a:lnTo>
                              <a:lnTo>
                                <a:pt x="1319987" y="991956"/>
                              </a:lnTo>
                              <a:lnTo>
                                <a:pt x="1333021" y="1054252"/>
                              </a:lnTo>
                              <a:lnTo>
                                <a:pt x="1347644" y="1121315"/>
                              </a:lnTo>
                              <a:lnTo>
                                <a:pt x="1374665" y="1241138"/>
                              </a:lnTo>
                              <a:lnTo>
                                <a:pt x="1386427" y="1293898"/>
                              </a:lnTo>
                              <a:lnTo>
                                <a:pt x="1430933" y="1032957"/>
                              </a:lnTo>
                              <a:lnTo>
                                <a:pt x="1404865" y="971297"/>
                              </a:lnTo>
                              <a:lnTo>
                                <a:pt x="1447781" y="930614"/>
                              </a:lnTo>
                              <a:lnTo>
                                <a:pt x="1461133" y="930614"/>
                              </a:lnTo>
                              <a:lnTo>
                                <a:pt x="1463994" y="930614"/>
                              </a:lnTo>
                              <a:lnTo>
                                <a:pt x="1477663" y="930614"/>
                              </a:lnTo>
                              <a:lnTo>
                                <a:pt x="1520897" y="971297"/>
                              </a:lnTo>
                              <a:lnTo>
                                <a:pt x="1506909" y="1001809"/>
                              </a:lnTo>
                              <a:lnTo>
                                <a:pt x="1498326" y="1023422"/>
                              </a:lnTo>
                              <a:lnTo>
                                <a:pt x="1495147" y="1030096"/>
                              </a:lnTo>
                              <a:lnTo>
                                <a:pt x="1494512" y="1032957"/>
                              </a:lnTo>
                              <a:lnTo>
                                <a:pt x="1496419" y="1044399"/>
                              </a:lnTo>
                              <a:lnTo>
                                <a:pt x="1501823" y="1073957"/>
                              </a:lnTo>
                              <a:lnTo>
                                <a:pt x="1517082" y="1163904"/>
                              </a:lnTo>
                              <a:lnTo>
                                <a:pt x="1538699" y="1293898"/>
                              </a:lnTo>
                              <a:lnTo>
                                <a:pt x="1551097" y="1241138"/>
                              </a:lnTo>
                              <a:lnTo>
                                <a:pt x="1577482" y="1121315"/>
                              </a:lnTo>
                              <a:lnTo>
                                <a:pt x="1592105" y="1054252"/>
                              </a:lnTo>
                              <a:lnTo>
                                <a:pt x="1605139" y="991956"/>
                              </a:lnTo>
                              <a:lnTo>
                                <a:pt x="1610543" y="964305"/>
                              </a:lnTo>
                              <a:lnTo>
                                <a:pt x="1614676" y="941103"/>
                              </a:lnTo>
                              <a:lnTo>
                                <a:pt x="1618172" y="922668"/>
                              </a:lnTo>
                              <a:lnTo>
                                <a:pt x="1619762" y="909637"/>
                              </a:lnTo>
                              <a:lnTo>
                                <a:pt x="1622623" y="910273"/>
                              </a:lnTo>
                              <a:lnTo>
                                <a:pt x="1627074" y="911544"/>
                              </a:lnTo>
                              <a:lnTo>
                                <a:pt x="1650280" y="918854"/>
                              </a:lnTo>
                              <a:lnTo>
                                <a:pt x="1679844" y="928389"/>
                              </a:lnTo>
                              <a:lnTo>
                                <a:pt x="1713859" y="939831"/>
                              </a:lnTo>
                              <a:lnTo>
                                <a:pt x="1750099" y="952545"/>
                              </a:lnTo>
                              <a:lnTo>
                                <a:pt x="1787928" y="966212"/>
                              </a:lnTo>
                              <a:lnTo>
                                <a:pt x="1806048" y="973522"/>
                              </a:lnTo>
                              <a:lnTo>
                                <a:pt x="1824168" y="980832"/>
                              </a:lnTo>
                              <a:lnTo>
                                <a:pt x="1841334" y="988142"/>
                              </a:lnTo>
                              <a:lnTo>
                                <a:pt x="1857547" y="995452"/>
                              </a:lnTo>
                              <a:lnTo>
                                <a:pt x="1872806" y="1002763"/>
                              </a:lnTo>
                              <a:lnTo>
                                <a:pt x="1886475" y="1009755"/>
                              </a:lnTo>
                              <a:lnTo>
                                <a:pt x="1896966" y="1020561"/>
                              </a:lnTo>
                              <a:lnTo>
                                <a:pt x="1902688" y="1027236"/>
                              </a:lnTo>
                              <a:lnTo>
                                <a:pt x="1908728" y="1034546"/>
                              </a:lnTo>
                              <a:lnTo>
                                <a:pt x="1915086" y="1042810"/>
                              </a:lnTo>
                              <a:lnTo>
                                <a:pt x="1921126" y="1052027"/>
                              </a:lnTo>
                              <a:lnTo>
                                <a:pt x="1927484" y="1062833"/>
                              </a:lnTo>
                              <a:lnTo>
                                <a:pt x="1933842" y="1074593"/>
                              </a:lnTo>
                              <a:lnTo>
                                <a:pt x="1939882" y="1088260"/>
                              </a:lnTo>
                              <a:lnTo>
                                <a:pt x="1945604" y="1103198"/>
                              </a:lnTo>
                              <a:lnTo>
                                <a:pt x="1948147" y="1111780"/>
                              </a:lnTo>
                              <a:lnTo>
                                <a:pt x="1951008" y="1120679"/>
                              </a:lnTo>
                              <a:lnTo>
                                <a:pt x="1953551" y="1129896"/>
                              </a:lnTo>
                              <a:lnTo>
                                <a:pt x="1956412" y="1139431"/>
                              </a:lnTo>
                              <a:lnTo>
                                <a:pt x="1958637" y="1149602"/>
                              </a:lnTo>
                              <a:lnTo>
                                <a:pt x="1960863" y="1160408"/>
                              </a:lnTo>
                              <a:lnTo>
                                <a:pt x="1963088" y="1171532"/>
                              </a:lnTo>
                              <a:lnTo>
                                <a:pt x="1964995" y="1183292"/>
                              </a:lnTo>
                              <a:lnTo>
                                <a:pt x="1966903" y="1195688"/>
                              </a:lnTo>
                              <a:lnTo>
                                <a:pt x="1968492" y="1208719"/>
                              </a:lnTo>
                              <a:lnTo>
                                <a:pt x="1970082" y="1222386"/>
                              </a:lnTo>
                              <a:lnTo>
                                <a:pt x="1971353" y="1236688"/>
                              </a:lnTo>
                              <a:lnTo>
                                <a:pt x="1971989" y="1247177"/>
                              </a:lnTo>
                              <a:lnTo>
                                <a:pt x="1972307" y="1266883"/>
                              </a:lnTo>
                              <a:lnTo>
                                <a:pt x="1973260" y="1326953"/>
                              </a:lnTo>
                              <a:lnTo>
                                <a:pt x="1974850" y="1481738"/>
                              </a:lnTo>
                              <a:lnTo>
                                <a:pt x="1951644" y="1484281"/>
                              </a:lnTo>
                              <a:lnTo>
                                <a:pt x="1929073" y="1487459"/>
                              </a:lnTo>
                              <a:lnTo>
                                <a:pt x="1906503" y="1489684"/>
                              </a:lnTo>
                              <a:lnTo>
                                <a:pt x="1883614" y="1491909"/>
                              </a:lnTo>
                              <a:lnTo>
                                <a:pt x="1836884" y="1495723"/>
                              </a:lnTo>
                              <a:lnTo>
                                <a:pt x="1786974" y="1499537"/>
                              </a:lnTo>
                              <a:lnTo>
                                <a:pt x="1786339" y="1378760"/>
                              </a:lnTo>
                              <a:lnTo>
                                <a:pt x="1786339" y="1291991"/>
                              </a:lnTo>
                              <a:lnTo>
                                <a:pt x="1786021" y="1285953"/>
                              </a:lnTo>
                              <a:lnTo>
                                <a:pt x="1785385" y="1279914"/>
                              </a:lnTo>
                              <a:lnTo>
                                <a:pt x="1784431" y="1268472"/>
                              </a:lnTo>
                              <a:lnTo>
                                <a:pt x="1782524" y="1257665"/>
                              </a:lnTo>
                              <a:lnTo>
                                <a:pt x="1779663" y="1247813"/>
                              </a:lnTo>
                              <a:lnTo>
                                <a:pt x="1776166" y="1238595"/>
                              </a:lnTo>
                              <a:lnTo>
                                <a:pt x="1772351" y="1229696"/>
                              </a:lnTo>
                              <a:lnTo>
                                <a:pt x="1768536" y="1221115"/>
                              </a:lnTo>
                              <a:lnTo>
                                <a:pt x="1764404" y="1213486"/>
                              </a:lnTo>
                              <a:lnTo>
                                <a:pt x="1764404" y="1504622"/>
                              </a:lnTo>
                              <a:lnTo>
                                <a:pt x="1729118" y="1506847"/>
                              </a:lnTo>
                              <a:lnTo>
                                <a:pt x="1692878" y="1508754"/>
                              </a:lnTo>
                              <a:lnTo>
                                <a:pt x="1655366" y="1510343"/>
                              </a:lnTo>
                              <a:lnTo>
                                <a:pt x="1616583" y="1511933"/>
                              </a:lnTo>
                              <a:lnTo>
                                <a:pt x="1577800" y="1512886"/>
                              </a:lnTo>
                              <a:lnTo>
                                <a:pt x="1538699" y="1513840"/>
                              </a:lnTo>
                              <a:lnTo>
                                <a:pt x="1500552" y="1514157"/>
                              </a:lnTo>
                              <a:lnTo>
                                <a:pt x="1462722" y="1514475"/>
                              </a:lnTo>
                              <a:lnTo>
                                <a:pt x="1424575" y="1514157"/>
                              </a:lnTo>
                              <a:lnTo>
                                <a:pt x="1386110" y="1513840"/>
                              </a:lnTo>
                              <a:lnTo>
                                <a:pt x="1346691" y="1512886"/>
                              </a:lnTo>
                              <a:lnTo>
                                <a:pt x="1307590" y="1511933"/>
                              </a:lnTo>
                              <a:lnTo>
                                <a:pt x="1268489" y="1510343"/>
                              </a:lnTo>
                              <a:lnTo>
                                <a:pt x="1230659" y="1508754"/>
                              </a:lnTo>
                              <a:lnTo>
                                <a:pt x="1193783" y="1506847"/>
                              </a:lnTo>
                              <a:lnTo>
                                <a:pt x="1158815" y="1504622"/>
                              </a:lnTo>
                              <a:lnTo>
                                <a:pt x="1158815" y="1213486"/>
                              </a:lnTo>
                              <a:lnTo>
                                <a:pt x="1155000" y="1222068"/>
                              </a:lnTo>
                              <a:lnTo>
                                <a:pt x="1150867" y="1230967"/>
                              </a:lnTo>
                              <a:lnTo>
                                <a:pt x="1146735" y="1240185"/>
                              </a:lnTo>
                              <a:lnTo>
                                <a:pt x="1142284" y="1250037"/>
                              </a:lnTo>
                              <a:lnTo>
                                <a:pt x="1138469" y="1260208"/>
                              </a:lnTo>
                              <a:lnTo>
                                <a:pt x="1137198" y="1265611"/>
                              </a:lnTo>
                              <a:lnTo>
                                <a:pt x="1135608" y="1271014"/>
                              </a:lnTo>
                              <a:lnTo>
                                <a:pt x="1134337" y="1276735"/>
                              </a:lnTo>
                              <a:lnTo>
                                <a:pt x="1133701" y="1282774"/>
                              </a:lnTo>
                              <a:lnTo>
                                <a:pt x="1133065" y="1289131"/>
                              </a:lnTo>
                              <a:lnTo>
                                <a:pt x="1132747" y="1295170"/>
                              </a:lnTo>
                              <a:lnTo>
                                <a:pt x="1132429" y="1381303"/>
                              </a:lnTo>
                              <a:lnTo>
                                <a:pt x="1131794" y="1502715"/>
                              </a:lnTo>
                              <a:lnTo>
                                <a:pt x="1106680" y="1500808"/>
                              </a:lnTo>
                              <a:lnTo>
                                <a:pt x="1083156" y="1498584"/>
                              </a:lnTo>
                              <a:lnTo>
                                <a:pt x="1060585" y="1495723"/>
                              </a:lnTo>
                              <a:lnTo>
                                <a:pt x="1038651" y="1493180"/>
                              </a:lnTo>
                              <a:lnTo>
                                <a:pt x="995417" y="1487777"/>
                              </a:lnTo>
                              <a:lnTo>
                                <a:pt x="950912" y="1481738"/>
                              </a:lnTo>
                              <a:lnTo>
                                <a:pt x="952183" y="1326953"/>
                              </a:lnTo>
                              <a:lnTo>
                                <a:pt x="952819" y="1266883"/>
                              </a:lnTo>
                              <a:lnTo>
                                <a:pt x="953455" y="1247177"/>
                              </a:lnTo>
                              <a:lnTo>
                                <a:pt x="954091" y="1236688"/>
                              </a:lnTo>
                              <a:lnTo>
                                <a:pt x="955044" y="1222386"/>
                              </a:lnTo>
                              <a:lnTo>
                                <a:pt x="956634" y="1208719"/>
                              </a:lnTo>
                              <a:lnTo>
                                <a:pt x="958223" y="1195688"/>
                              </a:lnTo>
                              <a:lnTo>
                                <a:pt x="960131" y="1183292"/>
                              </a:lnTo>
                              <a:lnTo>
                                <a:pt x="962038" y="1171532"/>
                              </a:lnTo>
                              <a:lnTo>
                                <a:pt x="964263" y="1160408"/>
                              </a:lnTo>
                              <a:lnTo>
                                <a:pt x="966489" y="1149602"/>
                              </a:lnTo>
                              <a:lnTo>
                                <a:pt x="969032" y="1139431"/>
                              </a:lnTo>
                              <a:lnTo>
                                <a:pt x="971575" y="1129896"/>
                              </a:lnTo>
                              <a:lnTo>
                                <a:pt x="974118" y="1120679"/>
                              </a:lnTo>
                              <a:lnTo>
                                <a:pt x="976979" y="1111780"/>
                              </a:lnTo>
                              <a:lnTo>
                                <a:pt x="979522" y="1103198"/>
                              </a:lnTo>
                              <a:lnTo>
                                <a:pt x="985244" y="1088260"/>
                              </a:lnTo>
                              <a:lnTo>
                                <a:pt x="991602" y="1074593"/>
                              </a:lnTo>
                              <a:lnTo>
                                <a:pt x="997960" y="1062833"/>
                              </a:lnTo>
                              <a:lnTo>
                                <a:pt x="1004000" y="1052027"/>
                              </a:lnTo>
                              <a:lnTo>
                                <a:pt x="1010358" y="1042810"/>
                              </a:lnTo>
                              <a:lnTo>
                                <a:pt x="1016398" y="1034546"/>
                              </a:lnTo>
                              <a:lnTo>
                                <a:pt x="1022438" y="1027236"/>
                              </a:lnTo>
                              <a:lnTo>
                                <a:pt x="1028160" y="1020561"/>
                              </a:lnTo>
                              <a:lnTo>
                                <a:pt x="1038651" y="1009755"/>
                              </a:lnTo>
                              <a:lnTo>
                                <a:pt x="1052320" y="1002763"/>
                              </a:lnTo>
                              <a:lnTo>
                                <a:pt x="1067261" y="995452"/>
                              </a:lnTo>
                              <a:lnTo>
                                <a:pt x="1083792" y="988142"/>
                              </a:lnTo>
                              <a:lnTo>
                                <a:pt x="1100958" y="980832"/>
                              </a:lnTo>
                              <a:lnTo>
                                <a:pt x="1119078" y="973522"/>
                              </a:lnTo>
                              <a:lnTo>
                                <a:pt x="1137516" y="966212"/>
                              </a:lnTo>
                              <a:lnTo>
                                <a:pt x="1174709" y="952545"/>
                              </a:lnTo>
                              <a:lnTo>
                                <a:pt x="1211268" y="939831"/>
                              </a:lnTo>
                              <a:lnTo>
                                <a:pt x="1245282" y="928389"/>
                              </a:lnTo>
                              <a:lnTo>
                                <a:pt x="1274847" y="918854"/>
                              </a:lnTo>
                              <a:lnTo>
                                <a:pt x="1298371" y="911544"/>
                              </a:lnTo>
                              <a:lnTo>
                                <a:pt x="1302821" y="910273"/>
                              </a:lnTo>
                              <a:lnTo>
                                <a:pt x="1305682" y="909637"/>
                              </a:lnTo>
                              <a:close/>
                              <a:moveTo>
                                <a:pt x="1453656" y="261937"/>
                              </a:moveTo>
                              <a:lnTo>
                                <a:pt x="1465744" y="261937"/>
                              </a:lnTo>
                              <a:lnTo>
                                <a:pt x="1477831" y="261937"/>
                              </a:lnTo>
                              <a:lnTo>
                                <a:pt x="1489600" y="263208"/>
                              </a:lnTo>
                              <a:lnTo>
                                <a:pt x="1501052" y="264798"/>
                              </a:lnTo>
                              <a:lnTo>
                                <a:pt x="1512185" y="267022"/>
                              </a:lnTo>
                              <a:lnTo>
                                <a:pt x="1523318" y="269565"/>
                              </a:lnTo>
                              <a:lnTo>
                                <a:pt x="1534133" y="273061"/>
                              </a:lnTo>
                              <a:lnTo>
                                <a:pt x="1544311" y="276875"/>
                              </a:lnTo>
                              <a:lnTo>
                                <a:pt x="1554490" y="281643"/>
                              </a:lnTo>
                              <a:lnTo>
                                <a:pt x="1564033" y="286410"/>
                              </a:lnTo>
                              <a:lnTo>
                                <a:pt x="1573575" y="291813"/>
                              </a:lnTo>
                              <a:lnTo>
                                <a:pt x="1582800" y="298170"/>
                              </a:lnTo>
                              <a:lnTo>
                                <a:pt x="1591388" y="304526"/>
                              </a:lnTo>
                              <a:lnTo>
                                <a:pt x="1599977" y="311519"/>
                              </a:lnTo>
                              <a:lnTo>
                                <a:pt x="1607929" y="319147"/>
                              </a:lnTo>
                              <a:lnTo>
                                <a:pt x="1615563" y="326775"/>
                              </a:lnTo>
                              <a:lnTo>
                                <a:pt x="1623197" y="335038"/>
                              </a:lnTo>
                              <a:lnTo>
                                <a:pt x="1630195" y="343937"/>
                              </a:lnTo>
                              <a:lnTo>
                                <a:pt x="1637193" y="352837"/>
                              </a:lnTo>
                              <a:lnTo>
                                <a:pt x="1643237" y="362372"/>
                              </a:lnTo>
                              <a:lnTo>
                                <a:pt x="1649280" y="372224"/>
                              </a:lnTo>
                              <a:lnTo>
                                <a:pt x="1654688" y="382713"/>
                              </a:lnTo>
                              <a:lnTo>
                                <a:pt x="1660095" y="392883"/>
                              </a:lnTo>
                              <a:lnTo>
                                <a:pt x="1664867" y="404007"/>
                              </a:lnTo>
                              <a:lnTo>
                                <a:pt x="1669320" y="415131"/>
                              </a:lnTo>
                              <a:lnTo>
                                <a:pt x="1673137" y="426573"/>
                              </a:lnTo>
                              <a:lnTo>
                                <a:pt x="1676636" y="438333"/>
                              </a:lnTo>
                              <a:lnTo>
                                <a:pt x="1679817" y="450411"/>
                              </a:lnTo>
                              <a:lnTo>
                                <a:pt x="1682361" y="462806"/>
                              </a:lnTo>
                              <a:lnTo>
                                <a:pt x="1684588" y="474884"/>
                              </a:lnTo>
                              <a:lnTo>
                                <a:pt x="1686497" y="487915"/>
                              </a:lnTo>
                              <a:lnTo>
                                <a:pt x="1687769" y="500628"/>
                              </a:lnTo>
                              <a:lnTo>
                                <a:pt x="1688405" y="513659"/>
                              </a:lnTo>
                              <a:lnTo>
                                <a:pt x="1694767" y="516202"/>
                              </a:lnTo>
                              <a:lnTo>
                                <a:pt x="1700492" y="519698"/>
                              </a:lnTo>
                              <a:lnTo>
                                <a:pt x="1702719" y="521605"/>
                              </a:lnTo>
                              <a:lnTo>
                                <a:pt x="1705264" y="523512"/>
                              </a:lnTo>
                              <a:lnTo>
                                <a:pt x="1707808" y="525736"/>
                              </a:lnTo>
                              <a:lnTo>
                                <a:pt x="1709717" y="528279"/>
                              </a:lnTo>
                              <a:lnTo>
                                <a:pt x="1711625" y="531140"/>
                              </a:lnTo>
                              <a:lnTo>
                                <a:pt x="1713534" y="534000"/>
                              </a:lnTo>
                              <a:lnTo>
                                <a:pt x="1714806" y="536860"/>
                              </a:lnTo>
                              <a:lnTo>
                                <a:pt x="1716397" y="540357"/>
                              </a:lnTo>
                              <a:lnTo>
                                <a:pt x="1717669" y="543853"/>
                              </a:lnTo>
                              <a:lnTo>
                                <a:pt x="1718623" y="547667"/>
                              </a:lnTo>
                              <a:lnTo>
                                <a:pt x="1719578" y="551799"/>
                              </a:lnTo>
                              <a:lnTo>
                                <a:pt x="1719896" y="556248"/>
                              </a:lnTo>
                              <a:lnTo>
                                <a:pt x="1720850" y="562923"/>
                              </a:lnTo>
                              <a:lnTo>
                                <a:pt x="1720850" y="570233"/>
                              </a:lnTo>
                              <a:lnTo>
                                <a:pt x="1719896" y="577543"/>
                              </a:lnTo>
                              <a:lnTo>
                                <a:pt x="1719260" y="585171"/>
                              </a:lnTo>
                              <a:lnTo>
                                <a:pt x="1717669" y="592481"/>
                              </a:lnTo>
                              <a:lnTo>
                                <a:pt x="1715442" y="599791"/>
                              </a:lnTo>
                              <a:lnTo>
                                <a:pt x="1712898" y="607101"/>
                              </a:lnTo>
                              <a:lnTo>
                                <a:pt x="1710035" y="614411"/>
                              </a:lnTo>
                              <a:lnTo>
                                <a:pt x="1706854" y="620768"/>
                              </a:lnTo>
                              <a:lnTo>
                                <a:pt x="1703037" y="627442"/>
                              </a:lnTo>
                              <a:lnTo>
                                <a:pt x="1699220" y="633481"/>
                              </a:lnTo>
                              <a:lnTo>
                                <a:pt x="1694767" y="639202"/>
                              </a:lnTo>
                              <a:lnTo>
                                <a:pt x="1689996" y="644287"/>
                              </a:lnTo>
                              <a:lnTo>
                                <a:pt x="1684588" y="648419"/>
                              </a:lnTo>
                              <a:lnTo>
                                <a:pt x="1679181" y="652233"/>
                              </a:lnTo>
                              <a:lnTo>
                                <a:pt x="1673455" y="655411"/>
                              </a:lnTo>
                              <a:lnTo>
                                <a:pt x="1670910" y="665900"/>
                              </a:lnTo>
                              <a:lnTo>
                                <a:pt x="1667729" y="676388"/>
                              </a:lnTo>
                              <a:lnTo>
                                <a:pt x="1664867" y="687194"/>
                              </a:lnTo>
                              <a:lnTo>
                                <a:pt x="1661050" y="697365"/>
                              </a:lnTo>
                              <a:lnTo>
                                <a:pt x="1657551" y="707853"/>
                              </a:lnTo>
                              <a:lnTo>
                                <a:pt x="1653097" y="717706"/>
                              </a:lnTo>
                              <a:lnTo>
                                <a:pt x="1648962" y="727559"/>
                              </a:lnTo>
                              <a:lnTo>
                                <a:pt x="1644827" y="737094"/>
                              </a:lnTo>
                              <a:lnTo>
                                <a:pt x="1640056" y="746947"/>
                              </a:lnTo>
                              <a:lnTo>
                                <a:pt x="1635284" y="756481"/>
                              </a:lnTo>
                              <a:lnTo>
                                <a:pt x="1629877" y="765699"/>
                              </a:lnTo>
                              <a:lnTo>
                                <a:pt x="1624469" y="774280"/>
                              </a:lnTo>
                              <a:lnTo>
                                <a:pt x="1618744" y="782861"/>
                              </a:lnTo>
                              <a:lnTo>
                                <a:pt x="1613018" y="791125"/>
                              </a:lnTo>
                              <a:lnTo>
                                <a:pt x="1606975" y="799389"/>
                              </a:lnTo>
                              <a:lnTo>
                                <a:pt x="1600613" y="807016"/>
                              </a:lnTo>
                              <a:lnTo>
                                <a:pt x="1593933" y="814327"/>
                              </a:lnTo>
                              <a:lnTo>
                                <a:pt x="1587253" y="821637"/>
                              </a:lnTo>
                              <a:lnTo>
                                <a:pt x="1579937" y="827993"/>
                              </a:lnTo>
                              <a:lnTo>
                                <a:pt x="1572621" y="834032"/>
                              </a:lnTo>
                              <a:lnTo>
                                <a:pt x="1564987" y="840389"/>
                              </a:lnTo>
                              <a:lnTo>
                                <a:pt x="1557353" y="845474"/>
                              </a:lnTo>
                              <a:lnTo>
                                <a:pt x="1549401" y="850559"/>
                              </a:lnTo>
                              <a:lnTo>
                                <a:pt x="1540812" y="855327"/>
                              </a:lnTo>
                              <a:lnTo>
                                <a:pt x="1532542" y="859141"/>
                              </a:lnTo>
                              <a:lnTo>
                                <a:pt x="1523636" y="862955"/>
                              </a:lnTo>
                              <a:lnTo>
                                <a:pt x="1514411" y="865815"/>
                              </a:lnTo>
                              <a:lnTo>
                                <a:pt x="1505187" y="868040"/>
                              </a:lnTo>
                              <a:lnTo>
                                <a:pt x="1495644" y="870583"/>
                              </a:lnTo>
                              <a:lnTo>
                                <a:pt x="1486101" y="872172"/>
                              </a:lnTo>
                              <a:lnTo>
                                <a:pt x="1475923" y="872807"/>
                              </a:lnTo>
                              <a:lnTo>
                                <a:pt x="1465744" y="873125"/>
                              </a:lnTo>
                              <a:lnTo>
                                <a:pt x="1455565" y="872807"/>
                              </a:lnTo>
                              <a:lnTo>
                                <a:pt x="1445386" y="872172"/>
                              </a:lnTo>
                              <a:lnTo>
                                <a:pt x="1435525" y="870583"/>
                              </a:lnTo>
                              <a:lnTo>
                                <a:pt x="1426301" y="868676"/>
                              </a:lnTo>
                              <a:lnTo>
                                <a:pt x="1417076" y="865815"/>
                              </a:lnTo>
                              <a:lnTo>
                                <a:pt x="1407852" y="862955"/>
                              </a:lnTo>
                              <a:lnTo>
                                <a:pt x="1399263" y="859459"/>
                              </a:lnTo>
                              <a:lnTo>
                                <a:pt x="1390675" y="855327"/>
                              </a:lnTo>
                              <a:lnTo>
                                <a:pt x="1382405" y="850559"/>
                              </a:lnTo>
                              <a:lnTo>
                                <a:pt x="1374771" y="846110"/>
                              </a:lnTo>
                              <a:lnTo>
                                <a:pt x="1366500" y="840707"/>
                              </a:lnTo>
                              <a:lnTo>
                                <a:pt x="1359184" y="834350"/>
                              </a:lnTo>
                              <a:lnTo>
                                <a:pt x="1351868" y="828311"/>
                              </a:lnTo>
                              <a:lnTo>
                                <a:pt x="1344871" y="821955"/>
                              </a:lnTo>
                              <a:lnTo>
                                <a:pt x="1337873" y="814962"/>
                              </a:lnTo>
                              <a:lnTo>
                                <a:pt x="1331193" y="807652"/>
                              </a:lnTo>
                              <a:lnTo>
                                <a:pt x="1325149" y="800024"/>
                              </a:lnTo>
                              <a:lnTo>
                                <a:pt x="1319105" y="792078"/>
                              </a:lnTo>
                              <a:lnTo>
                                <a:pt x="1313062" y="783815"/>
                              </a:lnTo>
                              <a:lnTo>
                                <a:pt x="1307654" y="775233"/>
                              </a:lnTo>
                              <a:lnTo>
                                <a:pt x="1302247" y="766334"/>
                              </a:lnTo>
                              <a:lnTo>
                                <a:pt x="1296840" y="757435"/>
                              </a:lnTo>
                              <a:lnTo>
                                <a:pt x="1291750" y="748218"/>
                              </a:lnTo>
                              <a:lnTo>
                                <a:pt x="1287297" y="738683"/>
                              </a:lnTo>
                              <a:lnTo>
                                <a:pt x="1283162" y="729148"/>
                              </a:lnTo>
                              <a:lnTo>
                                <a:pt x="1278709" y="719295"/>
                              </a:lnTo>
                              <a:lnTo>
                                <a:pt x="1274573" y="709443"/>
                              </a:lnTo>
                              <a:lnTo>
                                <a:pt x="1270756" y="698954"/>
                              </a:lnTo>
                              <a:lnTo>
                                <a:pt x="1267257" y="688466"/>
                              </a:lnTo>
                              <a:lnTo>
                                <a:pt x="1264395" y="678295"/>
                              </a:lnTo>
                              <a:lnTo>
                                <a:pt x="1261214" y="667807"/>
                              </a:lnTo>
                              <a:lnTo>
                                <a:pt x="1258033" y="657318"/>
                              </a:lnTo>
                              <a:lnTo>
                                <a:pt x="1255170" y="656047"/>
                              </a:lnTo>
                              <a:lnTo>
                                <a:pt x="1251989" y="654776"/>
                              </a:lnTo>
                              <a:lnTo>
                                <a:pt x="1248808" y="653504"/>
                              </a:lnTo>
                              <a:lnTo>
                                <a:pt x="1245946" y="651915"/>
                              </a:lnTo>
                              <a:lnTo>
                                <a:pt x="1240220" y="647783"/>
                              </a:lnTo>
                              <a:lnTo>
                                <a:pt x="1234812" y="642698"/>
                              </a:lnTo>
                              <a:lnTo>
                                <a:pt x="1229723" y="637295"/>
                              </a:lnTo>
                              <a:lnTo>
                                <a:pt x="1225270" y="631256"/>
                              </a:lnTo>
                              <a:lnTo>
                                <a:pt x="1220817" y="624582"/>
                              </a:lnTo>
                              <a:lnTo>
                                <a:pt x="1217000" y="617907"/>
                              </a:lnTo>
                              <a:lnTo>
                                <a:pt x="1214137" y="609962"/>
                              </a:lnTo>
                              <a:lnTo>
                                <a:pt x="1210956" y="602334"/>
                              </a:lnTo>
                              <a:lnTo>
                                <a:pt x="1208729" y="594706"/>
                              </a:lnTo>
                              <a:lnTo>
                                <a:pt x="1207139" y="587078"/>
                              </a:lnTo>
                              <a:lnTo>
                                <a:pt x="1205548" y="579132"/>
                              </a:lnTo>
                              <a:lnTo>
                                <a:pt x="1205230" y="571186"/>
                              </a:lnTo>
                              <a:lnTo>
                                <a:pt x="1204912" y="563558"/>
                              </a:lnTo>
                              <a:lnTo>
                                <a:pt x="1205548" y="556248"/>
                              </a:lnTo>
                              <a:lnTo>
                                <a:pt x="1206503" y="551481"/>
                              </a:lnTo>
                              <a:lnTo>
                                <a:pt x="1207139" y="547031"/>
                              </a:lnTo>
                              <a:lnTo>
                                <a:pt x="1208411" y="542581"/>
                              </a:lnTo>
                              <a:lnTo>
                                <a:pt x="1209684" y="538767"/>
                              </a:lnTo>
                              <a:lnTo>
                                <a:pt x="1211274" y="534954"/>
                              </a:lnTo>
                              <a:lnTo>
                                <a:pt x="1213183" y="532093"/>
                              </a:lnTo>
                              <a:lnTo>
                                <a:pt x="1215727" y="528915"/>
                              </a:lnTo>
                              <a:lnTo>
                                <a:pt x="1217954" y="525736"/>
                              </a:lnTo>
                              <a:lnTo>
                                <a:pt x="1220180" y="523512"/>
                              </a:lnTo>
                              <a:lnTo>
                                <a:pt x="1222725" y="521287"/>
                              </a:lnTo>
                              <a:lnTo>
                                <a:pt x="1225906" y="519062"/>
                              </a:lnTo>
                              <a:lnTo>
                                <a:pt x="1229087" y="517155"/>
                              </a:lnTo>
                              <a:lnTo>
                                <a:pt x="1232586" y="515566"/>
                              </a:lnTo>
                              <a:lnTo>
                                <a:pt x="1235449" y="513977"/>
                              </a:lnTo>
                              <a:lnTo>
                                <a:pt x="1239266" y="512705"/>
                              </a:lnTo>
                              <a:lnTo>
                                <a:pt x="1242765" y="511752"/>
                              </a:lnTo>
                              <a:lnTo>
                                <a:pt x="1244037" y="498721"/>
                              </a:lnTo>
                              <a:lnTo>
                                <a:pt x="1244991" y="486008"/>
                              </a:lnTo>
                              <a:lnTo>
                                <a:pt x="1246900" y="473294"/>
                              </a:lnTo>
                              <a:lnTo>
                                <a:pt x="1249445" y="461217"/>
                              </a:lnTo>
                              <a:lnTo>
                                <a:pt x="1251989" y="448821"/>
                              </a:lnTo>
                              <a:lnTo>
                                <a:pt x="1255170" y="437062"/>
                              </a:lnTo>
                              <a:lnTo>
                                <a:pt x="1258987" y="425302"/>
                              </a:lnTo>
                              <a:lnTo>
                                <a:pt x="1262804" y="413542"/>
                              </a:lnTo>
                              <a:lnTo>
                                <a:pt x="1266939" y="402736"/>
                              </a:lnTo>
                              <a:lnTo>
                                <a:pt x="1272029" y="391930"/>
                              </a:lnTo>
                              <a:lnTo>
                                <a:pt x="1276800" y="381441"/>
                              </a:lnTo>
                              <a:lnTo>
                                <a:pt x="1282526" y="371271"/>
                              </a:lnTo>
                              <a:lnTo>
                                <a:pt x="1288251" y="361736"/>
                              </a:lnTo>
                              <a:lnTo>
                                <a:pt x="1294931" y="351883"/>
                              </a:lnTo>
                              <a:lnTo>
                                <a:pt x="1301293" y="343302"/>
                              </a:lnTo>
                              <a:lnTo>
                                <a:pt x="1308609" y="334402"/>
                              </a:lnTo>
                              <a:lnTo>
                                <a:pt x="1315925" y="326457"/>
                              </a:lnTo>
                              <a:lnTo>
                                <a:pt x="1323559" y="318193"/>
                              </a:lnTo>
                              <a:lnTo>
                                <a:pt x="1332147" y="311201"/>
                              </a:lnTo>
                              <a:lnTo>
                                <a:pt x="1340417" y="304209"/>
                              </a:lnTo>
                              <a:lnTo>
                                <a:pt x="1349324" y="297534"/>
                              </a:lnTo>
                              <a:lnTo>
                                <a:pt x="1358230" y="291813"/>
                              </a:lnTo>
                              <a:lnTo>
                                <a:pt x="1367773" y="286092"/>
                              </a:lnTo>
                              <a:lnTo>
                                <a:pt x="1377315" y="281325"/>
                              </a:lnTo>
                              <a:lnTo>
                                <a:pt x="1387176" y="276875"/>
                              </a:lnTo>
                              <a:lnTo>
                                <a:pt x="1397673" y="273061"/>
                              </a:lnTo>
                              <a:lnTo>
                                <a:pt x="1408488" y="269565"/>
                              </a:lnTo>
                              <a:lnTo>
                                <a:pt x="1419303" y="267022"/>
                              </a:lnTo>
                              <a:lnTo>
                                <a:pt x="1430436" y="264798"/>
                              </a:lnTo>
                              <a:lnTo>
                                <a:pt x="1442205" y="263208"/>
                              </a:lnTo>
                              <a:lnTo>
                                <a:pt x="1453656" y="261937"/>
                              </a:lnTo>
                              <a:close/>
                              <a:moveTo>
                                <a:pt x="767182" y="119062"/>
                              </a:moveTo>
                              <a:lnTo>
                                <a:pt x="746542" y="795338"/>
                              </a:lnTo>
                              <a:lnTo>
                                <a:pt x="119396" y="795338"/>
                              </a:lnTo>
                              <a:lnTo>
                                <a:pt x="119396" y="3073718"/>
                              </a:lnTo>
                              <a:lnTo>
                                <a:pt x="119396" y="3077210"/>
                              </a:lnTo>
                              <a:lnTo>
                                <a:pt x="119713" y="3080068"/>
                              </a:lnTo>
                              <a:lnTo>
                                <a:pt x="120666" y="3083560"/>
                              </a:lnTo>
                              <a:lnTo>
                                <a:pt x="121619" y="3086100"/>
                              </a:lnTo>
                              <a:lnTo>
                                <a:pt x="123206" y="3089275"/>
                              </a:lnTo>
                              <a:lnTo>
                                <a:pt x="124794" y="3092133"/>
                              </a:lnTo>
                              <a:lnTo>
                                <a:pt x="126699" y="3094673"/>
                              </a:lnTo>
                              <a:lnTo>
                                <a:pt x="128922" y="3096895"/>
                              </a:lnTo>
                              <a:lnTo>
                                <a:pt x="131780" y="3099118"/>
                              </a:lnTo>
                              <a:lnTo>
                                <a:pt x="134003" y="3101023"/>
                              </a:lnTo>
                              <a:lnTo>
                                <a:pt x="136543" y="3102610"/>
                              </a:lnTo>
                              <a:lnTo>
                                <a:pt x="139718" y="3104198"/>
                              </a:lnTo>
                              <a:lnTo>
                                <a:pt x="142894" y="3105468"/>
                              </a:lnTo>
                              <a:lnTo>
                                <a:pt x="145752" y="3106103"/>
                              </a:lnTo>
                              <a:lnTo>
                                <a:pt x="149245" y="3106420"/>
                              </a:lnTo>
                              <a:lnTo>
                                <a:pt x="152420" y="3106738"/>
                              </a:lnTo>
                              <a:lnTo>
                                <a:pt x="2224068" y="3106738"/>
                              </a:lnTo>
                              <a:lnTo>
                                <a:pt x="2227243" y="3106420"/>
                              </a:lnTo>
                              <a:lnTo>
                                <a:pt x="2230736" y="3106103"/>
                              </a:lnTo>
                              <a:lnTo>
                                <a:pt x="2233594" y="3105468"/>
                              </a:lnTo>
                              <a:lnTo>
                                <a:pt x="2236769" y="3104198"/>
                              </a:lnTo>
                              <a:lnTo>
                                <a:pt x="2239310" y="3102610"/>
                              </a:lnTo>
                              <a:lnTo>
                                <a:pt x="2242168" y="3101023"/>
                              </a:lnTo>
                              <a:lnTo>
                                <a:pt x="2244708" y="3099118"/>
                              </a:lnTo>
                              <a:lnTo>
                                <a:pt x="2247566" y="3096895"/>
                              </a:lnTo>
                              <a:lnTo>
                                <a:pt x="2249471" y="3094673"/>
                              </a:lnTo>
                              <a:lnTo>
                                <a:pt x="2251694" y="3092133"/>
                              </a:lnTo>
                              <a:lnTo>
                                <a:pt x="2253282" y="3089275"/>
                              </a:lnTo>
                              <a:lnTo>
                                <a:pt x="2254552" y="3086100"/>
                              </a:lnTo>
                              <a:lnTo>
                                <a:pt x="2255822" y="3083560"/>
                              </a:lnTo>
                              <a:lnTo>
                                <a:pt x="2256774" y="3080068"/>
                              </a:lnTo>
                              <a:lnTo>
                                <a:pt x="2257092" y="3077210"/>
                              </a:lnTo>
                              <a:lnTo>
                                <a:pt x="2257092" y="3073718"/>
                              </a:lnTo>
                              <a:lnTo>
                                <a:pt x="2257092" y="152400"/>
                              </a:lnTo>
                              <a:lnTo>
                                <a:pt x="2257092" y="148907"/>
                              </a:lnTo>
                              <a:lnTo>
                                <a:pt x="2256774" y="146050"/>
                              </a:lnTo>
                              <a:lnTo>
                                <a:pt x="2255504" y="142875"/>
                              </a:lnTo>
                              <a:lnTo>
                                <a:pt x="2254234" y="139700"/>
                              </a:lnTo>
                              <a:lnTo>
                                <a:pt x="2253282" y="136842"/>
                              </a:lnTo>
                              <a:lnTo>
                                <a:pt x="2251376" y="133985"/>
                              </a:lnTo>
                              <a:lnTo>
                                <a:pt x="2249471" y="131445"/>
                              </a:lnTo>
                              <a:lnTo>
                                <a:pt x="2247566" y="128905"/>
                              </a:lnTo>
                              <a:lnTo>
                                <a:pt x="2244708" y="126682"/>
                              </a:lnTo>
                              <a:lnTo>
                                <a:pt x="2242168" y="124777"/>
                              </a:lnTo>
                              <a:lnTo>
                                <a:pt x="2239310" y="123190"/>
                              </a:lnTo>
                              <a:lnTo>
                                <a:pt x="2236769" y="121920"/>
                              </a:lnTo>
                              <a:lnTo>
                                <a:pt x="2233594" y="120650"/>
                              </a:lnTo>
                              <a:lnTo>
                                <a:pt x="2230736" y="120015"/>
                              </a:lnTo>
                              <a:lnTo>
                                <a:pt x="2227243" y="119380"/>
                              </a:lnTo>
                              <a:lnTo>
                                <a:pt x="2224068" y="119062"/>
                              </a:lnTo>
                              <a:lnTo>
                                <a:pt x="767182" y="119062"/>
                              </a:lnTo>
                              <a:close/>
                              <a:moveTo>
                                <a:pt x="688114" y="0"/>
                              </a:moveTo>
                              <a:lnTo>
                                <a:pt x="2224068" y="0"/>
                              </a:lnTo>
                              <a:lnTo>
                                <a:pt x="2231688" y="635"/>
                              </a:lnTo>
                              <a:lnTo>
                                <a:pt x="2239310" y="952"/>
                              </a:lnTo>
                              <a:lnTo>
                                <a:pt x="2246931" y="2222"/>
                              </a:lnTo>
                              <a:lnTo>
                                <a:pt x="2254552" y="3175"/>
                              </a:lnTo>
                              <a:lnTo>
                                <a:pt x="2261855" y="5080"/>
                              </a:lnTo>
                              <a:lnTo>
                                <a:pt x="2269159" y="6985"/>
                              </a:lnTo>
                              <a:lnTo>
                                <a:pt x="2276144" y="9207"/>
                              </a:lnTo>
                              <a:lnTo>
                                <a:pt x="2283130" y="12382"/>
                              </a:lnTo>
                              <a:lnTo>
                                <a:pt x="2289799" y="15557"/>
                              </a:lnTo>
                              <a:lnTo>
                                <a:pt x="2296467" y="18415"/>
                              </a:lnTo>
                              <a:lnTo>
                                <a:pt x="2302818" y="22225"/>
                              </a:lnTo>
                              <a:lnTo>
                                <a:pt x="2309169" y="26035"/>
                              </a:lnTo>
                              <a:lnTo>
                                <a:pt x="2315202" y="30480"/>
                              </a:lnTo>
                              <a:lnTo>
                                <a:pt x="2320918" y="34925"/>
                              </a:lnTo>
                              <a:lnTo>
                                <a:pt x="2326316" y="40005"/>
                              </a:lnTo>
                              <a:lnTo>
                                <a:pt x="2331714" y="44767"/>
                              </a:lnTo>
                              <a:lnTo>
                                <a:pt x="2336478" y="50165"/>
                              </a:lnTo>
                              <a:lnTo>
                                <a:pt x="2341241" y="55562"/>
                              </a:lnTo>
                              <a:lnTo>
                                <a:pt x="2345686" y="61277"/>
                              </a:lnTo>
                              <a:lnTo>
                                <a:pt x="2350132" y="67627"/>
                              </a:lnTo>
                              <a:lnTo>
                                <a:pt x="2354260" y="73660"/>
                              </a:lnTo>
                              <a:lnTo>
                                <a:pt x="2357753" y="79692"/>
                              </a:lnTo>
                              <a:lnTo>
                                <a:pt x="2360928" y="86677"/>
                              </a:lnTo>
                              <a:lnTo>
                                <a:pt x="2364104" y="93027"/>
                              </a:lnTo>
                              <a:lnTo>
                                <a:pt x="2366962" y="100012"/>
                              </a:lnTo>
                              <a:lnTo>
                                <a:pt x="2369184" y="107315"/>
                              </a:lnTo>
                              <a:lnTo>
                                <a:pt x="2371407" y="114617"/>
                              </a:lnTo>
                              <a:lnTo>
                                <a:pt x="2372995" y="121920"/>
                              </a:lnTo>
                              <a:lnTo>
                                <a:pt x="2374583" y="129540"/>
                              </a:lnTo>
                              <a:lnTo>
                                <a:pt x="2375218" y="137160"/>
                              </a:lnTo>
                              <a:lnTo>
                                <a:pt x="2375853" y="144780"/>
                              </a:lnTo>
                              <a:lnTo>
                                <a:pt x="2376488" y="152400"/>
                              </a:lnTo>
                              <a:lnTo>
                                <a:pt x="2376488" y="3073718"/>
                              </a:lnTo>
                              <a:lnTo>
                                <a:pt x="2375853" y="3081338"/>
                              </a:lnTo>
                              <a:lnTo>
                                <a:pt x="2375218" y="3089275"/>
                              </a:lnTo>
                              <a:lnTo>
                                <a:pt x="2374583" y="3096895"/>
                              </a:lnTo>
                              <a:lnTo>
                                <a:pt x="2372995" y="3104198"/>
                              </a:lnTo>
                              <a:lnTo>
                                <a:pt x="2371407" y="3111500"/>
                              </a:lnTo>
                              <a:lnTo>
                                <a:pt x="2369184" y="3118803"/>
                              </a:lnTo>
                              <a:lnTo>
                                <a:pt x="2366962" y="3126105"/>
                              </a:lnTo>
                              <a:lnTo>
                                <a:pt x="2364104" y="3132773"/>
                              </a:lnTo>
                              <a:lnTo>
                                <a:pt x="2360928" y="3139758"/>
                              </a:lnTo>
                              <a:lnTo>
                                <a:pt x="2357753" y="3146425"/>
                              </a:lnTo>
                              <a:lnTo>
                                <a:pt x="2354260" y="3152458"/>
                              </a:lnTo>
                              <a:lnTo>
                                <a:pt x="2350132" y="3158490"/>
                              </a:lnTo>
                              <a:lnTo>
                                <a:pt x="2345686" y="3164523"/>
                              </a:lnTo>
                              <a:lnTo>
                                <a:pt x="2341241" y="3170238"/>
                              </a:lnTo>
                              <a:lnTo>
                                <a:pt x="2336478" y="3176270"/>
                              </a:lnTo>
                              <a:lnTo>
                                <a:pt x="2331714" y="3181033"/>
                              </a:lnTo>
                              <a:lnTo>
                                <a:pt x="2326316" y="3186113"/>
                              </a:lnTo>
                              <a:lnTo>
                                <a:pt x="2320918" y="3191193"/>
                              </a:lnTo>
                              <a:lnTo>
                                <a:pt x="2315202" y="3195638"/>
                              </a:lnTo>
                              <a:lnTo>
                                <a:pt x="2309169" y="3199765"/>
                              </a:lnTo>
                              <a:lnTo>
                                <a:pt x="2302818" y="3203575"/>
                              </a:lnTo>
                              <a:lnTo>
                                <a:pt x="2296467" y="3207385"/>
                              </a:lnTo>
                              <a:lnTo>
                                <a:pt x="2289799" y="3210878"/>
                              </a:lnTo>
                              <a:lnTo>
                                <a:pt x="2283130" y="3214053"/>
                              </a:lnTo>
                              <a:lnTo>
                                <a:pt x="2276144" y="3216593"/>
                              </a:lnTo>
                              <a:lnTo>
                                <a:pt x="2269159" y="3218815"/>
                              </a:lnTo>
                              <a:lnTo>
                                <a:pt x="2261855" y="3221038"/>
                              </a:lnTo>
                              <a:lnTo>
                                <a:pt x="2254552" y="3222943"/>
                              </a:lnTo>
                              <a:lnTo>
                                <a:pt x="2246931" y="3223895"/>
                              </a:lnTo>
                              <a:lnTo>
                                <a:pt x="2239310" y="3225165"/>
                              </a:lnTo>
                              <a:lnTo>
                                <a:pt x="2231688" y="3225483"/>
                              </a:lnTo>
                              <a:lnTo>
                                <a:pt x="2224068" y="3225800"/>
                              </a:lnTo>
                              <a:lnTo>
                                <a:pt x="152420" y="3225800"/>
                              </a:lnTo>
                              <a:lnTo>
                                <a:pt x="144799" y="3225483"/>
                              </a:lnTo>
                              <a:lnTo>
                                <a:pt x="137178" y="3225165"/>
                              </a:lnTo>
                              <a:lnTo>
                                <a:pt x="129557" y="3223895"/>
                              </a:lnTo>
                              <a:lnTo>
                                <a:pt x="121619" y="3222943"/>
                              </a:lnTo>
                              <a:lnTo>
                                <a:pt x="114633" y="3221038"/>
                              </a:lnTo>
                              <a:lnTo>
                                <a:pt x="107329" y="3218815"/>
                              </a:lnTo>
                              <a:lnTo>
                                <a:pt x="100343" y="3216593"/>
                              </a:lnTo>
                              <a:lnTo>
                                <a:pt x="93040" y="3214053"/>
                              </a:lnTo>
                              <a:lnTo>
                                <a:pt x="86689" y="3210878"/>
                              </a:lnTo>
                              <a:lnTo>
                                <a:pt x="80020" y="3207385"/>
                              </a:lnTo>
                              <a:lnTo>
                                <a:pt x="73670" y="3203575"/>
                              </a:lnTo>
                              <a:lnTo>
                                <a:pt x="67319" y="3199765"/>
                              </a:lnTo>
                              <a:lnTo>
                                <a:pt x="61285" y="3195638"/>
                              </a:lnTo>
                              <a:lnTo>
                                <a:pt x="55570" y="3191193"/>
                              </a:lnTo>
                              <a:lnTo>
                                <a:pt x="50171" y="3186430"/>
                              </a:lnTo>
                              <a:lnTo>
                                <a:pt x="44773" y="3181033"/>
                              </a:lnTo>
                              <a:lnTo>
                                <a:pt x="40010" y="3176270"/>
                              </a:lnTo>
                              <a:lnTo>
                                <a:pt x="34929" y="3170238"/>
                              </a:lnTo>
                              <a:lnTo>
                                <a:pt x="30801" y="3164523"/>
                              </a:lnTo>
                              <a:lnTo>
                                <a:pt x="26038" y="3158808"/>
                              </a:lnTo>
                              <a:lnTo>
                                <a:pt x="22228" y="3152458"/>
                              </a:lnTo>
                              <a:lnTo>
                                <a:pt x="18735" y="3146425"/>
                              </a:lnTo>
                              <a:lnTo>
                                <a:pt x="15242" y="3139758"/>
                              </a:lnTo>
                              <a:lnTo>
                                <a:pt x="12384" y="3132773"/>
                              </a:lnTo>
                              <a:lnTo>
                                <a:pt x="9526" y="3126105"/>
                              </a:lnTo>
                              <a:lnTo>
                                <a:pt x="6986" y="3118803"/>
                              </a:lnTo>
                              <a:lnTo>
                                <a:pt x="5080" y="3111818"/>
                              </a:lnTo>
                              <a:lnTo>
                                <a:pt x="3175" y="3104198"/>
                              </a:lnTo>
                              <a:lnTo>
                                <a:pt x="1905" y="3096895"/>
                              </a:lnTo>
                              <a:lnTo>
                                <a:pt x="952" y="3089275"/>
                              </a:lnTo>
                              <a:lnTo>
                                <a:pt x="317" y="3081338"/>
                              </a:lnTo>
                              <a:lnTo>
                                <a:pt x="0" y="3073718"/>
                              </a:lnTo>
                              <a:lnTo>
                                <a:pt x="0" y="743268"/>
                              </a:lnTo>
                              <a:lnTo>
                                <a:pt x="688114" y="0"/>
                              </a:lnTo>
                              <a:close/>
                            </a:path>
                          </a:pathLst>
                        </a:custGeom>
                        <a:solidFill>
                          <a:schemeClr val="accent1"/>
                        </a:solidFill>
                        <a:ln w="9525">
                          <a:noFill/>
                          <a:round/>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420.7pt;margin-top:260.8pt;height:50.05pt;width:36.85pt;z-index:251711488;v-text-anchor:middle;mso-width-relative:page;mso-height-relative:page;" fillcolor="#262626 [3204]" filled="t" stroked="f" coordsize="2376488,3225800" o:gfxdata="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" path="m477415,2719387l1162156,2719387,1169130,2720024,1175787,2720978,1182444,2722570,1188468,2724797,1194491,2727980,1200514,2731162,1205269,2735299,1210342,2739436,1214463,2744528,1218584,2749938,1222071,2755348,1224924,2761395,1227143,2767442,1228728,2774125,1229679,2780808,1230313,2787809,1229679,2794810,1228728,2801493,1227143,2808176,1224924,2814223,1222071,2820269,1218584,2825679,1214463,2831090,1210342,2836181,1205269,2840318,1200514,2844137,1194491,2847638,1188468,2850820,1182444,2853048,1175787,2854639,1169130,2855594,1162156,2855912,477415,2855912,470441,2855594,464100,2854639,457126,2853048,451103,2850820,445397,2847638,439374,2844137,434302,2840318,429546,2836181,425108,2831090,421304,2825679,417817,2820269,414964,2814223,412745,2808176,410843,2801493,409575,2794810,409575,2787809,409575,2780808,410843,2774125,412745,2767442,414964,2761395,417817,2755348,421304,2749938,425108,2744528,429546,2739436,434302,2735299,439374,2731162,445397,2727980,451103,2724797,457126,2722570,464100,2720978,470441,2720024,477415,2719387xm477479,2276475l1940284,2276475,1946947,2276790,1953928,2277733,1960274,2279621,1966620,2281822,1972649,2284339,1978044,2287799,1983438,2291573,1988197,2296291,1992640,2300695,1996448,2306042,1999621,2311704,2002794,2317366,2005015,2323971,2006602,2330262,2007871,2336867,2008188,2343787,2007871,2350707,2006602,2357312,2005015,2363603,2002794,2370208,1999621,2375870,1996448,2381532,1992640,2386879,1988197,2391283,1983438,2395686,1978044,2399775,1972649,2402921,1966620,2406066,1960274,2408268,1953928,2409841,1946947,2411099,1940284,2411413,477479,2411413,470498,2411099,464152,2409841,457171,2408268,451142,2406066,445431,2402921,439402,2399775,434325,2395686,429565,2391283,425123,2386879,421315,2381532,417825,2375870,414969,2370208,412748,2363603,410844,2357312,409575,2350707,409575,2343787,409575,2336867,410844,2330262,412748,2323971,414969,2317366,417825,2311704,421315,2306042,425123,2300695,429565,2296291,434325,2291573,439402,2287799,445431,2284339,451142,2281822,457171,2279621,464152,2277733,470498,2276790,477479,2276475xm477479,1976437l1940284,1976437,1946947,1977068,1953928,1977698,1960274,1979590,1966620,1981797,1972649,1984634,1978044,1988102,1983438,1991886,1988197,1996300,1992640,2001029,1996448,2006073,1999621,2011748,2002794,2017738,2005015,2024044,2006602,2030665,2007871,2036970,2008188,2043906,2007871,2051158,2006602,2057463,2005015,2064084,2002794,2070389,1999621,2076064,1996448,2081739,1992640,2087099,1988197,2091513,1983438,2096242,1978044,2100025,1972649,2103493,1966620,2106016,1960274,2108538,1953928,2110429,1946947,2111060,1940284,2111375,477479,2111375,470498,2111060,464152,2110429,457171,2108538,451142,2106016,445431,2103493,439402,2100025,434325,2096242,429565,2091513,425123,2087099,421315,2081739,417825,2076064,414969,2070389,412748,2064084,410844,2057463,409575,2051158,409575,2043906,409575,2036970,410844,2030665,412748,2024044,414969,2017738,417825,2011748,421315,2006073,425123,2001029,429565,1996300,434325,1991886,439402,1988102,445431,1984634,451142,1981797,457171,1979590,464152,1977698,470498,1977068,477479,1976437xm477479,1676400l1940284,1676400,1946947,1676715,1953928,1677973,1960274,1679231,1966620,1681747,1972649,1684578,1978044,1688038,1983438,1691813,1988197,1695902,1992640,1700934,1996448,1706282,1999621,1711629,2002794,1717605,2005015,1723581,2006602,1730187,2007871,1736792,2008188,1743712,2007871,1750632,2006602,1757552,2005015,1763843,2002794,1769819,1999621,1776110,1996448,1781771,1992640,1786490,1988197,1791522,1983438,1795611,1978044,1799700,1972649,1803160,1966620,1805991,1960274,1808193,1953928,1809766,1946947,1810709,1940284,1811338,477479,1811338,470498,1810709,464152,1809766,457171,1808193,451142,1805991,445431,1803160,439402,1799700,434325,1795611,429565,1791522,425123,1786490,421315,1781771,417825,1776110,414969,1769819,412748,1763843,410844,1757552,409575,1750632,409575,1743712,409575,1736792,410844,1730187,412748,1723581,414969,1717605,417825,1711629,421315,1706282,425123,1700934,429565,1695902,434325,1691813,439402,1688038,445431,1684578,451142,1681747,457171,1679231,464152,1677973,470498,1676715,477479,1676400xm477325,1376362l783466,1376362,790431,1376677,796763,1377935,803411,1379508,809743,1381709,815442,1384226,821457,1387686,826522,1392089,831271,1396178,835703,1401211,839503,1405929,842985,1411591,845834,1417882,848050,1423858,849950,1430149,850583,1437069,850900,1443989,850583,1450594,849950,1457514,848050,1463805,845834,1470095,842985,1476072,839503,1481419,835703,1486766,831271,1491484,826522,1495888,821457,1499662,815442,1503122,809743,1505953,803411,1508155,796763,1509728,790431,1510986,783466,1511300,477325,1511300,470360,1510986,464028,1509728,457063,1508155,451048,1505953,445349,1503122,439334,1499662,434269,1495888,429520,1491484,425088,1486766,421289,1481419,417806,1476072,414957,1470095,412741,1463805,410841,1457514,409575,1450594,409575,1443989,409575,1437069,410841,1430149,412741,1423858,414957,1417882,417806,1411591,421289,1405929,425088,1401211,429520,1396178,434269,1392089,439334,1387686,445349,1384226,451048,1381709,457063,1379508,464028,1377935,470360,1376677,477325,1376362xm1305682,909637l1307590,922668,1310451,941103,1314901,964305,1319987,991956,1333021,1054252,1347644,1121315,1374665,1241138,1386427,1293898,1430933,1032957,1404865,971297,1447781,930614,1461133,930614,1463994,930614,1477663,930614,1520897,971297,1506909,1001809,1498326,1023422,1495147,1030096,1494512,1032957,1496419,1044399,1501823,1073957,1517082,1163904,1538699,1293898,1551097,1241138,1577482,1121315,1592105,1054252,1605139,991956,1610543,964305,1614676,941103,1618172,922668,1619762,909637,1622623,910273,1627074,911544,1650280,918854,1679844,928389,1713859,939831,1750099,952545,1787928,966212,1806048,973522,1824168,980832,1841334,988142,1857547,995452,1872806,1002763,1886475,1009755,1896966,1020561,1902688,1027236,1908728,1034546,1915086,1042810,1921126,1052027,1927484,1062833,1933842,1074593,1939882,1088260,1945604,1103198,1948147,1111780,1951008,1120679,1953551,1129896,1956412,1139431,1958637,1149602,1960863,1160408,1963088,1171532,1964995,1183292,1966903,1195688,1968492,1208719,1970082,1222386,1971353,1236688,1971989,1247177,1972307,1266883,1973260,1326953,1974850,1481738,1951644,1484281,1929073,1487459,1906503,1489684,1883614,1491909,1836884,1495723,1786974,1499537,1786339,1378760,1786339,1291991,1786021,1285953,1785385,1279914,1784431,1268472,1782524,1257665,1779663,1247813,1776166,1238595,1772351,1229696,1768536,1221115,1764404,1213486,1764404,1504622,1729118,1506847,1692878,1508754,1655366,1510343,1616583,1511933,1577800,1512886,1538699,1513840,1500552,1514157,1462722,1514475,1424575,1514157,1386110,1513840,1346691,1512886,1307590,1511933,1268489,1510343,1230659,1508754,1193783,1506847,1158815,1504622,1158815,1213486,1155000,1222068,1150867,1230967,1146735,1240185,1142284,1250037,1138469,1260208,1137198,1265611,1135608,1271014,1134337,1276735,1133701,1282774,1133065,1289131,1132747,1295170,1132429,1381303,1131794,1502715,1106680,1500808,1083156,1498584,1060585,1495723,1038651,1493180,995417,1487777,950912,1481738,952183,1326953,952819,1266883,953455,1247177,954091,1236688,955044,1222386,956634,1208719,958223,1195688,960131,1183292,962038,1171532,964263,1160408,966489,1149602,969032,1139431,971575,1129896,974118,1120679,976979,1111780,979522,1103198,985244,1088260,991602,1074593,997960,1062833,1004000,1052027,1010358,1042810,1016398,1034546,1022438,1027236,1028160,1020561,1038651,1009755,1052320,1002763,1067261,995452,1083792,988142,1100958,980832,1119078,973522,1137516,966212,1174709,952545,1211268,939831,1245282,928389,1274847,918854,1298371,911544,1302821,910273,1305682,909637xm1453656,261937l1465744,261937,1477831,261937,1489600,263208,1501052,264798,1512185,267022,1523318,269565,1534133,273061,1544311,276875,1554490,281643,1564033,286410,1573575,291813,1582800,298170,1591388,304526,1599977,311519,1607929,319147,1615563,326775,1623197,335038,1630195,343937,1637193,352837,1643237,362372,1649280,372224,1654688,382713,1660095,392883,1664867,404007,1669320,415131,1673137,426573,1676636,438333,1679817,450411,1682361,462806,1684588,474884,1686497,487915,1687769,500628,1688405,513659,1694767,516202,1700492,519698,1702719,521605,1705264,523512,1707808,525736,1709717,528279,1711625,531140,1713534,534000,1714806,536860,1716397,540357,1717669,543853,1718623,547667,1719578,551799,1719896,556248,1720850,562923,1720850,570233,1719896,577543,1719260,585171,1717669,592481,1715442,599791,1712898,607101,1710035,614411,1706854,620768,1703037,627442,1699220,633481,1694767,639202,1689996,644287,1684588,648419,1679181,652233,1673455,655411,1670910,665900,1667729,676388,1664867,687194,1661050,697365,1657551,707853,1653097,717706,1648962,727559,1644827,737094,1640056,746947,1635284,756481,1629877,765699,1624469,774280,1618744,782861,1613018,791125,1606975,799389,1600613,807016,1593933,814327,1587253,821637,1579937,827993,1572621,834032,1564987,840389,1557353,845474,1549401,850559,1540812,855327,1532542,859141,1523636,862955,1514411,865815,1505187,868040,1495644,870583,1486101,872172,1475923,872807,1465744,873125,1455565,872807,1445386,872172,1435525,870583,1426301,868676,1417076,865815,1407852,862955,1399263,859459,1390675,855327,1382405,850559,1374771,846110,1366500,840707,1359184,834350,1351868,828311,1344871,821955,1337873,814962,1331193,807652,1325149,800024,1319105,792078,1313062,783815,1307654,775233,1302247,766334,1296840,757435,1291750,748218,1287297,738683,1283162,729148,1278709,719295,1274573,709443,1270756,698954,1267257,688466,1264395,678295,1261214,667807,1258033,657318,1255170,656047,1251989,654776,1248808,653504,1245946,651915,1240220,647783,1234812,642698,1229723,637295,1225270,631256,1220817,624582,1217000,617907,1214137,609962,1210956,602334,1208729,594706,1207139,587078,1205548,579132,1205230,571186,1204912,563558,1205548,556248,1206503,551481,1207139,547031,1208411,542581,1209684,538767,1211274,534954,1213183,532093,1215727,528915,1217954,525736,1220180,523512,1222725,521287,1225906,519062,1229087,517155,1232586,515566,1235449,513977,1239266,512705,1242765,511752,1244037,498721,1244991,486008,1246900,473294,1249445,461217,1251989,448821,1255170,437062,1258987,425302,1262804,413542,1266939,402736,1272029,391930,1276800,381441,1282526,371271,1288251,361736,1294931,351883,1301293,343302,1308609,334402,1315925,326457,1323559,318193,1332147,311201,1340417,304209,1349324,297534,1358230,291813,1367773,286092,1377315,281325,1387176,276875,1397673,273061,1408488,269565,1419303,267022,1430436,264798,1442205,263208,1453656,261937xm767182,119062l746542,795338,119396,795338,119396,3073718,119396,3077210,119713,3080068,120666,3083560,121619,3086100,123206,3089275,124794,3092133,126699,3094673,128922,3096895,131780,3099118,134003,3101023,136543,3102610,139718,3104198,142894,3105468,145752,3106103,149245,3106420,152420,3106738,2224068,3106738,2227243,3106420,2230736,3106103,2233594,3105468,2236769,3104198,2239310,3102610,2242168,3101023,2244708,3099118,2247566,3096895,2249471,3094673,2251694,3092133,2253282,3089275,2254552,3086100,2255822,3083560,2256774,3080068,2257092,3077210,2257092,3073718,2257092,152400,2257092,148907,2256774,146050,2255504,142875,2254234,139700,2253282,136842,2251376,133985,2249471,131445,2247566,128905,2244708,126682,2242168,124777,2239310,123190,2236769,121920,2233594,120650,2230736,120015,2227243,119380,2224068,119062,767182,119062xm688114,0l2224068,0,2231688,635,2239310,952,2246931,2222,2254552,3175,2261855,5080,2269159,6985,2276144,9207,2283130,12382,2289799,15557,2296467,18415,2302818,22225,2309169,26035,2315202,30480,2320918,34925,2326316,40005,2331714,44767,2336478,50165,2341241,55562,2345686,61277,2350132,67627,2354260,73660,2357753,79692,2360928,86677,2364104,93027,2366962,100012,2369184,107315,2371407,114617,2372995,121920,2374583,129540,2375218,137160,2375853,144780,2376488,152400,2376488,3073718,2375853,3081338,2375218,3089275,2374583,3096895,2372995,3104198,2371407,3111500,2369184,3118803,2366962,3126105,2364104,3132773,2360928,3139758,2357753,3146425,2354260,3152458,2350132,3158490,2345686,3164523,2341241,3170238,2336478,3176270,2331714,3181033,2326316,3186113,2320918,3191193,2315202,3195638,2309169,3199765,2302818,3203575,2296467,3207385,2289799,3210878,2283130,3214053,2276144,3216593,2269159,3218815,2261855,3221038,2254552,3222943,2246931,3223895,2239310,3225165,2231688,3225483,2224068,3225800,152420,3225800,144799,3225483,137178,3225165,129557,3223895,121619,3222943,114633,3221038,107329,3218815,100343,3216593,93040,3214053,86689,3210878,80020,3207385,73670,3203575,67319,3199765,61285,3195638,55570,3191193,50171,3186430,44773,3181033,40010,3176270,34929,3170238,30801,3164523,26038,3158808,22228,3152458,18735,3146425,15242,3139758,12384,3132773,9526,3126105,6986,3118803,5080,3111818,3175,3104198,1905,3096895,952,3089275,317,3081338,0,3073718,0,743268,688114,0xe">
                <v:path o:connectlocs="241360,544145;236551,560450;85575,559697;82327,542954;383629,448652;395634,460490;386255,474560;83016,469292;84642,452494;387505,390522;395384,405432;382316,416056;81328,406737;87768,391081;390819,333379;394008,349990;91457,356622;80703,343606;91457,330652;165417,277044;163794,293903;87752,296197;81327,280577;257273,179248;291161,183381;317343,190020;366014,196158;384930,222651;384555,292484;349226,242317;265354,298121;223511,251586;187870,245762;194134,214446;224137,190396;300157,53119;323786,71407;333939,101720;339079,110926;330868,128525;318959,154266;298401,170612;272391,167606;254528,147439;244374,127648;237731,108671;244186,101030;253839,71281;277530,53119;24589,609319;440110,611947;444741,30031;439547,23649;451185,3065;465201,17080;467578,611696;457317,628839;438233,635659;12075,629715;1000,613198" o:connectangles="0,0,0,0,0,0,0,0,0,0,0,0,0,0,0,0,0,0,0,0,0,0,0,0,0,0,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-478790</wp:posOffset>
                </wp:positionH>
                <wp:positionV relativeFrom="paragraph">
                  <wp:posOffset>3399790</wp:posOffset>
                </wp:positionV>
                <wp:extent cx="459740" cy="459740"/>
                <wp:effectExtent l="0" t="0" r="0" b="0"/>
                <wp:wrapNone/>
                <wp:docPr id="55"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59701" cy="459701"/>
                        </a:xfrm>
                        <a:custGeom>
                          <a:avLst/>
                          <a:gdLst>
                            <a:gd name="T0" fmla="*/ 126 w 160"/>
                            <a:gd name="T1" fmla="*/ 160 h 160"/>
                            <a:gd name="T2" fmla="*/ 125 w 160"/>
                            <a:gd name="T3" fmla="*/ 160 h 160"/>
                            <a:gd name="T4" fmla="*/ 41 w 160"/>
                            <a:gd name="T5" fmla="*/ 118 h 160"/>
                            <a:gd name="T6" fmla="*/ 0 w 160"/>
                            <a:gd name="T7" fmla="*/ 35 h 160"/>
                            <a:gd name="T8" fmla="*/ 0 w 160"/>
                            <a:gd name="T9" fmla="*/ 33 h 160"/>
                            <a:gd name="T10" fmla="*/ 0 w 160"/>
                            <a:gd name="T11" fmla="*/ 32 h 160"/>
                            <a:gd name="T12" fmla="*/ 34 w 160"/>
                            <a:gd name="T13" fmla="*/ 0 h 160"/>
                            <a:gd name="T14" fmla="*/ 69 w 160"/>
                            <a:gd name="T15" fmla="*/ 32 h 160"/>
                            <a:gd name="T16" fmla="*/ 67 w 160"/>
                            <a:gd name="T17" fmla="*/ 48 h 160"/>
                            <a:gd name="T18" fmla="*/ 56 w 160"/>
                            <a:gd name="T19" fmla="*/ 56 h 160"/>
                            <a:gd name="T20" fmla="*/ 48 w 160"/>
                            <a:gd name="T21" fmla="*/ 65 h 160"/>
                            <a:gd name="T22" fmla="*/ 67 w 160"/>
                            <a:gd name="T23" fmla="*/ 93 h 160"/>
                            <a:gd name="T24" fmla="*/ 95 w 160"/>
                            <a:gd name="T25" fmla="*/ 112 h 160"/>
                            <a:gd name="T26" fmla="*/ 103 w 160"/>
                            <a:gd name="T27" fmla="*/ 104 h 160"/>
                            <a:gd name="T28" fmla="*/ 112 w 160"/>
                            <a:gd name="T29" fmla="*/ 93 h 160"/>
                            <a:gd name="T30" fmla="*/ 120 w 160"/>
                            <a:gd name="T31" fmla="*/ 89 h 160"/>
                            <a:gd name="T32" fmla="*/ 160 w 160"/>
                            <a:gd name="T33" fmla="*/ 126 h 160"/>
                            <a:gd name="T34" fmla="*/ 128 w 160"/>
                            <a:gd name="T35" fmla="*/ 160 h 160"/>
                            <a:gd name="T36" fmla="*/ 126 w 160"/>
                            <a:gd name="T37" fmla="*/ 160 h 160"/>
                            <a:gd name="T38" fmla="*/ 8 w 160"/>
                            <a:gd name="T39" fmla="*/ 36 h 160"/>
                            <a:gd name="T40" fmla="*/ 47 w 160"/>
                            <a:gd name="T41" fmla="*/ 113 h 160"/>
                            <a:gd name="T42" fmla="*/ 124 w 160"/>
                            <a:gd name="T43" fmla="*/ 152 h 160"/>
                            <a:gd name="T44" fmla="*/ 152 w 160"/>
                            <a:gd name="T45" fmla="*/ 126 h 160"/>
                            <a:gd name="T46" fmla="*/ 120 w 160"/>
                            <a:gd name="T47" fmla="*/ 97 h 160"/>
                            <a:gd name="T48" fmla="*/ 118 w 160"/>
                            <a:gd name="T49" fmla="*/ 98 h 160"/>
                            <a:gd name="T50" fmla="*/ 110 w 160"/>
                            <a:gd name="T51" fmla="*/ 109 h 160"/>
                            <a:gd name="T52" fmla="*/ 95 w 160"/>
                            <a:gd name="T53" fmla="*/ 120 h 160"/>
                            <a:gd name="T54" fmla="*/ 62 w 160"/>
                            <a:gd name="T55" fmla="*/ 98 h 160"/>
                            <a:gd name="T56" fmla="*/ 40 w 160"/>
                            <a:gd name="T57" fmla="*/ 65 h 160"/>
                            <a:gd name="T58" fmla="*/ 51 w 160"/>
                            <a:gd name="T59" fmla="*/ 50 h 160"/>
                            <a:gd name="T60" fmla="*/ 62 w 160"/>
                            <a:gd name="T61" fmla="*/ 42 h 160"/>
                            <a:gd name="T62" fmla="*/ 61 w 160"/>
                            <a:gd name="T63" fmla="*/ 35 h 160"/>
                            <a:gd name="T64" fmla="*/ 34 w 160"/>
                            <a:gd name="T65" fmla="*/ 8 h 160"/>
                            <a:gd name="T66" fmla="*/ 8 w 160"/>
                            <a:gd name="T67" fmla="*/ 36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60">
                              <a:moveTo>
                                <a:pt x="126" y="160"/>
                              </a:moveTo>
                              <a:cubicBezTo>
                                <a:pt x="125" y="160"/>
                                <a:pt x="125" y="160"/>
                                <a:pt x="125" y="160"/>
                              </a:cubicBezTo>
                              <a:cubicBezTo>
                                <a:pt x="104" y="160"/>
                                <a:pt x="62" y="139"/>
                                <a:pt x="41" y="118"/>
                              </a:cubicBezTo>
                              <a:cubicBezTo>
                                <a:pt x="21" y="98"/>
                                <a:pt x="0" y="55"/>
                                <a:pt x="0" y="35"/>
                              </a:cubicBezTo>
                              <a:cubicBezTo>
                                <a:pt x="0" y="33"/>
                                <a:pt x="0" y="33"/>
                                <a:pt x="0" y="33"/>
                              </a:cubicBezTo>
                              <a:cubicBezTo>
                                <a:pt x="0" y="32"/>
                                <a:pt x="0" y="32"/>
                                <a:pt x="0" y="32"/>
                              </a:cubicBezTo>
                              <a:cubicBezTo>
                                <a:pt x="5" y="25"/>
                                <a:pt x="23" y="0"/>
                                <a:pt x="34" y="0"/>
                              </a:cubicBezTo>
                              <a:cubicBezTo>
                                <a:pt x="44" y="0"/>
                                <a:pt x="63" y="18"/>
                                <a:pt x="69" y="32"/>
                              </a:cubicBezTo>
                              <a:cubicBezTo>
                                <a:pt x="72" y="40"/>
                                <a:pt x="70" y="45"/>
                                <a:pt x="67" y="48"/>
                              </a:cubicBezTo>
                              <a:cubicBezTo>
                                <a:pt x="63" y="52"/>
                                <a:pt x="59" y="54"/>
                                <a:pt x="56" y="56"/>
                              </a:cubicBezTo>
                              <a:cubicBezTo>
                                <a:pt x="50" y="60"/>
                                <a:pt x="48" y="61"/>
                                <a:pt x="48" y="65"/>
                              </a:cubicBezTo>
                              <a:cubicBezTo>
                                <a:pt x="48" y="73"/>
                                <a:pt x="58" y="83"/>
                                <a:pt x="67" y="93"/>
                              </a:cubicBezTo>
                              <a:cubicBezTo>
                                <a:pt x="77" y="102"/>
                                <a:pt x="86" y="112"/>
                                <a:pt x="95" y="112"/>
                              </a:cubicBezTo>
                              <a:cubicBezTo>
                                <a:pt x="99" y="112"/>
                                <a:pt x="100" y="110"/>
                                <a:pt x="103" y="104"/>
                              </a:cubicBezTo>
                              <a:cubicBezTo>
                                <a:pt x="106" y="101"/>
                                <a:pt x="108" y="97"/>
                                <a:pt x="112" y="93"/>
                              </a:cubicBezTo>
                              <a:cubicBezTo>
                                <a:pt x="114" y="90"/>
                                <a:pt x="117" y="89"/>
                                <a:pt x="120" y="89"/>
                              </a:cubicBezTo>
                              <a:cubicBezTo>
                                <a:pt x="135" y="89"/>
                                <a:pt x="160" y="114"/>
                                <a:pt x="160" y="126"/>
                              </a:cubicBezTo>
                              <a:cubicBezTo>
                                <a:pt x="160" y="137"/>
                                <a:pt x="135" y="154"/>
                                <a:pt x="128" y="160"/>
                              </a:cubicBezTo>
                              <a:lnTo>
                                <a:pt x="126" y="160"/>
                              </a:lnTo>
                              <a:close/>
                              <a:moveTo>
                                <a:pt x="8" y="36"/>
                              </a:moveTo>
                              <a:cubicBezTo>
                                <a:pt x="9" y="55"/>
                                <a:pt x="28" y="94"/>
                                <a:pt x="47" y="113"/>
                              </a:cubicBezTo>
                              <a:cubicBezTo>
                                <a:pt x="66" y="132"/>
                                <a:pt x="105" y="151"/>
                                <a:pt x="124" y="152"/>
                              </a:cubicBezTo>
                              <a:cubicBezTo>
                                <a:pt x="138" y="143"/>
                                <a:pt x="152" y="130"/>
                                <a:pt x="152" y="126"/>
                              </a:cubicBezTo>
                              <a:cubicBezTo>
                                <a:pt x="152" y="119"/>
                                <a:pt x="131" y="97"/>
                                <a:pt x="120" y="97"/>
                              </a:cubicBezTo>
                              <a:cubicBezTo>
                                <a:pt x="119" y="97"/>
                                <a:pt x="118" y="98"/>
                                <a:pt x="118" y="98"/>
                              </a:cubicBezTo>
                              <a:cubicBezTo>
                                <a:pt x="114" y="102"/>
                                <a:pt x="112" y="105"/>
                                <a:pt x="110" y="109"/>
                              </a:cubicBezTo>
                              <a:cubicBezTo>
                                <a:pt x="107" y="114"/>
                                <a:pt x="103" y="120"/>
                                <a:pt x="95" y="120"/>
                              </a:cubicBezTo>
                              <a:cubicBezTo>
                                <a:pt x="83" y="120"/>
                                <a:pt x="72" y="109"/>
                                <a:pt x="62" y="98"/>
                              </a:cubicBezTo>
                              <a:cubicBezTo>
                                <a:pt x="51" y="88"/>
                                <a:pt x="40" y="77"/>
                                <a:pt x="40" y="65"/>
                              </a:cubicBezTo>
                              <a:cubicBezTo>
                                <a:pt x="40" y="57"/>
                                <a:pt x="46" y="53"/>
                                <a:pt x="51" y="50"/>
                              </a:cubicBezTo>
                              <a:cubicBezTo>
                                <a:pt x="55" y="48"/>
                                <a:pt x="58" y="45"/>
                                <a:pt x="62" y="42"/>
                              </a:cubicBezTo>
                              <a:cubicBezTo>
                                <a:pt x="63" y="40"/>
                                <a:pt x="62" y="37"/>
                                <a:pt x="61" y="35"/>
                              </a:cubicBezTo>
                              <a:cubicBezTo>
                                <a:pt x="56" y="22"/>
                                <a:pt x="39" y="8"/>
                                <a:pt x="34" y="8"/>
                              </a:cubicBezTo>
                              <a:cubicBezTo>
                                <a:pt x="29" y="8"/>
                                <a:pt x="17" y="22"/>
                                <a:pt x="8" y="36"/>
                              </a:cubicBezTo>
                              <a:close/>
                            </a:path>
                          </a:pathLst>
                        </a:custGeom>
                        <a:solidFill>
                          <a:schemeClr val="accent1"/>
                        </a:solidFill>
                        <a:ln w="9525">
                          <a:noFill/>
                          <a:round/>
                        </a:ln>
                      </wps:spPr>
                      <wps:bodyPr vert="horz" wrap="square" lIns="91440" tIns="45720" rIns="91440" bIns="45720" numCol="1" anchor="t" anchorCtr="0" compatLnSpc="1"/>
                    </wps:wsp>
                  </a:graphicData>
                </a:graphic>
              </wp:anchor>
            </w:drawing>
          </mc:Choice>
          <mc:Fallback>
            <w:pict>
              <v:shape id="Freeform 9" o:spid="_x0000_s1026" o:spt="100" style="position:absolute;left:0pt;margin-left:-37.7pt;margin-top:267.7pt;height:36.2pt;width:36.2pt;z-index:251712512;mso-width-relative:page;mso-height-relative:page;" fillcolor="#262626 [3204]" filled="t" stroked="f" coordsize="160,160" o:gfxdata="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AtJjAN2QAAAAoBAAAPAAAAAAAAAAEAIAAAACIAAABk&#10;cnMvZG93bnJldi54bWxQSwECFAAUAAAACACHTuJAlNVQNJYHAACtIAAADgAAAAAAAAABACAAAAAo&#10;AQAAZHJzL2Uyb0RvYy54bWxQSwUGAAAAAAYABgBZAQAAMAsAAAAA&#10;" path="m126,160c125,160,125,160,125,160c104,160,62,139,41,118c21,98,0,55,0,35c0,33,0,33,0,33c0,32,0,32,0,32c5,25,23,0,34,0c44,0,63,18,69,32c72,40,70,45,67,48c63,52,59,54,56,56c50,60,48,61,48,65c48,73,58,83,67,93c77,102,86,112,95,112c99,112,100,110,103,104c106,101,108,97,112,93c114,90,117,89,120,89c135,89,160,114,160,126c160,137,135,154,128,160l126,160xm8,36c9,55,28,94,47,113c66,132,105,151,124,152c138,143,152,130,152,126c152,119,131,97,120,97c119,97,118,98,118,98c114,102,112,105,110,109c107,114,103,120,95,120c83,120,72,109,62,98c51,88,40,77,40,65c40,57,46,53,51,50c55,48,58,45,62,42c63,40,62,37,61,35c56,22,39,8,34,8c29,8,17,22,8,36xe">
                <v:path o:connectlocs="362014,459701;359141,459701;117798,339029;0,100559;0,94813;0,91940;97686,0;198246,91940;192499,137910;160895,160895;137910,186753;192499,267201;272947,321790;295932,298805;321790,267201;344775,255708;459701,362014;367760,459701;362014,459701;22985,103432;135037,324663;356268,436715;436715,362014;344775,278693;339029,281566;316044,313171;272947,344775;178134,281566;114925,186753;146529,143656;178134,120671;175261,100559;97686,22985;22985,103432" o:connectangles="0,0,0,0,0,0,0,0,0,0,0,0,0,0,0,0,0,0,0,0,0,0,0,0,0,0,0,0,0,0,0,0,0,0"/>
                <v:fill on="t" focussize="0,0"/>
                <v:stroke on="f" joinstyle="round"/>
                <v:imagedata o:title=""/>
                <o:lock v:ext="edit" aspectratio="t"/>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2314575</wp:posOffset>
                </wp:positionH>
                <wp:positionV relativeFrom="paragraph">
                  <wp:posOffset>4320540</wp:posOffset>
                </wp:positionV>
                <wp:extent cx="575945" cy="575945"/>
                <wp:effectExtent l="0" t="0" r="0" b="0"/>
                <wp:wrapNone/>
                <wp:docPr id="56"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76212" cy="576212"/>
                        </a:xfrm>
                        <a:custGeom>
                          <a:avLst/>
                          <a:gdLst>
                            <a:gd name="T0" fmla="*/ 79 w 190"/>
                            <a:gd name="T1" fmla="*/ 190 h 190"/>
                            <a:gd name="T2" fmla="*/ 64 w 190"/>
                            <a:gd name="T3" fmla="*/ 157 h 190"/>
                            <a:gd name="T4" fmla="*/ 17 w 190"/>
                            <a:gd name="T5" fmla="*/ 151 h 190"/>
                            <a:gd name="T6" fmla="*/ 30 w 190"/>
                            <a:gd name="T7" fmla="*/ 117 h 190"/>
                            <a:gd name="T8" fmla="*/ 0 w 190"/>
                            <a:gd name="T9" fmla="*/ 79 h 190"/>
                            <a:gd name="T10" fmla="*/ 34 w 190"/>
                            <a:gd name="T11" fmla="*/ 64 h 190"/>
                            <a:gd name="T12" fmla="*/ 40 w 190"/>
                            <a:gd name="T13" fmla="*/ 17 h 190"/>
                            <a:gd name="T14" fmla="*/ 74 w 190"/>
                            <a:gd name="T15" fmla="*/ 30 h 190"/>
                            <a:gd name="T16" fmla="*/ 112 w 190"/>
                            <a:gd name="T17" fmla="*/ 0 h 190"/>
                            <a:gd name="T18" fmla="*/ 127 w 190"/>
                            <a:gd name="T19" fmla="*/ 34 h 190"/>
                            <a:gd name="T20" fmla="*/ 174 w 190"/>
                            <a:gd name="T21" fmla="*/ 40 h 190"/>
                            <a:gd name="T22" fmla="*/ 161 w 190"/>
                            <a:gd name="T23" fmla="*/ 74 h 190"/>
                            <a:gd name="T24" fmla="*/ 190 w 190"/>
                            <a:gd name="T25" fmla="*/ 112 h 190"/>
                            <a:gd name="T26" fmla="*/ 157 w 190"/>
                            <a:gd name="T27" fmla="*/ 127 h 190"/>
                            <a:gd name="T28" fmla="*/ 151 w 190"/>
                            <a:gd name="T29" fmla="*/ 174 h 190"/>
                            <a:gd name="T30" fmla="*/ 117 w 190"/>
                            <a:gd name="T31" fmla="*/ 161 h 190"/>
                            <a:gd name="T32" fmla="*/ 86 w 190"/>
                            <a:gd name="T33" fmla="*/ 182 h 190"/>
                            <a:gd name="T34" fmla="*/ 110 w 190"/>
                            <a:gd name="T35" fmla="*/ 155 h 190"/>
                            <a:gd name="T36" fmla="*/ 125 w 190"/>
                            <a:gd name="T37" fmla="*/ 149 h 190"/>
                            <a:gd name="T38" fmla="*/ 150 w 190"/>
                            <a:gd name="T39" fmla="*/ 164 h 190"/>
                            <a:gd name="T40" fmla="*/ 147 w 190"/>
                            <a:gd name="T41" fmla="*/ 127 h 190"/>
                            <a:gd name="T42" fmla="*/ 154 w 190"/>
                            <a:gd name="T43" fmla="*/ 112 h 190"/>
                            <a:gd name="T44" fmla="*/ 182 w 190"/>
                            <a:gd name="T45" fmla="*/ 105 h 190"/>
                            <a:gd name="T46" fmla="*/ 155 w 190"/>
                            <a:gd name="T47" fmla="*/ 81 h 190"/>
                            <a:gd name="T48" fmla="*/ 149 w 190"/>
                            <a:gd name="T49" fmla="*/ 66 h 190"/>
                            <a:gd name="T50" fmla="*/ 164 w 190"/>
                            <a:gd name="T51" fmla="*/ 41 h 190"/>
                            <a:gd name="T52" fmla="*/ 127 w 190"/>
                            <a:gd name="T53" fmla="*/ 43 h 190"/>
                            <a:gd name="T54" fmla="*/ 112 w 190"/>
                            <a:gd name="T55" fmla="*/ 37 h 190"/>
                            <a:gd name="T56" fmla="*/ 105 w 190"/>
                            <a:gd name="T57" fmla="*/ 8 h 190"/>
                            <a:gd name="T58" fmla="*/ 81 w 190"/>
                            <a:gd name="T59" fmla="*/ 36 h 190"/>
                            <a:gd name="T60" fmla="*/ 66 w 190"/>
                            <a:gd name="T61" fmla="*/ 42 h 190"/>
                            <a:gd name="T62" fmla="*/ 41 w 190"/>
                            <a:gd name="T63" fmla="*/ 27 h 190"/>
                            <a:gd name="T64" fmla="*/ 43 w 190"/>
                            <a:gd name="T65" fmla="*/ 63 h 190"/>
                            <a:gd name="T66" fmla="*/ 37 w 190"/>
                            <a:gd name="T67" fmla="*/ 79 h 190"/>
                            <a:gd name="T68" fmla="*/ 8 w 190"/>
                            <a:gd name="T69" fmla="*/ 86 h 190"/>
                            <a:gd name="T70" fmla="*/ 36 w 190"/>
                            <a:gd name="T71" fmla="*/ 110 h 190"/>
                            <a:gd name="T72" fmla="*/ 42 w 190"/>
                            <a:gd name="T73" fmla="*/ 125 h 190"/>
                            <a:gd name="T74" fmla="*/ 27 w 190"/>
                            <a:gd name="T75" fmla="*/ 150 h 190"/>
                            <a:gd name="T76" fmla="*/ 63 w 190"/>
                            <a:gd name="T77" fmla="*/ 147 h 190"/>
                            <a:gd name="T78" fmla="*/ 79 w 190"/>
                            <a:gd name="T79" fmla="*/ 154 h 190"/>
                            <a:gd name="T80" fmla="*/ 86 w 190"/>
                            <a:gd name="T81" fmla="*/ 182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0" h="190">
                              <a:moveTo>
                                <a:pt x="112" y="190"/>
                              </a:moveTo>
                              <a:cubicBezTo>
                                <a:pt x="79" y="190"/>
                                <a:pt x="79" y="190"/>
                                <a:pt x="79" y="190"/>
                              </a:cubicBezTo>
                              <a:cubicBezTo>
                                <a:pt x="74" y="161"/>
                                <a:pt x="74" y="161"/>
                                <a:pt x="74" y="161"/>
                              </a:cubicBezTo>
                              <a:cubicBezTo>
                                <a:pt x="71" y="160"/>
                                <a:pt x="67" y="158"/>
                                <a:pt x="64" y="157"/>
                              </a:cubicBezTo>
                              <a:cubicBezTo>
                                <a:pt x="40" y="174"/>
                                <a:pt x="40" y="174"/>
                                <a:pt x="40" y="174"/>
                              </a:cubicBezTo>
                              <a:cubicBezTo>
                                <a:pt x="17" y="151"/>
                                <a:pt x="17" y="151"/>
                                <a:pt x="17" y="151"/>
                              </a:cubicBezTo>
                              <a:cubicBezTo>
                                <a:pt x="34" y="127"/>
                                <a:pt x="34" y="127"/>
                                <a:pt x="34" y="127"/>
                              </a:cubicBezTo>
                              <a:cubicBezTo>
                                <a:pt x="32" y="123"/>
                                <a:pt x="31" y="120"/>
                                <a:pt x="30" y="117"/>
                              </a:cubicBezTo>
                              <a:cubicBezTo>
                                <a:pt x="0" y="112"/>
                                <a:pt x="0" y="112"/>
                                <a:pt x="0" y="112"/>
                              </a:cubicBezTo>
                              <a:cubicBezTo>
                                <a:pt x="0" y="79"/>
                                <a:pt x="0" y="79"/>
                                <a:pt x="0" y="79"/>
                              </a:cubicBezTo>
                              <a:cubicBezTo>
                                <a:pt x="30" y="74"/>
                                <a:pt x="30" y="74"/>
                                <a:pt x="30" y="74"/>
                              </a:cubicBezTo>
                              <a:cubicBezTo>
                                <a:pt x="31" y="71"/>
                                <a:pt x="32" y="67"/>
                                <a:pt x="34" y="64"/>
                              </a:cubicBezTo>
                              <a:cubicBezTo>
                                <a:pt x="17" y="40"/>
                                <a:pt x="17" y="40"/>
                                <a:pt x="17" y="40"/>
                              </a:cubicBezTo>
                              <a:cubicBezTo>
                                <a:pt x="40" y="17"/>
                                <a:pt x="40" y="17"/>
                                <a:pt x="40" y="17"/>
                              </a:cubicBezTo>
                              <a:cubicBezTo>
                                <a:pt x="64" y="34"/>
                                <a:pt x="64" y="34"/>
                                <a:pt x="64" y="34"/>
                              </a:cubicBezTo>
                              <a:cubicBezTo>
                                <a:pt x="67" y="32"/>
                                <a:pt x="71" y="31"/>
                                <a:pt x="74" y="30"/>
                              </a:cubicBezTo>
                              <a:cubicBezTo>
                                <a:pt x="79" y="0"/>
                                <a:pt x="79" y="0"/>
                                <a:pt x="79" y="0"/>
                              </a:cubicBezTo>
                              <a:cubicBezTo>
                                <a:pt x="112" y="0"/>
                                <a:pt x="112" y="0"/>
                                <a:pt x="112" y="0"/>
                              </a:cubicBezTo>
                              <a:cubicBezTo>
                                <a:pt x="117" y="30"/>
                                <a:pt x="117" y="30"/>
                                <a:pt x="117" y="30"/>
                              </a:cubicBezTo>
                              <a:cubicBezTo>
                                <a:pt x="120" y="31"/>
                                <a:pt x="124" y="32"/>
                                <a:pt x="127" y="34"/>
                              </a:cubicBezTo>
                              <a:cubicBezTo>
                                <a:pt x="151" y="17"/>
                                <a:pt x="151" y="17"/>
                                <a:pt x="151" y="17"/>
                              </a:cubicBezTo>
                              <a:cubicBezTo>
                                <a:pt x="174" y="40"/>
                                <a:pt x="174" y="40"/>
                                <a:pt x="174" y="40"/>
                              </a:cubicBezTo>
                              <a:cubicBezTo>
                                <a:pt x="157" y="64"/>
                                <a:pt x="157" y="64"/>
                                <a:pt x="157" y="64"/>
                              </a:cubicBezTo>
                              <a:cubicBezTo>
                                <a:pt x="159" y="67"/>
                                <a:pt x="160" y="71"/>
                                <a:pt x="161" y="74"/>
                              </a:cubicBezTo>
                              <a:cubicBezTo>
                                <a:pt x="190" y="79"/>
                                <a:pt x="190" y="79"/>
                                <a:pt x="190" y="79"/>
                              </a:cubicBezTo>
                              <a:cubicBezTo>
                                <a:pt x="190" y="112"/>
                                <a:pt x="190" y="112"/>
                                <a:pt x="190" y="112"/>
                              </a:cubicBezTo>
                              <a:cubicBezTo>
                                <a:pt x="161" y="117"/>
                                <a:pt x="161" y="117"/>
                                <a:pt x="161" y="117"/>
                              </a:cubicBezTo>
                              <a:cubicBezTo>
                                <a:pt x="160" y="120"/>
                                <a:pt x="159" y="123"/>
                                <a:pt x="157" y="127"/>
                              </a:cubicBezTo>
                              <a:cubicBezTo>
                                <a:pt x="174" y="151"/>
                                <a:pt x="174" y="151"/>
                                <a:pt x="174" y="151"/>
                              </a:cubicBezTo>
                              <a:cubicBezTo>
                                <a:pt x="151" y="174"/>
                                <a:pt x="151" y="174"/>
                                <a:pt x="151" y="174"/>
                              </a:cubicBezTo>
                              <a:cubicBezTo>
                                <a:pt x="127" y="157"/>
                                <a:pt x="127" y="157"/>
                                <a:pt x="127" y="157"/>
                              </a:cubicBezTo>
                              <a:cubicBezTo>
                                <a:pt x="124" y="158"/>
                                <a:pt x="120" y="160"/>
                                <a:pt x="117" y="161"/>
                              </a:cubicBezTo>
                              <a:lnTo>
                                <a:pt x="112" y="190"/>
                              </a:lnTo>
                              <a:close/>
                              <a:moveTo>
                                <a:pt x="86" y="182"/>
                              </a:moveTo>
                              <a:cubicBezTo>
                                <a:pt x="105" y="182"/>
                                <a:pt x="105" y="182"/>
                                <a:pt x="105" y="182"/>
                              </a:cubicBezTo>
                              <a:cubicBezTo>
                                <a:pt x="110" y="155"/>
                                <a:pt x="110" y="155"/>
                                <a:pt x="110" y="155"/>
                              </a:cubicBezTo>
                              <a:cubicBezTo>
                                <a:pt x="112" y="154"/>
                                <a:pt x="112" y="154"/>
                                <a:pt x="112" y="154"/>
                              </a:cubicBezTo>
                              <a:cubicBezTo>
                                <a:pt x="117" y="153"/>
                                <a:pt x="121" y="151"/>
                                <a:pt x="125" y="149"/>
                              </a:cubicBezTo>
                              <a:cubicBezTo>
                                <a:pt x="127" y="147"/>
                                <a:pt x="127" y="147"/>
                                <a:pt x="127" y="147"/>
                              </a:cubicBezTo>
                              <a:cubicBezTo>
                                <a:pt x="150" y="164"/>
                                <a:pt x="150" y="164"/>
                                <a:pt x="150" y="164"/>
                              </a:cubicBezTo>
                              <a:cubicBezTo>
                                <a:pt x="164" y="150"/>
                                <a:pt x="164" y="150"/>
                                <a:pt x="164" y="150"/>
                              </a:cubicBezTo>
                              <a:cubicBezTo>
                                <a:pt x="147" y="127"/>
                                <a:pt x="147" y="127"/>
                                <a:pt x="147" y="127"/>
                              </a:cubicBezTo>
                              <a:cubicBezTo>
                                <a:pt x="149" y="125"/>
                                <a:pt x="149" y="125"/>
                                <a:pt x="149" y="125"/>
                              </a:cubicBezTo>
                              <a:cubicBezTo>
                                <a:pt x="151" y="121"/>
                                <a:pt x="153" y="117"/>
                                <a:pt x="154" y="112"/>
                              </a:cubicBezTo>
                              <a:cubicBezTo>
                                <a:pt x="155" y="110"/>
                                <a:pt x="155" y="110"/>
                                <a:pt x="155" y="110"/>
                              </a:cubicBezTo>
                              <a:cubicBezTo>
                                <a:pt x="182" y="105"/>
                                <a:pt x="182" y="105"/>
                                <a:pt x="182" y="105"/>
                              </a:cubicBezTo>
                              <a:cubicBezTo>
                                <a:pt x="182" y="86"/>
                                <a:pt x="182" y="86"/>
                                <a:pt x="182" y="86"/>
                              </a:cubicBezTo>
                              <a:cubicBezTo>
                                <a:pt x="155" y="81"/>
                                <a:pt x="155" y="81"/>
                                <a:pt x="155" y="81"/>
                              </a:cubicBezTo>
                              <a:cubicBezTo>
                                <a:pt x="154" y="79"/>
                                <a:pt x="154" y="79"/>
                                <a:pt x="154" y="79"/>
                              </a:cubicBezTo>
                              <a:cubicBezTo>
                                <a:pt x="153" y="74"/>
                                <a:pt x="151" y="70"/>
                                <a:pt x="149" y="66"/>
                              </a:cubicBezTo>
                              <a:cubicBezTo>
                                <a:pt x="147" y="63"/>
                                <a:pt x="147" y="63"/>
                                <a:pt x="147" y="63"/>
                              </a:cubicBezTo>
                              <a:cubicBezTo>
                                <a:pt x="164" y="41"/>
                                <a:pt x="164" y="41"/>
                                <a:pt x="164" y="41"/>
                              </a:cubicBezTo>
                              <a:cubicBezTo>
                                <a:pt x="150" y="27"/>
                                <a:pt x="150" y="27"/>
                                <a:pt x="150" y="27"/>
                              </a:cubicBezTo>
                              <a:cubicBezTo>
                                <a:pt x="127" y="43"/>
                                <a:pt x="127" y="43"/>
                                <a:pt x="127" y="43"/>
                              </a:cubicBezTo>
                              <a:cubicBezTo>
                                <a:pt x="125" y="42"/>
                                <a:pt x="125" y="42"/>
                                <a:pt x="125" y="42"/>
                              </a:cubicBezTo>
                              <a:cubicBezTo>
                                <a:pt x="121" y="40"/>
                                <a:pt x="117" y="38"/>
                                <a:pt x="112" y="37"/>
                              </a:cubicBezTo>
                              <a:cubicBezTo>
                                <a:pt x="110" y="36"/>
                                <a:pt x="110" y="36"/>
                                <a:pt x="110" y="36"/>
                              </a:cubicBezTo>
                              <a:cubicBezTo>
                                <a:pt x="105" y="8"/>
                                <a:pt x="105" y="8"/>
                                <a:pt x="105" y="8"/>
                              </a:cubicBezTo>
                              <a:cubicBezTo>
                                <a:pt x="86" y="8"/>
                                <a:pt x="86" y="8"/>
                                <a:pt x="86" y="8"/>
                              </a:cubicBezTo>
                              <a:cubicBezTo>
                                <a:pt x="81" y="36"/>
                                <a:pt x="81" y="36"/>
                                <a:pt x="81" y="36"/>
                              </a:cubicBezTo>
                              <a:cubicBezTo>
                                <a:pt x="79" y="37"/>
                                <a:pt x="79" y="37"/>
                                <a:pt x="79" y="37"/>
                              </a:cubicBezTo>
                              <a:cubicBezTo>
                                <a:pt x="74" y="38"/>
                                <a:pt x="70" y="40"/>
                                <a:pt x="66" y="42"/>
                              </a:cubicBezTo>
                              <a:cubicBezTo>
                                <a:pt x="63" y="43"/>
                                <a:pt x="63" y="43"/>
                                <a:pt x="63" y="43"/>
                              </a:cubicBezTo>
                              <a:cubicBezTo>
                                <a:pt x="41" y="27"/>
                                <a:pt x="41" y="27"/>
                                <a:pt x="41" y="27"/>
                              </a:cubicBezTo>
                              <a:cubicBezTo>
                                <a:pt x="27" y="41"/>
                                <a:pt x="27" y="41"/>
                                <a:pt x="27" y="41"/>
                              </a:cubicBezTo>
                              <a:cubicBezTo>
                                <a:pt x="43" y="63"/>
                                <a:pt x="43" y="63"/>
                                <a:pt x="43" y="63"/>
                              </a:cubicBezTo>
                              <a:cubicBezTo>
                                <a:pt x="42" y="66"/>
                                <a:pt x="42" y="66"/>
                                <a:pt x="42" y="66"/>
                              </a:cubicBezTo>
                              <a:cubicBezTo>
                                <a:pt x="40" y="70"/>
                                <a:pt x="38" y="74"/>
                                <a:pt x="37" y="79"/>
                              </a:cubicBezTo>
                              <a:cubicBezTo>
                                <a:pt x="36" y="81"/>
                                <a:pt x="36" y="81"/>
                                <a:pt x="36" y="81"/>
                              </a:cubicBezTo>
                              <a:cubicBezTo>
                                <a:pt x="8" y="86"/>
                                <a:pt x="8" y="86"/>
                                <a:pt x="8" y="86"/>
                              </a:cubicBezTo>
                              <a:cubicBezTo>
                                <a:pt x="8" y="105"/>
                                <a:pt x="8" y="105"/>
                                <a:pt x="8" y="105"/>
                              </a:cubicBezTo>
                              <a:cubicBezTo>
                                <a:pt x="36" y="110"/>
                                <a:pt x="36" y="110"/>
                                <a:pt x="36" y="110"/>
                              </a:cubicBezTo>
                              <a:cubicBezTo>
                                <a:pt x="37" y="112"/>
                                <a:pt x="37" y="112"/>
                                <a:pt x="37" y="112"/>
                              </a:cubicBezTo>
                              <a:cubicBezTo>
                                <a:pt x="38" y="117"/>
                                <a:pt x="40" y="121"/>
                                <a:pt x="42" y="125"/>
                              </a:cubicBezTo>
                              <a:cubicBezTo>
                                <a:pt x="43" y="127"/>
                                <a:pt x="43" y="127"/>
                                <a:pt x="43" y="127"/>
                              </a:cubicBezTo>
                              <a:cubicBezTo>
                                <a:pt x="27" y="150"/>
                                <a:pt x="27" y="150"/>
                                <a:pt x="27" y="150"/>
                              </a:cubicBezTo>
                              <a:cubicBezTo>
                                <a:pt x="41" y="164"/>
                                <a:pt x="41" y="164"/>
                                <a:pt x="41" y="164"/>
                              </a:cubicBezTo>
                              <a:cubicBezTo>
                                <a:pt x="63" y="147"/>
                                <a:pt x="63" y="147"/>
                                <a:pt x="63" y="147"/>
                              </a:cubicBezTo>
                              <a:cubicBezTo>
                                <a:pt x="66" y="149"/>
                                <a:pt x="66" y="149"/>
                                <a:pt x="66" y="149"/>
                              </a:cubicBezTo>
                              <a:cubicBezTo>
                                <a:pt x="70" y="151"/>
                                <a:pt x="74" y="153"/>
                                <a:pt x="79" y="154"/>
                              </a:cubicBezTo>
                              <a:cubicBezTo>
                                <a:pt x="81" y="155"/>
                                <a:pt x="81" y="155"/>
                                <a:pt x="81" y="155"/>
                              </a:cubicBezTo>
                              <a:lnTo>
                                <a:pt x="86" y="182"/>
                              </a:lnTo>
                              <a:close/>
                            </a:path>
                          </a:pathLst>
                        </a:custGeom>
                        <a:solidFill>
                          <a:schemeClr val="accent1"/>
                        </a:solidFill>
                        <a:ln w="9525">
                          <a:noFill/>
                          <a:round/>
                        </a:ln>
                      </wps:spPr>
                      <wps:bodyPr vert="horz" wrap="square" lIns="91440" tIns="45720" rIns="91440" bIns="45720" numCol="1" anchor="t" anchorCtr="0" compatLnSpc="1"/>
                    </wps:wsp>
                  </a:graphicData>
                </a:graphic>
              </wp:anchor>
            </w:drawing>
          </mc:Choice>
          <mc:Fallback>
            <w:pict>
              <v:shape id="Freeform 62" o:spid="_x0000_s1026" o:spt="100" style="position:absolute;left:0pt;margin-left:182.25pt;margin-top:340.2pt;height:45.35pt;width:45.35pt;z-index:251713536;mso-width-relative:page;mso-height-relative:page;" fillcolor="#262626 [3204]" filled="t" stroked="f" coordsize="190,190" o:gfxdata="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dilKcdsAAAALAQAA&#10;DwAAAAAAAAABACAAAAAiAAAAZHJzL2Rvd25yZXYueG1sUEsBAhQAFAAAAAgAh07iQD4AqbThCQAA&#10;uDUAAA4AAAAAAAAAAQAgAAAAKgEAAGRycy9lMm9Eb2MueG1sUEsFBgAAAAAGAAYAWQEAAH0NAAAA&#10;AA==&#10;" path="m112,190c79,190,79,190,79,190c74,161,74,161,74,161c71,160,67,158,64,157c40,174,40,174,40,174c17,151,17,151,17,151c34,127,34,127,34,127c32,123,31,120,30,117c0,112,0,112,0,112c0,79,0,79,0,79c30,74,30,74,30,74c31,71,32,67,34,64c17,40,17,40,17,40c40,17,40,17,40,17c64,34,64,34,64,34c67,32,71,31,74,30c79,0,79,0,79,0c112,0,112,0,112,0c117,30,117,30,117,30c120,31,124,32,127,34c151,17,151,17,151,17c174,40,174,40,174,40c157,64,157,64,157,64c159,67,160,71,161,74c190,79,190,79,190,79c190,112,190,112,190,112c161,117,161,117,161,117c160,120,159,123,157,127c174,151,174,151,174,151c151,174,151,174,151,174c127,157,127,157,127,157c124,158,120,160,117,161l112,190xm86,182c105,182,105,182,105,182c110,155,110,155,110,155c112,154,112,154,112,154c117,153,121,151,125,149c127,147,127,147,127,147c150,164,150,164,150,164c164,150,164,150,164,150c147,127,147,127,147,127c149,125,149,125,149,125c151,121,153,117,154,112c155,110,155,110,155,110c182,105,182,105,182,105c182,86,182,86,182,86c155,81,155,81,155,81c154,79,154,79,154,79c153,74,151,70,149,66c147,63,147,63,147,63c164,41,164,41,164,41c150,27,150,27,150,27c127,43,127,43,127,43c125,42,125,42,125,42c121,40,117,38,112,37c110,36,110,36,110,36c105,8,105,8,105,8c86,8,86,8,86,8c81,36,81,36,81,36c79,37,79,37,79,37c74,38,70,40,66,42c63,43,63,43,63,43c41,27,41,27,41,27c27,41,27,41,27,41c43,63,43,63,43,63c42,66,42,66,42,66c40,70,38,74,37,79c36,81,36,81,36,81c8,86,8,86,8,86c8,105,8,105,8,105c36,110,36,110,36,110c37,112,37,112,37,112c38,117,40,121,42,125c43,127,43,127,43,127c27,150,27,150,27,150c41,164,41,164,41,164c63,147,63,147,63,147c66,149,66,149,66,149c70,151,74,153,79,154c81,155,81,155,81,155l86,182xe">
                <v:path o:connectlocs="239582,576212;194092,476133;51555,457936;90980,354825;0,239582;103111,194092;121307,51555;224419,90980;339661,0;385152,103111;527688,121307;488263,224419;576212,339661;476133,385152;457936,527688;354825,488263;260811,551950;333596,470067;379086,451871;454904,497361;445806,385152;467034,339661;551950,318432;470067,245648;451871,200157;497361,124340;385152,130405;339661,112209;318432,24261;245648,109177;200157,127373;124340,81882;130405,191059;112209,239582;24261,260811;109177,333596;127373,379086;81882,454904;191059,445806;239582,467034;260811,551950" o:connectangles="0,0,0,0,0,0,0,0,0,0,0,0,0,0,0,0,0,0,0,0,0,0,0,0,0,0,0,0,0,0,0,0,0,0,0,0,0,0,0,0,0"/>
                <v:fill on="t" focussize="0,0"/>
                <v:stroke on="f" joinstyle="round"/>
                <v:imagedata o:title=""/>
                <o:lock v:ext="edit" aspectratio="t"/>
              </v:shape>
            </w:pict>
          </mc:Fallback>
        </mc:AlternateContent>
      </w:r>
      <w:r>
        <mc:AlternateContent>
          <mc:Choice Requires="wpg">
            <w:drawing>
              <wp:anchor distT="0" distB="0" distL="114300" distR="114300" simplePos="0" relativeHeight="251714560" behindDoc="0" locked="0" layoutInCell="1" allowOverlap="1">
                <wp:simplePos x="0" y="0"/>
                <wp:positionH relativeFrom="column">
                  <wp:posOffset>4460875</wp:posOffset>
                </wp:positionH>
                <wp:positionV relativeFrom="paragraph">
                  <wp:posOffset>3302000</wp:posOffset>
                </wp:positionV>
                <wp:extent cx="313055" cy="655320"/>
                <wp:effectExtent l="0" t="0" r="0" b="30480"/>
                <wp:wrapNone/>
                <wp:docPr id="57" name="组合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2888" cy="655353"/>
                          <a:chOff x="5070940" y="3502524"/>
                          <a:chExt cx="143379" cy="300311"/>
                        </a:xfrm>
                        <a:solidFill>
                          <a:schemeClr val="accent1"/>
                        </a:solidFill>
                      </wpg:grpSpPr>
                      <wps:wsp>
                        <wps:cNvPr id="58" name="Freeform 184"/>
                        <wps:cNvSpPr>
                          <a:spLocks noEditPoints="1"/>
                        </wps:cNvSpPr>
                        <wps:spPr bwMode="auto">
                          <a:xfrm>
                            <a:off x="5096620" y="3502524"/>
                            <a:ext cx="92733" cy="222558"/>
                          </a:xfrm>
                          <a:custGeom>
                            <a:avLst/>
                            <a:gdLst>
                              <a:gd name="T0" fmla="*/ 27 w 55"/>
                              <a:gd name="T1" fmla="*/ 132 h 132"/>
                              <a:gd name="T2" fmla="*/ 0 w 55"/>
                              <a:gd name="T3" fmla="*/ 104 h 132"/>
                              <a:gd name="T4" fmla="*/ 0 w 55"/>
                              <a:gd name="T5" fmla="*/ 27 h 132"/>
                              <a:gd name="T6" fmla="*/ 27 w 55"/>
                              <a:gd name="T7" fmla="*/ 0 h 132"/>
                              <a:gd name="T8" fmla="*/ 55 w 55"/>
                              <a:gd name="T9" fmla="*/ 27 h 132"/>
                              <a:gd name="T10" fmla="*/ 55 w 55"/>
                              <a:gd name="T11" fmla="*/ 104 h 132"/>
                              <a:gd name="T12" fmla="*/ 27 w 55"/>
                              <a:gd name="T13" fmla="*/ 132 h 132"/>
                              <a:gd name="T14" fmla="*/ 27 w 55"/>
                              <a:gd name="T15" fmla="*/ 5 h 132"/>
                              <a:gd name="T16" fmla="*/ 5 w 55"/>
                              <a:gd name="T17" fmla="*/ 27 h 132"/>
                              <a:gd name="T18" fmla="*/ 5 w 55"/>
                              <a:gd name="T19" fmla="*/ 104 h 132"/>
                              <a:gd name="T20" fmla="*/ 27 w 55"/>
                              <a:gd name="T21" fmla="*/ 126 h 132"/>
                              <a:gd name="T22" fmla="*/ 49 w 55"/>
                              <a:gd name="T23" fmla="*/ 104 h 132"/>
                              <a:gd name="T24" fmla="*/ 49 w 55"/>
                              <a:gd name="T25" fmla="*/ 27 h 132"/>
                              <a:gd name="T26" fmla="*/ 27 w 55"/>
                              <a:gd name="T27" fmla="*/ 5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 h="132">
                                <a:moveTo>
                                  <a:pt x="27" y="132"/>
                                </a:moveTo>
                                <a:cubicBezTo>
                                  <a:pt x="12" y="132"/>
                                  <a:pt x="0" y="119"/>
                                  <a:pt x="0" y="104"/>
                                </a:cubicBezTo>
                                <a:cubicBezTo>
                                  <a:pt x="0" y="27"/>
                                  <a:pt x="0" y="27"/>
                                  <a:pt x="0" y="27"/>
                                </a:cubicBezTo>
                                <a:cubicBezTo>
                                  <a:pt x="0" y="12"/>
                                  <a:pt x="12" y="0"/>
                                  <a:pt x="27" y="0"/>
                                </a:cubicBezTo>
                                <a:cubicBezTo>
                                  <a:pt x="43" y="0"/>
                                  <a:pt x="55" y="12"/>
                                  <a:pt x="55" y="27"/>
                                </a:cubicBezTo>
                                <a:cubicBezTo>
                                  <a:pt x="55" y="104"/>
                                  <a:pt x="55" y="104"/>
                                  <a:pt x="55" y="104"/>
                                </a:cubicBezTo>
                                <a:cubicBezTo>
                                  <a:pt x="55" y="119"/>
                                  <a:pt x="43" y="132"/>
                                  <a:pt x="27" y="132"/>
                                </a:cubicBezTo>
                                <a:close/>
                                <a:moveTo>
                                  <a:pt x="27" y="5"/>
                                </a:moveTo>
                                <a:cubicBezTo>
                                  <a:pt x="15" y="5"/>
                                  <a:pt x="5" y="15"/>
                                  <a:pt x="5" y="27"/>
                                </a:cubicBezTo>
                                <a:cubicBezTo>
                                  <a:pt x="5" y="104"/>
                                  <a:pt x="5" y="104"/>
                                  <a:pt x="5" y="104"/>
                                </a:cubicBezTo>
                                <a:cubicBezTo>
                                  <a:pt x="5" y="116"/>
                                  <a:pt x="15" y="126"/>
                                  <a:pt x="27" y="126"/>
                                </a:cubicBezTo>
                                <a:cubicBezTo>
                                  <a:pt x="40" y="126"/>
                                  <a:pt x="49" y="116"/>
                                  <a:pt x="49" y="104"/>
                                </a:cubicBezTo>
                                <a:cubicBezTo>
                                  <a:pt x="49" y="27"/>
                                  <a:pt x="49" y="27"/>
                                  <a:pt x="49" y="27"/>
                                </a:cubicBezTo>
                                <a:cubicBezTo>
                                  <a:pt x="49" y="15"/>
                                  <a:pt x="40" y="5"/>
                                  <a:pt x="27" y="5"/>
                                </a:cubicBezTo>
                                <a:close/>
                              </a:path>
                            </a:pathLst>
                          </a:custGeom>
                          <a:grpFill/>
                          <a:ln w="9525">
                            <a:noFill/>
                            <a:round/>
                          </a:ln>
                        </wps:spPr>
                        <wps:bodyPr vert="horz" wrap="square" lIns="91440" tIns="45720" rIns="91440" bIns="45720" numCol="1" anchor="t" anchorCtr="0" compatLnSpc="1"/>
                      </wps:wsp>
                      <wps:wsp>
                        <wps:cNvPr id="59" name="Freeform 185"/>
                        <wps:cNvSpPr/>
                        <wps:spPr bwMode="auto">
                          <a:xfrm>
                            <a:off x="5070940" y="3613803"/>
                            <a:ext cx="143379" cy="138386"/>
                          </a:xfrm>
                          <a:custGeom>
                            <a:avLst/>
                            <a:gdLst>
                              <a:gd name="T0" fmla="*/ 42 w 85"/>
                              <a:gd name="T1" fmla="*/ 82 h 82"/>
                              <a:gd name="T2" fmla="*/ 0 w 85"/>
                              <a:gd name="T3" fmla="*/ 39 h 82"/>
                              <a:gd name="T4" fmla="*/ 0 w 85"/>
                              <a:gd name="T5" fmla="*/ 0 h 82"/>
                              <a:gd name="T6" fmla="*/ 6 w 85"/>
                              <a:gd name="T7" fmla="*/ 0 h 82"/>
                              <a:gd name="T8" fmla="*/ 6 w 85"/>
                              <a:gd name="T9" fmla="*/ 39 h 82"/>
                              <a:gd name="T10" fmla="*/ 42 w 85"/>
                              <a:gd name="T11" fmla="*/ 76 h 82"/>
                              <a:gd name="T12" fmla="*/ 79 w 85"/>
                              <a:gd name="T13" fmla="*/ 39 h 82"/>
                              <a:gd name="T14" fmla="*/ 79 w 85"/>
                              <a:gd name="T15" fmla="*/ 0 h 82"/>
                              <a:gd name="T16" fmla="*/ 85 w 85"/>
                              <a:gd name="T17" fmla="*/ 0 h 82"/>
                              <a:gd name="T18" fmla="*/ 85 w 85"/>
                              <a:gd name="T19" fmla="*/ 39 h 82"/>
                              <a:gd name="T20" fmla="*/ 42 w 85"/>
                              <a:gd name="T21"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82">
                                <a:moveTo>
                                  <a:pt x="42" y="82"/>
                                </a:moveTo>
                                <a:cubicBezTo>
                                  <a:pt x="19" y="82"/>
                                  <a:pt x="0" y="63"/>
                                  <a:pt x="0" y="39"/>
                                </a:cubicBezTo>
                                <a:cubicBezTo>
                                  <a:pt x="0" y="0"/>
                                  <a:pt x="0" y="0"/>
                                  <a:pt x="0" y="0"/>
                                </a:cubicBezTo>
                                <a:cubicBezTo>
                                  <a:pt x="6" y="0"/>
                                  <a:pt x="6" y="0"/>
                                  <a:pt x="6" y="0"/>
                                </a:cubicBezTo>
                                <a:cubicBezTo>
                                  <a:pt x="6" y="39"/>
                                  <a:pt x="6" y="39"/>
                                  <a:pt x="6" y="39"/>
                                </a:cubicBezTo>
                                <a:cubicBezTo>
                                  <a:pt x="6" y="59"/>
                                  <a:pt x="22" y="76"/>
                                  <a:pt x="42" y="76"/>
                                </a:cubicBezTo>
                                <a:cubicBezTo>
                                  <a:pt x="63" y="76"/>
                                  <a:pt x="79" y="59"/>
                                  <a:pt x="79" y="39"/>
                                </a:cubicBezTo>
                                <a:cubicBezTo>
                                  <a:pt x="79" y="0"/>
                                  <a:pt x="79" y="0"/>
                                  <a:pt x="79" y="0"/>
                                </a:cubicBezTo>
                                <a:cubicBezTo>
                                  <a:pt x="85" y="0"/>
                                  <a:pt x="85" y="0"/>
                                  <a:pt x="85" y="0"/>
                                </a:cubicBezTo>
                                <a:cubicBezTo>
                                  <a:pt x="85" y="39"/>
                                  <a:pt x="85" y="39"/>
                                  <a:pt x="85" y="39"/>
                                </a:cubicBezTo>
                                <a:cubicBezTo>
                                  <a:pt x="85" y="63"/>
                                  <a:pt x="66" y="82"/>
                                  <a:pt x="42" y="82"/>
                                </a:cubicBezTo>
                                <a:close/>
                              </a:path>
                            </a:pathLst>
                          </a:custGeom>
                          <a:grpFill/>
                          <a:ln w="9525">
                            <a:noFill/>
                            <a:round/>
                          </a:ln>
                        </wps:spPr>
                        <wps:bodyPr vert="horz" wrap="square" lIns="91440" tIns="45720" rIns="91440" bIns="45720" numCol="1" anchor="t" anchorCtr="0" compatLnSpc="1"/>
                      </wps:wsp>
                      <wps:wsp>
                        <wps:cNvPr id="60" name="Rectangle 186"/>
                        <wps:cNvSpPr>
                          <a:spLocks noChangeArrowheads="1"/>
                        </wps:cNvSpPr>
                        <wps:spPr bwMode="auto">
                          <a:xfrm>
                            <a:off x="5099473" y="3792848"/>
                            <a:ext cx="84173" cy="9987"/>
                          </a:xfrm>
                          <a:prstGeom prst="rect">
                            <a:avLst/>
                          </a:prstGeom>
                          <a:grpFill/>
                          <a:ln w="9525">
                            <a:noFill/>
                            <a:miter lim="800000"/>
                          </a:ln>
                        </wps:spPr>
                        <wps:bodyPr vert="horz" wrap="square" lIns="91440" tIns="45720" rIns="91440" bIns="45720" numCol="1" anchor="t" anchorCtr="0" compatLnSpc="1"/>
                      </wps:wsp>
                      <wps:wsp>
                        <wps:cNvPr id="61" name="Rectangle 187"/>
                        <wps:cNvSpPr>
                          <a:spLocks noChangeArrowheads="1"/>
                        </wps:cNvSpPr>
                        <wps:spPr bwMode="auto">
                          <a:xfrm>
                            <a:off x="5136566" y="3747195"/>
                            <a:ext cx="9987" cy="50646"/>
                          </a:xfrm>
                          <a:prstGeom prst="rect">
                            <a:avLst/>
                          </a:prstGeom>
                          <a:grpFill/>
                          <a:ln w="9525">
                            <a:noFill/>
                            <a:miter lim="800000"/>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351.25pt;margin-top:260pt;height:51.6pt;width:24.65pt;z-index:251714560;mso-width-relative:page;mso-height-relative:page;" coordorigin="5070940,3502524" coordsize="143379,300311" o:gfxdata="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">
                <o:lock v:ext="edit" aspectratio="t"/>
                <v:shape id="Freeform 184" o:spid="_x0000_s1026" o:spt="100" style="position:absolute;left:5096620;top:3502524;height:222558;width:92733;" filled="t" stroked="f" coordsize="55,132" o:gfxdata="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RcG0ugAAANsA&#10;AAAPAAAAAAAAAAEAIAAAACIAAABkcnMvZG93bnJldi54bWxQSwECFAAUAAAACACHTuJAMy8FnjsA&#10;AAA5AAAAEAAAAAAAAAABACAAAAAJAQAAZHJzL3NoYXBleG1sLnhtbFBLBQYAAAAABgAGAFsBAACz&#10;AwAAAAA=&#10;" path="m27,132c12,132,0,119,0,104c0,27,0,27,0,27c0,12,12,0,27,0c43,0,55,12,55,27c55,104,55,104,55,104c55,119,43,132,27,132xm27,5c15,5,5,15,5,27c5,104,5,104,5,104c5,116,15,126,27,126c40,126,49,116,49,104c49,27,49,27,49,27c49,15,40,5,27,5xe">
                  <v:path o:connectlocs="45523,222558;0,175348;0,45523;45523,0;92733,45523;92733,175348;45523,222558;45523,8430;8430,45523;8430,175348;45523,212441;82616,175348;82616,45523;45523,8430" o:connectangles="0,0,0,0,0,0,0,0,0,0,0,0,0,0"/>
                  <v:fill on="t" focussize="0,0"/>
                  <v:stroke on="f" joinstyle="round"/>
                  <v:imagedata o:title=""/>
                  <o:lock v:ext="edit" aspectratio="f"/>
                </v:shape>
                <v:shape id="Freeform 185" o:spid="_x0000_s1026" o:spt="100" style="position:absolute;left:5070940;top:3613803;height:138386;width:143379;" filled="t" stroked="f" coordsize="85,82" o:gfxdata="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mD+L4A&#10;AADbAAAADwAAAAAAAAABACAAAAAiAAAAZHJzL2Rvd25yZXYueG1sUEsBAhQAFAAAAAgAh07iQDMv&#10;BZ47AAAAOQAAABAAAAAAAAAAAQAgAAAADQEAAGRycy9zaGFwZXhtbC54bWxQSwUGAAAAAAYABgBb&#10;AQAAtwMAAAAA&#10;" path="m42,82c19,82,0,63,0,39c0,0,0,0,0,0c6,0,6,0,6,0c6,39,6,39,6,39c6,59,22,76,42,76c63,76,79,59,79,39c79,0,79,0,79,0c85,0,85,0,85,0c85,39,85,39,85,39c85,63,66,82,42,82xe">
                  <v:path o:connectlocs="70846,138386;0,65817;0,0;10120,0;10120,65817;70846,128260;133258,65817;133258,0;143379,0;143379,65817;70846,138386" o:connectangles="0,0,0,0,0,0,0,0,0,0,0"/>
                  <v:fill on="t" focussize="0,0"/>
                  <v:stroke on="f" joinstyle="round"/>
                  <v:imagedata o:title=""/>
                  <o:lock v:ext="edit" aspectratio="f"/>
                </v:shape>
                <v:rect id="Rectangle 186" o:spid="_x0000_s1026" o:spt="1" style="position:absolute;left:5099473;top:3792848;height:9987;width:84173;" filled="t" stroked="f" coordsize="21600,21600" o:gfxdata="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du1S5AAAA2wAA&#10;AA8AAAAAAAAAAQAgAAAAIgAAAGRycy9kb3ducmV2LnhtbFBLAQIUABQAAAAIAIdO4kAzLwWeOwAA&#10;ADkAAAAQAAAAAAAAAAEAIAAAAAgBAABkcnMvc2hhcGV4bWwueG1sUEsFBgAAAAAGAAYAWwEAALID&#10;AAAAAA==&#10;">
                  <v:fill on="t" focussize="0,0"/>
                  <v:stroke on="f" miterlimit="8" joinstyle="miter"/>
                  <v:imagedata o:title=""/>
                  <o:lock v:ext="edit" aspectratio="f"/>
                </v:rect>
                <v:rect id="Rectangle 187" o:spid="_x0000_s1026" o:spt="1" style="position:absolute;left:5136566;top:3747195;height:50646;width:9987;" filled="t" stroked="f" coordsize="21600,21600" o:gfxdata="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7PvQAA&#10;ANsAAAAPAAAAAAAAAAEAIAAAACIAAABkcnMvZG93bnJldi54bWxQSwECFAAUAAAACACHTuJAMy8F&#10;njsAAAA5AAAAEAAAAAAAAAABACAAAAAMAQAAZHJzL3NoYXBleG1sLnhtbFBLBQYAAAAABgAGAFsB&#10;AAC2AwAAAAA=&#10;">
                  <v:fill on="t" focussize="0,0"/>
                  <v:stroke on="f" miterlimit="8" joinstyle="miter"/>
                  <v:imagedata o:title=""/>
                  <o:lock v:ext="edit" aspectratio="f"/>
                </v:rect>
              </v:group>
            </w:pict>
          </mc:Fallback>
        </mc:AlternateContent>
      </w:r>
      <w:r>
        <mc:AlternateContent>
          <mc:Choice Requires="wpg">
            <w:drawing>
              <wp:anchor distT="0" distB="0" distL="114300" distR="114300" simplePos="0" relativeHeight="251715584" behindDoc="0" locked="0" layoutInCell="1" allowOverlap="1">
                <wp:simplePos x="0" y="0"/>
                <wp:positionH relativeFrom="column">
                  <wp:posOffset>3354705</wp:posOffset>
                </wp:positionH>
                <wp:positionV relativeFrom="paragraph">
                  <wp:posOffset>3342005</wp:posOffset>
                </wp:positionV>
                <wp:extent cx="575945" cy="575945"/>
                <wp:effectExtent l="0" t="0" r="0" b="0"/>
                <wp:wrapNone/>
                <wp:docPr id="62" name="组合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212" cy="576212"/>
                          <a:chOff x="3964520" y="3542094"/>
                          <a:chExt cx="312438" cy="312438"/>
                        </a:xfrm>
                        <a:solidFill>
                          <a:schemeClr val="accent1"/>
                        </a:solidFill>
                      </wpg:grpSpPr>
                      <wps:wsp>
                        <wps:cNvPr id="63" name="Freeform 192"/>
                        <wps:cNvSpPr>
                          <a:spLocks noEditPoints="1"/>
                        </wps:cNvSpPr>
                        <wps:spPr bwMode="auto">
                          <a:xfrm>
                            <a:off x="3964520" y="3542094"/>
                            <a:ext cx="312438" cy="312438"/>
                          </a:xfrm>
                          <a:custGeom>
                            <a:avLst/>
                            <a:gdLst>
                              <a:gd name="T0" fmla="*/ 93 w 185"/>
                              <a:gd name="T1" fmla="*/ 185 h 185"/>
                              <a:gd name="T2" fmla="*/ 0 w 185"/>
                              <a:gd name="T3" fmla="*/ 93 h 185"/>
                              <a:gd name="T4" fmla="*/ 93 w 185"/>
                              <a:gd name="T5" fmla="*/ 0 h 185"/>
                              <a:gd name="T6" fmla="*/ 185 w 185"/>
                              <a:gd name="T7" fmla="*/ 93 h 185"/>
                              <a:gd name="T8" fmla="*/ 93 w 185"/>
                              <a:gd name="T9" fmla="*/ 185 h 185"/>
                              <a:gd name="T10" fmla="*/ 93 w 185"/>
                              <a:gd name="T11" fmla="*/ 7 h 185"/>
                              <a:gd name="T12" fmla="*/ 7 w 185"/>
                              <a:gd name="T13" fmla="*/ 93 h 185"/>
                              <a:gd name="T14" fmla="*/ 93 w 185"/>
                              <a:gd name="T15" fmla="*/ 179 h 185"/>
                              <a:gd name="T16" fmla="*/ 179 w 185"/>
                              <a:gd name="T17" fmla="*/ 93 h 185"/>
                              <a:gd name="T18" fmla="*/ 93 w 185"/>
                              <a:gd name="T19" fmla="*/ 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5" h="185">
                                <a:moveTo>
                                  <a:pt x="93" y="185"/>
                                </a:moveTo>
                                <a:cubicBezTo>
                                  <a:pt x="42" y="185"/>
                                  <a:pt x="0" y="143"/>
                                  <a:pt x="0" y="93"/>
                                </a:cubicBezTo>
                                <a:cubicBezTo>
                                  <a:pt x="0" y="42"/>
                                  <a:pt x="42" y="0"/>
                                  <a:pt x="93" y="0"/>
                                </a:cubicBezTo>
                                <a:cubicBezTo>
                                  <a:pt x="144" y="0"/>
                                  <a:pt x="185" y="42"/>
                                  <a:pt x="185" y="93"/>
                                </a:cubicBezTo>
                                <a:cubicBezTo>
                                  <a:pt x="185" y="143"/>
                                  <a:pt x="144" y="185"/>
                                  <a:pt x="93" y="185"/>
                                </a:cubicBezTo>
                                <a:close/>
                                <a:moveTo>
                                  <a:pt x="93" y="7"/>
                                </a:moveTo>
                                <a:cubicBezTo>
                                  <a:pt x="45" y="7"/>
                                  <a:pt x="7" y="45"/>
                                  <a:pt x="7" y="93"/>
                                </a:cubicBezTo>
                                <a:cubicBezTo>
                                  <a:pt x="7" y="140"/>
                                  <a:pt x="45" y="179"/>
                                  <a:pt x="93" y="179"/>
                                </a:cubicBezTo>
                                <a:cubicBezTo>
                                  <a:pt x="140" y="179"/>
                                  <a:pt x="179" y="140"/>
                                  <a:pt x="179" y="93"/>
                                </a:cubicBezTo>
                                <a:cubicBezTo>
                                  <a:pt x="179" y="45"/>
                                  <a:pt x="140" y="7"/>
                                  <a:pt x="93" y="7"/>
                                </a:cubicBezTo>
                                <a:close/>
                              </a:path>
                            </a:pathLst>
                          </a:custGeom>
                          <a:grpFill/>
                          <a:ln w="9525">
                            <a:noFill/>
                            <a:round/>
                          </a:ln>
                        </wps:spPr>
                        <wps:bodyPr vert="horz" wrap="square" lIns="91440" tIns="45720" rIns="91440" bIns="45720" numCol="1" anchor="t" anchorCtr="0" compatLnSpc="1"/>
                      </wps:wsp>
                      <wps:wsp>
                        <wps:cNvPr id="64" name="Freeform 193"/>
                        <wps:cNvSpPr>
                          <a:spLocks noEditPoints="1"/>
                        </wps:cNvSpPr>
                        <wps:spPr bwMode="auto">
                          <a:xfrm>
                            <a:off x="4013740" y="3584181"/>
                            <a:ext cx="213998" cy="270351"/>
                          </a:xfrm>
                          <a:custGeom>
                            <a:avLst/>
                            <a:gdLst>
                              <a:gd name="T0" fmla="*/ 3 w 127"/>
                              <a:gd name="T1" fmla="*/ 137 h 160"/>
                              <a:gd name="T2" fmla="*/ 2 w 127"/>
                              <a:gd name="T3" fmla="*/ 132 h 160"/>
                              <a:gd name="T4" fmla="*/ 41 w 127"/>
                              <a:gd name="T5" fmla="*/ 111 h 160"/>
                              <a:gd name="T6" fmla="*/ 44 w 127"/>
                              <a:gd name="T7" fmla="*/ 92 h 160"/>
                              <a:gd name="T8" fmla="*/ 29 w 127"/>
                              <a:gd name="T9" fmla="*/ 66 h 160"/>
                              <a:gd name="T10" fmla="*/ 37 w 127"/>
                              <a:gd name="T11" fmla="*/ 11 h 160"/>
                              <a:gd name="T12" fmla="*/ 66 w 127"/>
                              <a:gd name="T13" fmla="*/ 0 h 160"/>
                              <a:gd name="T14" fmla="*/ 82 w 127"/>
                              <a:gd name="T15" fmla="*/ 7 h 160"/>
                              <a:gd name="T16" fmla="*/ 98 w 127"/>
                              <a:gd name="T17" fmla="*/ 56 h 160"/>
                              <a:gd name="T18" fmla="*/ 92 w 127"/>
                              <a:gd name="T19" fmla="*/ 75 h 160"/>
                              <a:gd name="T20" fmla="*/ 84 w 127"/>
                              <a:gd name="T21" fmla="*/ 105 h 160"/>
                              <a:gd name="T22" fmla="*/ 89 w 127"/>
                              <a:gd name="T23" fmla="*/ 112 h 160"/>
                              <a:gd name="T24" fmla="*/ 125 w 127"/>
                              <a:gd name="T25" fmla="*/ 132 h 160"/>
                              <a:gd name="T26" fmla="*/ 125 w 127"/>
                              <a:gd name="T27" fmla="*/ 137 h 160"/>
                              <a:gd name="T28" fmla="*/ 9 w 127"/>
                              <a:gd name="T29" fmla="*/ 134 h 160"/>
                              <a:gd name="T30" fmla="*/ 118 w 127"/>
                              <a:gd name="T31" fmla="*/ 134 h 160"/>
                              <a:gd name="T32" fmla="*/ 85 w 127"/>
                              <a:gd name="T33" fmla="*/ 117 h 160"/>
                              <a:gd name="T34" fmla="*/ 78 w 127"/>
                              <a:gd name="T35" fmla="*/ 106 h 160"/>
                              <a:gd name="T36" fmla="*/ 79 w 127"/>
                              <a:gd name="T37" fmla="*/ 88 h 160"/>
                              <a:gd name="T38" fmla="*/ 88 w 127"/>
                              <a:gd name="T39" fmla="*/ 67 h 160"/>
                              <a:gd name="T40" fmla="*/ 93 w 127"/>
                              <a:gd name="T41" fmla="*/ 65 h 160"/>
                              <a:gd name="T42" fmla="*/ 91 w 127"/>
                              <a:gd name="T43" fmla="*/ 59 h 160"/>
                              <a:gd name="T44" fmla="*/ 91 w 127"/>
                              <a:gd name="T45" fmla="*/ 17 h 160"/>
                              <a:gd name="T46" fmla="*/ 80 w 127"/>
                              <a:gd name="T47" fmla="*/ 13 h 160"/>
                              <a:gd name="T48" fmla="*/ 76 w 127"/>
                              <a:gd name="T49" fmla="*/ 9 h 160"/>
                              <a:gd name="T50" fmla="*/ 65 w 127"/>
                              <a:gd name="T51" fmla="*/ 6 h 160"/>
                              <a:gd name="T52" fmla="*/ 37 w 127"/>
                              <a:gd name="T53" fmla="*/ 56 h 160"/>
                              <a:gd name="T54" fmla="*/ 35 w 127"/>
                              <a:gd name="T55" fmla="*/ 60 h 160"/>
                              <a:gd name="T56" fmla="*/ 38 w 127"/>
                              <a:gd name="T57" fmla="*/ 69 h 160"/>
                              <a:gd name="T58" fmla="*/ 40 w 127"/>
                              <a:gd name="T59" fmla="*/ 71 h 160"/>
                              <a:gd name="T60" fmla="*/ 50 w 127"/>
                              <a:gd name="T61" fmla="*/ 89 h 160"/>
                              <a:gd name="T62" fmla="*/ 50 w 127"/>
                              <a:gd name="T63" fmla="*/ 107 h 160"/>
                              <a:gd name="T64" fmla="*/ 34 w 127"/>
                              <a:gd name="T65" fmla="*/ 12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7" h="160">
                                <a:moveTo>
                                  <a:pt x="64" y="160"/>
                                </a:moveTo>
                                <a:cubicBezTo>
                                  <a:pt x="41" y="160"/>
                                  <a:pt x="20" y="152"/>
                                  <a:pt x="3" y="137"/>
                                </a:cubicBezTo>
                                <a:cubicBezTo>
                                  <a:pt x="0" y="135"/>
                                  <a:pt x="0" y="135"/>
                                  <a:pt x="0" y="135"/>
                                </a:cubicBezTo>
                                <a:cubicBezTo>
                                  <a:pt x="2" y="132"/>
                                  <a:pt x="2" y="132"/>
                                  <a:pt x="2" y="132"/>
                                </a:cubicBezTo>
                                <a:cubicBezTo>
                                  <a:pt x="8" y="125"/>
                                  <a:pt x="19" y="120"/>
                                  <a:pt x="32" y="116"/>
                                </a:cubicBezTo>
                                <a:cubicBezTo>
                                  <a:pt x="37" y="114"/>
                                  <a:pt x="39" y="113"/>
                                  <a:pt x="41" y="111"/>
                                </a:cubicBezTo>
                                <a:cubicBezTo>
                                  <a:pt x="42" y="109"/>
                                  <a:pt x="43" y="108"/>
                                  <a:pt x="44" y="106"/>
                                </a:cubicBezTo>
                                <a:cubicBezTo>
                                  <a:pt x="44" y="105"/>
                                  <a:pt x="44" y="98"/>
                                  <a:pt x="44" y="92"/>
                                </a:cubicBezTo>
                                <a:cubicBezTo>
                                  <a:pt x="40" y="88"/>
                                  <a:pt x="38" y="83"/>
                                  <a:pt x="35" y="75"/>
                                </a:cubicBezTo>
                                <a:cubicBezTo>
                                  <a:pt x="32" y="73"/>
                                  <a:pt x="30" y="70"/>
                                  <a:pt x="29" y="66"/>
                                </a:cubicBezTo>
                                <a:cubicBezTo>
                                  <a:pt x="28" y="62"/>
                                  <a:pt x="29" y="58"/>
                                  <a:pt x="30" y="56"/>
                                </a:cubicBezTo>
                                <a:cubicBezTo>
                                  <a:pt x="27" y="36"/>
                                  <a:pt x="29" y="21"/>
                                  <a:pt x="37" y="11"/>
                                </a:cubicBezTo>
                                <a:cubicBezTo>
                                  <a:pt x="43" y="4"/>
                                  <a:pt x="52" y="0"/>
                                  <a:pt x="65" y="0"/>
                                </a:cubicBezTo>
                                <a:cubicBezTo>
                                  <a:pt x="66" y="0"/>
                                  <a:pt x="66" y="0"/>
                                  <a:pt x="66" y="0"/>
                                </a:cubicBezTo>
                                <a:cubicBezTo>
                                  <a:pt x="76" y="0"/>
                                  <a:pt x="78" y="2"/>
                                  <a:pt x="81" y="5"/>
                                </a:cubicBezTo>
                                <a:cubicBezTo>
                                  <a:pt x="81" y="6"/>
                                  <a:pt x="81" y="6"/>
                                  <a:pt x="82" y="7"/>
                                </a:cubicBezTo>
                                <a:cubicBezTo>
                                  <a:pt x="88" y="7"/>
                                  <a:pt x="92" y="9"/>
                                  <a:pt x="96" y="13"/>
                                </a:cubicBezTo>
                                <a:cubicBezTo>
                                  <a:pt x="102" y="21"/>
                                  <a:pt x="103" y="37"/>
                                  <a:pt x="98" y="56"/>
                                </a:cubicBezTo>
                                <a:cubicBezTo>
                                  <a:pt x="99" y="58"/>
                                  <a:pt x="100" y="61"/>
                                  <a:pt x="99" y="66"/>
                                </a:cubicBezTo>
                                <a:cubicBezTo>
                                  <a:pt x="98" y="70"/>
                                  <a:pt x="95" y="74"/>
                                  <a:pt x="92" y="75"/>
                                </a:cubicBezTo>
                                <a:cubicBezTo>
                                  <a:pt x="90" y="82"/>
                                  <a:pt x="88" y="88"/>
                                  <a:pt x="84" y="92"/>
                                </a:cubicBezTo>
                                <a:cubicBezTo>
                                  <a:pt x="84" y="105"/>
                                  <a:pt x="84" y="105"/>
                                  <a:pt x="84" y="105"/>
                                </a:cubicBezTo>
                                <a:cubicBezTo>
                                  <a:pt x="84" y="108"/>
                                  <a:pt x="86" y="109"/>
                                  <a:pt x="88" y="111"/>
                                </a:cubicBezTo>
                                <a:cubicBezTo>
                                  <a:pt x="89" y="112"/>
                                  <a:pt x="89" y="112"/>
                                  <a:pt x="89" y="112"/>
                                </a:cubicBezTo>
                                <a:cubicBezTo>
                                  <a:pt x="90" y="113"/>
                                  <a:pt x="91" y="114"/>
                                  <a:pt x="96" y="116"/>
                                </a:cubicBezTo>
                                <a:cubicBezTo>
                                  <a:pt x="109" y="120"/>
                                  <a:pt x="119" y="125"/>
                                  <a:pt x="125" y="132"/>
                                </a:cubicBezTo>
                                <a:cubicBezTo>
                                  <a:pt x="127" y="135"/>
                                  <a:pt x="127" y="135"/>
                                  <a:pt x="127" y="135"/>
                                </a:cubicBezTo>
                                <a:cubicBezTo>
                                  <a:pt x="125" y="137"/>
                                  <a:pt x="125" y="137"/>
                                  <a:pt x="125" y="137"/>
                                </a:cubicBezTo>
                                <a:cubicBezTo>
                                  <a:pt x="108" y="152"/>
                                  <a:pt x="86" y="160"/>
                                  <a:pt x="64" y="160"/>
                                </a:cubicBezTo>
                                <a:close/>
                                <a:moveTo>
                                  <a:pt x="9" y="134"/>
                                </a:moveTo>
                                <a:cubicBezTo>
                                  <a:pt x="25" y="147"/>
                                  <a:pt x="44" y="154"/>
                                  <a:pt x="64" y="154"/>
                                </a:cubicBezTo>
                                <a:cubicBezTo>
                                  <a:pt x="84" y="154"/>
                                  <a:pt x="103" y="147"/>
                                  <a:pt x="118" y="134"/>
                                </a:cubicBezTo>
                                <a:cubicBezTo>
                                  <a:pt x="113" y="129"/>
                                  <a:pt x="104" y="125"/>
                                  <a:pt x="94" y="122"/>
                                </a:cubicBezTo>
                                <a:cubicBezTo>
                                  <a:pt x="89" y="120"/>
                                  <a:pt x="87" y="119"/>
                                  <a:pt x="85" y="117"/>
                                </a:cubicBezTo>
                                <a:cubicBezTo>
                                  <a:pt x="83" y="116"/>
                                  <a:pt x="83" y="116"/>
                                  <a:pt x="83" y="116"/>
                                </a:cubicBezTo>
                                <a:cubicBezTo>
                                  <a:pt x="81" y="113"/>
                                  <a:pt x="78" y="111"/>
                                  <a:pt x="78" y="106"/>
                                </a:cubicBezTo>
                                <a:cubicBezTo>
                                  <a:pt x="78" y="89"/>
                                  <a:pt x="78" y="89"/>
                                  <a:pt x="78" y="89"/>
                                </a:cubicBezTo>
                                <a:cubicBezTo>
                                  <a:pt x="79" y="88"/>
                                  <a:pt x="79" y="88"/>
                                  <a:pt x="79" y="88"/>
                                </a:cubicBezTo>
                                <a:cubicBezTo>
                                  <a:pt x="82" y="85"/>
                                  <a:pt x="84" y="79"/>
                                  <a:pt x="87" y="71"/>
                                </a:cubicBezTo>
                                <a:cubicBezTo>
                                  <a:pt x="88" y="67"/>
                                  <a:pt x="88" y="67"/>
                                  <a:pt x="88" y="67"/>
                                </a:cubicBezTo>
                                <a:cubicBezTo>
                                  <a:pt x="90" y="69"/>
                                  <a:pt x="90" y="69"/>
                                  <a:pt x="90" y="69"/>
                                </a:cubicBezTo>
                                <a:cubicBezTo>
                                  <a:pt x="91" y="68"/>
                                  <a:pt x="92" y="67"/>
                                  <a:pt x="93" y="65"/>
                                </a:cubicBezTo>
                                <a:cubicBezTo>
                                  <a:pt x="93" y="62"/>
                                  <a:pt x="93" y="61"/>
                                  <a:pt x="93" y="60"/>
                                </a:cubicBezTo>
                                <a:cubicBezTo>
                                  <a:pt x="91" y="59"/>
                                  <a:pt x="91" y="59"/>
                                  <a:pt x="91" y="59"/>
                                </a:cubicBezTo>
                                <a:cubicBezTo>
                                  <a:pt x="91" y="56"/>
                                  <a:pt x="91" y="56"/>
                                  <a:pt x="91" y="56"/>
                                </a:cubicBezTo>
                                <a:cubicBezTo>
                                  <a:pt x="96" y="39"/>
                                  <a:pt x="96" y="24"/>
                                  <a:pt x="91" y="17"/>
                                </a:cubicBezTo>
                                <a:cubicBezTo>
                                  <a:pt x="89" y="14"/>
                                  <a:pt x="86" y="13"/>
                                  <a:pt x="82" y="13"/>
                                </a:cubicBezTo>
                                <a:cubicBezTo>
                                  <a:pt x="80" y="13"/>
                                  <a:pt x="80" y="13"/>
                                  <a:pt x="80" y="13"/>
                                </a:cubicBezTo>
                                <a:cubicBezTo>
                                  <a:pt x="79" y="13"/>
                                  <a:pt x="79" y="13"/>
                                  <a:pt x="79" y="13"/>
                                </a:cubicBezTo>
                                <a:cubicBezTo>
                                  <a:pt x="77" y="11"/>
                                  <a:pt x="76" y="10"/>
                                  <a:pt x="76" y="9"/>
                                </a:cubicBezTo>
                                <a:cubicBezTo>
                                  <a:pt x="74" y="7"/>
                                  <a:pt x="74" y="6"/>
                                  <a:pt x="66" y="6"/>
                                </a:cubicBezTo>
                                <a:cubicBezTo>
                                  <a:pt x="65" y="6"/>
                                  <a:pt x="65" y="6"/>
                                  <a:pt x="65" y="6"/>
                                </a:cubicBezTo>
                                <a:cubicBezTo>
                                  <a:pt x="54" y="6"/>
                                  <a:pt x="46" y="9"/>
                                  <a:pt x="42" y="15"/>
                                </a:cubicBezTo>
                                <a:cubicBezTo>
                                  <a:pt x="35" y="23"/>
                                  <a:pt x="33" y="37"/>
                                  <a:pt x="37" y="56"/>
                                </a:cubicBezTo>
                                <a:cubicBezTo>
                                  <a:pt x="37" y="60"/>
                                  <a:pt x="37" y="60"/>
                                  <a:pt x="37" y="60"/>
                                </a:cubicBezTo>
                                <a:cubicBezTo>
                                  <a:pt x="35" y="60"/>
                                  <a:pt x="35" y="60"/>
                                  <a:pt x="35" y="60"/>
                                </a:cubicBezTo>
                                <a:cubicBezTo>
                                  <a:pt x="35" y="61"/>
                                  <a:pt x="35" y="62"/>
                                  <a:pt x="35" y="65"/>
                                </a:cubicBezTo>
                                <a:cubicBezTo>
                                  <a:pt x="36" y="67"/>
                                  <a:pt x="37" y="69"/>
                                  <a:pt x="38" y="69"/>
                                </a:cubicBezTo>
                                <a:cubicBezTo>
                                  <a:pt x="40" y="69"/>
                                  <a:pt x="40" y="69"/>
                                  <a:pt x="40" y="69"/>
                                </a:cubicBezTo>
                                <a:cubicBezTo>
                                  <a:pt x="40" y="71"/>
                                  <a:pt x="40" y="71"/>
                                  <a:pt x="40" y="71"/>
                                </a:cubicBezTo>
                                <a:cubicBezTo>
                                  <a:pt x="43" y="80"/>
                                  <a:pt x="46" y="85"/>
                                  <a:pt x="49" y="88"/>
                                </a:cubicBezTo>
                                <a:cubicBezTo>
                                  <a:pt x="50" y="89"/>
                                  <a:pt x="50" y="89"/>
                                  <a:pt x="50" y="89"/>
                                </a:cubicBezTo>
                                <a:cubicBezTo>
                                  <a:pt x="50" y="90"/>
                                  <a:pt x="50" y="90"/>
                                  <a:pt x="50" y="90"/>
                                </a:cubicBezTo>
                                <a:cubicBezTo>
                                  <a:pt x="50" y="94"/>
                                  <a:pt x="50" y="104"/>
                                  <a:pt x="50" y="107"/>
                                </a:cubicBezTo>
                                <a:cubicBezTo>
                                  <a:pt x="49" y="110"/>
                                  <a:pt x="48" y="113"/>
                                  <a:pt x="45" y="116"/>
                                </a:cubicBezTo>
                                <a:cubicBezTo>
                                  <a:pt x="42" y="118"/>
                                  <a:pt x="39" y="120"/>
                                  <a:pt x="34" y="122"/>
                                </a:cubicBezTo>
                                <a:cubicBezTo>
                                  <a:pt x="23" y="125"/>
                                  <a:pt x="15" y="129"/>
                                  <a:pt x="9" y="134"/>
                                </a:cubicBezTo>
                                <a:close/>
                              </a:path>
                            </a:pathLst>
                          </a:custGeom>
                          <a:grpFill/>
                          <a:ln w="9525">
                            <a:noFill/>
                            <a:round/>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264.15pt;margin-top:263.15pt;height:45.35pt;width:45.35pt;z-index:251715584;mso-width-relative:page;mso-height-relative:page;" coordorigin="3964520,3542094" coordsize="312438,312438" o:gfxdata="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">
                <o:lock v:ext="edit" aspectratio="t"/>
                <v:shape id="Freeform 192" o:spid="_x0000_s1026" o:spt="100" style="position:absolute;left:3964520;top:3542094;height:312438;width:312438;" filled="t" stroked="f" coordsize="185,185" o:gfxdata="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SyXugAAANsA&#10;AAAPAAAAAAAAAAEAIAAAACIAAABkcnMvZG93bnJldi54bWxQSwECFAAUAAAACACHTuJAMy8FnjsA&#10;AAA5AAAAEAAAAAAAAAABACAAAAAJAQAAZHJzL3NoYXBleG1sLnhtbFBLBQYAAAAABgAGAFsBAACz&#10;AwAAAAA=&#10;" path="m93,185c42,185,0,143,0,93c0,42,42,0,93,0c144,0,185,42,185,93c185,143,144,185,93,185xm93,7c45,7,7,45,7,93c7,140,45,179,93,179c140,179,179,140,179,93c179,45,140,7,93,7xe">
                  <v:path o:connectlocs="157063,312438;0,157063;157063,0;312438,157063;157063,312438;157063,11821;11821,157063;157063,302304;302304,157063;157063,11821" o:connectangles="0,0,0,0,0,0,0,0,0,0"/>
                  <v:fill on="t" focussize="0,0"/>
                  <v:stroke on="f" joinstyle="round"/>
                  <v:imagedata o:title=""/>
                  <o:lock v:ext="edit" aspectratio="f"/>
                </v:shape>
                <v:shape id="Freeform 193" o:spid="_x0000_s1026" o:spt="100" style="position:absolute;left:4013740;top:3584181;height:270351;width:213998;" filled="t" stroked="f" coordsize="127,160" o:gfxdata="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I70bsAAADb&#10;AAAADwAAAAAAAAABACAAAAAiAAAAZHJzL2Rvd25yZXYueG1sUEsBAhQAFAAAAAgAh07iQDMvBZ47&#10;AAAAOQAAABAAAAAAAAAAAQAgAAAACgEAAGRycy9zaGFwZXhtbC54bWxQSwUGAAAAAAYABgBbAQAA&#10;tAMAAAAA&#10;" path="m64,160c41,160,20,152,3,137c0,135,0,135,0,135c2,132,2,132,2,132c8,125,19,120,32,116c37,114,39,113,41,111c42,109,43,108,44,106c44,105,44,98,44,92c40,88,38,83,35,75c32,73,30,70,29,66c28,62,29,58,30,56c27,36,29,21,37,11c43,4,52,0,65,0c66,0,66,0,66,0c76,0,78,2,81,5c81,6,81,6,82,7c88,7,92,9,96,13c102,21,103,37,98,56c99,58,100,61,99,66c98,70,95,74,92,75c90,82,88,88,84,92c84,105,84,105,84,105c84,108,86,109,88,111c89,112,89,112,89,112c90,113,91,114,96,116c109,120,119,125,125,132c127,135,127,135,127,135c125,137,125,137,125,137c108,152,86,160,64,160xm9,134c25,147,44,154,64,154c84,154,103,147,118,134c113,129,104,125,94,122c89,120,87,119,85,117c83,116,83,116,83,116c81,113,78,111,78,106c78,89,78,89,78,89c79,88,79,88,79,88c82,85,84,79,87,71c88,67,88,67,88,67c90,69,90,69,90,69c91,68,92,67,93,65c93,62,93,61,93,60c91,59,91,59,91,59c91,56,91,56,91,56c96,39,96,24,91,17c89,14,86,13,82,13c80,13,80,13,80,13c79,13,79,13,79,13c77,11,76,10,76,9c74,7,74,6,66,6c65,6,65,6,65,6c54,6,46,9,42,15c35,23,33,37,37,56c37,60,37,60,37,60c35,60,35,60,35,60c35,61,35,62,35,65c36,67,37,69,38,69c40,69,40,69,40,69c40,71,40,71,40,71c43,80,46,85,49,88c50,89,50,89,50,89c50,90,50,90,50,90c50,94,50,104,50,107c49,110,48,113,45,116c42,118,39,120,34,122c23,125,15,129,9,134xe">
                  <v:path o:connectlocs="5055,231488;3370,223039;69085,187556;74141,155451;48865,111519;62345,18586;111211,0;138171,11827;165132,94622;155022,126727;141541,177417;149967,189245;210627,223039;210627,231488;15165,226418;198832,226418;143227,197694;131431,179107;133116,148693;148282,113209;156707,109830;153337,99691;153337,28724;134801,21966;128061,15207;109526,10138;62345,94622;58975,101381;64030,116588;67400,119968;84251,150382;84251,180797;57290,206142" o:connectangles="0,0,0,0,0,0,0,0,0,0,0,0,0,0,0,0,0,0,0,0,0,0,0,0,0,0,0,0,0,0,0,0,0"/>
                  <v:fill on="t" focussize="0,0"/>
                  <v:stroke on="f" joinstyle="round"/>
                  <v:imagedata o:title=""/>
                  <o:lock v:ext="edit" aspectratio="f"/>
                </v:shape>
              </v:group>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1396365</wp:posOffset>
                </wp:positionH>
                <wp:positionV relativeFrom="paragraph">
                  <wp:posOffset>4320540</wp:posOffset>
                </wp:positionV>
                <wp:extent cx="575945" cy="575945"/>
                <wp:effectExtent l="0" t="0" r="0" b="0"/>
                <wp:wrapNone/>
                <wp:docPr id="65" name="Freeform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76212" cy="576212"/>
                        </a:xfrm>
                        <a:custGeom>
                          <a:avLst/>
                          <a:gdLst>
                            <a:gd name="T0" fmla="*/ 109 w 185"/>
                            <a:gd name="T1" fmla="*/ 185 h 185"/>
                            <a:gd name="T2" fmla="*/ 95 w 185"/>
                            <a:gd name="T3" fmla="*/ 180 h 185"/>
                            <a:gd name="T4" fmla="*/ 12 w 185"/>
                            <a:gd name="T5" fmla="*/ 96 h 185"/>
                            <a:gd name="T6" fmla="*/ 0 w 185"/>
                            <a:gd name="T7" fmla="*/ 68 h 185"/>
                            <a:gd name="T8" fmla="*/ 0 w 185"/>
                            <a:gd name="T9" fmla="*/ 19 h 185"/>
                            <a:gd name="T10" fmla="*/ 19 w 185"/>
                            <a:gd name="T11" fmla="*/ 0 h 185"/>
                            <a:gd name="T12" fmla="*/ 68 w 185"/>
                            <a:gd name="T13" fmla="*/ 0 h 185"/>
                            <a:gd name="T14" fmla="*/ 96 w 185"/>
                            <a:gd name="T15" fmla="*/ 12 h 185"/>
                            <a:gd name="T16" fmla="*/ 180 w 185"/>
                            <a:gd name="T17" fmla="*/ 96 h 185"/>
                            <a:gd name="T18" fmla="*/ 185 w 185"/>
                            <a:gd name="T19" fmla="*/ 109 h 185"/>
                            <a:gd name="T20" fmla="*/ 180 w 185"/>
                            <a:gd name="T21" fmla="*/ 122 h 185"/>
                            <a:gd name="T22" fmla="*/ 122 w 185"/>
                            <a:gd name="T23" fmla="*/ 180 h 185"/>
                            <a:gd name="T24" fmla="*/ 109 w 185"/>
                            <a:gd name="T25" fmla="*/ 185 h 185"/>
                            <a:gd name="T26" fmla="*/ 19 w 185"/>
                            <a:gd name="T27" fmla="*/ 8 h 185"/>
                            <a:gd name="T28" fmla="*/ 8 w 185"/>
                            <a:gd name="T29" fmla="*/ 19 h 185"/>
                            <a:gd name="T30" fmla="*/ 8 w 185"/>
                            <a:gd name="T31" fmla="*/ 68 h 185"/>
                            <a:gd name="T32" fmla="*/ 18 w 185"/>
                            <a:gd name="T33" fmla="*/ 91 h 185"/>
                            <a:gd name="T34" fmla="*/ 101 w 185"/>
                            <a:gd name="T35" fmla="*/ 174 h 185"/>
                            <a:gd name="T36" fmla="*/ 117 w 185"/>
                            <a:gd name="T37" fmla="*/ 174 h 185"/>
                            <a:gd name="T38" fmla="*/ 174 w 185"/>
                            <a:gd name="T39" fmla="*/ 117 h 185"/>
                            <a:gd name="T40" fmla="*/ 177 w 185"/>
                            <a:gd name="T41" fmla="*/ 109 h 185"/>
                            <a:gd name="T42" fmla="*/ 174 w 185"/>
                            <a:gd name="T43" fmla="*/ 101 h 185"/>
                            <a:gd name="T44" fmla="*/ 90 w 185"/>
                            <a:gd name="T45" fmla="*/ 18 h 185"/>
                            <a:gd name="T46" fmla="*/ 68 w 185"/>
                            <a:gd name="T47" fmla="*/ 8 h 185"/>
                            <a:gd name="T48" fmla="*/ 19 w 185"/>
                            <a:gd name="T49" fmla="*/ 8 h 185"/>
                            <a:gd name="T50" fmla="*/ 42 w 185"/>
                            <a:gd name="T51" fmla="*/ 61 h 185"/>
                            <a:gd name="T52" fmla="*/ 23 w 185"/>
                            <a:gd name="T53" fmla="*/ 42 h 185"/>
                            <a:gd name="T54" fmla="*/ 42 w 185"/>
                            <a:gd name="T55" fmla="*/ 23 h 185"/>
                            <a:gd name="T56" fmla="*/ 61 w 185"/>
                            <a:gd name="T57" fmla="*/ 42 h 185"/>
                            <a:gd name="T58" fmla="*/ 42 w 185"/>
                            <a:gd name="T59" fmla="*/ 61 h 185"/>
                            <a:gd name="T60" fmla="*/ 42 w 185"/>
                            <a:gd name="T61" fmla="*/ 31 h 185"/>
                            <a:gd name="T62" fmla="*/ 31 w 185"/>
                            <a:gd name="T63" fmla="*/ 42 h 185"/>
                            <a:gd name="T64" fmla="*/ 42 w 185"/>
                            <a:gd name="T65" fmla="*/ 53 h 185"/>
                            <a:gd name="T66" fmla="*/ 53 w 185"/>
                            <a:gd name="T67" fmla="*/ 42 h 185"/>
                            <a:gd name="T68" fmla="*/ 42 w 185"/>
                            <a:gd name="T69" fmla="*/ 31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5" h="185">
                              <a:moveTo>
                                <a:pt x="109" y="185"/>
                              </a:moveTo>
                              <a:cubicBezTo>
                                <a:pt x="104" y="185"/>
                                <a:pt x="99" y="183"/>
                                <a:pt x="95" y="180"/>
                              </a:cubicBezTo>
                              <a:cubicBezTo>
                                <a:pt x="12" y="96"/>
                                <a:pt x="12" y="96"/>
                                <a:pt x="12" y="96"/>
                              </a:cubicBezTo>
                              <a:cubicBezTo>
                                <a:pt x="5" y="90"/>
                                <a:pt x="0" y="77"/>
                                <a:pt x="0" y="68"/>
                              </a:cubicBezTo>
                              <a:cubicBezTo>
                                <a:pt x="0" y="19"/>
                                <a:pt x="0" y="19"/>
                                <a:pt x="0" y="19"/>
                              </a:cubicBezTo>
                              <a:cubicBezTo>
                                <a:pt x="0" y="9"/>
                                <a:pt x="9" y="0"/>
                                <a:pt x="19" y="0"/>
                              </a:cubicBezTo>
                              <a:cubicBezTo>
                                <a:pt x="68" y="0"/>
                                <a:pt x="68" y="0"/>
                                <a:pt x="68" y="0"/>
                              </a:cubicBezTo>
                              <a:cubicBezTo>
                                <a:pt x="77" y="0"/>
                                <a:pt x="89" y="6"/>
                                <a:pt x="96" y="12"/>
                              </a:cubicBezTo>
                              <a:cubicBezTo>
                                <a:pt x="180" y="96"/>
                                <a:pt x="180" y="96"/>
                                <a:pt x="180" y="96"/>
                              </a:cubicBezTo>
                              <a:cubicBezTo>
                                <a:pt x="183" y="99"/>
                                <a:pt x="185" y="104"/>
                                <a:pt x="185" y="109"/>
                              </a:cubicBezTo>
                              <a:cubicBezTo>
                                <a:pt x="185" y="114"/>
                                <a:pt x="183" y="119"/>
                                <a:pt x="180" y="122"/>
                              </a:cubicBezTo>
                              <a:cubicBezTo>
                                <a:pt x="122" y="180"/>
                                <a:pt x="122" y="180"/>
                                <a:pt x="122" y="180"/>
                              </a:cubicBezTo>
                              <a:cubicBezTo>
                                <a:pt x="119" y="183"/>
                                <a:pt x="114" y="185"/>
                                <a:pt x="109" y="185"/>
                              </a:cubicBezTo>
                              <a:close/>
                              <a:moveTo>
                                <a:pt x="19" y="8"/>
                              </a:moveTo>
                              <a:cubicBezTo>
                                <a:pt x="13" y="8"/>
                                <a:pt x="8" y="13"/>
                                <a:pt x="8" y="19"/>
                              </a:cubicBezTo>
                              <a:cubicBezTo>
                                <a:pt x="8" y="68"/>
                                <a:pt x="8" y="68"/>
                                <a:pt x="8" y="68"/>
                              </a:cubicBezTo>
                              <a:cubicBezTo>
                                <a:pt x="8" y="75"/>
                                <a:pt x="13" y="86"/>
                                <a:pt x="18" y="91"/>
                              </a:cubicBezTo>
                              <a:cubicBezTo>
                                <a:pt x="101" y="174"/>
                                <a:pt x="101" y="174"/>
                                <a:pt x="101" y="174"/>
                              </a:cubicBezTo>
                              <a:cubicBezTo>
                                <a:pt x="105" y="178"/>
                                <a:pt x="112" y="178"/>
                                <a:pt x="117" y="174"/>
                              </a:cubicBezTo>
                              <a:cubicBezTo>
                                <a:pt x="174" y="117"/>
                                <a:pt x="174" y="117"/>
                                <a:pt x="174" y="117"/>
                              </a:cubicBezTo>
                              <a:cubicBezTo>
                                <a:pt x="176" y="115"/>
                                <a:pt x="177" y="112"/>
                                <a:pt x="177" y="109"/>
                              </a:cubicBezTo>
                              <a:cubicBezTo>
                                <a:pt x="177" y="106"/>
                                <a:pt x="176" y="103"/>
                                <a:pt x="174" y="101"/>
                              </a:cubicBezTo>
                              <a:cubicBezTo>
                                <a:pt x="90" y="18"/>
                                <a:pt x="90" y="18"/>
                                <a:pt x="90" y="18"/>
                              </a:cubicBezTo>
                              <a:cubicBezTo>
                                <a:pt x="85" y="13"/>
                                <a:pt x="75" y="8"/>
                                <a:pt x="68" y="8"/>
                              </a:cubicBezTo>
                              <a:lnTo>
                                <a:pt x="19" y="8"/>
                              </a:lnTo>
                              <a:close/>
                              <a:moveTo>
                                <a:pt x="42" y="61"/>
                              </a:moveTo>
                              <a:cubicBezTo>
                                <a:pt x="31" y="61"/>
                                <a:pt x="23" y="52"/>
                                <a:pt x="23" y="42"/>
                              </a:cubicBezTo>
                              <a:cubicBezTo>
                                <a:pt x="23" y="31"/>
                                <a:pt x="31" y="23"/>
                                <a:pt x="42" y="23"/>
                              </a:cubicBezTo>
                              <a:cubicBezTo>
                                <a:pt x="52" y="23"/>
                                <a:pt x="61" y="31"/>
                                <a:pt x="61" y="42"/>
                              </a:cubicBezTo>
                              <a:cubicBezTo>
                                <a:pt x="61" y="52"/>
                                <a:pt x="52" y="61"/>
                                <a:pt x="42" y="61"/>
                              </a:cubicBezTo>
                              <a:close/>
                              <a:moveTo>
                                <a:pt x="42" y="31"/>
                              </a:moveTo>
                              <a:cubicBezTo>
                                <a:pt x="36" y="31"/>
                                <a:pt x="31" y="36"/>
                                <a:pt x="31" y="42"/>
                              </a:cubicBezTo>
                              <a:cubicBezTo>
                                <a:pt x="31" y="48"/>
                                <a:pt x="36" y="53"/>
                                <a:pt x="42" y="53"/>
                              </a:cubicBezTo>
                              <a:cubicBezTo>
                                <a:pt x="48" y="53"/>
                                <a:pt x="53" y="48"/>
                                <a:pt x="53" y="42"/>
                              </a:cubicBezTo>
                              <a:cubicBezTo>
                                <a:pt x="53" y="36"/>
                                <a:pt x="48" y="31"/>
                                <a:pt x="42" y="31"/>
                              </a:cubicBezTo>
                              <a:close/>
                            </a:path>
                          </a:pathLst>
                        </a:custGeom>
                        <a:solidFill>
                          <a:schemeClr val="accent1"/>
                        </a:solidFill>
                        <a:ln w="9525">
                          <a:noFill/>
                          <a:round/>
                        </a:ln>
                      </wps:spPr>
                      <wps:bodyPr vert="horz" wrap="square" lIns="91440" tIns="45720" rIns="91440" bIns="45720" numCol="1" anchor="t" anchorCtr="0" compatLnSpc="1"/>
                    </wps:wsp>
                  </a:graphicData>
                </a:graphic>
              </wp:anchor>
            </w:drawing>
          </mc:Choice>
          <mc:Fallback>
            <w:pict>
              <v:shape id="Freeform 34" o:spid="_x0000_s1026" o:spt="100" style="position:absolute;left:0pt;margin-left:109.95pt;margin-top:340.2pt;height:45.35pt;width:45.35pt;z-index:251716608;mso-width-relative:page;mso-height-relative:page;" fillcolor="#262626 [3204]" filled="t" stroked="f" coordsize="185,185" o:gfxdata="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" path="m109,185c104,185,99,183,95,180c12,96,12,96,12,96c5,90,0,77,0,68c0,19,0,19,0,19c0,9,9,0,19,0c68,0,68,0,68,0c77,0,89,6,96,12c180,96,180,96,180,96c183,99,185,104,185,109c185,114,183,119,180,122c122,180,122,180,122,180c119,183,114,185,109,185xm19,8c13,8,8,13,8,19c8,68,8,68,8,68c8,75,13,86,18,91c101,174,101,174,101,174c105,178,112,178,117,174c174,117,174,117,174,117c176,115,177,112,177,109c177,106,176,103,174,101c90,18,90,18,90,18c85,13,75,8,68,8l19,8xm42,61c31,61,23,52,23,42c23,31,31,23,42,23c52,23,61,31,61,42c61,52,52,61,42,61xm42,31c36,31,31,36,31,42c31,48,36,53,42,53c48,53,53,48,53,42c53,36,48,31,42,31xe">
                <v:path o:connectlocs="339497,576212;295892,560638;37375,299007;0,211796;0,59178;59178,0;211796,0;299007,37375;560638,299007;576212,339497;560638,379988;379988,560638;339497,576212;59178,24917;24917,59178;24917,211796;56063,283434;314580,541950;364415,541950;541950,364415;551294,339497;541950,314580;280319,56063;211796,24917;59178,24917;130815,189994;71637,130815;130815,71637;189994,130815;130815,189994;130815,96554;96554,130815;130815,165076;165076,130815;130815,96554" o:connectangles="0,0,0,0,0,0,0,0,0,0,0,0,0,0,0,0,0,0,0,0,0,0,0,0,0,0,0,0,0,0,0,0,0,0,0"/>
                <v:fill on="t" focussize="0,0"/>
                <v:stroke on="f" joinstyle="round"/>
                <v:imagedata o:title=""/>
                <o:lock v:ext="edit" aspectratio="t"/>
              </v:shape>
            </w:pict>
          </mc:Fallback>
        </mc:AlternateContent>
      </w:r>
      <w:r>
        <mc:AlternateContent>
          <mc:Choice Requires="wpg">
            <w:drawing>
              <wp:anchor distT="0" distB="0" distL="114300" distR="114300" simplePos="0" relativeHeight="251717632" behindDoc="0" locked="0" layoutInCell="1" allowOverlap="1">
                <wp:simplePos x="0" y="0"/>
                <wp:positionH relativeFrom="column">
                  <wp:posOffset>527685</wp:posOffset>
                </wp:positionH>
                <wp:positionV relativeFrom="paragraph">
                  <wp:posOffset>3333750</wp:posOffset>
                </wp:positionV>
                <wp:extent cx="394335" cy="591820"/>
                <wp:effectExtent l="0" t="0" r="6350" b="0"/>
                <wp:wrapNone/>
                <wp:docPr id="66" name="组合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4109" cy="591830"/>
                          <a:chOff x="1137753" y="3534286"/>
                          <a:chExt cx="168270" cy="252692"/>
                        </a:xfrm>
                        <a:solidFill>
                          <a:schemeClr val="accent1"/>
                        </a:solidFill>
                      </wpg:grpSpPr>
                      <wps:wsp>
                        <wps:cNvPr id="67" name="Freeform 155"/>
                        <wps:cNvSpPr>
                          <a:spLocks noEditPoints="1"/>
                        </wps:cNvSpPr>
                        <wps:spPr bwMode="auto">
                          <a:xfrm>
                            <a:off x="1140625" y="3534286"/>
                            <a:ext cx="163101" cy="225700"/>
                          </a:xfrm>
                          <a:custGeom>
                            <a:avLst/>
                            <a:gdLst>
                              <a:gd name="T0" fmla="*/ 60 w 120"/>
                              <a:gd name="T1" fmla="*/ 166 h 166"/>
                              <a:gd name="T2" fmla="*/ 57 w 120"/>
                              <a:gd name="T3" fmla="*/ 162 h 166"/>
                              <a:gd name="T4" fmla="*/ 0 w 120"/>
                              <a:gd name="T5" fmla="*/ 60 h 166"/>
                              <a:gd name="T6" fmla="*/ 60 w 120"/>
                              <a:gd name="T7" fmla="*/ 0 h 166"/>
                              <a:gd name="T8" fmla="*/ 120 w 120"/>
                              <a:gd name="T9" fmla="*/ 60 h 166"/>
                              <a:gd name="T10" fmla="*/ 63 w 120"/>
                              <a:gd name="T11" fmla="*/ 162 h 166"/>
                              <a:gd name="T12" fmla="*/ 60 w 120"/>
                              <a:gd name="T13" fmla="*/ 166 h 166"/>
                              <a:gd name="T14" fmla="*/ 60 w 120"/>
                              <a:gd name="T15" fmla="*/ 8 h 166"/>
                              <a:gd name="T16" fmla="*/ 8 w 120"/>
                              <a:gd name="T17" fmla="*/ 60 h 166"/>
                              <a:gd name="T18" fmla="*/ 60 w 120"/>
                              <a:gd name="T19" fmla="*/ 153 h 166"/>
                              <a:gd name="T20" fmla="*/ 112 w 120"/>
                              <a:gd name="T21" fmla="*/ 60 h 166"/>
                              <a:gd name="T22" fmla="*/ 60 w 120"/>
                              <a:gd name="T23" fmla="*/ 8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166">
                                <a:moveTo>
                                  <a:pt x="60" y="166"/>
                                </a:moveTo>
                                <a:cubicBezTo>
                                  <a:pt x="57" y="162"/>
                                  <a:pt x="57" y="162"/>
                                  <a:pt x="57" y="162"/>
                                </a:cubicBezTo>
                                <a:cubicBezTo>
                                  <a:pt x="55" y="159"/>
                                  <a:pt x="0" y="92"/>
                                  <a:pt x="0" y="60"/>
                                </a:cubicBezTo>
                                <a:cubicBezTo>
                                  <a:pt x="0" y="27"/>
                                  <a:pt x="27" y="0"/>
                                  <a:pt x="60" y="0"/>
                                </a:cubicBezTo>
                                <a:cubicBezTo>
                                  <a:pt x="93" y="0"/>
                                  <a:pt x="120" y="27"/>
                                  <a:pt x="120" y="60"/>
                                </a:cubicBezTo>
                                <a:cubicBezTo>
                                  <a:pt x="120" y="92"/>
                                  <a:pt x="65" y="159"/>
                                  <a:pt x="63" y="162"/>
                                </a:cubicBezTo>
                                <a:lnTo>
                                  <a:pt x="60" y="166"/>
                                </a:lnTo>
                                <a:close/>
                                <a:moveTo>
                                  <a:pt x="60" y="8"/>
                                </a:moveTo>
                                <a:cubicBezTo>
                                  <a:pt x="31" y="8"/>
                                  <a:pt x="8" y="31"/>
                                  <a:pt x="8" y="60"/>
                                </a:cubicBezTo>
                                <a:cubicBezTo>
                                  <a:pt x="8" y="85"/>
                                  <a:pt x="48" y="138"/>
                                  <a:pt x="60" y="153"/>
                                </a:cubicBezTo>
                                <a:cubicBezTo>
                                  <a:pt x="72" y="138"/>
                                  <a:pt x="112" y="85"/>
                                  <a:pt x="112" y="60"/>
                                </a:cubicBezTo>
                                <a:cubicBezTo>
                                  <a:pt x="112" y="31"/>
                                  <a:pt x="89" y="8"/>
                                  <a:pt x="60" y="8"/>
                                </a:cubicBezTo>
                                <a:close/>
                              </a:path>
                            </a:pathLst>
                          </a:custGeom>
                          <a:grpFill/>
                          <a:ln w="9525">
                            <a:noFill/>
                            <a:round/>
                          </a:ln>
                        </wps:spPr>
                        <wps:bodyPr vert="horz" wrap="square" lIns="91440" tIns="45720" rIns="91440" bIns="45720" numCol="1" anchor="t" anchorCtr="0" compatLnSpc="1"/>
                      </wps:wsp>
                      <wps:wsp>
                        <wps:cNvPr id="68" name="Freeform 156"/>
                        <wps:cNvSpPr>
                          <a:spLocks noEditPoints="1"/>
                        </wps:cNvSpPr>
                        <wps:spPr bwMode="auto">
                          <a:xfrm>
                            <a:off x="1181400" y="3575061"/>
                            <a:ext cx="81551" cy="81551"/>
                          </a:xfrm>
                          <a:custGeom>
                            <a:avLst/>
                            <a:gdLst>
                              <a:gd name="T0" fmla="*/ 30 w 60"/>
                              <a:gd name="T1" fmla="*/ 60 h 60"/>
                              <a:gd name="T2" fmla="*/ 0 w 60"/>
                              <a:gd name="T3" fmla="*/ 30 h 60"/>
                              <a:gd name="T4" fmla="*/ 30 w 60"/>
                              <a:gd name="T5" fmla="*/ 0 h 60"/>
                              <a:gd name="T6" fmla="*/ 60 w 60"/>
                              <a:gd name="T7" fmla="*/ 30 h 60"/>
                              <a:gd name="T8" fmla="*/ 30 w 60"/>
                              <a:gd name="T9" fmla="*/ 60 h 60"/>
                              <a:gd name="T10" fmla="*/ 30 w 60"/>
                              <a:gd name="T11" fmla="*/ 4 h 60"/>
                              <a:gd name="T12" fmla="*/ 4 w 60"/>
                              <a:gd name="T13" fmla="*/ 30 h 60"/>
                              <a:gd name="T14" fmla="*/ 30 w 60"/>
                              <a:gd name="T15" fmla="*/ 56 h 60"/>
                              <a:gd name="T16" fmla="*/ 56 w 60"/>
                              <a:gd name="T17" fmla="*/ 30 h 60"/>
                              <a:gd name="T18" fmla="*/ 30 w 60"/>
                              <a:gd name="T19" fmla="*/ 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60"/>
                                </a:moveTo>
                                <a:cubicBezTo>
                                  <a:pt x="13" y="60"/>
                                  <a:pt x="0" y="46"/>
                                  <a:pt x="0" y="30"/>
                                </a:cubicBezTo>
                                <a:cubicBezTo>
                                  <a:pt x="0" y="13"/>
                                  <a:pt x="13" y="0"/>
                                  <a:pt x="30" y="0"/>
                                </a:cubicBezTo>
                                <a:cubicBezTo>
                                  <a:pt x="47" y="0"/>
                                  <a:pt x="60" y="13"/>
                                  <a:pt x="60" y="30"/>
                                </a:cubicBezTo>
                                <a:cubicBezTo>
                                  <a:pt x="60" y="46"/>
                                  <a:pt x="47" y="60"/>
                                  <a:pt x="30" y="60"/>
                                </a:cubicBezTo>
                                <a:close/>
                                <a:moveTo>
                                  <a:pt x="30" y="4"/>
                                </a:moveTo>
                                <a:cubicBezTo>
                                  <a:pt x="16" y="4"/>
                                  <a:pt x="4" y="15"/>
                                  <a:pt x="4" y="30"/>
                                </a:cubicBezTo>
                                <a:cubicBezTo>
                                  <a:pt x="4" y="44"/>
                                  <a:pt x="16" y="56"/>
                                  <a:pt x="30" y="56"/>
                                </a:cubicBezTo>
                                <a:cubicBezTo>
                                  <a:pt x="44" y="56"/>
                                  <a:pt x="56" y="44"/>
                                  <a:pt x="56" y="30"/>
                                </a:cubicBezTo>
                                <a:cubicBezTo>
                                  <a:pt x="56" y="15"/>
                                  <a:pt x="44" y="4"/>
                                  <a:pt x="30" y="4"/>
                                </a:cubicBezTo>
                                <a:close/>
                              </a:path>
                            </a:pathLst>
                          </a:custGeom>
                          <a:grpFill/>
                          <a:ln w="9525">
                            <a:noFill/>
                            <a:round/>
                          </a:ln>
                        </wps:spPr>
                        <wps:bodyPr vert="horz" wrap="square" lIns="91440" tIns="45720" rIns="91440" bIns="45720" numCol="1" anchor="t" anchorCtr="0" compatLnSpc="1"/>
                      </wps:wsp>
                      <wps:wsp>
                        <wps:cNvPr id="69" name="Freeform 157"/>
                        <wps:cNvSpPr/>
                        <wps:spPr bwMode="auto">
                          <a:xfrm>
                            <a:off x="1137753" y="3730122"/>
                            <a:ext cx="168270" cy="56856"/>
                          </a:xfrm>
                          <a:custGeom>
                            <a:avLst/>
                            <a:gdLst>
                              <a:gd name="T0" fmla="*/ 91 w 124"/>
                              <a:gd name="T1" fmla="*/ 0 h 42"/>
                              <a:gd name="T2" fmla="*/ 91 w 124"/>
                              <a:gd name="T3" fmla="*/ 4 h 42"/>
                              <a:gd name="T4" fmla="*/ 120 w 124"/>
                              <a:gd name="T5" fmla="*/ 20 h 42"/>
                              <a:gd name="T6" fmla="*/ 62 w 124"/>
                              <a:gd name="T7" fmla="*/ 38 h 42"/>
                              <a:gd name="T8" fmla="*/ 4 w 124"/>
                              <a:gd name="T9" fmla="*/ 20 h 42"/>
                              <a:gd name="T10" fmla="*/ 33 w 124"/>
                              <a:gd name="T11" fmla="*/ 4 h 42"/>
                              <a:gd name="T12" fmla="*/ 33 w 124"/>
                              <a:gd name="T13" fmla="*/ 0 h 42"/>
                              <a:gd name="T14" fmla="*/ 0 w 124"/>
                              <a:gd name="T15" fmla="*/ 20 h 42"/>
                              <a:gd name="T16" fmla="*/ 62 w 124"/>
                              <a:gd name="T17" fmla="*/ 42 h 42"/>
                              <a:gd name="T18" fmla="*/ 124 w 124"/>
                              <a:gd name="T19" fmla="*/ 20 h 42"/>
                              <a:gd name="T20" fmla="*/ 91 w 124"/>
                              <a:gd name="T21"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4" h="42">
                                <a:moveTo>
                                  <a:pt x="91" y="0"/>
                                </a:moveTo>
                                <a:cubicBezTo>
                                  <a:pt x="91" y="4"/>
                                  <a:pt x="91" y="4"/>
                                  <a:pt x="91" y="4"/>
                                </a:cubicBezTo>
                                <a:cubicBezTo>
                                  <a:pt x="109" y="8"/>
                                  <a:pt x="120" y="14"/>
                                  <a:pt x="120" y="20"/>
                                </a:cubicBezTo>
                                <a:cubicBezTo>
                                  <a:pt x="120" y="28"/>
                                  <a:pt x="96" y="38"/>
                                  <a:pt x="62" y="38"/>
                                </a:cubicBezTo>
                                <a:cubicBezTo>
                                  <a:pt x="28" y="38"/>
                                  <a:pt x="4" y="28"/>
                                  <a:pt x="4" y="20"/>
                                </a:cubicBezTo>
                                <a:cubicBezTo>
                                  <a:pt x="4" y="14"/>
                                  <a:pt x="15" y="8"/>
                                  <a:pt x="33" y="4"/>
                                </a:cubicBezTo>
                                <a:cubicBezTo>
                                  <a:pt x="33" y="0"/>
                                  <a:pt x="33" y="0"/>
                                  <a:pt x="33" y="0"/>
                                </a:cubicBezTo>
                                <a:cubicBezTo>
                                  <a:pt x="14" y="3"/>
                                  <a:pt x="0" y="10"/>
                                  <a:pt x="0" y="20"/>
                                </a:cubicBezTo>
                                <a:cubicBezTo>
                                  <a:pt x="0" y="34"/>
                                  <a:pt x="32" y="42"/>
                                  <a:pt x="62" y="42"/>
                                </a:cubicBezTo>
                                <a:cubicBezTo>
                                  <a:pt x="92" y="42"/>
                                  <a:pt x="124" y="34"/>
                                  <a:pt x="124" y="20"/>
                                </a:cubicBezTo>
                                <a:cubicBezTo>
                                  <a:pt x="124" y="10"/>
                                  <a:pt x="110" y="3"/>
                                  <a:pt x="91" y="0"/>
                                </a:cubicBezTo>
                                <a:close/>
                              </a:path>
                            </a:pathLst>
                          </a:custGeom>
                          <a:grpFill/>
                          <a:ln w="9525">
                            <a:noFill/>
                            <a:round/>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41.55pt;margin-top:262.5pt;height:46.6pt;width:31.05pt;z-index:251717632;mso-width-relative:page;mso-height-relative:page;" coordorigin="1137753,3534286" coordsize="168270,252692" o:gfxdata="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">
                <o:lock v:ext="edit" aspectratio="t"/>
                <v:shape id="Freeform 155" o:spid="_x0000_s1026" o:spt="100" style="position:absolute;left:1140625;top:3534286;height:225700;width:163101;" filled="t" stroked="f" coordsize="120,166" o:gfxdata="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f7TvQAA&#10;ANsAAAAPAAAAAAAAAAEAIAAAACIAAABkcnMvZG93bnJldi54bWxQSwECFAAUAAAACACHTuJAMy8F&#10;njsAAAA5AAAAEAAAAAAAAAABACAAAAAMAQAAZHJzL3NoYXBleG1sLnhtbFBLBQYAAAAABgAGAFsB&#10;AAC2AwAAAAA=&#10;" path="m60,166c57,162,57,162,57,162c55,159,0,92,0,60c0,27,27,0,60,0c93,0,120,27,120,60c120,92,65,159,63,162l60,166xm60,8c31,8,8,31,8,60c8,85,48,138,60,153c72,138,112,85,112,60c112,31,89,8,60,8xe">
                  <v:path o:connectlocs="81550,225700;77472,220261;0,81578;81550,0;163101,81578;85628,220261;81550,225700;81550,10877;10873,81578;81550,208024;152227,81578;81550,10877" o:connectangles="0,0,0,0,0,0,0,0,0,0,0,0"/>
                  <v:fill on="t" focussize="0,0"/>
                  <v:stroke on="f" joinstyle="round"/>
                  <v:imagedata o:title=""/>
                  <o:lock v:ext="edit" aspectratio="f"/>
                </v:shape>
                <v:shape id="Freeform 156" o:spid="_x0000_s1026" o:spt="100" style="position:absolute;left:1181400;top:3575061;height:81551;width:81551;" filled="t" stroked="f" coordsize="60,60" o:gfxdata="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6yJq5AAAA2wAA&#10;AA8AAAAAAAAAAQAgAAAAIgAAAGRycy9kb3ducmV2LnhtbFBLAQIUABQAAAAIAIdO4kAzLwWeOwAA&#10;ADkAAAAQAAAAAAAAAAEAIAAAAAgBAABkcnMvc2hhcGV4bWwueG1sUEsFBgAAAAAGAAYAWwEAALID&#10;AAAAAA==&#10;" path="m30,60c13,60,0,46,0,30c0,13,13,0,30,0c47,0,60,13,60,30c60,46,47,60,30,60xm30,4c16,4,4,15,4,30c4,44,16,56,30,56c44,56,56,44,56,30c56,15,44,4,30,4xe">
                  <v:path o:connectlocs="40775,81551;0,40775;40775,0;81551,40775;40775,81551;40775,5436;5436,40775;40775,76114;76114,40775;40775,5436" o:connectangles="0,0,0,0,0,0,0,0,0,0"/>
                  <v:fill on="t" focussize="0,0"/>
                  <v:stroke on="f" joinstyle="round"/>
                  <v:imagedata o:title=""/>
                  <o:lock v:ext="edit" aspectratio="f"/>
                </v:shape>
                <v:shape id="Freeform 157" o:spid="_x0000_s1026" o:spt="100" style="position:absolute;left:1137753;top:3730122;height:56856;width:168270;" filled="t" stroked="f" coordsize="124,42" o:gfxdata="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qzTvQAA&#10;ANsAAAAPAAAAAAAAAAEAIAAAACIAAABkcnMvZG93bnJldi54bWxQSwECFAAUAAAACACHTuJAMy8F&#10;njsAAAA5AAAAEAAAAAAAAAABACAAAAAMAQAAZHJzL3NoYXBleG1sLnhtbFBLBQYAAAAABgAGAFsB&#10;AAC2AwAAAAA=&#10;" path="m91,0c91,4,91,4,91,4c109,8,120,14,120,20c120,28,96,38,62,38c28,38,4,28,4,20c4,14,15,8,33,4c33,0,33,0,33,0c14,3,0,10,0,20c0,34,32,42,62,42c92,42,124,34,124,20c124,10,110,3,91,0xe">
                  <v:path o:connectlocs="123488,0;123488,5414;162841,27074;84135,51441;5428,27074;44781,5414;44781,0;0,27074;84135,56856;168270,27074;123488,0" o:connectangles="0,0,0,0,0,0,0,0,0,0,0"/>
                  <v:fill on="t" focussize="0,0"/>
                  <v:stroke on="f" joinstyle="round"/>
                  <v:imagedata o:title=""/>
                  <o:lock v:ext="edit" aspectratio="f"/>
                </v:shape>
              </v:group>
            </w:pict>
          </mc:Fallback>
        </mc:AlternateContent>
      </w:r>
      <w:r>
        <mc:AlternateContent>
          <mc:Choice Requires="wpg">
            <w:drawing>
              <wp:anchor distT="0" distB="0" distL="114300" distR="114300" simplePos="0" relativeHeight="251718656" behindDoc="0" locked="0" layoutInCell="1" allowOverlap="1">
                <wp:simplePos x="0" y="0"/>
                <wp:positionH relativeFrom="column">
                  <wp:posOffset>4419600</wp:posOffset>
                </wp:positionH>
                <wp:positionV relativeFrom="paragraph">
                  <wp:posOffset>5440680</wp:posOffset>
                </wp:positionV>
                <wp:extent cx="478790" cy="367665"/>
                <wp:effectExtent l="38100" t="0" r="16510" b="0"/>
                <wp:wrapNone/>
                <wp:docPr id="70" name="组合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8878" cy="367819"/>
                          <a:chOff x="5029791" y="5640936"/>
                          <a:chExt cx="354643" cy="272399"/>
                        </a:xfrm>
                        <a:solidFill>
                          <a:schemeClr val="accent1"/>
                        </a:solidFill>
                      </wpg:grpSpPr>
                      <wps:wsp>
                        <wps:cNvPr id="71" name="Freeform 108"/>
                        <wps:cNvSpPr/>
                        <wps:spPr bwMode="auto">
                          <a:xfrm>
                            <a:off x="5315047" y="5694901"/>
                            <a:ext cx="69387" cy="218432"/>
                          </a:xfrm>
                          <a:custGeom>
                            <a:avLst/>
                            <a:gdLst>
                              <a:gd name="T0" fmla="*/ 24 w 30"/>
                              <a:gd name="T1" fmla="*/ 0 h 96"/>
                              <a:gd name="T2" fmla="*/ 0 w 30"/>
                              <a:gd name="T3" fmla="*/ 0 h 96"/>
                              <a:gd name="T4" fmla="*/ 0 w 30"/>
                              <a:gd name="T5" fmla="*/ 96 h 96"/>
                              <a:gd name="T6" fmla="*/ 24 w 30"/>
                              <a:gd name="T7" fmla="*/ 96 h 96"/>
                              <a:gd name="T8" fmla="*/ 30 w 30"/>
                              <a:gd name="T9" fmla="*/ 90 h 96"/>
                              <a:gd name="T10" fmla="*/ 30 w 30"/>
                              <a:gd name="T11" fmla="*/ 6 h 96"/>
                              <a:gd name="T12" fmla="*/ 24 w 30"/>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30" h="96">
                                <a:moveTo>
                                  <a:pt x="24" y="0"/>
                                </a:moveTo>
                                <a:cubicBezTo>
                                  <a:pt x="0" y="0"/>
                                  <a:pt x="0" y="0"/>
                                  <a:pt x="0" y="0"/>
                                </a:cubicBezTo>
                                <a:cubicBezTo>
                                  <a:pt x="0" y="96"/>
                                  <a:pt x="0" y="96"/>
                                  <a:pt x="0" y="96"/>
                                </a:cubicBezTo>
                                <a:cubicBezTo>
                                  <a:pt x="24" y="96"/>
                                  <a:pt x="24" y="96"/>
                                  <a:pt x="24" y="96"/>
                                </a:cubicBezTo>
                                <a:cubicBezTo>
                                  <a:pt x="27" y="96"/>
                                  <a:pt x="30" y="93"/>
                                  <a:pt x="30" y="90"/>
                                </a:cubicBezTo>
                                <a:cubicBezTo>
                                  <a:pt x="30" y="6"/>
                                  <a:pt x="30" y="6"/>
                                  <a:pt x="30" y="6"/>
                                </a:cubicBezTo>
                                <a:cubicBezTo>
                                  <a:pt x="30" y="3"/>
                                  <a:pt x="27" y="0"/>
                                  <a:pt x="24" y="0"/>
                                </a:cubicBezTo>
                              </a:path>
                            </a:pathLst>
                          </a:custGeom>
                          <a:grpFill/>
                          <a:ln w="9525">
                            <a:noFill/>
                            <a:round/>
                          </a:ln>
                        </wps:spPr>
                        <wps:bodyPr vert="horz" wrap="square" lIns="91440" tIns="45720" rIns="91440" bIns="45720" numCol="1" anchor="t" anchorCtr="0" compatLnSpc="1"/>
                      </wps:wsp>
                      <wps:wsp>
                        <wps:cNvPr id="72" name="Freeform 109"/>
                        <wps:cNvSpPr>
                          <a:spLocks noEditPoints="1"/>
                        </wps:cNvSpPr>
                        <wps:spPr bwMode="auto">
                          <a:xfrm>
                            <a:off x="5096608" y="5640936"/>
                            <a:ext cx="205589" cy="272399"/>
                          </a:xfrm>
                          <a:custGeom>
                            <a:avLst/>
                            <a:gdLst>
                              <a:gd name="T0" fmla="*/ 84 w 90"/>
                              <a:gd name="T1" fmla="*/ 24 h 120"/>
                              <a:gd name="T2" fmla="*/ 84 w 90"/>
                              <a:gd name="T3" fmla="*/ 24 h 120"/>
                              <a:gd name="T4" fmla="*/ 84 w 90"/>
                              <a:gd name="T5" fmla="*/ 23 h 120"/>
                              <a:gd name="T6" fmla="*/ 84 w 90"/>
                              <a:gd name="T7" fmla="*/ 18 h 120"/>
                              <a:gd name="T8" fmla="*/ 66 w 90"/>
                              <a:gd name="T9" fmla="*/ 0 h 120"/>
                              <a:gd name="T10" fmla="*/ 30 w 90"/>
                              <a:gd name="T11" fmla="*/ 0 h 120"/>
                              <a:gd name="T12" fmla="*/ 12 w 90"/>
                              <a:gd name="T13" fmla="*/ 18 h 120"/>
                              <a:gd name="T14" fmla="*/ 12 w 90"/>
                              <a:gd name="T15" fmla="*/ 24 h 120"/>
                              <a:gd name="T16" fmla="*/ 0 w 90"/>
                              <a:gd name="T17" fmla="*/ 24 h 120"/>
                              <a:gd name="T18" fmla="*/ 0 w 90"/>
                              <a:gd name="T19" fmla="*/ 120 h 120"/>
                              <a:gd name="T20" fmla="*/ 90 w 90"/>
                              <a:gd name="T21" fmla="*/ 120 h 120"/>
                              <a:gd name="T22" fmla="*/ 90 w 90"/>
                              <a:gd name="T23" fmla="*/ 24 h 120"/>
                              <a:gd name="T24" fmla="*/ 84 w 90"/>
                              <a:gd name="T25" fmla="*/ 24 h 120"/>
                              <a:gd name="T26" fmla="*/ 72 w 90"/>
                              <a:gd name="T27" fmla="*/ 24 h 120"/>
                              <a:gd name="T28" fmla="*/ 72 w 90"/>
                              <a:gd name="T29" fmla="*/ 24 h 120"/>
                              <a:gd name="T30" fmla="*/ 24 w 90"/>
                              <a:gd name="T31" fmla="*/ 24 h 120"/>
                              <a:gd name="T32" fmla="*/ 24 w 90"/>
                              <a:gd name="T33" fmla="*/ 18 h 120"/>
                              <a:gd name="T34" fmla="*/ 30 w 90"/>
                              <a:gd name="T35" fmla="*/ 12 h 120"/>
                              <a:gd name="T36" fmla="*/ 66 w 90"/>
                              <a:gd name="T37" fmla="*/ 12 h 120"/>
                              <a:gd name="T38" fmla="*/ 72 w 90"/>
                              <a:gd name="T39" fmla="*/ 18 h 120"/>
                              <a:gd name="T40" fmla="*/ 72 w 90"/>
                              <a:gd name="T41" fmla="*/ 2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20">
                                <a:moveTo>
                                  <a:pt x="84" y="24"/>
                                </a:moveTo>
                                <a:cubicBezTo>
                                  <a:pt x="84" y="24"/>
                                  <a:pt x="84" y="24"/>
                                  <a:pt x="84" y="24"/>
                                </a:cubicBezTo>
                                <a:cubicBezTo>
                                  <a:pt x="84" y="23"/>
                                  <a:pt x="84" y="23"/>
                                  <a:pt x="84" y="23"/>
                                </a:cubicBezTo>
                                <a:cubicBezTo>
                                  <a:pt x="84" y="18"/>
                                  <a:pt x="84" y="18"/>
                                  <a:pt x="84" y="18"/>
                                </a:cubicBezTo>
                                <a:cubicBezTo>
                                  <a:pt x="84" y="6"/>
                                  <a:pt x="75" y="0"/>
                                  <a:pt x="66" y="0"/>
                                </a:cubicBezTo>
                                <a:cubicBezTo>
                                  <a:pt x="30" y="0"/>
                                  <a:pt x="30" y="0"/>
                                  <a:pt x="30" y="0"/>
                                </a:cubicBezTo>
                                <a:cubicBezTo>
                                  <a:pt x="18" y="0"/>
                                  <a:pt x="12" y="9"/>
                                  <a:pt x="12" y="18"/>
                                </a:cubicBezTo>
                                <a:cubicBezTo>
                                  <a:pt x="12" y="24"/>
                                  <a:pt x="12" y="24"/>
                                  <a:pt x="12" y="24"/>
                                </a:cubicBezTo>
                                <a:cubicBezTo>
                                  <a:pt x="0" y="24"/>
                                  <a:pt x="0" y="24"/>
                                  <a:pt x="0" y="24"/>
                                </a:cubicBezTo>
                                <a:cubicBezTo>
                                  <a:pt x="0" y="120"/>
                                  <a:pt x="0" y="120"/>
                                  <a:pt x="0" y="120"/>
                                </a:cubicBezTo>
                                <a:cubicBezTo>
                                  <a:pt x="90" y="120"/>
                                  <a:pt x="90" y="120"/>
                                  <a:pt x="90" y="120"/>
                                </a:cubicBezTo>
                                <a:cubicBezTo>
                                  <a:pt x="90" y="24"/>
                                  <a:pt x="90" y="24"/>
                                  <a:pt x="90" y="24"/>
                                </a:cubicBezTo>
                                <a:lnTo>
                                  <a:pt x="84" y="24"/>
                                </a:lnTo>
                                <a:close/>
                                <a:moveTo>
                                  <a:pt x="72" y="24"/>
                                </a:moveTo>
                                <a:cubicBezTo>
                                  <a:pt x="72" y="24"/>
                                  <a:pt x="72" y="24"/>
                                  <a:pt x="72" y="24"/>
                                </a:cubicBezTo>
                                <a:cubicBezTo>
                                  <a:pt x="24" y="24"/>
                                  <a:pt x="24" y="24"/>
                                  <a:pt x="24" y="24"/>
                                </a:cubicBezTo>
                                <a:cubicBezTo>
                                  <a:pt x="24" y="18"/>
                                  <a:pt x="24" y="18"/>
                                  <a:pt x="24" y="18"/>
                                </a:cubicBezTo>
                                <a:cubicBezTo>
                                  <a:pt x="24" y="18"/>
                                  <a:pt x="24" y="12"/>
                                  <a:pt x="30" y="12"/>
                                </a:cubicBezTo>
                                <a:cubicBezTo>
                                  <a:pt x="66" y="12"/>
                                  <a:pt x="66" y="12"/>
                                  <a:pt x="66" y="12"/>
                                </a:cubicBezTo>
                                <a:cubicBezTo>
                                  <a:pt x="66" y="12"/>
                                  <a:pt x="72" y="12"/>
                                  <a:pt x="72" y="18"/>
                                </a:cubicBezTo>
                                <a:lnTo>
                                  <a:pt x="72" y="24"/>
                                </a:lnTo>
                                <a:close/>
                              </a:path>
                            </a:pathLst>
                          </a:custGeom>
                          <a:grpFill/>
                          <a:ln w="9525">
                            <a:noFill/>
                            <a:round/>
                          </a:ln>
                        </wps:spPr>
                        <wps:bodyPr vert="horz" wrap="square" lIns="91440" tIns="45720" rIns="91440" bIns="45720" numCol="1" anchor="t" anchorCtr="0" compatLnSpc="1"/>
                      </wps:wsp>
                      <wps:wsp>
                        <wps:cNvPr id="73" name="Freeform 110"/>
                        <wps:cNvSpPr/>
                        <wps:spPr bwMode="auto">
                          <a:xfrm>
                            <a:off x="5029791" y="5694901"/>
                            <a:ext cx="53967" cy="218432"/>
                          </a:xfrm>
                          <a:custGeom>
                            <a:avLst/>
                            <a:gdLst>
                              <a:gd name="T0" fmla="*/ 24 w 24"/>
                              <a:gd name="T1" fmla="*/ 0 h 96"/>
                              <a:gd name="T2" fmla="*/ 6 w 24"/>
                              <a:gd name="T3" fmla="*/ 0 h 96"/>
                              <a:gd name="T4" fmla="*/ 0 w 24"/>
                              <a:gd name="T5" fmla="*/ 6 h 96"/>
                              <a:gd name="T6" fmla="*/ 0 w 24"/>
                              <a:gd name="T7" fmla="*/ 90 h 96"/>
                              <a:gd name="T8" fmla="*/ 6 w 24"/>
                              <a:gd name="T9" fmla="*/ 96 h 96"/>
                              <a:gd name="T10" fmla="*/ 24 w 24"/>
                              <a:gd name="T11" fmla="*/ 96 h 96"/>
                              <a:gd name="T12" fmla="*/ 24 w 24"/>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24" h="96">
                                <a:moveTo>
                                  <a:pt x="24" y="0"/>
                                </a:moveTo>
                                <a:cubicBezTo>
                                  <a:pt x="6" y="0"/>
                                  <a:pt x="6" y="0"/>
                                  <a:pt x="6" y="0"/>
                                </a:cubicBezTo>
                                <a:cubicBezTo>
                                  <a:pt x="3" y="0"/>
                                  <a:pt x="0" y="3"/>
                                  <a:pt x="0" y="6"/>
                                </a:cubicBezTo>
                                <a:cubicBezTo>
                                  <a:pt x="0" y="90"/>
                                  <a:pt x="0" y="90"/>
                                  <a:pt x="0" y="90"/>
                                </a:cubicBezTo>
                                <a:cubicBezTo>
                                  <a:pt x="0" y="93"/>
                                  <a:pt x="3" y="96"/>
                                  <a:pt x="6" y="96"/>
                                </a:cubicBezTo>
                                <a:cubicBezTo>
                                  <a:pt x="24" y="96"/>
                                  <a:pt x="24" y="96"/>
                                  <a:pt x="24" y="96"/>
                                </a:cubicBezTo>
                                <a:lnTo>
                                  <a:pt x="24" y="0"/>
                                </a:lnTo>
                                <a:close/>
                              </a:path>
                            </a:pathLst>
                          </a:custGeom>
                          <a:grpFill/>
                          <a:ln w="9525">
                            <a:noFill/>
                            <a:round/>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348pt;margin-top:428.4pt;height:28.95pt;width:37.7pt;z-index:251718656;mso-width-relative:page;mso-height-relative:page;" coordorigin="5029791,5640936" coordsize="354643,272399" o:gfxdata="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">
                <o:lock v:ext="edit" aspectratio="t"/>
                <v:shape id="Freeform 108" o:spid="_x0000_s1026" o:spt="100" style="position:absolute;left:5315047;top:5694901;height:218432;width:69387;" filled="t" stroked="f" coordsize="30,96" o:gfxdata="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zDS8AAAA&#10;2wAAAA8AAAAAAAAAAQAgAAAAIgAAAGRycy9kb3ducmV2LnhtbFBLAQIUABQAAAAIAIdO4kAzLwWe&#10;OwAAADkAAAAQAAAAAAAAAAEAIAAAAAsBAABkcnMvc2hhcGV4bWwueG1sUEsFBgAAAAAGAAYAWwEA&#10;ALUDAAAAAA==&#10;" path="m24,0c0,0,0,0,0,0c0,96,0,96,0,96c24,96,24,96,24,96c27,96,30,93,30,90c30,6,30,6,30,6c30,3,27,0,24,0e">
                  <v:path o:connectlocs="55509,0;0,0;0,218432;55509,218432;69387,204780;69387,13652;55509,0" o:connectangles="0,0,0,0,0,0,0"/>
                  <v:fill on="t" focussize="0,0"/>
                  <v:stroke on="f" joinstyle="round"/>
                  <v:imagedata o:title=""/>
                  <o:lock v:ext="edit" aspectratio="f"/>
                </v:shape>
                <v:shape id="Freeform 109" o:spid="_x0000_s1026" o:spt="100" style="position:absolute;left:5096608;top:5640936;height:272399;width:205589;" filled="t" stroked="f" coordsize="90,120" o:gfxdata="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7v/e8AAAA&#10;2wAAAA8AAAAAAAAAAQAgAAAAIgAAAGRycy9kb3ducmV2LnhtbFBLAQIUABQAAAAIAIdO4kAzLwWe&#10;OwAAADkAAAAQAAAAAAAAAAEAIAAAAAsBAABkcnMvc2hhcGV4bWwueG1sUEsFBgAAAAAGAAYAWwEA&#10;ALUDAAAAAA==&#10;" path="m84,24c84,24,84,24,84,24c84,23,84,23,84,23c84,18,84,18,84,18c84,6,75,0,66,0c30,0,30,0,30,0c18,0,12,9,12,18c12,24,12,24,12,24c0,24,0,24,0,24c0,120,0,120,0,120c90,120,90,120,90,120c90,24,90,24,90,24l84,24xm72,24c72,24,72,24,72,24c24,24,24,24,24,24c24,18,24,18,24,18c24,18,24,12,30,12c66,12,66,12,66,12c66,12,72,12,72,18l72,24xe">
                  <v:path o:connectlocs="191883,54479;191883,54479;191883,52209;191883,40859;150765,0;68529,0;27411,40859;27411,54479;0,54479;0,272399;205589,272399;205589,54479;191883,54479;164471,54479;164471,54479;54823,54479;54823,40859;68529,27239;150765,27239;164471,40859;164471,54479" o:connectangles="0,0,0,0,0,0,0,0,0,0,0,0,0,0,0,0,0,0,0,0,0"/>
                  <v:fill on="t" focussize="0,0"/>
                  <v:stroke on="f" joinstyle="round"/>
                  <v:imagedata o:title=""/>
                  <o:lock v:ext="edit" aspectratio="f"/>
                </v:shape>
                <v:shape id="Freeform 110" o:spid="_x0000_s1026" o:spt="100" style="position:absolute;left:5029791;top:5694901;height:218432;width:53967;" filled="t" stroked="f" coordsize="24,96" o:gfxdata="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QMaO8AAAA&#10;2wAAAA8AAAAAAAAAAQAgAAAAIgAAAGRycy9kb3ducmV2LnhtbFBLAQIUABQAAAAIAIdO4kAzLwWe&#10;OwAAADkAAAAQAAAAAAAAAAEAIAAAAAsBAABkcnMvc2hhcGV4bWwueG1sUEsFBgAAAAAGAAYAWwEA&#10;ALUDAAAAAA==&#10;" path="m24,0c6,0,6,0,6,0c3,0,0,3,0,6c0,90,0,90,0,90c0,93,3,96,6,96c24,96,24,96,24,96l24,0xe">
                  <v:path o:connectlocs="53967,0;13491,0;0,13652;0,204780;13491,218432;53967,218432;53967,0" o:connectangles="0,0,0,0,0,0,0"/>
                  <v:fill on="t" focussize="0,0"/>
                  <v:stroke on="f" joinstyle="round"/>
                  <v:imagedata o:title=""/>
                  <o:lock v:ext="edit" aspectratio="f"/>
                </v:shape>
              </v:group>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376555</wp:posOffset>
                </wp:positionH>
                <wp:positionV relativeFrom="paragraph">
                  <wp:posOffset>5349240</wp:posOffset>
                </wp:positionV>
                <wp:extent cx="575945" cy="550545"/>
                <wp:effectExtent l="0" t="0" r="0" b="1905"/>
                <wp:wrapNone/>
                <wp:docPr id="74" name="Freeform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6212" cy="550555"/>
                        </a:xfrm>
                        <a:custGeom>
                          <a:avLst/>
                          <a:gdLst>
                            <a:gd name="T0" fmla="*/ 174 w 174"/>
                            <a:gd name="T1" fmla="*/ 139 h 166"/>
                            <a:gd name="T2" fmla="*/ 153 w 174"/>
                            <a:gd name="T3" fmla="*/ 126 h 166"/>
                            <a:gd name="T4" fmla="*/ 126 w 174"/>
                            <a:gd name="T5" fmla="*/ 115 h 166"/>
                            <a:gd name="T6" fmla="*/ 118 w 174"/>
                            <a:gd name="T7" fmla="*/ 112 h 166"/>
                            <a:gd name="T8" fmla="*/ 111 w 174"/>
                            <a:gd name="T9" fmla="*/ 100 h 166"/>
                            <a:gd name="T10" fmla="*/ 106 w 174"/>
                            <a:gd name="T11" fmla="*/ 100 h 166"/>
                            <a:gd name="T12" fmla="*/ 111 w 174"/>
                            <a:gd name="T13" fmla="*/ 90 h 166"/>
                            <a:gd name="T14" fmla="*/ 113 w 174"/>
                            <a:gd name="T15" fmla="*/ 79 h 166"/>
                            <a:gd name="T16" fmla="*/ 118 w 174"/>
                            <a:gd name="T17" fmla="*/ 74 h 166"/>
                            <a:gd name="T18" fmla="*/ 121 w 174"/>
                            <a:gd name="T19" fmla="*/ 67 h 166"/>
                            <a:gd name="T20" fmla="*/ 120 w 174"/>
                            <a:gd name="T21" fmla="*/ 54 h 166"/>
                            <a:gd name="T22" fmla="*/ 118 w 174"/>
                            <a:gd name="T23" fmla="*/ 49 h 166"/>
                            <a:gd name="T24" fmla="*/ 119 w 174"/>
                            <a:gd name="T25" fmla="*/ 32 h 166"/>
                            <a:gd name="T26" fmla="*/ 118 w 174"/>
                            <a:gd name="T27" fmla="*/ 20 h 166"/>
                            <a:gd name="T28" fmla="*/ 113 w 174"/>
                            <a:gd name="T29" fmla="*/ 13 h 166"/>
                            <a:gd name="T30" fmla="*/ 108 w 174"/>
                            <a:gd name="T31" fmla="*/ 12 h 166"/>
                            <a:gd name="T32" fmla="*/ 104 w 174"/>
                            <a:gd name="T33" fmla="*/ 9 h 166"/>
                            <a:gd name="T34" fmla="*/ 67 w 174"/>
                            <a:gd name="T35" fmla="*/ 9 h 166"/>
                            <a:gd name="T36" fmla="*/ 54 w 174"/>
                            <a:gd name="T37" fmla="*/ 48 h 166"/>
                            <a:gd name="T38" fmla="*/ 52 w 174"/>
                            <a:gd name="T39" fmla="*/ 57 h 166"/>
                            <a:gd name="T40" fmla="*/ 57 w 174"/>
                            <a:gd name="T41" fmla="*/ 76 h 166"/>
                            <a:gd name="T42" fmla="*/ 60 w 174"/>
                            <a:gd name="T43" fmla="*/ 77 h 166"/>
                            <a:gd name="T44" fmla="*/ 62 w 174"/>
                            <a:gd name="T45" fmla="*/ 91 h 166"/>
                            <a:gd name="T46" fmla="*/ 67 w 174"/>
                            <a:gd name="T47" fmla="*/ 99 h 166"/>
                            <a:gd name="T48" fmla="*/ 63 w 174"/>
                            <a:gd name="T49" fmla="*/ 100 h 166"/>
                            <a:gd name="T50" fmla="*/ 56 w 174"/>
                            <a:gd name="T51" fmla="*/ 112 h 166"/>
                            <a:gd name="T52" fmla="*/ 48 w 174"/>
                            <a:gd name="T53" fmla="*/ 115 h 166"/>
                            <a:gd name="T54" fmla="*/ 21 w 174"/>
                            <a:gd name="T55" fmla="*/ 126 h 166"/>
                            <a:gd name="T56" fmla="*/ 0 w 174"/>
                            <a:gd name="T57" fmla="*/ 139 h 166"/>
                            <a:gd name="T58" fmla="*/ 0 w 174"/>
                            <a:gd name="T59" fmla="*/ 166 h 166"/>
                            <a:gd name="T60" fmla="*/ 76 w 174"/>
                            <a:gd name="T61" fmla="*/ 166 h 166"/>
                            <a:gd name="T62" fmla="*/ 82 w 174"/>
                            <a:gd name="T63" fmla="*/ 127 h 166"/>
                            <a:gd name="T64" fmla="*/ 77 w 174"/>
                            <a:gd name="T65" fmla="*/ 117 h 166"/>
                            <a:gd name="T66" fmla="*/ 88 w 174"/>
                            <a:gd name="T67" fmla="*/ 112 h 166"/>
                            <a:gd name="T68" fmla="*/ 97 w 174"/>
                            <a:gd name="T69" fmla="*/ 117 h 166"/>
                            <a:gd name="T70" fmla="*/ 92 w 174"/>
                            <a:gd name="T71" fmla="*/ 128 h 166"/>
                            <a:gd name="T72" fmla="*/ 101 w 174"/>
                            <a:gd name="T73" fmla="*/ 166 h 166"/>
                            <a:gd name="T74" fmla="*/ 174 w 174"/>
                            <a:gd name="T75" fmla="*/ 166 h 166"/>
                            <a:gd name="T76" fmla="*/ 174 w 174"/>
                            <a:gd name="T77" fmla="*/ 13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4" h="166">
                              <a:moveTo>
                                <a:pt x="174" y="139"/>
                              </a:moveTo>
                              <a:cubicBezTo>
                                <a:pt x="171" y="131"/>
                                <a:pt x="161" y="129"/>
                                <a:pt x="153" y="126"/>
                              </a:cubicBezTo>
                              <a:cubicBezTo>
                                <a:pt x="144" y="122"/>
                                <a:pt x="135" y="118"/>
                                <a:pt x="126" y="115"/>
                              </a:cubicBezTo>
                              <a:cubicBezTo>
                                <a:pt x="123" y="114"/>
                                <a:pt x="121" y="113"/>
                                <a:pt x="118" y="112"/>
                              </a:cubicBezTo>
                              <a:cubicBezTo>
                                <a:pt x="115" y="110"/>
                                <a:pt x="113" y="104"/>
                                <a:pt x="111" y="100"/>
                              </a:cubicBezTo>
                              <a:cubicBezTo>
                                <a:pt x="109" y="100"/>
                                <a:pt x="108" y="100"/>
                                <a:pt x="106" y="100"/>
                              </a:cubicBezTo>
                              <a:cubicBezTo>
                                <a:pt x="106" y="94"/>
                                <a:pt x="110" y="94"/>
                                <a:pt x="111" y="90"/>
                              </a:cubicBezTo>
                              <a:cubicBezTo>
                                <a:pt x="112" y="86"/>
                                <a:pt x="111" y="82"/>
                                <a:pt x="113" y="79"/>
                              </a:cubicBezTo>
                              <a:cubicBezTo>
                                <a:pt x="114" y="76"/>
                                <a:pt x="117" y="76"/>
                                <a:pt x="118" y="74"/>
                              </a:cubicBezTo>
                              <a:cubicBezTo>
                                <a:pt x="120" y="73"/>
                                <a:pt x="120" y="69"/>
                                <a:pt x="121" y="67"/>
                              </a:cubicBezTo>
                              <a:cubicBezTo>
                                <a:pt x="122" y="63"/>
                                <a:pt x="122" y="58"/>
                                <a:pt x="120" y="54"/>
                              </a:cubicBezTo>
                              <a:cubicBezTo>
                                <a:pt x="119" y="52"/>
                                <a:pt x="119" y="51"/>
                                <a:pt x="118" y="49"/>
                              </a:cubicBezTo>
                              <a:cubicBezTo>
                                <a:pt x="118" y="45"/>
                                <a:pt x="119" y="35"/>
                                <a:pt x="119" y="32"/>
                              </a:cubicBezTo>
                              <a:cubicBezTo>
                                <a:pt x="119" y="26"/>
                                <a:pt x="119" y="26"/>
                                <a:pt x="118" y="20"/>
                              </a:cubicBezTo>
                              <a:cubicBezTo>
                                <a:pt x="118" y="20"/>
                                <a:pt x="116" y="14"/>
                                <a:pt x="113" y="13"/>
                              </a:cubicBezTo>
                              <a:cubicBezTo>
                                <a:pt x="108" y="12"/>
                                <a:pt x="108" y="12"/>
                                <a:pt x="108" y="12"/>
                              </a:cubicBezTo>
                              <a:cubicBezTo>
                                <a:pt x="104" y="9"/>
                                <a:pt x="104" y="9"/>
                                <a:pt x="104" y="9"/>
                              </a:cubicBezTo>
                              <a:cubicBezTo>
                                <a:pt x="90" y="0"/>
                                <a:pt x="75" y="6"/>
                                <a:pt x="67" y="9"/>
                              </a:cubicBezTo>
                              <a:cubicBezTo>
                                <a:pt x="56" y="13"/>
                                <a:pt x="49" y="24"/>
                                <a:pt x="54" y="48"/>
                              </a:cubicBezTo>
                              <a:cubicBezTo>
                                <a:pt x="55" y="52"/>
                                <a:pt x="51" y="54"/>
                                <a:pt x="52" y="57"/>
                              </a:cubicBezTo>
                              <a:cubicBezTo>
                                <a:pt x="52" y="61"/>
                                <a:pt x="52" y="73"/>
                                <a:pt x="57" y="76"/>
                              </a:cubicBezTo>
                              <a:cubicBezTo>
                                <a:pt x="57" y="76"/>
                                <a:pt x="61" y="77"/>
                                <a:pt x="60" y="77"/>
                              </a:cubicBezTo>
                              <a:cubicBezTo>
                                <a:pt x="61" y="82"/>
                                <a:pt x="61" y="87"/>
                                <a:pt x="62" y="91"/>
                              </a:cubicBezTo>
                              <a:cubicBezTo>
                                <a:pt x="63" y="94"/>
                                <a:pt x="66" y="95"/>
                                <a:pt x="67" y="99"/>
                              </a:cubicBezTo>
                              <a:cubicBezTo>
                                <a:pt x="63" y="100"/>
                                <a:pt x="63" y="100"/>
                                <a:pt x="63" y="100"/>
                              </a:cubicBezTo>
                              <a:cubicBezTo>
                                <a:pt x="61" y="104"/>
                                <a:pt x="59" y="110"/>
                                <a:pt x="56" y="112"/>
                              </a:cubicBezTo>
                              <a:cubicBezTo>
                                <a:pt x="53" y="113"/>
                                <a:pt x="51" y="114"/>
                                <a:pt x="48" y="115"/>
                              </a:cubicBezTo>
                              <a:cubicBezTo>
                                <a:pt x="39" y="118"/>
                                <a:pt x="30" y="122"/>
                                <a:pt x="21" y="126"/>
                              </a:cubicBezTo>
                              <a:cubicBezTo>
                                <a:pt x="13" y="129"/>
                                <a:pt x="3" y="131"/>
                                <a:pt x="0" y="139"/>
                              </a:cubicBezTo>
                              <a:cubicBezTo>
                                <a:pt x="0" y="145"/>
                                <a:pt x="0" y="158"/>
                                <a:pt x="0" y="166"/>
                              </a:cubicBezTo>
                              <a:cubicBezTo>
                                <a:pt x="76" y="166"/>
                                <a:pt x="76" y="166"/>
                                <a:pt x="76" y="166"/>
                              </a:cubicBezTo>
                              <a:cubicBezTo>
                                <a:pt x="82" y="127"/>
                                <a:pt x="82" y="127"/>
                                <a:pt x="82" y="127"/>
                              </a:cubicBezTo>
                              <a:cubicBezTo>
                                <a:pt x="77" y="117"/>
                                <a:pt x="77" y="117"/>
                                <a:pt x="77" y="117"/>
                              </a:cubicBezTo>
                              <a:cubicBezTo>
                                <a:pt x="88" y="112"/>
                                <a:pt x="88" y="112"/>
                                <a:pt x="88" y="112"/>
                              </a:cubicBezTo>
                              <a:cubicBezTo>
                                <a:pt x="97" y="117"/>
                                <a:pt x="97" y="117"/>
                                <a:pt x="97" y="117"/>
                              </a:cubicBezTo>
                              <a:cubicBezTo>
                                <a:pt x="92" y="128"/>
                                <a:pt x="92" y="128"/>
                                <a:pt x="92" y="128"/>
                              </a:cubicBezTo>
                              <a:cubicBezTo>
                                <a:pt x="101" y="166"/>
                                <a:pt x="101" y="166"/>
                                <a:pt x="101" y="166"/>
                              </a:cubicBezTo>
                              <a:cubicBezTo>
                                <a:pt x="174" y="166"/>
                                <a:pt x="174" y="166"/>
                                <a:pt x="174" y="166"/>
                              </a:cubicBezTo>
                              <a:cubicBezTo>
                                <a:pt x="174" y="158"/>
                                <a:pt x="174" y="145"/>
                                <a:pt x="174" y="139"/>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4" o:spid="_x0000_s1026" o:spt="100" style="position:absolute;left:0pt;margin-left:29.65pt;margin-top:421.2pt;height:43.35pt;width:45.35pt;z-index:251719680;mso-width-relative:page;mso-height-relative:page;" fillcolor="#262626 [3204]" filled="t" stroked="f" coordsize="174,166" o:gfxdata="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" path="m174,139c171,131,161,129,153,126c144,122,135,118,126,115c123,114,121,113,118,112c115,110,113,104,111,100c109,100,108,100,106,100c106,94,110,94,111,90c112,86,111,82,113,79c114,76,117,76,118,74c120,73,120,69,121,67c122,63,122,58,120,54c119,52,119,51,118,49c118,45,119,35,119,32c119,26,119,26,118,20c118,20,116,14,113,13c108,12,108,12,108,12c104,9,104,9,104,9c90,0,75,6,67,9c56,13,49,24,54,48c55,52,51,54,52,57c52,61,52,73,57,76c57,76,61,77,60,77c61,82,61,87,62,91c63,94,66,95,67,99c63,100,63,100,63,100c61,104,59,110,56,112c53,113,51,114,48,115c39,118,30,122,21,126c13,129,3,131,0,139c0,145,0,158,0,166c76,166,76,166,76,166c82,127,82,127,82,127c77,117,77,117,77,117c88,112,88,112,88,112c97,117,97,117,97,117c92,128,92,128,92,128c101,166,101,166,101,166c174,166,174,166,174,166c174,158,174,145,174,139xe">
                <v:path o:connectlocs="576212,461006;506669,417891;417256,381408;390764,371458;367583,331659;351025,331659;367583,298493;374206,262011;390764,245428;400699,222211;397387,179096;390764,162513;394076,106131;390764,66331;374206,43115;357648,39799;344402,29849;221874,29849;178824,159196;172201,189045;188759,252061;198693,255377;205316,301810;221874,328343;208628,331659;185447,371458;158955,381408;69542,417891;0,461006;0,550555;251678,550555;271548,421207;254990,388041;291417,371458;321221,388041;304663,424524;334467,550555;576212,550555;576212,461006" o:connectangles="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5354320</wp:posOffset>
                </wp:positionH>
                <wp:positionV relativeFrom="paragraph">
                  <wp:posOffset>4324985</wp:posOffset>
                </wp:positionV>
                <wp:extent cx="445135" cy="567690"/>
                <wp:effectExtent l="0" t="0" r="0" b="4445"/>
                <wp:wrapNone/>
                <wp:docPr id="75" name="Freeform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44884" cy="567450"/>
                        </a:xfrm>
                        <a:custGeom>
                          <a:avLst/>
                          <a:gdLst>
                            <a:gd name="T0" fmla="*/ 84 w 138"/>
                            <a:gd name="T1" fmla="*/ 71 h 176"/>
                            <a:gd name="T2" fmla="*/ 69 w 138"/>
                            <a:gd name="T3" fmla="*/ 69 h 176"/>
                            <a:gd name="T4" fmla="*/ 54 w 138"/>
                            <a:gd name="T5" fmla="*/ 71 h 176"/>
                            <a:gd name="T6" fmla="*/ 54 w 138"/>
                            <a:gd name="T7" fmla="*/ 26 h 176"/>
                            <a:gd name="T8" fmla="*/ 15 w 138"/>
                            <a:gd name="T9" fmla="*/ 26 h 176"/>
                            <a:gd name="T10" fmla="*/ 15 w 138"/>
                            <a:gd name="T11" fmla="*/ 48 h 176"/>
                            <a:gd name="T12" fmla="*/ 34 w 138"/>
                            <a:gd name="T13" fmla="*/ 82 h 176"/>
                            <a:gd name="T14" fmla="*/ 16 w 138"/>
                            <a:gd name="T15" fmla="*/ 122 h 176"/>
                            <a:gd name="T16" fmla="*/ 69 w 138"/>
                            <a:gd name="T17" fmla="*/ 176 h 176"/>
                            <a:gd name="T18" fmla="*/ 122 w 138"/>
                            <a:gd name="T19" fmla="*/ 122 h 176"/>
                            <a:gd name="T20" fmla="*/ 101 w 138"/>
                            <a:gd name="T21" fmla="*/ 80 h 176"/>
                            <a:gd name="T22" fmla="*/ 123 w 138"/>
                            <a:gd name="T23" fmla="*/ 49 h 176"/>
                            <a:gd name="T24" fmla="*/ 123 w 138"/>
                            <a:gd name="T25" fmla="*/ 26 h 176"/>
                            <a:gd name="T26" fmla="*/ 84 w 138"/>
                            <a:gd name="T27" fmla="*/ 26 h 176"/>
                            <a:gd name="T28" fmla="*/ 84 w 138"/>
                            <a:gd name="T29" fmla="*/ 71 h 176"/>
                            <a:gd name="T30" fmla="*/ 103 w 138"/>
                            <a:gd name="T31" fmla="*/ 122 h 176"/>
                            <a:gd name="T32" fmla="*/ 69 w 138"/>
                            <a:gd name="T33" fmla="*/ 157 h 176"/>
                            <a:gd name="T34" fmla="*/ 35 w 138"/>
                            <a:gd name="T35" fmla="*/ 122 h 176"/>
                            <a:gd name="T36" fmla="*/ 69 w 138"/>
                            <a:gd name="T37" fmla="*/ 88 h 176"/>
                            <a:gd name="T38" fmla="*/ 103 w 138"/>
                            <a:gd name="T39" fmla="*/ 122 h 176"/>
                            <a:gd name="T40" fmla="*/ 0 w 138"/>
                            <a:gd name="T41" fmla="*/ 0 h 176"/>
                            <a:gd name="T42" fmla="*/ 0 w 138"/>
                            <a:gd name="T43" fmla="*/ 16 h 176"/>
                            <a:gd name="T44" fmla="*/ 138 w 138"/>
                            <a:gd name="T45" fmla="*/ 16 h 176"/>
                            <a:gd name="T46" fmla="*/ 138 w 138"/>
                            <a:gd name="T47" fmla="*/ 0 h 176"/>
                            <a:gd name="T48" fmla="*/ 0 w 138"/>
                            <a:gd name="T49" fmla="*/ 0 h 176"/>
                            <a:gd name="T50" fmla="*/ 68 w 138"/>
                            <a:gd name="T51" fmla="*/ 91 h 176"/>
                            <a:gd name="T52" fmla="*/ 61 w 138"/>
                            <a:gd name="T53" fmla="*/ 111 h 176"/>
                            <a:gd name="T54" fmla="*/ 39 w 138"/>
                            <a:gd name="T55" fmla="*/ 111 h 176"/>
                            <a:gd name="T56" fmla="*/ 38 w 138"/>
                            <a:gd name="T57" fmla="*/ 112 h 176"/>
                            <a:gd name="T58" fmla="*/ 38 w 138"/>
                            <a:gd name="T59" fmla="*/ 114 h 176"/>
                            <a:gd name="T60" fmla="*/ 56 w 138"/>
                            <a:gd name="T61" fmla="*/ 127 h 176"/>
                            <a:gd name="T62" fmla="*/ 49 w 138"/>
                            <a:gd name="T63" fmla="*/ 148 h 176"/>
                            <a:gd name="T64" fmla="*/ 50 w 138"/>
                            <a:gd name="T65" fmla="*/ 149 h 176"/>
                            <a:gd name="T66" fmla="*/ 51 w 138"/>
                            <a:gd name="T67" fmla="*/ 149 h 176"/>
                            <a:gd name="T68" fmla="*/ 69 w 138"/>
                            <a:gd name="T69" fmla="*/ 136 h 176"/>
                            <a:gd name="T70" fmla="*/ 87 w 138"/>
                            <a:gd name="T71" fmla="*/ 149 h 176"/>
                            <a:gd name="T72" fmla="*/ 88 w 138"/>
                            <a:gd name="T73" fmla="*/ 149 h 176"/>
                            <a:gd name="T74" fmla="*/ 88 w 138"/>
                            <a:gd name="T75" fmla="*/ 149 h 176"/>
                            <a:gd name="T76" fmla="*/ 89 w 138"/>
                            <a:gd name="T77" fmla="*/ 148 h 176"/>
                            <a:gd name="T78" fmla="*/ 82 w 138"/>
                            <a:gd name="T79" fmla="*/ 127 h 176"/>
                            <a:gd name="T80" fmla="*/ 100 w 138"/>
                            <a:gd name="T81" fmla="*/ 114 h 176"/>
                            <a:gd name="T82" fmla="*/ 100 w 138"/>
                            <a:gd name="T83" fmla="*/ 112 h 176"/>
                            <a:gd name="T84" fmla="*/ 99 w 138"/>
                            <a:gd name="T85" fmla="*/ 111 h 176"/>
                            <a:gd name="T86" fmla="*/ 77 w 138"/>
                            <a:gd name="T87" fmla="*/ 111 h 176"/>
                            <a:gd name="T88" fmla="*/ 70 w 138"/>
                            <a:gd name="T89" fmla="*/ 91 h 176"/>
                            <a:gd name="T90" fmla="*/ 69 w 138"/>
                            <a:gd name="T91" fmla="*/ 90 h 176"/>
                            <a:gd name="T92" fmla="*/ 68 w 138"/>
                            <a:gd name="T93" fmla="*/ 9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8" h="176">
                              <a:moveTo>
                                <a:pt x="84" y="71"/>
                              </a:moveTo>
                              <a:cubicBezTo>
                                <a:pt x="79" y="70"/>
                                <a:pt x="74" y="69"/>
                                <a:pt x="69" y="69"/>
                              </a:cubicBezTo>
                              <a:cubicBezTo>
                                <a:pt x="64" y="69"/>
                                <a:pt x="59" y="70"/>
                                <a:pt x="54" y="71"/>
                              </a:cubicBezTo>
                              <a:cubicBezTo>
                                <a:pt x="54" y="26"/>
                                <a:pt x="54" y="26"/>
                                <a:pt x="54" y="26"/>
                              </a:cubicBezTo>
                              <a:cubicBezTo>
                                <a:pt x="15" y="26"/>
                                <a:pt x="15" y="26"/>
                                <a:pt x="15" y="26"/>
                              </a:cubicBezTo>
                              <a:cubicBezTo>
                                <a:pt x="15" y="48"/>
                                <a:pt x="15" y="48"/>
                                <a:pt x="15" y="48"/>
                              </a:cubicBezTo>
                              <a:cubicBezTo>
                                <a:pt x="34" y="82"/>
                                <a:pt x="34" y="82"/>
                                <a:pt x="34" y="82"/>
                              </a:cubicBezTo>
                              <a:cubicBezTo>
                                <a:pt x="23" y="92"/>
                                <a:pt x="16" y="106"/>
                                <a:pt x="16" y="122"/>
                              </a:cubicBezTo>
                              <a:cubicBezTo>
                                <a:pt x="16" y="152"/>
                                <a:pt x="40" y="176"/>
                                <a:pt x="69" y="176"/>
                              </a:cubicBezTo>
                              <a:cubicBezTo>
                                <a:pt x="98" y="176"/>
                                <a:pt x="122" y="152"/>
                                <a:pt x="122" y="122"/>
                              </a:cubicBezTo>
                              <a:cubicBezTo>
                                <a:pt x="122" y="105"/>
                                <a:pt x="114" y="90"/>
                                <a:pt x="101" y="80"/>
                              </a:cubicBezTo>
                              <a:cubicBezTo>
                                <a:pt x="123" y="49"/>
                                <a:pt x="123" y="49"/>
                                <a:pt x="123" y="49"/>
                              </a:cubicBezTo>
                              <a:cubicBezTo>
                                <a:pt x="123" y="26"/>
                                <a:pt x="123" y="26"/>
                                <a:pt x="123" y="26"/>
                              </a:cubicBezTo>
                              <a:cubicBezTo>
                                <a:pt x="84" y="26"/>
                                <a:pt x="84" y="26"/>
                                <a:pt x="84" y="26"/>
                              </a:cubicBezTo>
                              <a:lnTo>
                                <a:pt x="84" y="71"/>
                              </a:lnTo>
                              <a:close/>
                              <a:moveTo>
                                <a:pt x="103" y="122"/>
                              </a:moveTo>
                              <a:cubicBezTo>
                                <a:pt x="103" y="141"/>
                                <a:pt x="88" y="157"/>
                                <a:pt x="69" y="157"/>
                              </a:cubicBezTo>
                              <a:cubicBezTo>
                                <a:pt x="50" y="157"/>
                                <a:pt x="35" y="141"/>
                                <a:pt x="35" y="122"/>
                              </a:cubicBezTo>
                              <a:cubicBezTo>
                                <a:pt x="35" y="104"/>
                                <a:pt x="50" y="88"/>
                                <a:pt x="69" y="88"/>
                              </a:cubicBezTo>
                              <a:cubicBezTo>
                                <a:pt x="88" y="88"/>
                                <a:pt x="103" y="104"/>
                                <a:pt x="103" y="122"/>
                              </a:cubicBezTo>
                              <a:close/>
                              <a:moveTo>
                                <a:pt x="0" y="0"/>
                              </a:moveTo>
                              <a:cubicBezTo>
                                <a:pt x="0" y="16"/>
                                <a:pt x="0" y="16"/>
                                <a:pt x="0" y="16"/>
                              </a:cubicBezTo>
                              <a:cubicBezTo>
                                <a:pt x="138" y="16"/>
                                <a:pt x="138" y="16"/>
                                <a:pt x="138" y="16"/>
                              </a:cubicBezTo>
                              <a:cubicBezTo>
                                <a:pt x="138" y="0"/>
                                <a:pt x="138" y="0"/>
                                <a:pt x="138" y="0"/>
                              </a:cubicBezTo>
                              <a:lnTo>
                                <a:pt x="0" y="0"/>
                              </a:lnTo>
                              <a:close/>
                              <a:moveTo>
                                <a:pt x="68" y="91"/>
                              </a:moveTo>
                              <a:cubicBezTo>
                                <a:pt x="61" y="111"/>
                                <a:pt x="61" y="111"/>
                                <a:pt x="61" y="111"/>
                              </a:cubicBezTo>
                              <a:cubicBezTo>
                                <a:pt x="39" y="111"/>
                                <a:pt x="39" y="111"/>
                                <a:pt x="39" y="111"/>
                              </a:cubicBezTo>
                              <a:cubicBezTo>
                                <a:pt x="39" y="111"/>
                                <a:pt x="38" y="112"/>
                                <a:pt x="38" y="112"/>
                              </a:cubicBezTo>
                              <a:cubicBezTo>
                                <a:pt x="38" y="113"/>
                                <a:pt x="38" y="113"/>
                                <a:pt x="38" y="114"/>
                              </a:cubicBezTo>
                              <a:cubicBezTo>
                                <a:pt x="56" y="127"/>
                                <a:pt x="56" y="127"/>
                                <a:pt x="56" y="127"/>
                              </a:cubicBezTo>
                              <a:cubicBezTo>
                                <a:pt x="49" y="148"/>
                                <a:pt x="49" y="148"/>
                                <a:pt x="49" y="148"/>
                              </a:cubicBezTo>
                              <a:cubicBezTo>
                                <a:pt x="49" y="148"/>
                                <a:pt x="49" y="149"/>
                                <a:pt x="50" y="149"/>
                              </a:cubicBezTo>
                              <a:cubicBezTo>
                                <a:pt x="50" y="149"/>
                                <a:pt x="51" y="149"/>
                                <a:pt x="51" y="149"/>
                              </a:cubicBezTo>
                              <a:cubicBezTo>
                                <a:pt x="69" y="136"/>
                                <a:pt x="69" y="136"/>
                                <a:pt x="69" y="136"/>
                              </a:cubicBezTo>
                              <a:cubicBezTo>
                                <a:pt x="87" y="149"/>
                                <a:pt x="87" y="149"/>
                                <a:pt x="87" y="149"/>
                              </a:cubicBezTo>
                              <a:cubicBezTo>
                                <a:pt x="87" y="149"/>
                                <a:pt x="87" y="149"/>
                                <a:pt x="88" y="149"/>
                              </a:cubicBezTo>
                              <a:cubicBezTo>
                                <a:pt x="88" y="149"/>
                                <a:pt x="88" y="149"/>
                                <a:pt x="88" y="149"/>
                              </a:cubicBezTo>
                              <a:cubicBezTo>
                                <a:pt x="89" y="149"/>
                                <a:pt x="89" y="148"/>
                                <a:pt x="89" y="148"/>
                              </a:cubicBezTo>
                              <a:cubicBezTo>
                                <a:pt x="82" y="127"/>
                                <a:pt x="82" y="127"/>
                                <a:pt x="82" y="127"/>
                              </a:cubicBezTo>
                              <a:cubicBezTo>
                                <a:pt x="100" y="114"/>
                                <a:pt x="100" y="114"/>
                                <a:pt x="100" y="114"/>
                              </a:cubicBezTo>
                              <a:cubicBezTo>
                                <a:pt x="100" y="113"/>
                                <a:pt x="100" y="113"/>
                                <a:pt x="100" y="112"/>
                              </a:cubicBezTo>
                              <a:cubicBezTo>
                                <a:pt x="100" y="112"/>
                                <a:pt x="99" y="111"/>
                                <a:pt x="99" y="111"/>
                              </a:cubicBezTo>
                              <a:cubicBezTo>
                                <a:pt x="77" y="111"/>
                                <a:pt x="77" y="111"/>
                                <a:pt x="77" y="111"/>
                              </a:cubicBezTo>
                              <a:cubicBezTo>
                                <a:pt x="70" y="91"/>
                                <a:pt x="70" y="91"/>
                                <a:pt x="70" y="91"/>
                              </a:cubicBezTo>
                              <a:cubicBezTo>
                                <a:pt x="70" y="90"/>
                                <a:pt x="70" y="90"/>
                                <a:pt x="69" y="90"/>
                              </a:cubicBezTo>
                              <a:cubicBezTo>
                                <a:pt x="68" y="90"/>
                                <a:pt x="68" y="90"/>
                                <a:pt x="68" y="9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75" o:spid="_x0000_s1026" o:spt="100" style="position:absolute;left:0pt;margin-left:421.6pt;margin-top:340.55pt;height:44.7pt;width:35.05pt;z-index:251720704;mso-width-relative:page;mso-height-relative:page;" fillcolor="#262626 [3204]" filled="t" stroked="f" coordsize="138,176" o:gfxdata="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" path="m84,71c79,70,74,69,69,69c64,69,59,70,54,71c54,26,54,26,54,26c15,26,15,26,15,26c15,48,15,48,15,48c34,82,34,82,34,82c23,92,16,106,16,122c16,152,40,176,69,176c98,176,122,152,122,122c122,105,114,90,101,80c123,49,123,49,123,49c123,26,123,26,123,26c84,26,84,26,84,26l84,71xm103,122c103,141,88,157,69,157c50,157,35,141,35,122c35,104,50,88,69,88c88,88,103,104,103,122xm0,0c0,16,0,16,0,16c138,16,138,16,138,16c138,0,138,0,138,0l0,0xm68,91c61,111,61,111,61,111c39,111,39,111,39,111c39,111,38,112,38,112c38,113,38,113,38,114c56,127,56,127,56,127c49,148,49,148,49,148c49,148,49,149,50,149c50,149,51,149,51,149c69,136,69,136,69,136c87,149,87,149,87,149c87,149,87,149,88,149c88,149,88,149,88,149c89,149,89,148,89,148c82,127,82,127,82,127c100,114,100,114,100,114c100,113,100,113,100,112c100,112,99,111,99,111c77,111,77,111,77,111c70,91,70,91,70,91c70,90,70,90,69,90c68,90,68,90,68,91xe">
                <v:path o:connectlocs="270798,228914;222442,222466;174085,228914;174085,83827;48356,83827;48356,154759;109609,264380;51580,393346;222442,567450;393303,393346;325603,257931;396527,157983;396527,83827;270798,83827;270798,228914;332051,393346;222442,506191;112832,393346;222442,283725;332051,393346;0,0;0,51586;444884,51586;444884,0;0,0;219218,293397;196651,357880;125728,357880;122504,361104;122504,367552;180532,409466;157966,477173;161189,480398;164413,480398;222442,438484;280470,480398;283694,480398;283694,480398;286917,477173;264351,409466;322379,367552;322379,361104;319155,357880;248232,357880;225665,293397;222442,290173;219218,293397" o:connectangles="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3402965</wp:posOffset>
                </wp:positionH>
                <wp:positionV relativeFrom="paragraph">
                  <wp:posOffset>4380230</wp:posOffset>
                </wp:positionV>
                <wp:extent cx="480060" cy="457835"/>
                <wp:effectExtent l="0" t="0" r="0" b="0"/>
                <wp:wrapNone/>
                <wp:docPr id="76" name="Freeform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79812" cy="457726"/>
                        </a:xfrm>
                        <a:custGeom>
                          <a:avLst/>
                          <a:gdLst>
                            <a:gd name="T0" fmla="*/ 49 w 168"/>
                            <a:gd name="T1" fmla="*/ 73 h 160"/>
                            <a:gd name="T2" fmla="*/ 49 w 168"/>
                            <a:gd name="T3" fmla="*/ 73 h 160"/>
                            <a:gd name="T4" fmla="*/ 65 w 168"/>
                            <a:gd name="T5" fmla="*/ 89 h 160"/>
                            <a:gd name="T6" fmla="*/ 71 w 168"/>
                            <a:gd name="T7" fmla="*/ 84 h 160"/>
                            <a:gd name="T8" fmla="*/ 65 w 168"/>
                            <a:gd name="T9" fmla="*/ 77 h 160"/>
                            <a:gd name="T10" fmla="*/ 62 w 168"/>
                            <a:gd name="T11" fmla="*/ 75 h 160"/>
                            <a:gd name="T12" fmla="*/ 77 w 168"/>
                            <a:gd name="T13" fmla="*/ 60 h 160"/>
                            <a:gd name="T14" fmla="*/ 78 w 168"/>
                            <a:gd name="T15" fmla="*/ 60 h 160"/>
                            <a:gd name="T16" fmla="*/ 80 w 168"/>
                            <a:gd name="T17" fmla="*/ 60 h 160"/>
                            <a:gd name="T18" fmla="*/ 83 w 168"/>
                            <a:gd name="T19" fmla="*/ 60 h 160"/>
                            <a:gd name="T20" fmla="*/ 72 w 168"/>
                            <a:gd name="T21" fmla="*/ 49 h 160"/>
                            <a:gd name="T22" fmla="*/ 72 w 168"/>
                            <a:gd name="T23" fmla="*/ 49 h 160"/>
                            <a:gd name="T24" fmla="*/ 63 w 168"/>
                            <a:gd name="T25" fmla="*/ 14 h 160"/>
                            <a:gd name="T26" fmla="*/ 28 w 168"/>
                            <a:gd name="T27" fmla="*/ 5 h 160"/>
                            <a:gd name="T28" fmla="*/ 48 w 168"/>
                            <a:gd name="T29" fmla="*/ 25 h 160"/>
                            <a:gd name="T30" fmla="*/ 43 w 168"/>
                            <a:gd name="T31" fmla="*/ 45 h 160"/>
                            <a:gd name="T32" fmla="*/ 24 w 168"/>
                            <a:gd name="T33" fmla="*/ 50 h 160"/>
                            <a:gd name="T34" fmla="*/ 4 w 168"/>
                            <a:gd name="T35" fmla="*/ 30 h 160"/>
                            <a:gd name="T36" fmla="*/ 13 w 168"/>
                            <a:gd name="T37" fmla="*/ 64 h 160"/>
                            <a:gd name="T38" fmla="*/ 49 w 168"/>
                            <a:gd name="T39" fmla="*/ 73 h 160"/>
                            <a:gd name="T40" fmla="*/ 108 w 168"/>
                            <a:gd name="T41" fmla="*/ 85 h 160"/>
                            <a:gd name="T42" fmla="*/ 107 w 168"/>
                            <a:gd name="T43" fmla="*/ 89 h 160"/>
                            <a:gd name="T44" fmla="*/ 108 w 168"/>
                            <a:gd name="T45" fmla="*/ 91 h 160"/>
                            <a:gd name="T46" fmla="*/ 106 w 168"/>
                            <a:gd name="T47" fmla="*/ 92 h 160"/>
                            <a:gd name="T48" fmla="*/ 96 w 168"/>
                            <a:gd name="T49" fmla="*/ 103 h 160"/>
                            <a:gd name="T50" fmla="*/ 93 w 168"/>
                            <a:gd name="T51" fmla="*/ 105 h 160"/>
                            <a:gd name="T52" fmla="*/ 84 w 168"/>
                            <a:gd name="T53" fmla="*/ 96 h 160"/>
                            <a:gd name="T54" fmla="*/ 78 w 168"/>
                            <a:gd name="T55" fmla="*/ 102 h 160"/>
                            <a:gd name="T56" fmla="*/ 131 w 168"/>
                            <a:gd name="T57" fmla="*/ 155 h 160"/>
                            <a:gd name="T58" fmla="*/ 143 w 168"/>
                            <a:gd name="T59" fmla="*/ 160 h 160"/>
                            <a:gd name="T60" fmla="*/ 154 w 168"/>
                            <a:gd name="T61" fmla="*/ 155 h 160"/>
                            <a:gd name="T62" fmla="*/ 154 w 168"/>
                            <a:gd name="T63" fmla="*/ 131 h 160"/>
                            <a:gd name="T64" fmla="*/ 108 w 168"/>
                            <a:gd name="T65" fmla="*/ 85 h 160"/>
                            <a:gd name="T66" fmla="*/ 148 w 168"/>
                            <a:gd name="T67" fmla="*/ 149 h 160"/>
                            <a:gd name="T68" fmla="*/ 140 w 168"/>
                            <a:gd name="T69" fmla="*/ 152 h 160"/>
                            <a:gd name="T70" fmla="*/ 133 w 168"/>
                            <a:gd name="T71" fmla="*/ 145 h 160"/>
                            <a:gd name="T72" fmla="*/ 135 w 168"/>
                            <a:gd name="T73" fmla="*/ 136 h 160"/>
                            <a:gd name="T74" fmla="*/ 144 w 168"/>
                            <a:gd name="T75" fmla="*/ 134 h 160"/>
                            <a:gd name="T76" fmla="*/ 150 w 168"/>
                            <a:gd name="T77" fmla="*/ 141 h 160"/>
                            <a:gd name="T78" fmla="*/ 148 w 168"/>
                            <a:gd name="T79" fmla="*/ 149 h 160"/>
                            <a:gd name="T80" fmla="*/ 84 w 168"/>
                            <a:gd name="T81" fmla="*/ 91 h 160"/>
                            <a:gd name="T82" fmla="*/ 93 w 168"/>
                            <a:gd name="T83" fmla="*/ 100 h 160"/>
                            <a:gd name="T84" fmla="*/ 103 w 168"/>
                            <a:gd name="T85" fmla="*/ 90 h 160"/>
                            <a:gd name="T86" fmla="*/ 108 w 168"/>
                            <a:gd name="T87" fmla="*/ 75 h 160"/>
                            <a:gd name="T88" fmla="*/ 122 w 168"/>
                            <a:gd name="T89" fmla="*/ 70 h 160"/>
                            <a:gd name="T90" fmla="*/ 168 w 168"/>
                            <a:gd name="T91" fmla="*/ 25 h 160"/>
                            <a:gd name="T92" fmla="*/ 142 w 168"/>
                            <a:gd name="T93" fmla="*/ 0 h 160"/>
                            <a:gd name="T94" fmla="*/ 97 w 168"/>
                            <a:gd name="T95" fmla="*/ 45 h 160"/>
                            <a:gd name="T96" fmla="*/ 92 w 168"/>
                            <a:gd name="T97" fmla="*/ 59 h 160"/>
                            <a:gd name="T98" fmla="*/ 78 w 168"/>
                            <a:gd name="T99" fmla="*/ 64 h 160"/>
                            <a:gd name="T100" fmla="*/ 68 w 168"/>
                            <a:gd name="T101" fmla="*/ 75 h 160"/>
                            <a:gd name="T102" fmla="*/ 77 w 168"/>
                            <a:gd name="T103" fmla="*/ 84 h 160"/>
                            <a:gd name="T104" fmla="*/ 32 w 168"/>
                            <a:gd name="T105" fmla="*/ 128 h 160"/>
                            <a:gd name="T106" fmla="*/ 31 w 168"/>
                            <a:gd name="T107" fmla="*/ 127 h 160"/>
                            <a:gd name="T108" fmla="*/ 22 w 168"/>
                            <a:gd name="T109" fmla="*/ 134 h 160"/>
                            <a:gd name="T110" fmla="*/ 8 w 168"/>
                            <a:gd name="T111" fmla="*/ 156 h 160"/>
                            <a:gd name="T112" fmla="*/ 11 w 168"/>
                            <a:gd name="T113" fmla="*/ 160 h 160"/>
                            <a:gd name="T114" fmla="*/ 34 w 168"/>
                            <a:gd name="T115" fmla="*/ 146 h 160"/>
                            <a:gd name="T116" fmla="*/ 41 w 168"/>
                            <a:gd name="T117" fmla="*/ 137 h 160"/>
                            <a:gd name="T118" fmla="*/ 39 w 168"/>
                            <a:gd name="T119" fmla="*/ 135 h 160"/>
                            <a:gd name="T120" fmla="*/ 84 w 168"/>
                            <a:gd name="T121" fmla="*/ 9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8" h="160">
                              <a:moveTo>
                                <a:pt x="49" y="73"/>
                              </a:moveTo>
                              <a:cubicBezTo>
                                <a:pt x="49" y="73"/>
                                <a:pt x="49" y="73"/>
                                <a:pt x="49" y="73"/>
                              </a:cubicBezTo>
                              <a:cubicBezTo>
                                <a:pt x="65" y="89"/>
                                <a:pt x="65" y="89"/>
                                <a:pt x="65" y="89"/>
                              </a:cubicBezTo>
                              <a:cubicBezTo>
                                <a:pt x="71" y="84"/>
                                <a:pt x="71" y="84"/>
                                <a:pt x="71" y="84"/>
                              </a:cubicBezTo>
                              <a:cubicBezTo>
                                <a:pt x="65" y="77"/>
                                <a:pt x="65" y="77"/>
                                <a:pt x="65" y="77"/>
                              </a:cubicBezTo>
                              <a:cubicBezTo>
                                <a:pt x="62" y="75"/>
                                <a:pt x="62" y="75"/>
                                <a:pt x="62" y="75"/>
                              </a:cubicBezTo>
                              <a:cubicBezTo>
                                <a:pt x="77" y="60"/>
                                <a:pt x="77" y="60"/>
                                <a:pt x="77" y="60"/>
                              </a:cubicBezTo>
                              <a:cubicBezTo>
                                <a:pt x="78" y="60"/>
                                <a:pt x="78" y="60"/>
                                <a:pt x="78" y="60"/>
                              </a:cubicBezTo>
                              <a:cubicBezTo>
                                <a:pt x="79" y="60"/>
                                <a:pt x="79" y="60"/>
                                <a:pt x="80" y="60"/>
                              </a:cubicBezTo>
                              <a:cubicBezTo>
                                <a:pt x="81" y="60"/>
                                <a:pt x="82" y="60"/>
                                <a:pt x="83" y="60"/>
                              </a:cubicBezTo>
                              <a:cubicBezTo>
                                <a:pt x="72" y="49"/>
                                <a:pt x="72" y="49"/>
                                <a:pt x="72" y="49"/>
                              </a:cubicBezTo>
                              <a:cubicBezTo>
                                <a:pt x="72" y="49"/>
                                <a:pt x="72" y="49"/>
                                <a:pt x="72" y="49"/>
                              </a:cubicBezTo>
                              <a:cubicBezTo>
                                <a:pt x="75" y="37"/>
                                <a:pt x="72" y="24"/>
                                <a:pt x="63" y="14"/>
                              </a:cubicBezTo>
                              <a:cubicBezTo>
                                <a:pt x="53" y="5"/>
                                <a:pt x="40" y="2"/>
                                <a:pt x="28" y="5"/>
                              </a:cubicBezTo>
                              <a:cubicBezTo>
                                <a:pt x="48" y="25"/>
                                <a:pt x="48" y="25"/>
                                <a:pt x="48" y="25"/>
                              </a:cubicBezTo>
                              <a:cubicBezTo>
                                <a:pt x="43" y="45"/>
                                <a:pt x="43" y="45"/>
                                <a:pt x="43" y="45"/>
                              </a:cubicBezTo>
                              <a:cubicBezTo>
                                <a:pt x="24" y="50"/>
                                <a:pt x="24" y="50"/>
                                <a:pt x="24" y="50"/>
                              </a:cubicBezTo>
                              <a:cubicBezTo>
                                <a:pt x="4" y="30"/>
                                <a:pt x="4" y="30"/>
                                <a:pt x="4" y="30"/>
                              </a:cubicBezTo>
                              <a:cubicBezTo>
                                <a:pt x="0" y="42"/>
                                <a:pt x="4" y="55"/>
                                <a:pt x="13" y="64"/>
                              </a:cubicBezTo>
                              <a:cubicBezTo>
                                <a:pt x="22" y="74"/>
                                <a:pt x="36" y="77"/>
                                <a:pt x="49" y="73"/>
                              </a:cubicBezTo>
                              <a:close/>
                              <a:moveTo>
                                <a:pt x="108" y="85"/>
                              </a:moveTo>
                              <a:cubicBezTo>
                                <a:pt x="107" y="86"/>
                                <a:pt x="107" y="88"/>
                                <a:pt x="107" y="89"/>
                              </a:cubicBezTo>
                              <a:cubicBezTo>
                                <a:pt x="108" y="91"/>
                                <a:pt x="108" y="91"/>
                                <a:pt x="108" y="91"/>
                              </a:cubicBezTo>
                              <a:cubicBezTo>
                                <a:pt x="106" y="92"/>
                                <a:pt x="106" y="92"/>
                                <a:pt x="106" y="92"/>
                              </a:cubicBezTo>
                              <a:cubicBezTo>
                                <a:pt x="96" y="103"/>
                                <a:pt x="96" y="103"/>
                                <a:pt x="96" y="103"/>
                              </a:cubicBezTo>
                              <a:cubicBezTo>
                                <a:pt x="93" y="105"/>
                                <a:pt x="93" y="105"/>
                                <a:pt x="93" y="105"/>
                              </a:cubicBezTo>
                              <a:cubicBezTo>
                                <a:pt x="84" y="96"/>
                                <a:pt x="84" y="96"/>
                                <a:pt x="84" y="96"/>
                              </a:cubicBezTo>
                              <a:cubicBezTo>
                                <a:pt x="78" y="102"/>
                                <a:pt x="78" y="102"/>
                                <a:pt x="78" y="102"/>
                              </a:cubicBezTo>
                              <a:cubicBezTo>
                                <a:pt x="131" y="155"/>
                                <a:pt x="131" y="155"/>
                                <a:pt x="131" y="155"/>
                              </a:cubicBezTo>
                              <a:cubicBezTo>
                                <a:pt x="134" y="158"/>
                                <a:pt x="138" y="160"/>
                                <a:pt x="143" y="160"/>
                              </a:cubicBezTo>
                              <a:cubicBezTo>
                                <a:pt x="147" y="160"/>
                                <a:pt x="151" y="158"/>
                                <a:pt x="154" y="155"/>
                              </a:cubicBezTo>
                              <a:cubicBezTo>
                                <a:pt x="161" y="148"/>
                                <a:pt x="161" y="138"/>
                                <a:pt x="154" y="131"/>
                              </a:cubicBezTo>
                              <a:lnTo>
                                <a:pt x="108" y="85"/>
                              </a:lnTo>
                              <a:close/>
                              <a:moveTo>
                                <a:pt x="148" y="149"/>
                              </a:moveTo>
                              <a:cubicBezTo>
                                <a:pt x="140" y="152"/>
                                <a:pt x="140" y="152"/>
                                <a:pt x="140" y="152"/>
                              </a:cubicBezTo>
                              <a:cubicBezTo>
                                <a:pt x="133" y="145"/>
                                <a:pt x="133" y="145"/>
                                <a:pt x="133" y="145"/>
                              </a:cubicBezTo>
                              <a:cubicBezTo>
                                <a:pt x="135" y="136"/>
                                <a:pt x="135" y="136"/>
                                <a:pt x="135" y="136"/>
                              </a:cubicBezTo>
                              <a:cubicBezTo>
                                <a:pt x="144" y="134"/>
                                <a:pt x="144" y="134"/>
                                <a:pt x="144" y="134"/>
                              </a:cubicBezTo>
                              <a:cubicBezTo>
                                <a:pt x="150" y="141"/>
                                <a:pt x="150" y="141"/>
                                <a:pt x="150" y="141"/>
                              </a:cubicBezTo>
                              <a:lnTo>
                                <a:pt x="148" y="149"/>
                              </a:lnTo>
                              <a:close/>
                              <a:moveTo>
                                <a:pt x="84" y="91"/>
                              </a:moveTo>
                              <a:cubicBezTo>
                                <a:pt x="93" y="100"/>
                                <a:pt x="93" y="100"/>
                                <a:pt x="93" y="100"/>
                              </a:cubicBezTo>
                              <a:cubicBezTo>
                                <a:pt x="103" y="90"/>
                                <a:pt x="103" y="90"/>
                                <a:pt x="103" y="90"/>
                              </a:cubicBezTo>
                              <a:cubicBezTo>
                                <a:pt x="103" y="84"/>
                                <a:pt x="104" y="79"/>
                                <a:pt x="108" y="75"/>
                              </a:cubicBezTo>
                              <a:cubicBezTo>
                                <a:pt x="112" y="72"/>
                                <a:pt x="117" y="70"/>
                                <a:pt x="122" y="70"/>
                              </a:cubicBezTo>
                              <a:cubicBezTo>
                                <a:pt x="168" y="25"/>
                                <a:pt x="168" y="25"/>
                                <a:pt x="168" y="25"/>
                              </a:cubicBezTo>
                              <a:cubicBezTo>
                                <a:pt x="142" y="0"/>
                                <a:pt x="142" y="0"/>
                                <a:pt x="142" y="0"/>
                              </a:cubicBezTo>
                              <a:cubicBezTo>
                                <a:pt x="97" y="45"/>
                                <a:pt x="97" y="45"/>
                                <a:pt x="97" y="45"/>
                              </a:cubicBezTo>
                              <a:cubicBezTo>
                                <a:pt x="98" y="50"/>
                                <a:pt x="96" y="55"/>
                                <a:pt x="92" y="59"/>
                              </a:cubicBezTo>
                              <a:cubicBezTo>
                                <a:pt x="88" y="63"/>
                                <a:pt x="83" y="65"/>
                                <a:pt x="78" y="64"/>
                              </a:cubicBezTo>
                              <a:cubicBezTo>
                                <a:pt x="68" y="75"/>
                                <a:pt x="68" y="75"/>
                                <a:pt x="68" y="75"/>
                              </a:cubicBezTo>
                              <a:cubicBezTo>
                                <a:pt x="77" y="84"/>
                                <a:pt x="77" y="84"/>
                                <a:pt x="77" y="84"/>
                              </a:cubicBezTo>
                              <a:cubicBezTo>
                                <a:pt x="32" y="128"/>
                                <a:pt x="32" y="128"/>
                                <a:pt x="32" y="128"/>
                              </a:cubicBezTo>
                              <a:cubicBezTo>
                                <a:pt x="31" y="127"/>
                                <a:pt x="31" y="127"/>
                                <a:pt x="31" y="127"/>
                              </a:cubicBezTo>
                              <a:cubicBezTo>
                                <a:pt x="22" y="134"/>
                                <a:pt x="22" y="134"/>
                                <a:pt x="22" y="134"/>
                              </a:cubicBezTo>
                              <a:cubicBezTo>
                                <a:pt x="8" y="156"/>
                                <a:pt x="8" y="156"/>
                                <a:pt x="8" y="156"/>
                              </a:cubicBezTo>
                              <a:cubicBezTo>
                                <a:pt x="11" y="160"/>
                                <a:pt x="11" y="160"/>
                                <a:pt x="11" y="160"/>
                              </a:cubicBezTo>
                              <a:cubicBezTo>
                                <a:pt x="34" y="146"/>
                                <a:pt x="34" y="146"/>
                                <a:pt x="34" y="146"/>
                              </a:cubicBezTo>
                              <a:cubicBezTo>
                                <a:pt x="41" y="137"/>
                                <a:pt x="41" y="137"/>
                                <a:pt x="41" y="137"/>
                              </a:cubicBezTo>
                              <a:cubicBezTo>
                                <a:pt x="39" y="135"/>
                                <a:pt x="39" y="135"/>
                                <a:pt x="39" y="135"/>
                              </a:cubicBezTo>
                              <a:lnTo>
                                <a:pt x="84" y="91"/>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4" o:spid="_x0000_s1026" o:spt="100" style="position:absolute;left:0pt;margin-left:267.95pt;margin-top:344.9pt;height:36.05pt;width:37.8pt;z-index:251721728;mso-width-relative:page;mso-height-relative:page;" fillcolor="#262626 [3204]" filled="t" stroked="f" coordsize="168,160" o:gfxdata="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RZC3KtcAAAALAQAADwAAAAAAAAABACAAAAAi&#10;AAAAZHJzL2Rvd25yZXYueG1sUEsBAhQAFAAAAAgAh07iQGAvC+1ICgAAyzYAAA4AAAAAAAAAAQAg&#10;AAAAJgEAAGRycy9lMm9Eb2MueG1sUEsFBgAAAAAGAAYAWQEAAOANAAAAAA==&#10;" path="m49,73c49,73,49,73,49,73c65,89,65,89,65,89c71,84,71,84,71,84c65,77,65,77,65,77c62,75,62,75,62,75c77,60,77,60,77,60c78,60,78,60,78,60c79,60,79,60,80,60c81,60,82,60,83,60c72,49,72,49,72,49c72,49,72,49,72,49c75,37,72,24,63,14c53,5,40,2,28,5c48,25,48,25,48,25c43,45,43,45,43,45c24,50,24,50,24,50c4,30,4,30,4,30c0,42,4,55,13,64c22,74,36,77,49,73xm108,85c107,86,107,88,107,89c108,91,108,91,108,91c106,92,106,92,106,92c96,103,96,103,96,103c93,105,93,105,93,105c84,96,84,96,84,96c78,102,78,102,78,102c131,155,131,155,131,155c134,158,138,160,143,160c147,160,151,158,154,155c161,148,161,138,154,131l108,85xm148,149c140,152,140,152,140,152c133,145,133,145,133,145c135,136,135,136,135,136c144,134,144,134,144,134c150,141,150,141,150,141l148,149xm84,91c93,100,93,100,93,100c103,90,103,90,103,90c103,84,104,79,108,75c112,72,117,70,122,70c168,25,168,25,168,25c142,0,142,0,142,0c97,45,97,45,97,45c98,50,96,55,92,59c88,63,83,65,78,64c68,75,68,75,68,75c77,84,77,84,77,84c32,128,32,128,32,128c31,127,31,127,31,127c22,134,22,134,22,134c8,156,8,156,8,156c11,160,11,160,11,160c34,146,34,146,34,146c41,137,41,137,41,137c39,135,39,135,39,135l84,91xe">
                <v:path o:connectlocs="139945,208837;139945,208837;185641,254610;202777,240306;185641,220280;177073,214559;219913,171647;222769,171647;228481,171647;237049,171647;205633,140178;205633,140178;179929,40051;79968,14303;137089,71519;122809,128735;68544,143039;11424,85823;37128,183090;139945,208837;308450,243166;305594,254610;308450,260331;302738,263192;274178,294661;265610,300382;239906,274635;222769,291800;374139,443422;408411,457726;439827,443422;439827,374763;308450,243166;422691,426257;399843,434839;379851,414814;385563,389067;411267,383345;428403,403371;422691,426257;239906,260331;265610,286078;294170,257470;308450,214559;348434,200255;479812,71519;405555,0;277034,128735;262754,168786;222769,183090;194209,214559;219913,240306;91392,366180;88536,363320;62832,383345;22848,446282;31416,457726;97104,417674;117096,391927;111384,386206;239906,260331" o:connectangles="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2254250</wp:posOffset>
                </wp:positionH>
                <wp:positionV relativeFrom="paragraph">
                  <wp:posOffset>5350510</wp:posOffset>
                </wp:positionV>
                <wp:extent cx="575945" cy="548640"/>
                <wp:effectExtent l="0" t="0" r="0" b="4445"/>
                <wp:wrapNone/>
                <wp:docPr id="77" name="Freeform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6212" cy="548329"/>
                        </a:xfrm>
                        <a:custGeom>
                          <a:avLst/>
                          <a:gdLst>
                            <a:gd name="T0" fmla="*/ 118 w 174"/>
                            <a:gd name="T1" fmla="*/ 20 h 166"/>
                            <a:gd name="T2" fmla="*/ 119 w 174"/>
                            <a:gd name="T3" fmla="*/ 32 h 166"/>
                            <a:gd name="T4" fmla="*/ 118 w 174"/>
                            <a:gd name="T5" fmla="*/ 49 h 166"/>
                            <a:gd name="T6" fmla="*/ 120 w 174"/>
                            <a:gd name="T7" fmla="*/ 54 h 166"/>
                            <a:gd name="T8" fmla="*/ 121 w 174"/>
                            <a:gd name="T9" fmla="*/ 67 h 166"/>
                            <a:gd name="T10" fmla="*/ 118 w 174"/>
                            <a:gd name="T11" fmla="*/ 74 h 166"/>
                            <a:gd name="T12" fmla="*/ 113 w 174"/>
                            <a:gd name="T13" fmla="*/ 79 h 166"/>
                            <a:gd name="T14" fmla="*/ 111 w 174"/>
                            <a:gd name="T15" fmla="*/ 90 h 166"/>
                            <a:gd name="T16" fmla="*/ 106 w 174"/>
                            <a:gd name="T17" fmla="*/ 100 h 166"/>
                            <a:gd name="T18" fmla="*/ 111 w 174"/>
                            <a:gd name="T19" fmla="*/ 100 h 166"/>
                            <a:gd name="T20" fmla="*/ 118 w 174"/>
                            <a:gd name="T21" fmla="*/ 113 h 166"/>
                            <a:gd name="T22" fmla="*/ 126 w 174"/>
                            <a:gd name="T23" fmla="*/ 115 h 166"/>
                            <a:gd name="T24" fmla="*/ 153 w 174"/>
                            <a:gd name="T25" fmla="*/ 126 h 166"/>
                            <a:gd name="T26" fmla="*/ 174 w 174"/>
                            <a:gd name="T27" fmla="*/ 139 h 166"/>
                            <a:gd name="T28" fmla="*/ 174 w 174"/>
                            <a:gd name="T29" fmla="*/ 166 h 166"/>
                            <a:gd name="T30" fmla="*/ 0 w 174"/>
                            <a:gd name="T31" fmla="*/ 166 h 166"/>
                            <a:gd name="T32" fmla="*/ 0 w 174"/>
                            <a:gd name="T33" fmla="*/ 139 h 166"/>
                            <a:gd name="T34" fmla="*/ 21 w 174"/>
                            <a:gd name="T35" fmla="*/ 126 h 166"/>
                            <a:gd name="T36" fmla="*/ 48 w 174"/>
                            <a:gd name="T37" fmla="*/ 115 h 166"/>
                            <a:gd name="T38" fmla="*/ 56 w 174"/>
                            <a:gd name="T39" fmla="*/ 113 h 166"/>
                            <a:gd name="T40" fmla="*/ 63 w 174"/>
                            <a:gd name="T41" fmla="*/ 100 h 166"/>
                            <a:gd name="T42" fmla="*/ 67 w 174"/>
                            <a:gd name="T43" fmla="*/ 99 h 166"/>
                            <a:gd name="T44" fmla="*/ 62 w 174"/>
                            <a:gd name="T45" fmla="*/ 91 h 166"/>
                            <a:gd name="T46" fmla="*/ 60 w 174"/>
                            <a:gd name="T47" fmla="*/ 77 h 166"/>
                            <a:gd name="T48" fmla="*/ 57 w 174"/>
                            <a:gd name="T49" fmla="*/ 76 h 166"/>
                            <a:gd name="T50" fmla="*/ 52 w 174"/>
                            <a:gd name="T51" fmla="*/ 57 h 166"/>
                            <a:gd name="T52" fmla="*/ 54 w 174"/>
                            <a:gd name="T53" fmla="*/ 48 h 166"/>
                            <a:gd name="T54" fmla="*/ 67 w 174"/>
                            <a:gd name="T55" fmla="*/ 9 h 166"/>
                            <a:gd name="T56" fmla="*/ 104 w 174"/>
                            <a:gd name="T57" fmla="*/ 9 h 166"/>
                            <a:gd name="T58" fmla="*/ 108 w 174"/>
                            <a:gd name="T59" fmla="*/ 12 h 166"/>
                            <a:gd name="T60" fmla="*/ 113 w 174"/>
                            <a:gd name="T61" fmla="*/ 13 h 166"/>
                            <a:gd name="T62" fmla="*/ 118 w 174"/>
                            <a:gd name="T63" fmla="*/ 2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66">
                              <a:moveTo>
                                <a:pt x="118" y="20"/>
                              </a:moveTo>
                              <a:cubicBezTo>
                                <a:pt x="119" y="26"/>
                                <a:pt x="119" y="26"/>
                                <a:pt x="119" y="32"/>
                              </a:cubicBezTo>
                              <a:cubicBezTo>
                                <a:pt x="119" y="35"/>
                                <a:pt x="118" y="45"/>
                                <a:pt x="118" y="49"/>
                              </a:cubicBezTo>
                              <a:cubicBezTo>
                                <a:pt x="119" y="52"/>
                                <a:pt x="119" y="52"/>
                                <a:pt x="120" y="54"/>
                              </a:cubicBezTo>
                              <a:cubicBezTo>
                                <a:pt x="122" y="58"/>
                                <a:pt x="122" y="63"/>
                                <a:pt x="121" y="67"/>
                              </a:cubicBezTo>
                              <a:cubicBezTo>
                                <a:pt x="120" y="69"/>
                                <a:pt x="120" y="73"/>
                                <a:pt x="118" y="74"/>
                              </a:cubicBezTo>
                              <a:cubicBezTo>
                                <a:pt x="117" y="76"/>
                                <a:pt x="114" y="76"/>
                                <a:pt x="113" y="79"/>
                              </a:cubicBezTo>
                              <a:cubicBezTo>
                                <a:pt x="111" y="82"/>
                                <a:pt x="112" y="86"/>
                                <a:pt x="111" y="90"/>
                              </a:cubicBezTo>
                              <a:cubicBezTo>
                                <a:pt x="110" y="94"/>
                                <a:pt x="106" y="94"/>
                                <a:pt x="106" y="100"/>
                              </a:cubicBezTo>
                              <a:cubicBezTo>
                                <a:pt x="108" y="100"/>
                                <a:pt x="109" y="100"/>
                                <a:pt x="111" y="100"/>
                              </a:cubicBezTo>
                              <a:cubicBezTo>
                                <a:pt x="113" y="104"/>
                                <a:pt x="115" y="110"/>
                                <a:pt x="118" y="113"/>
                              </a:cubicBezTo>
                              <a:cubicBezTo>
                                <a:pt x="121" y="113"/>
                                <a:pt x="123" y="114"/>
                                <a:pt x="126" y="115"/>
                              </a:cubicBezTo>
                              <a:cubicBezTo>
                                <a:pt x="135" y="118"/>
                                <a:pt x="144" y="122"/>
                                <a:pt x="153" y="126"/>
                              </a:cubicBezTo>
                              <a:cubicBezTo>
                                <a:pt x="161" y="130"/>
                                <a:pt x="171" y="131"/>
                                <a:pt x="174" y="139"/>
                              </a:cubicBezTo>
                              <a:cubicBezTo>
                                <a:pt x="174" y="145"/>
                                <a:pt x="174" y="158"/>
                                <a:pt x="174" y="166"/>
                              </a:cubicBezTo>
                              <a:cubicBezTo>
                                <a:pt x="0" y="166"/>
                                <a:pt x="0" y="166"/>
                                <a:pt x="0" y="166"/>
                              </a:cubicBezTo>
                              <a:cubicBezTo>
                                <a:pt x="0" y="158"/>
                                <a:pt x="0" y="145"/>
                                <a:pt x="0" y="139"/>
                              </a:cubicBezTo>
                              <a:cubicBezTo>
                                <a:pt x="3" y="131"/>
                                <a:pt x="13" y="130"/>
                                <a:pt x="21" y="126"/>
                              </a:cubicBezTo>
                              <a:cubicBezTo>
                                <a:pt x="30" y="122"/>
                                <a:pt x="39" y="118"/>
                                <a:pt x="48" y="115"/>
                              </a:cubicBezTo>
                              <a:cubicBezTo>
                                <a:pt x="51" y="114"/>
                                <a:pt x="53" y="113"/>
                                <a:pt x="56" y="113"/>
                              </a:cubicBezTo>
                              <a:cubicBezTo>
                                <a:pt x="59" y="110"/>
                                <a:pt x="61" y="104"/>
                                <a:pt x="63" y="100"/>
                              </a:cubicBezTo>
                              <a:cubicBezTo>
                                <a:pt x="67" y="99"/>
                                <a:pt x="67" y="99"/>
                                <a:pt x="67" y="99"/>
                              </a:cubicBezTo>
                              <a:cubicBezTo>
                                <a:pt x="66" y="95"/>
                                <a:pt x="63" y="95"/>
                                <a:pt x="62" y="91"/>
                              </a:cubicBezTo>
                              <a:cubicBezTo>
                                <a:pt x="61" y="87"/>
                                <a:pt x="61" y="82"/>
                                <a:pt x="60" y="77"/>
                              </a:cubicBezTo>
                              <a:cubicBezTo>
                                <a:pt x="61" y="77"/>
                                <a:pt x="57" y="76"/>
                                <a:pt x="57" y="76"/>
                              </a:cubicBezTo>
                              <a:cubicBezTo>
                                <a:pt x="52" y="73"/>
                                <a:pt x="52" y="61"/>
                                <a:pt x="52" y="57"/>
                              </a:cubicBezTo>
                              <a:cubicBezTo>
                                <a:pt x="51" y="54"/>
                                <a:pt x="55" y="53"/>
                                <a:pt x="54" y="48"/>
                              </a:cubicBezTo>
                              <a:cubicBezTo>
                                <a:pt x="49" y="24"/>
                                <a:pt x="56" y="13"/>
                                <a:pt x="67" y="9"/>
                              </a:cubicBezTo>
                              <a:cubicBezTo>
                                <a:pt x="75" y="6"/>
                                <a:pt x="90" y="0"/>
                                <a:pt x="104" y="9"/>
                              </a:cubicBezTo>
                              <a:cubicBezTo>
                                <a:pt x="108" y="12"/>
                                <a:pt x="108" y="12"/>
                                <a:pt x="108" y="12"/>
                              </a:cubicBezTo>
                              <a:cubicBezTo>
                                <a:pt x="113" y="13"/>
                                <a:pt x="113" y="13"/>
                                <a:pt x="113" y="13"/>
                              </a:cubicBezTo>
                              <a:cubicBezTo>
                                <a:pt x="116" y="14"/>
                                <a:pt x="118" y="20"/>
                                <a:pt x="118" y="2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9" o:spid="_x0000_s1026" o:spt="100" style="position:absolute;left:0pt;margin-left:177.5pt;margin-top:421.3pt;height:43.2pt;width:45.35pt;z-index:251722752;mso-width-relative:page;mso-height-relative:page;" fillcolor="#262626 [3204]" filled="t" stroked="f" coordsize="174,166" o:gfxdata="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0a3IfbAAAACwEAAA8AAAAAAAAAAQAgAAAAIgAAAGRycy9kb3ducmV2LnhtbFBLAQIUABQAAAAI&#10;AIdO4kCoSflcCQcAAGAfAAAOAAAAAAAAAAEAIAAAACoBAABkcnMvZTJvRG9jLnhtbFBLBQYAAAAA&#10;BgAGAFkBAAClCgAAAAA=&#10;" path="m118,20c119,26,119,26,119,32c119,35,118,45,118,49c119,52,119,52,120,54c122,58,122,63,121,67c120,69,120,73,118,74c117,76,114,76,113,79c111,82,112,86,111,90c110,94,106,94,106,100c108,100,109,100,111,100c113,104,115,110,118,113c121,113,123,114,126,115c135,118,144,122,153,126c161,130,171,131,174,139c174,145,174,158,174,166c0,166,0,166,0,166c0,158,0,145,0,139c3,131,13,130,21,126c30,122,39,118,48,115c51,114,53,113,56,113c59,110,61,104,63,100c67,99,67,99,67,99c66,95,63,95,62,91c61,87,61,82,60,77c61,77,57,76,57,76c52,73,52,61,52,57c51,54,55,53,54,48c49,24,56,13,67,9c75,6,90,0,104,9c108,12,108,12,108,12c113,13,113,13,113,13c116,14,118,20,118,20xe">
                <v:path o:connectlocs="390764,66063;394076,105701;390764,161856;397387,178372;400699,221313;390764,244435;374206,260951;367583,297286;351025,330318;367583,330318;390764,373260;417256,379866;506669,416201;576212,459142;576212,548329;0,548329;0,459142;69542,416201;158955,379866;185447,373260;208628,330318;221874,327015;205316,300589;198693,254345;188759,251042;172201,188281;178824,158552;221874,29728;344402,29728;357648,39638;374206,42941;390764,66063" o:connectangles="0,0,0,0,0,0,0,0,0,0,0,0,0,0,0,0,0,0,0,0,0,0,0,0,0,0,0,0,0,0,0,0"/>
                <v:fill on="t" focussize="0,0"/>
                <v:stroke on="f"/>
                <v:imagedata o:title=""/>
                <o:lock v:ext="edit" aspectratio="t"/>
              </v:shape>
            </w:pict>
          </mc:Fallback>
        </mc:AlternateContent>
      </w:r>
      <w:r>
        <mc:AlternateContent>
          <mc:Choice Requires="wpg">
            <w:drawing>
              <wp:anchor distT="0" distB="0" distL="114300" distR="114300" simplePos="0" relativeHeight="251723776" behindDoc="0" locked="0" layoutInCell="1" allowOverlap="1">
                <wp:simplePos x="0" y="0"/>
                <wp:positionH relativeFrom="column">
                  <wp:posOffset>4329430</wp:posOffset>
                </wp:positionH>
                <wp:positionV relativeFrom="paragraph">
                  <wp:posOffset>4319270</wp:posOffset>
                </wp:positionV>
                <wp:extent cx="575945" cy="578485"/>
                <wp:effectExtent l="0" t="0" r="0" b="0"/>
                <wp:wrapNone/>
                <wp:docPr id="78" name="组合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212" cy="578773"/>
                          <a:chOff x="4939277" y="4519793"/>
                          <a:chExt cx="357188" cy="358775"/>
                        </a:xfrm>
                        <a:solidFill>
                          <a:schemeClr val="accent1"/>
                        </a:solidFill>
                      </wpg:grpSpPr>
                      <wps:wsp>
                        <wps:cNvPr id="79" name="Freeform 42"/>
                        <wps:cNvSpPr/>
                        <wps:spPr bwMode="auto">
                          <a:xfrm>
                            <a:off x="4939277" y="4554718"/>
                            <a:ext cx="322263" cy="323850"/>
                          </a:xfrm>
                          <a:custGeom>
                            <a:avLst/>
                            <a:gdLst>
                              <a:gd name="T0" fmla="*/ 17 w 142"/>
                              <a:gd name="T1" fmla="*/ 0 h 142"/>
                              <a:gd name="T2" fmla="*/ 50 w 142"/>
                              <a:gd name="T3" fmla="*/ 89 h 142"/>
                              <a:gd name="T4" fmla="*/ 142 w 142"/>
                              <a:gd name="T5" fmla="*/ 125 h 142"/>
                              <a:gd name="T6" fmla="*/ 107 w 142"/>
                              <a:gd name="T7" fmla="*/ 90 h 142"/>
                              <a:gd name="T8" fmla="*/ 83 w 142"/>
                              <a:gd name="T9" fmla="*/ 80 h 142"/>
                              <a:gd name="T10" fmla="*/ 58 w 142"/>
                              <a:gd name="T11" fmla="*/ 55 h 142"/>
                              <a:gd name="T12" fmla="*/ 53 w 142"/>
                              <a:gd name="T13" fmla="*/ 36 h 142"/>
                              <a:gd name="T14" fmla="*/ 17 w 142"/>
                              <a:gd name="T15" fmla="*/ 0 h 1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 h="142">
                                <a:moveTo>
                                  <a:pt x="17" y="0"/>
                                </a:moveTo>
                                <a:cubicBezTo>
                                  <a:pt x="12" y="7"/>
                                  <a:pt x="0" y="38"/>
                                  <a:pt x="50" y="89"/>
                                </a:cubicBezTo>
                                <a:cubicBezTo>
                                  <a:pt x="102" y="142"/>
                                  <a:pt x="136" y="131"/>
                                  <a:pt x="142" y="125"/>
                                </a:cubicBezTo>
                                <a:cubicBezTo>
                                  <a:pt x="107" y="90"/>
                                  <a:pt x="107" y="90"/>
                                  <a:pt x="107" y="90"/>
                                </a:cubicBezTo>
                                <a:cubicBezTo>
                                  <a:pt x="102" y="95"/>
                                  <a:pt x="96" y="90"/>
                                  <a:pt x="83" y="80"/>
                                </a:cubicBezTo>
                                <a:cubicBezTo>
                                  <a:pt x="76" y="74"/>
                                  <a:pt x="66" y="65"/>
                                  <a:pt x="58" y="55"/>
                                </a:cubicBezTo>
                                <a:cubicBezTo>
                                  <a:pt x="53" y="48"/>
                                  <a:pt x="48" y="41"/>
                                  <a:pt x="53" y="36"/>
                                </a:cubicBezTo>
                                <a:lnTo>
                                  <a:pt x="17" y="0"/>
                                </a:lnTo>
                                <a:close/>
                              </a:path>
                            </a:pathLst>
                          </a:custGeom>
                          <a:grpFill/>
                          <a:ln>
                            <a:noFill/>
                          </a:ln>
                        </wps:spPr>
                        <wps:bodyPr vert="horz" wrap="square" lIns="91440" tIns="45720" rIns="91440" bIns="45720" numCol="1" anchor="t" anchorCtr="0" compatLnSpc="1"/>
                      </wps:wsp>
                      <wps:wsp>
                        <wps:cNvPr id="80" name="Freeform 43"/>
                        <wps:cNvSpPr/>
                        <wps:spPr bwMode="auto">
                          <a:xfrm>
                            <a:off x="5186927" y="4724581"/>
                            <a:ext cx="109538" cy="107950"/>
                          </a:xfrm>
                          <a:custGeom>
                            <a:avLst/>
                            <a:gdLst>
                              <a:gd name="T0" fmla="*/ 45 w 48"/>
                              <a:gd name="T1" fmla="*/ 37 h 47"/>
                              <a:gd name="T2" fmla="*/ 45 w 48"/>
                              <a:gd name="T3" fmla="*/ 29 h 47"/>
                              <a:gd name="T4" fmla="*/ 45 w 48"/>
                              <a:gd name="T5" fmla="*/ 29 h 47"/>
                              <a:gd name="T6" fmla="*/ 18 w 48"/>
                              <a:gd name="T7" fmla="*/ 2 h 47"/>
                              <a:gd name="T8" fmla="*/ 10 w 48"/>
                              <a:gd name="T9" fmla="*/ 2 h 47"/>
                              <a:gd name="T10" fmla="*/ 0 w 48"/>
                              <a:gd name="T11" fmla="*/ 12 h 47"/>
                              <a:gd name="T12" fmla="*/ 35 w 48"/>
                              <a:gd name="T13" fmla="*/ 47 h 47"/>
                              <a:gd name="T14" fmla="*/ 45 w 48"/>
                              <a:gd name="T15" fmla="*/ 37 h 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47">
                                <a:moveTo>
                                  <a:pt x="45" y="37"/>
                                </a:moveTo>
                                <a:cubicBezTo>
                                  <a:pt x="48" y="35"/>
                                  <a:pt x="47" y="31"/>
                                  <a:pt x="45" y="29"/>
                                </a:cubicBezTo>
                                <a:cubicBezTo>
                                  <a:pt x="45" y="29"/>
                                  <a:pt x="45" y="29"/>
                                  <a:pt x="45" y="29"/>
                                </a:cubicBezTo>
                                <a:cubicBezTo>
                                  <a:pt x="45" y="29"/>
                                  <a:pt x="18" y="2"/>
                                  <a:pt x="18" y="2"/>
                                </a:cubicBezTo>
                                <a:cubicBezTo>
                                  <a:pt x="16" y="0"/>
                                  <a:pt x="12" y="0"/>
                                  <a:pt x="10" y="2"/>
                                </a:cubicBezTo>
                                <a:cubicBezTo>
                                  <a:pt x="0" y="12"/>
                                  <a:pt x="0" y="12"/>
                                  <a:pt x="0" y="12"/>
                                </a:cubicBezTo>
                                <a:cubicBezTo>
                                  <a:pt x="35" y="47"/>
                                  <a:pt x="35" y="47"/>
                                  <a:pt x="35" y="47"/>
                                </a:cubicBezTo>
                                <a:cubicBezTo>
                                  <a:pt x="35" y="47"/>
                                  <a:pt x="45" y="37"/>
                                  <a:pt x="45" y="37"/>
                                </a:cubicBezTo>
                                <a:close/>
                              </a:path>
                            </a:pathLst>
                          </a:custGeom>
                          <a:grpFill/>
                          <a:ln>
                            <a:noFill/>
                          </a:ln>
                        </wps:spPr>
                        <wps:bodyPr vert="horz" wrap="square" lIns="91440" tIns="45720" rIns="91440" bIns="45720" numCol="1" anchor="t" anchorCtr="0" compatLnSpc="1"/>
                      </wps:wsp>
                      <wps:wsp>
                        <wps:cNvPr id="81" name="Freeform 44"/>
                        <wps:cNvSpPr/>
                        <wps:spPr bwMode="auto">
                          <a:xfrm>
                            <a:off x="4983727" y="4519793"/>
                            <a:ext cx="109538" cy="109538"/>
                          </a:xfrm>
                          <a:custGeom>
                            <a:avLst/>
                            <a:gdLst>
                              <a:gd name="T0" fmla="*/ 45 w 48"/>
                              <a:gd name="T1" fmla="*/ 38 h 48"/>
                              <a:gd name="T2" fmla="*/ 45 w 48"/>
                              <a:gd name="T3" fmla="*/ 31 h 48"/>
                              <a:gd name="T4" fmla="*/ 45 w 48"/>
                              <a:gd name="T5" fmla="*/ 31 h 48"/>
                              <a:gd name="T6" fmla="*/ 17 w 48"/>
                              <a:gd name="T7" fmla="*/ 3 h 48"/>
                              <a:gd name="T8" fmla="*/ 10 w 48"/>
                              <a:gd name="T9" fmla="*/ 3 h 48"/>
                              <a:gd name="T10" fmla="*/ 0 w 48"/>
                              <a:gd name="T11" fmla="*/ 13 h 48"/>
                              <a:gd name="T12" fmla="*/ 36 w 48"/>
                              <a:gd name="T13" fmla="*/ 48 h 48"/>
                              <a:gd name="T14" fmla="*/ 45 w 48"/>
                              <a:gd name="T15" fmla="*/ 3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48">
                                <a:moveTo>
                                  <a:pt x="45" y="38"/>
                                </a:moveTo>
                                <a:cubicBezTo>
                                  <a:pt x="48" y="36"/>
                                  <a:pt x="48" y="33"/>
                                  <a:pt x="45" y="31"/>
                                </a:cubicBezTo>
                                <a:cubicBezTo>
                                  <a:pt x="45" y="31"/>
                                  <a:pt x="45" y="31"/>
                                  <a:pt x="45" y="31"/>
                                </a:cubicBezTo>
                                <a:cubicBezTo>
                                  <a:pt x="45" y="31"/>
                                  <a:pt x="17" y="3"/>
                                  <a:pt x="17" y="3"/>
                                </a:cubicBezTo>
                                <a:cubicBezTo>
                                  <a:pt x="15" y="0"/>
                                  <a:pt x="12" y="0"/>
                                  <a:pt x="10" y="3"/>
                                </a:cubicBezTo>
                                <a:cubicBezTo>
                                  <a:pt x="0" y="13"/>
                                  <a:pt x="0" y="13"/>
                                  <a:pt x="0" y="13"/>
                                </a:cubicBezTo>
                                <a:cubicBezTo>
                                  <a:pt x="36" y="48"/>
                                  <a:pt x="36" y="48"/>
                                  <a:pt x="36" y="48"/>
                                </a:cubicBezTo>
                                <a:cubicBezTo>
                                  <a:pt x="36" y="48"/>
                                  <a:pt x="45" y="38"/>
                                  <a:pt x="45" y="38"/>
                                </a:cubicBezTo>
                                <a:close/>
                              </a:path>
                            </a:pathLst>
                          </a:custGeom>
                          <a:grpFill/>
                          <a:ln>
                            <a:noFill/>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340.9pt;margin-top:340.1pt;height:45.55pt;width:45.35pt;z-index:251723776;mso-width-relative:page;mso-height-relative:page;" coordorigin="4939277,4519793" coordsize="357188,358775" o:gfxdata="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">
                <o:lock v:ext="edit" aspectratio="t"/>
                <v:shape id="Freeform 42" o:spid="_x0000_s1026" o:spt="100" style="position:absolute;left:4939277;top:4554718;height:323850;width:322263;" filled="t" stroked="f" coordsize="142,142" o:gfxdata="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gbhq8AAAA&#10;2wAAAA8AAAAAAAAAAQAgAAAAIgAAAGRycy9kb3ducmV2LnhtbFBLAQIUABQAAAAIAIdO4kAzLwWe&#10;OwAAADkAAAAQAAAAAAAAAAEAIAAAAAsBAABkcnMvc2hhcGV4bWwueG1sUEsFBgAAAAAGAAYAWwEA&#10;ALUDAAAAAA==&#10;" path="m17,0c12,7,0,38,50,89c102,142,136,131,142,125c107,90,107,90,107,90c102,95,96,90,83,80c76,74,66,65,58,55c53,48,48,41,53,36l17,0xe">
                  <v:path o:connectlocs="38580,0;113472,202976;322263,285079;242831,205257;188364,182450;131628,125434;120281,82102;38580,0" o:connectangles="0,0,0,0,0,0,0,0"/>
                  <v:fill on="t" focussize="0,0"/>
                  <v:stroke on="f"/>
                  <v:imagedata o:title=""/>
                  <o:lock v:ext="edit" aspectratio="f"/>
                </v:shape>
                <v:shape id="Freeform 43" o:spid="_x0000_s1026" o:spt="100" style="position:absolute;left:5186927;top:4724581;height:107950;width:109538;" filled="t" stroked="f" coordsize="48,47" o:gfxdata="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rtpCugAAANsA&#10;AAAPAAAAAAAAAAEAIAAAACIAAABkcnMvZG93bnJldi54bWxQSwECFAAUAAAACACHTuJAMy8FnjsA&#10;AAA5AAAAEAAAAAAAAAABACAAAAAJAQAAZHJzL3NoYXBleG1sLnhtbFBLBQYAAAAABgAGAFsBAACz&#10;AwAAAAA=&#10;" path="m45,37c48,35,47,31,45,29c45,29,45,29,45,29c45,29,18,2,18,2c16,0,12,0,10,2c0,12,0,12,0,12c35,47,35,47,35,47c35,47,45,37,45,37xe">
                  <v:path o:connectlocs="102691,84981;102691,66607;102691,66607;41076,4593;22820,4593;0,27561;79871,107950;102691,84981" o:connectangles="0,0,0,0,0,0,0,0"/>
                  <v:fill on="t" focussize="0,0"/>
                  <v:stroke on="f"/>
                  <v:imagedata o:title=""/>
                  <o:lock v:ext="edit" aspectratio="f"/>
                </v:shape>
                <v:shape id="Freeform 44" o:spid="_x0000_s1026" o:spt="100" style="position:absolute;left:4983727;top:4519793;height:109538;width:109538;" filled="t" stroked="f" coordsize="48,48" o:gfxdata="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Y4wugAAANsA&#10;AAAPAAAAAAAAAAEAIAAAACIAAABkcnMvZG93bnJldi54bWxQSwECFAAUAAAACACHTuJAMy8FnjsA&#10;AAA5AAAAEAAAAAAAAAABACAAAAAJAQAAZHJzL3NoYXBleG1sLnhtbFBLBQYAAAAABgAGAFsBAACz&#10;AwAAAAA=&#10;" path="m45,38c48,36,48,33,45,31c45,31,45,31,45,31c45,31,17,3,17,3c15,0,12,0,10,3c0,13,0,13,0,13c36,48,36,48,36,48c36,48,45,38,45,38xe">
                  <v:path o:connectlocs="102691,86717;102691,70743;102691,70743;38794,6846;22820,6846;0,29666;82153,109538;102691,86717" o:connectangles="0,0,0,0,0,0,0,0"/>
                  <v:fill on="t" focussize="0,0"/>
                  <v:stroke on="f"/>
                  <v:imagedata o:title=""/>
                  <o:lock v:ext="edit" aspectratio="f"/>
                </v:shape>
              </v:group>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1428750</wp:posOffset>
                </wp:positionH>
                <wp:positionV relativeFrom="paragraph">
                  <wp:posOffset>3372485</wp:posOffset>
                </wp:positionV>
                <wp:extent cx="511175" cy="514985"/>
                <wp:effectExtent l="0" t="0" r="22225" b="18415"/>
                <wp:wrapNone/>
                <wp:docPr id="82" name="Freeform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11230" cy="514992"/>
                        </a:xfrm>
                        <a:custGeom>
                          <a:avLst/>
                          <a:gdLst>
                            <a:gd name="T0" fmla="*/ 123 w 192"/>
                            <a:gd name="T1" fmla="*/ 48 h 192"/>
                            <a:gd name="T2" fmla="*/ 137 w 192"/>
                            <a:gd name="T3" fmla="*/ 34 h 192"/>
                            <a:gd name="T4" fmla="*/ 135 w 192"/>
                            <a:gd name="T5" fmla="*/ 58 h 192"/>
                            <a:gd name="T6" fmla="*/ 122 w 192"/>
                            <a:gd name="T7" fmla="*/ 66 h 192"/>
                            <a:gd name="T8" fmla="*/ 32 w 192"/>
                            <a:gd name="T9" fmla="*/ 156 h 192"/>
                            <a:gd name="T10" fmla="*/ 8 w 192"/>
                            <a:gd name="T11" fmla="*/ 96 h 192"/>
                            <a:gd name="T12" fmla="*/ 34 w 192"/>
                            <a:gd name="T13" fmla="*/ 34 h 192"/>
                            <a:gd name="T14" fmla="*/ 96 w 192"/>
                            <a:gd name="T15" fmla="*/ 8 h 192"/>
                            <a:gd name="T16" fmla="*/ 158 w 192"/>
                            <a:gd name="T17" fmla="*/ 34 h 192"/>
                            <a:gd name="T18" fmla="*/ 184 w 192"/>
                            <a:gd name="T19" fmla="*/ 96 h 192"/>
                            <a:gd name="T20" fmla="*/ 158 w 192"/>
                            <a:gd name="T21" fmla="*/ 158 h 192"/>
                            <a:gd name="T22" fmla="*/ 96 w 192"/>
                            <a:gd name="T23" fmla="*/ 184 h 192"/>
                            <a:gd name="T24" fmla="*/ 49 w 192"/>
                            <a:gd name="T25" fmla="*/ 159 h 192"/>
                            <a:gd name="T26" fmla="*/ 53 w 192"/>
                            <a:gd name="T27" fmla="*/ 150 h 192"/>
                            <a:gd name="T28" fmla="*/ 59 w 192"/>
                            <a:gd name="T29" fmla="*/ 153 h 192"/>
                            <a:gd name="T30" fmla="*/ 73 w 192"/>
                            <a:gd name="T31" fmla="*/ 141 h 192"/>
                            <a:gd name="T32" fmla="*/ 81 w 192"/>
                            <a:gd name="T33" fmla="*/ 124 h 192"/>
                            <a:gd name="T34" fmla="*/ 76 w 192"/>
                            <a:gd name="T35" fmla="*/ 114 h 192"/>
                            <a:gd name="T36" fmla="*/ 85 w 192"/>
                            <a:gd name="T37" fmla="*/ 85 h 192"/>
                            <a:gd name="T38" fmla="*/ 102 w 192"/>
                            <a:gd name="T39" fmla="*/ 63 h 192"/>
                            <a:gd name="T40" fmla="*/ 114 w 192"/>
                            <a:gd name="T41" fmla="*/ 57 h 192"/>
                            <a:gd name="T42" fmla="*/ 121 w 192"/>
                            <a:gd name="T43" fmla="*/ 31 h 192"/>
                            <a:gd name="T44" fmla="*/ 114 w 192"/>
                            <a:gd name="T45" fmla="*/ 24 h 192"/>
                            <a:gd name="T46" fmla="*/ 95 w 192"/>
                            <a:gd name="T47" fmla="*/ 28 h 192"/>
                            <a:gd name="T48" fmla="*/ 72 w 192"/>
                            <a:gd name="T49" fmla="*/ 58 h 192"/>
                            <a:gd name="T50" fmla="*/ 43 w 192"/>
                            <a:gd name="T51" fmla="*/ 133 h 192"/>
                            <a:gd name="T52" fmla="*/ 48 w 192"/>
                            <a:gd name="T53" fmla="*/ 144 h 192"/>
                            <a:gd name="T54" fmla="*/ 41 w 192"/>
                            <a:gd name="T55" fmla="*/ 161 h 192"/>
                            <a:gd name="T56" fmla="*/ 96 w 192"/>
                            <a:gd name="T57" fmla="*/ 192 h 192"/>
                            <a:gd name="T58" fmla="*/ 164 w 192"/>
                            <a:gd name="T59" fmla="*/ 164 h 192"/>
                            <a:gd name="T60" fmla="*/ 192 w 192"/>
                            <a:gd name="T61" fmla="*/ 96 h 192"/>
                            <a:gd name="T62" fmla="*/ 164 w 192"/>
                            <a:gd name="T63" fmla="*/ 28 h 192"/>
                            <a:gd name="T64" fmla="*/ 96 w 192"/>
                            <a:gd name="T65" fmla="*/ 0 h 192"/>
                            <a:gd name="T66" fmla="*/ 28 w 192"/>
                            <a:gd name="T67" fmla="*/ 28 h 192"/>
                            <a:gd name="T68" fmla="*/ 0 w 192"/>
                            <a:gd name="T69" fmla="*/ 96 h 192"/>
                            <a:gd name="T70" fmla="*/ 20 w 192"/>
                            <a:gd name="T71" fmla="*/ 152 h 192"/>
                            <a:gd name="T72" fmla="*/ 27 w 192"/>
                            <a:gd name="T73" fmla="*/ 157 h 192"/>
                            <a:gd name="T74" fmla="*/ 32 w 192"/>
                            <a:gd name="T75" fmla="*/ 156 h 192"/>
                            <a:gd name="T76" fmla="*/ 78 w 192"/>
                            <a:gd name="T77" fmla="*/ 143 h 192"/>
                            <a:gd name="T78" fmla="*/ 93 w 192"/>
                            <a:gd name="T79" fmla="*/ 132 h 192"/>
                            <a:gd name="T80" fmla="*/ 88 w 192"/>
                            <a:gd name="T81" fmla="*/ 153 h 192"/>
                            <a:gd name="T82" fmla="*/ 71 w 192"/>
                            <a:gd name="T83" fmla="*/ 16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2" h="192">
                              <a:moveTo>
                                <a:pt x="115" y="64"/>
                              </a:moveTo>
                              <a:cubicBezTo>
                                <a:pt x="118" y="59"/>
                                <a:pt x="121" y="54"/>
                                <a:pt x="123" y="48"/>
                              </a:cubicBezTo>
                              <a:cubicBezTo>
                                <a:pt x="125" y="42"/>
                                <a:pt x="126" y="35"/>
                                <a:pt x="126" y="28"/>
                              </a:cubicBezTo>
                              <a:cubicBezTo>
                                <a:pt x="131" y="30"/>
                                <a:pt x="135" y="32"/>
                                <a:pt x="137" y="34"/>
                              </a:cubicBezTo>
                              <a:cubicBezTo>
                                <a:pt x="139" y="36"/>
                                <a:pt x="139" y="38"/>
                                <a:pt x="139" y="42"/>
                              </a:cubicBezTo>
                              <a:cubicBezTo>
                                <a:pt x="139" y="47"/>
                                <a:pt x="138" y="53"/>
                                <a:pt x="135" y="58"/>
                              </a:cubicBezTo>
                              <a:cubicBezTo>
                                <a:pt x="133" y="64"/>
                                <a:pt x="130" y="67"/>
                                <a:pt x="127" y="67"/>
                              </a:cubicBezTo>
                              <a:cubicBezTo>
                                <a:pt x="126" y="67"/>
                                <a:pt x="124" y="66"/>
                                <a:pt x="122" y="66"/>
                              </a:cubicBezTo>
                              <a:cubicBezTo>
                                <a:pt x="120" y="65"/>
                                <a:pt x="118" y="65"/>
                                <a:pt x="115" y="64"/>
                              </a:cubicBezTo>
                              <a:close/>
                              <a:moveTo>
                                <a:pt x="32" y="156"/>
                              </a:moveTo>
                              <a:cubicBezTo>
                                <a:pt x="23" y="145"/>
                                <a:pt x="17" y="135"/>
                                <a:pt x="14" y="126"/>
                              </a:cubicBezTo>
                              <a:cubicBezTo>
                                <a:pt x="10" y="117"/>
                                <a:pt x="8" y="106"/>
                                <a:pt x="8" y="96"/>
                              </a:cubicBezTo>
                              <a:cubicBezTo>
                                <a:pt x="8" y="84"/>
                                <a:pt x="10" y="73"/>
                                <a:pt x="15" y="62"/>
                              </a:cubicBezTo>
                              <a:cubicBezTo>
                                <a:pt x="19" y="52"/>
                                <a:pt x="26" y="42"/>
                                <a:pt x="34" y="34"/>
                              </a:cubicBezTo>
                              <a:cubicBezTo>
                                <a:pt x="42" y="26"/>
                                <a:pt x="52" y="19"/>
                                <a:pt x="62" y="15"/>
                              </a:cubicBezTo>
                              <a:cubicBezTo>
                                <a:pt x="73" y="10"/>
                                <a:pt x="84" y="8"/>
                                <a:pt x="96" y="8"/>
                              </a:cubicBezTo>
                              <a:cubicBezTo>
                                <a:pt x="108" y="8"/>
                                <a:pt x="119" y="10"/>
                                <a:pt x="129" y="15"/>
                              </a:cubicBezTo>
                              <a:cubicBezTo>
                                <a:pt x="140" y="19"/>
                                <a:pt x="150" y="25"/>
                                <a:pt x="158" y="34"/>
                              </a:cubicBezTo>
                              <a:cubicBezTo>
                                <a:pt x="166" y="42"/>
                                <a:pt x="173" y="52"/>
                                <a:pt x="177" y="62"/>
                              </a:cubicBezTo>
                              <a:cubicBezTo>
                                <a:pt x="182" y="73"/>
                                <a:pt x="184" y="84"/>
                                <a:pt x="184" y="96"/>
                              </a:cubicBezTo>
                              <a:cubicBezTo>
                                <a:pt x="184" y="107"/>
                                <a:pt x="182" y="119"/>
                                <a:pt x="177" y="129"/>
                              </a:cubicBezTo>
                              <a:cubicBezTo>
                                <a:pt x="173" y="140"/>
                                <a:pt x="166" y="150"/>
                                <a:pt x="158" y="158"/>
                              </a:cubicBezTo>
                              <a:cubicBezTo>
                                <a:pt x="150" y="166"/>
                                <a:pt x="140" y="173"/>
                                <a:pt x="129" y="177"/>
                              </a:cubicBezTo>
                              <a:cubicBezTo>
                                <a:pt x="119" y="182"/>
                                <a:pt x="107" y="184"/>
                                <a:pt x="96" y="184"/>
                              </a:cubicBezTo>
                              <a:cubicBezTo>
                                <a:pt x="82" y="184"/>
                                <a:pt x="71" y="182"/>
                                <a:pt x="62" y="177"/>
                              </a:cubicBezTo>
                              <a:cubicBezTo>
                                <a:pt x="54" y="173"/>
                                <a:pt x="49" y="167"/>
                                <a:pt x="49" y="159"/>
                              </a:cubicBezTo>
                              <a:cubicBezTo>
                                <a:pt x="49" y="158"/>
                                <a:pt x="50" y="156"/>
                                <a:pt x="50" y="155"/>
                              </a:cubicBezTo>
                              <a:cubicBezTo>
                                <a:pt x="51" y="153"/>
                                <a:pt x="52" y="151"/>
                                <a:pt x="53" y="150"/>
                              </a:cubicBezTo>
                              <a:cubicBezTo>
                                <a:pt x="54" y="151"/>
                                <a:pt x="55" y="152"/>
                                <a:pt x="56" y="152"/>
                              </a:cubicBezTo>
                              <a:cubicBezTo>
                                <a:pt x="58" y="153"/>
                                <a:pt x="58" y="153"/>
                                <a:pt x="59" y="153"/>
                              </a:cubicBezTo>
                              <a:cubicBezTo>
                                <a:pt x="61" y="153"/>
                                <a:pt x="62" y="152"/>
                                <a:pt x="65" y="150"/>
                              </a:cubicBezTo>
                              <a:cubicBezTo>
                                <a:pt x="68" y="148"/>
                                <a:pt x="70" y="145"/>
                                <a:pt x="73" y="141"/>
                              </a:cubicBezTo>
                              <a:cubicBezTo>
                                <a:pt x="75" y="138"/>
                                <a:pt x="77" y="135"/>
                                <a:pt x="79" y="131"/>
                              </a:cubicBezTo>
                              <a:cubicBezTo>
                                <a:pt x="80" y="128"/>
                                <a:pt x="81" y="125"/>
                                <a:pt x="81" y="124"/>
                              </a:cubicBezTo>
                              <a:cubicBezTo>
                                <a:pt x="81" y="124"/>
                                <a:pt x="80" y="122"/>
                                <a:pt x="78" y="120"/>
                              </a:cubicBezTo>
                              <a:cubicBezTo>
                                <a:pt x="76" y="118"/>
                                <a:pt x="76" y="116"/>
                                <a:pt x="76" y="114"/>
                              </a:cubicBezTo>
                              <a:cubicBezTo>
                                <a:pt x="76" y="111"/>
                                <a:pt x="76" y="107"/>
                                <a:pt x="78" y="102"/>
                              </a:cubicBezTo>
                              <a:cubicBezTo>
                                <a:pt x="80" y="97"/>
                                <a:pt x="82" y="91"/>
                                <a:pt x="85" y="85"/>
                              </a:cubicBezTo>
                              <a:cubicBezTo>
                                <a:pt x="89" y="77"/>
                                <a:pt x="92" y="72"/>
                                <a:pt x="95" y="69"/>
                              </a:cubicBezTo>
                              <a:cubicBezTo>
                                <a:pt x="97" y="66"/>
                                <a:pt x="99" y="64"/>
                                <a:pt x="102" y="63"/>
                              </a:cubicBezTo>
                              <a:cubicBezTo>
                                <a:pt x="102" y="63"/>
                                <a:pt x="103" y="62"/>
                                <a:pt x="105" y="62"/>
                              </a:cubicBezTo>
                              <a:cubicBezTo>
                                <a:pt x="109" y="62"/>
                                <a:pt x="112" y="60"/>
                                <a:pt x="114" y="57"/>
                              </a:cubicBezTo>
                              <a:cubicBezTo>
                                <a:pt x="116" y="54"/>
                                <a:pt x="118" y="49"/>
                                <a:pt x="119" y="44"/>
                              </a:cubicBezTo>
                              <a:cubicBezTo>
                                <a:pt x="121" y="39"/>
                                <a:pt x="121" y="35"/>
                                <a:pt x="121" y="31"/>
                              </a:cubicBezTo>
                              <a:cubicBezTo>
                                <a:pt x="121" y="29"/>
                                <a:pt x="121" y="27"/>
                                <a:pt x="120" y="26"/>
                              </a:cubicBezTo>
                              <a:cubicBezTo>
                                <a:pt x="119" y="25"/>
                                <a:pt x="117" y="24"/>
                                <a:pt x="114" y="24"/>
                              </a:cubicBezTo>
                              <a:cubicBezTo>
                                <a:pt x="110" y="24"/>
                                <a:pt x="106" y="24"/>
                                <a:pt x="103" y="25"/>
                              </a:cubicBezTo>
                              <a:cubicBezTo>
                                <a:pt x="100" y="26"/>
                                <a:pt x="97" y="27"/>
                                <a:pt x="95" y="28"/>
                              </a:cubicBezTo>
                              <a:cubicBezTo>
                                <a:pt x="93" y="29"/>
                                <a:pt x="90" y="33"/>
                                <a:pt x="86" y="38"/>
                              </a:cubicBezTo>
                              <a:cubicBezTo>
                                <a:pt x="81" y="44"/>
                                <a:pt x="77" y="50"/>
                                <a:pt x="72" y="58"/>
                              </a:cubicBezTo>
                              <a:cubicBezTo>
                                <a:pt x="64" y="71"/>
                                <a:pt x="57" y="85"/>
                                <a:pt x="52" y="100"/>
                              </a:cubicBezTo>
                              <a:cubicBezTo>
                                <a:pt x="46" y="115"/>
                                <a:pt x="43" y="126"/>
                                <a:pt x="43" y="133"/>
                              </a:cubicBezTo>
                              <a:cubicBezTo>
                                <a:pt x="43" y="135"/>
                                <a:pt x="44" y="136"/>
                                <a:pt x="44" y="138"/>
                              </a:cubicBezTo>
                              <a:cubicBezTo>
                                <a:pt x="45" y="139"/>
                                <a:pt x="46" y="142"/>
                                <a:pt x="48" y="144"/>
                              </a:cubicBezTo>
                              <a:cubicBezTo>
                                <a:pt x="46" y="147"/>
                                <a:pt x="44" y="150"/>
                                <a:pt x="43" y="153"/>
                              </a:cubicBezTo>
                              <a:cubicBezTo>
                                <a:pt x="42" y="155"/>
                                <a:pt x="41" y="158"/>
                                <a:pt x="41" y="161"/>
                              </a:cubicBezTo>
                              <a:cubicBezTo>
                                <a:pt x="41" y="170"/>
                                <a:pt x="46" y="178"/>
                                <a:pt x="56" y="184"/>
                              </a:cubicBezTo>
                              <a:cubicBezTo>
                                <a:pt x="66" y="189"/>
                                <a:pt x="80" y="192"/>
                                <a:pt x="96" y="192"/>
                              </a:cubicBezTo>
                              <a:cubicBezTo>
                                <a:pt x="108" y="192"/>
                                <a:pt x="121" y="190"/>
                                <a:pt x="133" y="185"/>
                              </a:cubicBezTo>
                              <a:cubicBezTo>
                                <a:pt x="145" y="180"/>
                                <a:pt x="155" y="173"/>
                                <a:pt x="164" y="164"/>
                              </a:cubicBezTo>
                              <a:cubicBezTo>
                                <a:pt x="173" y="155"/>
                                <a:pt x="180" y="145"/>
                                <a:pt x="185" y="133"/>
                              </a:cubicBezTo>
                              <a:cubicBezTo>
                                <a:pt x="190" y="121"/>
                                <a:pt x="192" y="109"/>
                                <a:pt x="192" y="96"/>
                              </a:cubicBezTo>
                              <a:cubicBezTo>
                                <a:pt x="192" y="83"/>
                                <a:pt x="190" y="71"/>
                                <a:pt x="185" y="59"/>
                              </a:cubicBezTo>
                              <a:cubicBezTo>
                                <a:pt x="180" y="48"/>
                                <a:pt x="173" y="37"/>
                                <a:pt x="164" y="28"/>
                              </a:cubicBezTo>
                              <a:cubicBezTo>
                                <a:pt x="155" y="19"/>
                                <a:pt x="145" y="12"/>
                                <a:pt x="133" y="7"/>
                              </a:cubicBezTo>
                              <a:cubicBezTo>
                                <a:pt x="121" y="2"/>
                                <a:pt x="109" y="0"/>
                                <a:pt x="96" y="0"/>
                              </a:cubicBezTo>
                              <a:cubicBezTo>
                                <a:pt x="83" y="0"/>
                                <a:pt x="71" y="2"/>
                                <a:pt x="59" y="7"/>
                              </a:cubicBezTo>
                              <a:cubicBezTo>
                                <a:pt x="47" y="12"/>
                                <a:pt x="37" y="19"/>
                                <a:pt x="28" y="28"/>
                              </a:cubicBezTo>
                              <a:cubicBezTo>
                                <a:pt x="19" y="37"/>
                                <a:pt x="12" y="47"/>
                                <a:pt x="7" y="59"/>
                              </a:cubicBezTo>
                              <a:cubicBezTo>
                                <a:pt x="2" y="71"/>
                                <a:pt x="0" y="83"/>
                                <a:pt x="0" y="96"/>
                              </a:cubicBezTo>
                              <a:cubicBezTo>
                                <a:pt x="0" y="107"/>
                                <a:pt x="1" y="117"/>
                                <a:pt x="5" y="127"/>
                              </a:cubicBezTo>
                              <a:cubicBezTo>
                                <a:pt x="8" y="136"/>
                                <a:pt x="13" y="145"/>
                                <a:pt x="20" y="152"/>
                              </a:cubicBezTo>
                              <a:cubicBezTo>
                                <a:pt x="21" y="154"/>
                                <a:pt x="22" y="155"/>
                                <a:pt x="24" y="156"/>
                              </a:cubicBezTo>
                              <a:cubicBezTo>
                                <a:pt x="25" y="157"/>
                                <a:pt x="26" y="157"/>
                                <a:pt x="27" y="157"/>
                              </a:cubicBezTo>
                              <a:cubicBezTo>
                                <a:pt x="28" y="157"/>
                                <a:pt x="28" y="157"/>
                                <a:pt x="29" y="157"/>
                              </a:cubicBezTo>
                              <a:cubicBezTo>
                                <a:pt x="30" y="157"/>
                                <a:pt x="31" y="156"/>
                                <a:pt x="32" y="156"/>
                              </a:cubicBezTo>
                              <a:close/>
                              <a:moveTo>
                                <a:pt x="64" y="156"/>
                              </a:moveTo>
                              <a:cubicBezTo>
                                <a:pt x="70" y="152"/>
                                <a:pt x="74" y="148"/>
                                <a:pt x="78" y="143"/>
                              </a:cubicBezTo>
                              <a:cubicBezTo>
                                <a:pt x="81" y="138"/>
                                <a:pt x="84" y="132"/>
                                <a:pt x="85" y="126"/>
                              </a:cubicBezTo>
                              <a:cubicBezTo>
                                <a:pt x="89" y="129"/>
                                <a:pt x="92" y="131"/>
                                <a:pt x="93" y="132"/>
                              </a:cubicBezTo>
                              <a:cubicBezTo>
                                <a:pt x="94" y="134"/>
                                <a:pt x="95" y="135"/>
                                <a:pt x="95" y="137"/>
                              </a:cubicBezTo>
                              <a:cubicBezTo>
                                <a:pt x="95" y="141"/>
                                <a:pt x="93" y="147"/>
                                <a:pt x="88" y="153"/>
                              </a:cubicBezTo>
                              <a:cubicBezTo>
                                <a:pt x="84" y="159"/>
                                <a:pt x="80" y="162"/>
                                <a:pt x="76" y="162"/>
                              </a:cubicBezTo>
                              <a:cubicBezTo>
                                <a:pt x="74" y="162"/>
                                <a:pt x="73" y="161"/>
                                <a:pt x="71" y="160"/>
                              </a:cubicBezTo>
                              <a:cubicBezTo>
                                <a:pt x="69" y="159"/>
                                <a:pt x="67" y="158"/>
                                <a:pt x="64" y="156"/>
                              </a:cubicBezTo>
                              <a:close/>
                            </a:path>
                          </a:pathLst>
                        </a:custGeom>
                        <a:solidFill>
                          <a:schemeClr val="accent1"/>
                        </a:solidFill>
                        <a:ln>
                          <a:solidFill>
                            <a:schemeClr val="accent1"/>
                          </a:solidFill>
                        </a:ln>
                      </wps:spPr>
                      <wps:bodyPr vert="horz" wrap="square" lIns="91440" tIns="45720" rIns="91440" bIns="45720" numCol="1" anchor="t" anchorCtr="0" compatLnSpc="1"/>
                    </wps:wsp>
                  </a:graphicData>
                </a:graphic>
              </wp:anchor>
            </w:drawing>
          </mc:Choice>
          <mc:Fallback>
            <w:pict>
              <v:shape id="Freeform 255" o:spid="_x0000_s1026" o:spt="100" style="position:absolute;left:0pt;margin-left:112.5pt;margin-top:265.55pt;height:40.55pt;width:40.25pt;z-index:251724800;mso-width-relative:page;mso-height-relative:page;" fillcolor="#262626 [3204]" filled="t" stroked="t" coordsize="192,192" o:gfxdata="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" path="m115,64c118,59,121,54,123,48c125,42,126,35,126,28c131,30,135,32,137,34c139,36,139,38,139,42c139,47,138,53,135,58c133,64,130,67,127,67c126,67,124,66,122,66c120,65,118,65,115,64xm32,156c23,145,17,135,14,126c10,117,8,106,8,96c8,84,10,73,15,62c19,52,26,42,34,34c42,26,52,19,62,15c73,10,84,8,96,8c108,8,119,10,129,15c140,19,150,25,158,34c166,42,173,52,177,62c182,73,184,84,184,96c184,107,182,119,177,129c173,140,166,150,158,158c150,166,140,173,129,177c119,182,107,184,96,184c82,184,71,182,62,177c54,173,49,167,49,159c49,158,50,156,50,155c51,153,52,151,53,150c54,151,55,152,56,152c58,153,58,153,59,153c61,153,62,152,65,150c68,148,70,145,73,141c75,138,77,135,79,131c80,128,81,125,81,124c81,124,80,122,78,120c76,118,76,116,76,114c76,111,76,107,78,102c80,97,82,91,85,85c89,77,92,72,95,69c97,66,99,64,102,63c102,63,103,62,105,62c109,62,112,60,114,57c116,54,118,49,119,44c121,39,121,35,121,31c121,29,121,27,120,26c119,25,117,24,114,24c110,24,106,24,103,25c100,26,97,27,95,28c93,29,90,33,86,38c81,44,77,50,72,58c64,71,57,85,52,100c46,115,43,126,43,133c43,135,44,136,44,138c45,139,46,142,48,144c46,147,44,150,43,153c42,155,41,158,41,161c41,170,46,178,56,184c66,189,80,192,96,192c108,192,121,190,133,185c145,180,155,173,164,164c173,155,180,145,185,133c190,121,192,109,192,96c192,83,190,71,185,59c180,48,173,37,164,28c155,19,145,12,133,7c121,2,109,0,96,0c83,0,71,2,59,7c47,12,37,19,28,28c19,37,12,47,7,59c2,71,0,83,0,96c0,107,1,117,5,127c8,136,13,145,20,152c21,154,22,155,24,156c25,157,26,157,27,157c28,157,28,157,29,157c30,157,31,156,32,156xm64,156c70,152,74,148,78,143c81,138,84,132,85,126c89,129,92,131,93,132c94,134,95,135,95,137c95,141,93,147,88,153c84,159,80,162,76,162c74,162,73,161,71,160c69,159,67,158,64,156xe">
                <v:path o:connectlocs="327506,128748;364783,91196;359458,155570;324844,177028;85205,418431;21301,257496;90530,91196;255615,21458;420699,91196;489928,257496;420699,423795;255615,493534;130470,426477;141120,402337;157096,410384;194373,378197;215675,332599;202361,305776;226325,227991;271590,168981;303542,152888;322181,83149;303542,64374;252952,75103;191711,155570;114494,356739;127807,386244;109168,431842;255615,514992;436675,439889;511230,257496;436675,75103;255615,0;74554,75103;0,257496;53253,407702;71891,421113;85205,418431;207687,383561;247627,354057;234313,410384;189048,429160" o:connectangles="0,0,0,0,0,0,0,0,0,0,0,0,0,0,0,0,0,0,0,0,0,0,0,0,0,0,0,0,0,0,0,0,0,0,0,0,0,0,0,0,0,0"/>
                <v:fill on="t" focussize="0,0"/>
                <v:stroke color="#262626 [3204]" joinstyle="round"/>
                <v:imagedata o:title=""/>
                <o:lock v:ext="edit" aspectratio="t"/>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1336040</wp:posOffset>
                </wp:positionH>
                <wp:positionV relativeFrom="paragraph">
                  <wp:posOffset>5401310</wp:posOffset>
                </wp:positionV>
                <wp:extent cx="575945" cy="446405"/>
                <wp:effectExtent l="0" t="0" r="0" b="0"/>
                <wp:wrapNone/>
                <wp:docPr id="83" name="Freeform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576212" cy="446324"/>
                        </a:xfrm>
                        <a:custGeom>
                          <a:avLst/>
                          <a:gdLst>
                            <a:gd name="T0" fmla="*/ 21 w 104"/>
                            <a:gd name="T1" fmla="*/ 44 h 80"/>
                            <a:gd name="T2" fmla="*/ 13 w 104"/>
                            <a:gd name="T3" fmla="*/ 73 h 80"/>
                            <a:gd name="T4" fmla="*/ 33 w 104"/>
                            <a:gd name="T5" fmla="*/ 73 h 80"/>
                            <a:gd name="T6" fmla="*/ 51 w 104"/>
                            <a:gd name="T7" fmla="*/ 80 h 80"/>
                            <a:gd name="T8" fmla="*/ 69 w 104"/>
                            <a:gd name="T9" fmla="*/ 73 h 80"/>
                            <a:gd name="T10" fmla="*/ 87 w 104"/>
                            <a:gd name="T11" fmla="*/ 73 h 80"/>
                            <a:gd name="T12" fmla="*/ 81 w 104"/>
                            <a:gd name="T13" fmla="*/ 44 h 80"/>
                            <a:gd name="T14" fmla="*/ 86 w 104"/>
                            <a:gd name="T15" fmla="*/ 44 h 80"/>
                            <a:gd name="T16" fmla="*/ 86 w 104"/>
                            <a:gd name="T17" fmla="*/ 28 h 80"/>
                            <a:gd name="T18" fmla="*/ 97 w 104"/>
                            <a:gd name="T19" fmla="*/ 25 h 80"/>
                            <a:gd name="T20" fmla="*/ 97 w 104"/>
                            <a:gd name="T21" fmla="*/ 34 h 80"/>
                            <a:gd name="T22" fmla="*/ 95 w 104"/>
                            <a:gd name="T23" fmla="*/ 51 h 80"/>
                            <a:gd name="T24" fmla="*/ 103 w 104"/>
                            <a:gd name="T25" fmla="*/ 51 h 80"/>
                            <a:gd name="T26" fmla="*/ 101 w 104"/>
                            <a:gd name="T27" fmla="*/ 34 h 80"/>
                            <a:gd name="T28" fmla="*/ 101 w 104"/>
                            <a:gd name="T29" fmla="*/ 23 h 80"/>
                            <a:gd name="T30" fmla="*/ 104 w 104"/>
                            <a:gd name="T31" fmla="*/ 22 h 80"/>
                            <a:gd name="T32" fmla="*/ 104 w 104"/>
                            <a:gd name="T33" fmla="*/ 15 h 80"/>
                            <a:gd name="T34" fmla="*/ 52 w 104"/>
                            <a:gd name="T35" fmla="*/ 0 h 80"/>
                            <a:gd name="T36" fmla="*/ 0 w 104"/>
                            <a:gd name="T37" fmla="*/ 15 h 80"/>
                            <a:gd name="T38" fmla="*/ 0 w 104"/>
                            <a:gd name="T39" fmla="*/ 22 h 80"/>
                            <a:gd name="T40" fmla="*/ 19 w 104"/>
                            <a:gd name="T41" fmla="*/ 28 h 80"/>
                            <a:gd name="T42" fmla="*/ 19 w 104"/>
                            <a:gd name="T43" fmla="*/ 44 h 80"/>
                            <a:gd name="T44" fmla="*/ 21 w 104"/>
                            <a:gd name="T45" fmla="*/ 44 h 80"/>
                            <a:gd name="T46" fmla="*/ 71 w 104"/>
                            <a:gd name="T47" fmla="*/ 44 h 80"/>
                            <a:gd name="T48" fmla="*/ 72 w 104"/>
                            <a:gd name="T49" fmla="*/ 48 h 80"/>
                            <a:gd name="T50" fmla="*/ 65 w 104"/>
                            <a:gd name="T51" fmla="*/ 66 h 80"/>
                            <a:gd name="T52" fmla="*/ 51 w 104"/>
                            <a:gd name="T53" fmla="*/ 73 h 80"/>
                            <a:gd name="T54" fmla="*/ 37 w 104"/>
                            <a:gd name="T55" fmla="*/ 66 h 80"/>
                            <a:gd name="T56" fmla="*/ 31 w 104"/>
                            <a:gd name="T57" fmla="*/ 48 h 80"/>
                            <a:gd name="T58" fmla="*/ 31 w 104"/>
                            <a:gd name="T59" fmla="*/ 44 h 80"/>
                            <a:gd name="T60" fmla="*/ 71 w 104"/>
                            <a:gd name="T61" fmla="*/ 44 h 8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04"/>
                            <a:gd name="T94" fmla="*/ 0 h 80"/>
                            <a:gd name="T95" fmla="*/ 104 w 104"/>
                            <a:gd name="T96" fmla="*/ 80 h 8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04" h="80">
                              <a:moveTo>
                                <a:pt x="21" y="44"/>
                              </a:moveTo>
                              <a:cubicBezTo>
                                <a:pt x="13" y="73"/>
                                <a:pt x="13" y="73"/>
                                <a:pt x="13" y="73"/>
                              </a:cubicBezTo>
                              <a:cubicBezTo>
                                <a:pt x="33" y="73"/>
                                <a:pt x="33" y="73"/>
                                <a:pt x="33" y="73"/>
                              </a:cubicBezTo>
                              <a:cubicBezTo>
                                <a:pt x="38" y="78"/>
                                <a:pt x="44" y="80"/>
                                <a:pt x="51" y="80"/>
                              </a:cubicBezTo>
                              <a:cubicBezTo>
                                <a:pt x="58" y="80"/>
                                <a:pt x="64" y="78"/>
                                <a:pt x="69" y="73"/>
                              </a:cubicBezTo>
                              <a:cubicBezTo>
                                <a:pt x="87" y="73"/>
                                <a:pt x="87" y="73"/>
                                <a:pt x="87" y="73"/>
                              </a:cubicBezTo>
                              <a:cubicBezTo>
                                <a:pt x="81" y="44"/>
                                <a:pt x="81" y="44"/>
                                <a:pt x="81" y="44"/>
                              </a:cubicBezTo>
                              <a:cubicBezTo>
                                <a:pt x="86" y="44"/>
                                <a:pt x="86" y="44"/>
                                <a:pt x="86" y="44"/>
                              </a:cubicBezTo>
                              <a:cubicBezTo>
                                <a:pt x="86" y="28"/>
                                <a:pt x="86" y="28"/>
                                <a:pt x="86" y="28"/>
                              </a:cubicBezTo>
                              <a:cubicBezTo>
                                <a:pt x="97" y="25"/>
                                <a:pt x="97" y="25"/>
                                <a:pt x="97" y="25"/>
                              </a:cubicBezTo>
                              <a:cubicBezTo>
                                <a:pt x="97" y="34"/>
                                <a:pt x="97" y="34"/>
                                <a:pt x="97" y="34"/>
                              </a:cubicBezTo>
                              <a:cubicBezTo>
                                <a:pt x="95" y="51"/>
                                <a:pt x="95" y="51"/>
                                <a:pt x="95" y="51"/>
                              </a:cubicBezTo>
                              <a:cubicBezTo>
                                <a:pt x="103" y="51"/>
                                <a:pt x="103" y="51"/>
                                <a:pt x="103" y="51"/>
                              </a:cubicBezTo>
                              <a:cubicBezTo>
                                <a:pt x="101" y="34"/>
                                <a:pt x="101" y="34"/>
                                <a:pt x="101" y="34"/>
                              </a:cubicBezTo>
                              <a:cubicBezTo>
                                <a:pt x="101" y="23"/>
                                <a:pt x="101" y="23"/>
                                <a:pt x="101" y="23"/>
                              </a:cubicBezTo>
                              <a:cubicBezTo>
                                <a:pt x="104" y="22"/>
                                <a:pt x="104" y="22"/>
                                <a:pt x="104" y="22"/>
                              </a:cubicBezTo>
                              <a:cubicBezTo>
                                <a:pt x="104" y="15"/>
                                <a:pt x="104" y="15"/>
                                <a:pt x="104" y="15"/>
                              </a:cubicBezTo>
                              <a:cubicBezTo>
                                <a:pt x="52" y="0"/>
                                <a:pt x="52" y="0"/>
                                <a:pt x="52" y="0"/>
                              </a:cubicBezTo>
                              <a:cubicBezTo>
                                <a:pt x="0" y="15"/>
                                <a:pt x="0" y="15"/>
                                <a:pt x="0" y="15"/>
                              </a:cubicBezTo>
                              <a:cubicBezTo>
                                <a:pt x="0" y="22"/>
                                <a:pt x="0" y="22"/>
                                <a:pt x="0" y="22"/>
                              </a:cubicBezTo>
                              <a:cubicBezTo>
                                <a:pt x="19" y="28"/>
                                <a:pt x="19" y="28"/>
                                <a:pt x="19" y="28"/>
                              </a:cubicBezTo>
                              <a:cubicBezTo>
                                <a:pt x="19" y="44"/>
                                <a:pt x="19" y="44"/>
                                <a:pt x="19" y="44"/>
                              </a:cubicBezTo>
                              <a:cubicBezTo>
                                <a:pt x="21" y="44"/>
                                <a:pt x="21" y="44"/>
                                <a:pt x="21" y="44"/>
                              </a:cubicBezTo>
                              <a:close/>
                              <a:moveTo>
                                <a:pt x="71" y="44"/>
                              </a:moveTo>
                              <a:cubicBezTo>
                                <a:pt x="72" y="46"/>
                                <a:pt x="72" y="47"/>
                                <a:pt x="72" y="48"/>
                              </a:cubicBezTo>
                              <a:cubicBezTo>
                                <a:pt x="72" y="55"/>
                                <a:pt x="69" y="61"/>
                                <a:pt x="65" y="66"/>
                              </a:cubicBezTo>
                              <a:cubicBezTo>
                                <a:pt x="62" y="70"/>
                                <a:pt x="57" y="73"/>
                                <a:pt x="51" y="73"/>
                              </a:cubicBezTo>
                              <a:cubicBezTo>
                                <a:pt x="46" y="73"/>
                                <a:pt x="41" y="70"/>
                                <a:pt x="37" y="66"/>
                              </a:cubicBezTo>
                              <a:cubicBezTo>
                                <a:pt x="33" y="61"/>
                                <a:pt x="31" y="55"/>
                                <a:pt x="31" y="48"/>
                              </a:cubicBezTo>
                              <a:cubicBezTo>
                                <a:pt x="31" y="47"/>
                                <a:pt x="31" y="46"/>
                                <a:pt x="31" y="44"/>
                              </a:cubicBezTo>
                              <a:lnTo>
                                <a:pt x="71" y="44"/>
                              </a:lnTo>
                              <a:close/>
                            </a:path>
                          </a:pathLst>
                        </a:custGeom>
                        <a:solidFill>
                          <a:schemeClr val="accent1"/>
                        </a:solidFill>
                        <a:ln>
                          <a:noFill/>
                        </a:ln>
                      </wps:spPr>
                      <wps:bodyPr/>
                    </wps:wsp>
                  </a:graphicData>
                </a:graphic>
              </wp:anchor>
            </w:drawing>
          </mc:Choice>
          <mc:Fallback>
            <w:pict>
              <v:shape id="Freeform 98" o:spid="_x0000_s1026" o:spt="100" style="position:absolute;left:0pt;margin-left:105.2pt;margin-top:425.3pt;height:35.15pt;width:45.35pt;z-index:251725824;mso-width-relative:page;mso-height-relative:page;" fillcolor="#262626 [3204]" filled="t" stroked="f" coordsize="104,80" o:gfxdata="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AAAAABkcnMvUEsBAhQAFAAAAAgAh07iQN/E1iPZAAAACwEAAA8AAAAAAAAAAQAg&#10;AAAAIgAAAGRycy9kb3ducmV2LnhtbFBLAQIUABQAAAAIAIdO4kAynkDbLAcAAD0jAAAOAAAAAAAA&#10;AAEAIAAAACgBAABkcnMvZTJvRG9jLnhtbFBLBQYAAAAABgAGAFkBAADGCgAAAAA=&#10;" path="m21,44c13,73,13,73,13,73c33,73,33,73,33,73c38,78,44,80,51,80c58,80,64,78,69,73c87,73,87,73,87,73c81,44,81,44,81,44c86,44,86,44,86,44c86,28,86,28,86,28c97,25,97,25,97,25c97,34,97,34,97,34c95,51,95,51,95,51c103,51,103,51,103,51c101,34,101,34,101,34c101,23,101,23,101,23c104,22,104,22,104,22c104,15,104,15,104,15c52,0,52,0,52,0c0,15,0,15,0,15c0,22,0,22,0,22c19,28,19,28,19,28c19,44,19,44,19,44c21,44,21,44,21,44xm71,44c72,46,72,47,72,48c72,55,69,61,65,66c62,70,57,73,51,73c46,73,41,70,37,66c33,61,31,55,31,48c31,47,31,46,31,44l71,44xe">
                <v:path o:connectlocs="116350,245478;72026,407270;182836,407270;282565,446324;382294,407270;482023,407270;448780,245478;476483,245478;476483,156213;537428,139476;537428,189687;526347,284531;570671,284531;559590,189687;559590,128318;576212,122739;576212,83685;288106,0;0,83685;0,122739;105269,156213;105269,245478;116350,245478;393375,245478;398916,267794;360132,368217;282565,407270;204998,368217;171755,267794;171755,245478;393375,245478" o:connectangles="0,0,0,0,0,0,0,0,0,0,0,0,0,0,0,0,0,0,0,0,0,0,0,0,0,0,0,0,0,0,0"/>
                <v:fill on="t" focussize="0,0"/>
                <v:stroke on="f"/>
                <v:imagedata o:title=""/>
                <o:lock v:ext="edit" aspectratio="t"/>
              </v:shape>
            </w:pict>
          </mc:Fallback>
        </mc:AlternateContent>
      </w:r>
      <w:r>
        <mc:AlternateContent>
          <mc:Choice Requires="wpg">
            <w:drawing>
              <wp:anchor distT="0" distB="0" distL="114300" distR="114300" simplePos="0" relativeHeight="251726848" behindDoc="0" locked="0" layoutInCell="1" allowOverlap="1">
                <wp:simplePos x="0" y="0"/>
                <wp:positionH relativeFrom="column">
                  <wp:posOffset>2359025</wp:posOffset>
                </wp:positionH>
                <wp:positionV relativeFrom="paragraph">
                  <wp:posOffset>3383280</wp:posOffset>
                </wp:positionV>
                <wp:extent cx="487045" cy="492760"/>
                <wp:effectExtent l="0" t="0" r="8255" b="2540"/>
                <wp:wrapNone/>
                <wp:docPr id="84" name="组合 84"/>
                <wp:cNvGraphicFramePr/>
                <a:graphic xmlns:a="http://schemas.openxmlformats.org/drawingml/2006/main">
                  <a:graphicData uri="http://schemas.microsoft.com/office/word/2010/wordprocessingGroup">
                    <wpg:wgp>
                      <wpg:cNvGrpSpPr/>
                      <wpg:grpSpPr>
                        <a:xfrm>
                          <a:off x="0" y="0"/>
                          <a:ext cx="487108" cy="492866"/>
                          <a:chOff x="2968783" y="3583767"/>
                          <a:chExt cx="301738" cy="305305"/>
                        </a:xfrm>
                        <a:solidFill>
                          <a:schemeClr val="accent1"/>
                        </a:solidFill>
                      </wpg:grpSpPr>
                      <wps:wsp>
                        <wps:cNvPr id="85" name="Freeform 158"/>
                        <wps:cNvSpPr>
                          <a:spLocks noEditPoints="1"/>
                        </wps:cNvSpPr>
                        <wps:spPr bwMode="auto">
                          <a:xfrm>
                            <a:off x="3164235" y="3583767"/>
                            <a:ext cx="106286" cy="89166"/>
                          </a:xfrm>
                          <a:custGeom>
                            <a:avLst/>
                            <a:gdLst>
                              <a:gd name="T0" fmla="*/ 50 w 63"/>
                              <a:gd name="T1" fmla="*/ 53 h 53"/>
                              <a:gd name="T2" fmla="*/ 48 w 63"/>
                              <a:gd name="T3" fmla="*/ 49 h 53"/>
                              <a:gd name="T4" fmla="*/ 4 w 63"/>
                              <a:gd name="T5" fmla="*/ 15 h 53"/>
                              <a:gd name="T6" fmla="*/ 0 w 63"/>
                              <a:gd name="T7" fmla="*/ 13 h 53"/>
                              <a:gd name="T8" fmla="*/ 3 w 63"/>
                              <a:gd name="T9" fmla="*/ 10 h 53"/>
                              <a:gd name="T10" fmla="*/ 20 w 63"/>
                              <a:gd name="T11" fmla="*/ 0 h 53"/>
                              <a:gd name="T12" fmla="*/ 43 w 63"/>
                              <a:gd name="T13" fmla="*/ 11 h 53"/>
                              <a:gd name="T14" fmla="*/ 53 w 63"/>
                              <a:gd name="T15" fmla="*/ 49 h 53"/>
                              <a:gd name="T16" fmla="*/ 50 w 63"/>
                              <a:gd name="T17" fmla="*/ 53 h 53"/>
                              <a:gd name="T18" fmla="*/ 11 w 63"/>
                              <a:gd name="T19" fmla="*/ 10 h 53"/>
                              <a:gd name="T20" fmla="*/ 51 w 63"/>
                              <a:gd name="T21" fmla="*/ 42 h 53"/>
                              <a:gd name="T22" fmla="*/ 39 w 63"/>
                              <a:gd name="T23" fmla="*/ 15 h 53"/>
                              <a:gd name="T24" fmla="*/ 20 w 63"/>
                              <a:gd name="T25" fmla="*/ 6 h 53"/>
                              <a:gd name="T26" fmla="*/ 11 w 63"/>
                              <a:gd name="T27" fmla="*/ 1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53">
                                <a:moveTo>
                                  <a:pt x="50" y="53"/>
                                </a:moveTo>
                                <a:cubicBezTo>
                                  <a:pt x="48" y="49"/>
                                  <a:pt x="48" y="49"/>
                                  <a:pt x="48" y="49"/>
                                </a:cubicBezTo>
                                <a:cubicBezTo>
                                  <a:pt x="38" y="33"/>
                                  <a:pt x="22" y="21"/>
                                  <a:pt x="4" y="15"/>
                                </a:cubicBezTo>
                                <a:cubicBezTo>
                                  <a:pt x="0" y="13"/>
                                  <a:pt x="0" y="13"/>
                                  <a:pt x="0" y="13"/>
                                </a:cubicBezTo>
                                <a:cubicBezTo>
                                  <a:pt x="3" y="10"/>
                                  <a:pt x="3" y="10"/>
                                  <a:pt x="3" y="10"/>
                                </a:cubicBezTo>
                                <a:cubicBezTo>
                                  <a:pt x="7" y="5"/>
                                  <a:pt x="12" y="0"/>
                                  <a:pt x="20" y="0"/>
                                </a:cubicBezTo>
                                <a:cubicBezTo>
                                  <a:pt x="26" y="0"/>
                                  <a:pt x="34" y="3"/>
                                  <a:pt x="43" y="11"/>
                                </a:cubicBezTo>
                                <a:cubicBezTo>
                                  <a:pt x="63" y="27"/>
                                  <a:pt x="62" y="37"/>
                                  <a:pt x="53" y="49"/>
                                </a:cubicBezTo>
                                <a:lnTo>
                                  <a:pt x="50" y="53"/>
                                </a:lnTo>
                                <a:close/>
                                <a:moveTo>
                                  <a:pt x="11" y="10"/>
                                </a:moveTo>
                                <a:cubicBezTo>
                                  <a:pt x="27" y="17"/>
                                  <a:pt x="41" y="28"/>
                                  <a:pt x="51" y="42"/>
                                </a:cubicBezTo>
                                <a:cubicBezTo>
                                  <a:pt x="55" y="36"/>
                                  <a:pt x="56" y="29"/>
                                  <a:pt x="39" y="15"/>
                                </a:cubicBezTo>
                                <a:cubicBezTo>
                                  <a:pt x="31" y="9"/>
                                  <a:pt x="25" y="6"/>
                                  <a:pt x="20" y="6"/>
                                </a:cubicBezTo>
                                <a:cubicBezTo>
                                  <a:pt x="16" y="6"/>
                                  <a:pt x="14" y="7"/>
                                  <a:pt x="11" y="10"/>
                                </a:cubicBezTo>
                                <a:close/>
                              </a:path>
                            </a:pathLst>
                          </a:custGeom>
                          <a:grpFill/>
                          <a:ln w="9525">
                            <a:noFill/>
                            <a:round/>
                          </a:ln>
                        </wps:spPr>
                        <wps:bodyPr vert="horz" wrap="square" lIns="91440" tIns="45720" rIns="91440" bIns="45720" numCol="1" anchor="t" anchorCtr="0" compatLnSpc="1"/>
                      </wps:wsp>
                      <wps:wsp>
                        <wps:cNvPr id="86" name="Freeform 159"/>
                        <wps:cNvSpPr>
                          <a:spLocks noEditPoints="1"/>
                        </wps:cNvSpPr>
                        <wps:spPr bwMode="auto">
                          <a:xfrm>
                            <a:off x="2968783" y="3583767"/>
                            <a:ext cx="105573" cy="89166"/>
                          </a:xfrm>
                          <a:custGeom>
                            <a:avLst/>
                            <a:gdLst>
                              <a:gd name="T0" fmla="*/ 13 w 63"/>
                              <a:gd name="T1" fmla="*/ 53 h 53"/>
                              <a:gd name="T2" fmla="*/ 10 w 63"/>
                              <a:gd name="T3" fmla="*/ 49 h 53"/>
                              <a:gd name="T4" fmla="*/ 20 w 63"/>
                              <a:gd name="T5" fmla="*/ 11 h 53"/>
                              <a:gd name="T6" fmla="*/ 43 w 63"/>
                              <a:gd name="T7" fmla="*/ 0 h 53"/>
                              <a:gd name="T8" fmla="*/ 60 w 63"/>
                              <a:gd name="T9" fmla="*/ 10 h 53"/>
                              <a:gd name="T10" fmla="*/ 63 w 63"/>
                              <a:gd name="T11" fmla="*/ 13 h 53"/>
                              <a:gd name="T12" fmla="*/ 59 w 63"/>
                              <a:gd name="T13" fmla="*/ 15 h 53"/>
                              <a:gd name="T14" fmla="*/ 15 w 63"/>
                              <a:gd name="T15" fmla="*/ 49 h 53"/>
                              <a:gd name="T16" fmla="*/ 13 w 63"/>
                              <a:gd name="T17" fmla="*/ 53 h 53"/>
                              <a:gd name="T18" fmla="*/ 43 w 63"/>
                              <a:gd name="T19" fmla="*/ 6 h 53"/>
                              <a:gd name="T20" fmla="*/ 24 w 63"/>
                              <a:gd name="T21" fmla="*/ 15 h 53"/>
                              <a:gd name="T22" fmla="*/ 12 w 63"/>
                              <a:gd name="T23" fmla="*/ 42 h 53"/>
                              <a:gd name="T24" fmla="*/ 52 w 63"/>
                              <a:gd name="T25" fmla="*/ 10 h 53"/>
                              <a:gd name="T26" fmla="*/ 43 w 63"/>
                              <a:gd name="T27" fmla="*/ 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53">
                                <a:moveTo>
                                  <a:pt x="13" y="53"/>
                                </a:moveTo>
                                <a:cubicBezTo>
                                  <a:pt x="10" y="49"/>
                                  <a:pt x="10" y="49"/>
                                  <a:pt x="10" y="49"/>
                                </a:cubicBezTo>
                                <a:cubicBezTo>
                                  <a:pt x="1" y="37"/>
                                  <a:pt x="0" y="27"/>
                                  <a:pt x="20" y="11"/>
                                </a:cubicBezTo>
                                <a:cubicBezTo>
                                  <a:pt x="29" y="3"/>
                                  <a:pt x="37" y="0"/>
                                  <a:pt x="43" y="0"/>
                                </a:cubicBezTo>
                                <a:cubicBezTo>
                                  <a:pt x="51" y="0"/>
                                  <a:pt x="56" y="5"/>
                                  <a:pt x="60" y="10"/>
                                </a:cubicBezTo>
                                <a:cubicBezTo>
                                  <a:pt x="63" y="13"/>
                                  <a:pt x="63" y="13"/>
                                  <a:pt x="63" y="13"/>
                                </a:cubicBezTo>
                                <a:cubicBezTo>
                                  <a:pt x="59" y="15"/>
                                  <a:pt x="59" y="15"/>
                                  <a:pt x="59" y="15"/>
                                </a:cubicBezTo>
                                <a:cubicBezTo>
                                  <a:pt x="41" y="21"/>
                                  <a:pt x="25" y="33"/>
                                  <a:pt x="15" y="49"/>
                                </a:cubicBezTo>
                                <a:lnTo>
                                  <a:pt x="13" y="53"/>
                                </a:lnTo>
                                <a:close/>
                                <a:moveTo>
                                  <a:pt x="43" y="6"/>
                                </a:moveTo>
                                <a:cubicBezTo>
                                  <a:pt x="38" y="6"/>
                                  <a:pt x="32" y="9"/>
                                  <a:pt x="24" y="15"/>
                                </a:cubicBezTo>
                                <a:cubicBezTo>
                                  <a:pt x="7" y="29"/>
                                  <a:pt x="8" y="36"/>
                                  <a:pt x="12" y="42"/>
                                </a:cubicBezTo>
                                <a:cubicBezTo>
                                  <a:pt x="22" y="28"/>
                                  <a:pt x="36" y="17"/>
                                  <a:pt x="52" y="10"/>
                                </a:cubicBezTo>
                                <a:cubicBezTo>
                                  <a:pt x="50" y="7"/>
                                  <a:pt x="47" y="6"/>
                                  <a:pt x="43" y="6"/>
                                </a:cubicBezTo>
                                <a:close/>
                              </a:path>
                            </a:pathLst>
                          </a:custGeom>
                          <a:grpFill/>
                          <a:ln w="9525">
                            <a:noFill/>
                            <a:round/>
                          </a:ln>
                        </wps:spPr>
                        <wps:bodyPr vert="horz" wrap="square" lIns="91440" tIns="45720" rIns="91440" bIns="45720" numCol="1" anchor="t" anchorCtr="0" compatLnSpc="1"/>
                      </wps:wsp>
                      <wps:wsp>
                        <wps:cNvPr id="87" name="Freeform 160"/>
                        <wps:cNvSpPr/>
                        <wps:spPr bwMode="auto">
                          <a:xfrm>
                            <a:off x="3002309" y="3848412"/>
                            <a:ext cx="38520" cy="39233"/>
                          </a:xfrm>
                          <a:custGeom>
                            <a:avLst/>
                            <a:gdLst>
                              <a:gd name="T0" fmla="*/ 12 w 54"/>
                              <a:gd name="T1" fmla="*/ 55 h 55"/>
                              <a:gd name="T2" fmla="*/ 0 w 54"/>
                              <a:gd name="T3" fmla="*/ 45 h 55"/>
                              <a:gd name="T4" fmla="*/ 45 w 54"/>
                              <a:gd name="T5" fmla="*/ 0 h 55"/>
                              <a:gd name="T6" fmla="*/ 54 w 54"/>
                              <a:gd name="T7" fmla="*/ 10 h 55"/>
                              <a:gd name="T8" fmla="*/ 12 w 54"/>
                              <a:gd name="T9" fmla="*/ 55 h 55"/>
                            </a:gdLst>
                            <a:ahLst/>
                            <a:cxnLst>
                              <a:cxn ang="0">
                                <a:pos x="T0" y="T1"/>
                              </a:cxn>
                              <a:cxn ang="0">
                                <a:pos x="T2" y="T3"/>
                              </a:cxn>
                              <a:cxn ang="0">
                                <a:pos x="T4" y="T5"/>
                              </a:cxn>
                              <a:cxn ang="0">
                                <a:pos x="T6" y="T7"/>
                              </a:cxn>
                              <a:cxn ang="0">
                                <a:pos x="T8" y="T9"/>
                              </a:cxn>
                            </a:cxnLst>
                            <a:rect l="0" t="0" r="r" b="b"/>
                            <a:pathLst>
                              <a:path w="54" h="55">
                                <a:moveTo>
                                  <a:pt x="12" y="55"/>
                                </a:moveTo>
                                <a:lnTo>
                                  <a:pt x="0" y="45"/>
                                </a:lnTo>
                                <a:lnTo>
                                  <a:pt x="45" y="0"/>
                                </a:lnTo>
                                <a:lnTo>
                                  <a:pt x="54" y="10"/>
                                </a:lnTo>
                                <a:lnTo>
                                  <a:pt x="12" y="55"/>
                                </a:lnTo>
                                <a:close/>
                              </a:path>
                            </a:pathLst>
                          </a:custGeom>
                          <a:grpFill/>
                          <a:ln w="9525">
                            <a:noFill/>
                            <a:round/>
                          </a:ln>
                        </wps:spPr>
                        <wps:bodyPr vert="horz" wrap="square" lIns="91440" tIns="45720" rIns="91440" bIns="45720" numCol="1" anchor="t" anchorCtr="0" compatLnSpc="1"/>
                      </wps:wsp>
                      <wps:wsp>
                        <wps:cNvPr id="88" name="Freeform 161"/>
                        <wps:cNvSpPr/>
                        <wps:spPr bwMode="auto">
                          <a:xfrm>
                            <a:off x="3196334" y="3848412"/>
                            <a:ext cx="38520" cy="40660"/>
                          </a:xfrm>
                          <a:custGeom>
                            <a:avLst/>
                            <a:gdLst>
                              <a:gd name="T0" fmla="*/ 45 w 54"/>
                              <a:gd name="T1" fmla="*/ 57 h 57"/>
                              <a:gd name="T2" fmla="*/ 0 w 54"/>
                              <a:gd name="T3" fmla="*/ 10 h 57"/>
                              <a:gd name="T4" fmla="*/ 9 w 54"/>
                              <a:gd name="T5" fmla="*/ 0 h 57"/>
                              <a:gd name="T6" fmla="*/ 54 w 54"/>
                              <a:gd name="T7" fmla="*/ 45 h 57"/>
                              <a:gd name="T8" fmla="*/ 45 w 54"/>
                              <a:gd name="T9" fmla="*/ 57 h 57"/>
                            </a:gdLst>
                            <a:ahLst/>
                            <a:cxnLst>
                              <a:cxn ang="0">
                                <a:pos x="T0" y="T1"/>
                              </a:cxn>
                              <a:cxn ang="0">
                                <a:pos x="T2" y="T3"/>
                              </a:cxn>
                              <a:cxn ang="0">
                                <a:pos x="T4" y="T5"/>
                              </a:cxn>
                              <a:cxn ang="0">
                                <a:pos x="T6" y="T7"/>
                              </a:cxn>
                              <a:cxn ang="0">
                                <a:pos x="T8" y="T9"/>
                              </a:cxn>
                            </a:cxnLst>
                            <a:rect l="0" t="0" r="r" b="b"/>
                            <a:pathLst>
                              <a:path w="54" h="57">
                                <a:moveTo>
                                  <a:pt x="45" y="57"/>
                                </a:moveTo>
                                <a:lnTo>
                                  <a:pt x="0" y="10"/>
                                </a:lnTo>
                                <a:lnTo>
                                  <a:pt x="9" y="0"/>
                                </a:lnTo>
                                <a:lnTo>
                                  <a:pt x="54" y="45"/>
                                </a:lnTo>
                                <a:lnTo>
                                  <a:pt x="45" y="57"/>
                                </a:lnTo>
                                <a:close/>
                              </a:path>
                            </a:pathLst>
                          </a:custGeom>
                          <a:grpFill/>
                          <a:ln w="9525">
                            <a:noFill/>
                            <a:round/>
                          </a:ln>
                        </wps:spPr>
                        <wps:bodyPr vert="horz" wrap="square" lIns="91440" tIns="45720" rIns="91440" bIns="45720" numCol="1" anchor="t" anchorCtr="0" compatLnSpc="1"/>
                      </wps:wsp>
                      <wps:wsp>
                        <wps:cNvPr id="89" name="Freeform 162"/>
                        <wps:cNvSpPr>
                          <a:spLocks noEditPoints="1"/>
                        </wps:cNvSpPr>
                        <wps:spPr bwMode="auto">
                          <a:xfrm>
                            <a:off x="2976629" y="3605881"/>
                            <a:ext cx="285331" cy="283191"/>
                          </a:xfrm>
                          <a:custGeom>
                            <a:avLst/>
                            <a:gdLst>
                              <a:gd name="T0" fmla="*/ 85 w 169"/>
                              <a:gd name="T1" fmla="*/ 168 h 168"/>
                              <a:gd name="T2" fmla="*/ 0 w 169"/>
                              <a:gd name="T3" fmla="*/ 84 h 168"/>
                              <a:gd name="T4" fmla="*/ 85 w 169"/>
                              <a:gd name="T5" fmla="*/ 0 h 168"/>
                              <a:gd name="T6" fmla="*/ 169 w 169"/>
                              <a:gd name="T7" fmla="*/ 84 h 168"/>
                              <a:gd name="T8" fmla="*/ 85 w 169"/>
                              <a:gd name="T9" fmla="*/ 168 h 168"/>
                              <a:gd name="T10" fmla="*/ 85 w 169"/>
                              <a:gd name="T11" fmla="*/ 6 h 168"/>
                              <a:gd name="T12" fmla="*/ 6 w 169"/>
                              <a:gd name="T13" fmla="*/ 84 h 168"/>
                              <a:gd name="T14" fmla="*/ 85 w 169"/>
                              <a:gd name="T15" fmla="*/ 162 h 168"/>
                              <a:gd name="T16" fmla="*/ 163 w 169"/>
                              <a:gd name="T17" fmla="*/ 84 h 168"/>
                              <a:gd name="T18" fmla="*/ 85 w 169"/>
                              <a:gd name="T19" fmla="*/ 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9" h="168">
                                <a:moveTo>
                                  <a:pt x="85" y="168"/>
                                </a:moveTo>
                                <a:cubicBezTo>
                                  <a:pt x="38" y="168"/>
                                  <a:pt x="0" y="130"/>
                                  <a:pt x="0" y="84"/>
                                </a:cubicBezTo>
                                <a:cubicBezTo>
                                  <a:pt x="0" y="37"/>
                                  <a:pt x="38" y="0"/>
                                  <a:pt x="85" y="0"/>
                                </a:cubicBezTo>
                                <a:cubicBezTo>
                                  <a:pt x="131" y="0"/>
                                  <a:pt x="169" y="37"/>
                                  <a:pt x="169" y="84"/>
                                </a:cubicBezTo>
                                <a:cubicBezTo>
                                  <a:pt x="169" y="130"/>
                                  <a:pt x="131" y="168"/>
                                  <a:pt x="85" y="168"/>
                                </a:cubicBezTo>
                                <a:close/>
                                <a:moveTo>
                                  <a:pt x="85" y="6"/>
                                </a:moveTo>
                                <a:cubicBezTo>
                                  <a:pt x="41" y="6"/>
                                  <a:pt x="6" y="41"/>
                                  <a:pt x="6" y="84"/>
                                </a:cubicBezTo>
                                <a:cubicBezTo>
                                  <a:pt x="6" y="127"/>
                                  <a:pt x="41" y="162"/>
                                  <a:pt x="85" y="162"/>
                                </a:cubicBezTo>
                                <a:cubicBezTo>
                                  <a:pt x="128" y="162"/>
                                  <a:pt x="163" y="127"/>
                                  <a:pt x="163" y="84"/>
                                </a:cubicBezTo>
                                <a:cubicBezTo>
                                  <a:pt x="163" y="41"/>
                                  <a:pt x="128" y="6"/>
                                  <a:pt x="85" y="6"/>
                                </a:cubicBezTo>
                                <a:close/>
                              </a:path>
                            </a:pathLst>
                          </a:custGeom>
                          <a:grpFill/>
                          <a:ln w="9525">
                            <a:noFill/>
                            <a:round/>
                          </a:ln>
                        </wps:spPr>
                        <wps:bodyPr vert="horz" wrap="square" lIns="91440" tIns="45720" rIns="91440" bIns="45720" numCol="1" anchor="t" anchorCtr="0" compatLnSpc="1"/>
                      </wps:wsp>
                      <wps:wsp>
                        <wps:cNvPr id="90" name="Freeform 163"/>
                        <wps:cNvSpPr/>
                        <wps:spPr bwMode="auto">
                          <a:xfrm>
                            <a:off x="3037262" y="3647967"/>
                            <a:ext cx="89879" cy="111279"/>
                          </a:xfrm>
                          <a:custGeom>
                            <a:avLst/>
                            <a:gdLst>
                              <a:gd name="T0" fmla="*/ 126 w 126"/>
                              <a:gd name="T1" fmla="*/ 156 h 156"/>
                              <a:gd name="T2" fmla="*/ 0 w 126"/>
                              <a:gd name="T3" fmla="*/ 156 h 156"/>
                              <a:gd name="T4" fmla="*/ 0 w 126"/>
                              <a:gd name="T5" fmla="*/ 142 h 156"/>
                              <a:gd name="T6" fmla="*/ 109 w 126"/>
                              <a:gd name="T7" fmla="*/ 142 h 156"/>
                              <a:gd name="T8" fmla="*/ 109 w 126"/>
                              <a:gd name="T9" fmla="*/ 0 h 156"/>
                              <a:gd name="T10" fmla="*/ 126 w 126"/>
                              <a:gd name="T11" fmla="*/ 0 h 156"/>
                              <a:gd name="T12" fmla="*/ 126 w 12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26" h="156">
                                <a:moveTo>
                                  <a:pt x="126" y="156"/>
                                </a:moveTo>
                                <a:lnTo>
                                  <a:pt x="0" y="156"/>
                                </a:lnTo>
                                <a:lnTo>
                                  <a:pt x="0" y="142"/>
                                </a:lnTo>
                                <a:lnTo>
                                  <a:pt x="109" y="142"/>
                                </a:lnTo>
                                <a:lnTo>
                                  <a:pt x="109" y="0"/>
                                </a:lnTo>
                                <a:lnTo>
                                  <a:pt x="126" y="0"/>
                                </a:lnTo>
                                <a:lnTo>
                                  <a:pt x="126" y="156"/>
                                </a:lnTo>
                                <a:close/>
                              </a:path>
                            </a:pathLst>
                          </a:custGeom>
                          <a:grpFill/>
                          <a:ln w="9525">
                            <a:noFill/>
                            <a:round/>
                          </a:ln>
                        </wps:spPr>
                        <wps:bodyPr vert="horz" wrap="square" lIns="91440" tIns="45720" rIns="91440" bIns="45720" numCol="1" anchor="t" anchorCtr="0" compatLnSpc="1"/>
                      </wps:wsp>
                    </wpg:wgp>
                  </a:graphicData>
                </a:graphic>
              </wp:anchor>
            </w:drawing>
          </mc:Choice>
          <mc:Fallback>
            <w:pict>
              <v:group id="_x0000_s1026" o:spid="_x0000_s1026" o:spt="203" style="position:absolute;left:0pt;margin-left:185.75pt;margin-top:266.4pt;height:38.8pt;width:38.35pt;z-index:251726848;mso-width-relative:page;mso-height-relative:page;" coordorigin="2968783,3583767" coordsize="301738,305305" o:gfxdata="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vSrcrtsAAAALAQAADwAAAAAAAAABACAAAAAiAAAAZHJz&#10;L2Rvd25yZXYueG1sUEsBAhQAFAAAAAgAh07iQGXyQuB3CgAAzjoAAA4AAAAAAAAAAQAgAAAAKgEA&#10;AGRycy9lMm9Eb2MueG1sUEsFBgAAAAAGAAYAWQEAABMOAAAAAA==&#10;">
                <o:lock v:ext="edit" aspectratio="f"/>
                <v:shape id="Freeform 158" o:spid="_x0000_s1026" o:spt="100" style="position:absolute;left:3164235;top:3583767;height:89166;width:106286;" filled="t" stroked="f" coordsize="63,53" o:gfxdata="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bDEW8AAAA&#10;2wAAAA8AAAAAAAAAAQAgAAAAIgAAAGRycy9kb3ducmV2LnhtbFBLAQIUABQAAAAIAIdO4kAzLwWe&#10;OwAAADkAAAAQAAAAAAAAAAEAIAAAAAsBAABkcnMvc2hhcGV4bWwueG1sUEsFBgAAAAAGAAYAWwEA&#10;ALUDAAAAAA==&#10;" path="m50,53c48,49,48,49,48,49c38,33,22,21,4,15c0,13,0,13,0,13c3,10,3,10,3,10c7,5,12,0,20,0c26,0,34,3,43,11c63,27,62,37,53,49l50,53xm11,10c27,17,41,28,51,42c55,36,56,29,39,15c31,9,25,6,20,6c16,6,14,7,11,10xe">
                  <v:path o:connectlocs="84353,89166;80979,82436;6748,25235;0,21870;5061,16823;33741,0;72544,18506;89415,82436;84353,89166;18557,16823;86041,70659;65796,25235;33741,10094;18557,16823" o:connectangles="0,0,0,0,0,0,0,0,0,0,0,0,0,0"/>
                  <v:fill on="t" focussize="0,0"/>
                  <v:stroke on="f" joinstyle="round"/>
                  <v:imagedata o:title=""/>
                  <o:lock v:ext="edit" aspectratio="f"/>
                </v:shape>
                <v:shape id="Freeform 159" o:spid="_x0000_s1026" o:spt="100" style="position:absolute;left:2968783;top:3583767;height:89166;width:105573;" filled="t" stroked="f" coordsize="63,53" o:gfxdata="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JkjK8AAAA&#10;2wAAAA8AAAAAAAAAAQAgAAAAIgAAAGRycy9kb3ducmV2LnhtbFBLAQIUABQAAAAIAIdO4kAzLwWe&#10;OwAAADkAAAAQAAAAAAAAAAEAIAAAAAsBAABkcnMvc2hhcGV4bWwueG1sUEsFBgAAAAAGAAYAWwEA&#10;ALUDAAAAAA==&#10;" path="m13,53c10,49,10,49,10,49c1,37,0,27,20,11c29,3,37,0,43,0c51,0,56,5,60,10c63,13,63,13,63,13c59,15,59,15,59,15c41,21,25,33,15,49l13,53xm43,6c38,6,32,9,24,15c7,29,8,36,12,42c22,28,36,17,52,10c50,7,47,6,43,6xe">
                  <v:path o:connectlocs="21784,89166;16757,82436;33515,18506;72057,0;100545,16823;105573,21870;98869,25235;25136,82436;21784,89166;72057,10094;40218,25235;20109,70659;87139,16823;72057,10094" o:connectangles="0,0,0,0,0,0,0,0,0,0,0,0,0,0"/>
                  <v:fill on="t" focussize="0,0"/>
                  <v:stroke on="f" joinstyle="round"/>
                  <v:imagedata o:title=""/>
                  <o:lock v:ext="edit" aspectratio="f"/>
                </v:shape>
                <v:shape id="Freeform 160" o:spid="_x0000_s1026" o:spt="100" style="position:absolute;left:3002309;top:3848412;height:39233;width:38520;" filled="t" stroked="f" coordsize="54,55" o:gfxdata="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0PCi8AAAA&#10;2wAAAA8AAAAAAAAAAQAgAAAAIgAAAGRycy9kb3ducmV2LnhtbFBLAQIUABQAAAAIAIdO4kAzLwWe&#10;OwAAADkAAAAQAAAAAAAAAAEAIAAAAAsBAABkcnMvc2hhcGV4bWwueG1sUEsFBgAAAAAGAAYAWwEA&#10;ALUDAAAAAA==&#10;" path="m12,55l0,45,45,0,54,10,12,55xe">
                  <v:path o:connectlocs="8560,39233;0,32099;32100,0;38520,7133;8560,39233" o:connectangles="0,0,0,0,0"/>
                  <v:fill on="t" focussize="0,0"/>
                  <v:stroke on="f" joinstyle="round"/>
                  <v:imagedata o:title=""/>
                  <o:lock v:ext="edit" aspectratio="f"/>
                </v:shape>
                <v:shape id="Freeform 161" o:spid="_x0000_s1026" o:spt="100" style="position:absolute;left:3196334;top:3848412;height:40660;width:38520;" filled="t" stroked="f" coordsize="54,57" o:gfxdata="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JE7KugAAANsA&#10;AAAPAAAAAAAAAAEAIAAAACIAAABkcnMvZG93bnJldi54bWxQSwECFAAUAAAACACHTuJAMy8FnjsA&#10;AAA5AAAAEAAAAAAAAAABACAAAAAJAQAAZHJzL3NoYXBleG1sLnhtbFBLBQYAAAAABgAGAFsBAACz&#10;AwAAAAA=&#10;" path="m45,57l0,10,9,0,54,45,45,57xe">
                  <v:path o:connectlocs="32100,40660;0,7133;6420,0;38520,32100;32100,40660" o:connectangles="0,0,0,0,0"/>
                  <v:fill on="t" focussize="0,0"/>
                  <v:stroke on="f" joinstyle="round"/>
                  <v:imagedata o:title=""/>
                  <o:lock v:ext="edit" aspectratio="f"/>
                </v:shape>
                <v:shape id="Freeform 162" o:spid="_x0000_s1026" o:spt="100" style="position:absolute;left:2976629;top:3605881;height:283191;width:285331;" filled="t" stroked="f" coordsize="169,168" o:gfxdata="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RcYugAAANsA&#10;AAAPAAAAAAAAAAEAIAAAACIAAABkcnMvZG93bnJldi54bWxQSwECFAAUAAAACACHTuJAMy8FnjsA&#10;AAA5AAAAEAAAAAAAAAABACAAAAAJAQAAZHJzL3NoYXBleG1sLnhtbFBLBQYAAAAABgAGAFsBAACz&#10;AwAAAAA=&#10;" path="m85,168c38,168,0,130,0,84c0,37,38,0,85,0c131,0,169,37,169,84c169,130,131,168,85,168xm85,6c41,6,6,41,6,84c6,127,41,162,85,162c128,162,163,127,163,84c163,41,128,6,85,6xe">
                  <v:path o:connectlocs="143509,283191;0,141595;143509,0;285331,141595;143509,283191;143509,10113;10130,141595;143509,273077;275200,141595;143509,10113" o:connectangles="0,0,0,0,0,0,0,0,0,0"/>
                  <v:fill on="t" focussize="0,0"/>
                  <v:stroke on="f" joinstyle="round"/>
                  <v:imagedata o:title=""/>
                  <o:lock v:ext="edit" aspectratio="f"/>
                </v:shape>
                <v:shape id="Freeform 163" o:spid="_x0000_s1026" o:spt="100" style="position:absolute;left:3037262;top:3647967;height:111279;width:89879;" filled="t" stroked="f" coordsize="126,156" o:gfxdata="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hizIugAAANsA&#10;AAAPAAAAAAAAAAEAIAAAACIAAABkcnMvZG93bnJldi54bWxQSwECFAAUAAAACACHTuJAMy8FnjsA&#10;AAA5AAAAEAAAAAAAAAABACAAAAAJAQAAZHJzL3NoYXBleG1sLnhtbFBLBQYAAAAABgAGAFsBAACz&#10;AwAAAAA=&#10;" path="m126,156l0,156,0,142,109,142,109,0,126,0,126,156xe">
                  <v:path o:connectlocs="89879,111279;0,111279;0,101292;77752,101292;77752,0;89879,0;89879,111279" o:connectangles="0,0,0,0,0,0,0"/>
                  <v:fill on="t" focussize="0,0"/>
                  <v:stroke on="f" joinstyle="round"/>
                  <v:imagedata o:title=""/>
                  <o:lock v:ext="edit" aspectratio="f"/>
                </v:shape>
              </v:group>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-537210</wp:posOffset>
                </wp:positionH>
                <wp:positionV relativeFrom="paragraph">
                  <wp:posOffset>5336540</wp:posOffset>
                </wp:positionV>
                <wp:extent cx="455930" cy="575945"/>
                <wp:effectExtent l="0" t="0" r="1905" b="0"/>
                <wp:wrapNone/>
                <wp:docPr id="91"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55911" cy="576212"/>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9575" h="2125662">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chemeClr val="accent1"/>
                        </a:solidFill>
                        <a:ln>
                          <a:noFill/>
                        </a:ln>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margin-left:-42.3pt;margin-top:420.2pt;height:45.35pt;width:35.9pt;z-index:251727872;v-text-anchor:middle;mso-width-relative:page;mso-height-relative:page;" fillcolor="#262626 [3204]" filled="t" stroked="f" coordsize="1679575,2125662" o:gfxdata="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&#1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0,1888301,0,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0l852171,0,865506,0,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0xe">
                <v:path o:connectlocs="138023,253057;175174,272253;173167,283508;170849,296998;175329,311337;250713,455341;240518,308331;243376,293683;240286,281657;248936,271019;284620,251361;317292,253134;341313,276801;362013,303320;379314,332768;392753,365685;402330,402149;407660,442467;390822,472300;337296,495196;281145,509920;223217,516242;161890,513467;101258,500901;43253,478930;0,454416;4170,411631;12821,373163;25642,338627;42326,307868;62639,280656;86274,256526;116088,233245;225800,1389;251670,8412;275068,20761;295069,37664;310900,58348;322097,82274;327889,108747;327194,139311;318236,169874;302096,196579;279779,218113;248426,235092;227267,240649;204409,242193;178848,238874;155373,230461;134291,217650;115216,199666;99617,176512;89733,150039;86103,121096;89192,93697;98150,68691;112050,46385;130275,27630;152206,13275;177149,3782;204177,0" o:connectangles="0,0,0,0,0,0,0,0,0,0,0,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5324475</wp:posOffset>
                </wp:positionH>
                <wp:positionV relativeFrom="paragraph">
                  <wp:posOffset>5387340</wp:posOffset>
                </wp:positionV>
                <wp:extent cx="499110" cy="474980"/>
                <wp:effectExtent l="0" t="0" r="0" b="104140"/>
                <wp:wrapNone/>
                <wp:docPr id="92" name="KSO_Shap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flipH="1">
                          <a:off x="0" y="0"/>
                          <a:ext cx="498937" cy="474917"/>
                        </a:xfrm>
                        <a:custGeom>
                          <a:avLst/>
                          <a:gdLst/>
                          <a:ahLst/>
                          <a:cxnLst/>
                          <a:rect l="l" t="t" r="r" b="b"/>
                          <a:pathLst>
                            <a:path w="1059063" h="1007997">
                              <a:moveTo>
                                <a:pt x="703357" y="0"/>
                              </a:moveTo>
                              <a:lnTo>
                                <a:pt x="1059063" y="345377"/>
                              </a:lnTo>
                              <a:cubicBezTo>
                                <a:pt x="1011759" y="390684"/>
                                <a:pt x="950318" y="412745"/>
                                <a:pt x="888735" y="411717"/>
                              </a:cubicBezTo>
                              <a:lnTo>
                                <a:pt x="615617" y="668531"/>
                              </a:lnTo>
                              <a:cubicBezTo>
                                <a:pt x="643882" y="763675"/>
                                <a:pt x="628025" y="864389"/>
                                <a:pt x="564718" y="936620"/>
                              </a:cubicBezTo>
                              <a:lnTo>
                                <a:pt x="370217" y="747767"/>
                              </a:lnTo>
                              <a:cubicBezTo>
                                <a:pt x="247618" y="834750"/>
                                <a:pt x="146199" y="930329"/>
                                <a:pt x="0" y="1007997"/>
                              </a:cubicBezTo>
                              <a:cubicBezTo>
                                <a:pt x="95002" y="875886"/>
                                <a:pt x="190003" y="777809"/>
                                <a:pt x="284746" y="664777"/>
                              </a:cubicBezTo>
                              <a:lnTo>
                                <a:pt x="96361" y="481861"/>
                              </a:lnTo>
                              <a:cubicBezTo>
                                <a:pt x="152055" y="429106"/>
                                <a:pt x="226831" y="406169"/>
                                <a:pt x="303394" y="411783"/>
                              </a:cubicBezTo>
                              <a:cubicBezTo>
                                <a:pt x="325459" y="413401"/>
                                <a:pt x="347673" y="417390"/>
                                <a:pt x="369433" y="424372"/>
                              </a:cubicBezTo>
                              <a:lnTo>
                                <a:pt x="642990" y="154959"/>
                              </a:lnTo>
                              <a:cubicBezTo>
                                <a:pt x="643358" y="99193"/>
                                <a:pt x="663662" y="44083"/>
                                <a:pt x="703357" y="0"/>
                              </a:cubicBezTo>
                              <a:close/>
                            </a:path>
                          </a:pathLst>
                        </a:custGeom>
                        <a:solidFill>
                          <a:schemeClr val="accent1"/>
                        </a:solidFill>
                        <a:ln w="12700" cap="flat" cmpd="sng" algn="ctr">
                          <a:noFill/>
                          <a:prstDash val="solid"/>
                          <a:miter lim="800000"/>
                        </a:ln>
                        <a:effectLst/>
                      </wps:spPr>
                      <wps:bodyPr anchor="ctr"/>
                    </wps:wsp>
                  </a:graphicData>
                </a:graphic>
              </wp:anchor>
            </w:drawing>
          </mc:Choice>
          <mc:Fallback>
            <w:pict>
              <v:shape id="KSO_Shape" o:spid="_x0000_s1026" o:spt="100" style="position:absolute;left:0pt;flip:x;margin-left:419.25pt;margin-top:424.2pt;height:37.4pt;width:39.3pt;rotation:-2949120f;z-index:251728896;v-text-anchor:middle;mso-width-relative:page;mso-height-relative:page;" fillcolor="#262626 [3204]" filled="t" stroked="f" coordsize="1059063,1007997" o:gfxdata="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BGdRlG2QAAAAsBAAAPAAAAAAAAAAEAIAAAACIAAABkcnMvZG93bnJl&#10;di54bWxQSwECFAAUAAAACACHTuJAb7GQ5cQDAADACAAADgAAAAAAAAABACAAAAAoAQAAZHJzL2Uy&#10;b0RvYy54bWxQSwUGAAAAAAYABgBZAQAAXgcAAAAA&#10;" path="m703357,0l1059063,345377c1011759,390684,950318,412745,888735,411717l615617,668531c643882,763675,628025,864389,564718,936620l370217,747767c247618,834750,146199,930329,0,1007997c95002,875886,190003,777809,284746,664777l96361,481861c152055,429106,226831,406169,303394,411783c325459,413401,347673,417390,369433,424372l642990,154959c643358,99193,663662,44083,703357,0xe">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-537210</wp:posOffset>
                </wp:positionH>
                <wp:positionV relativeFrom="paragraph">
                  <wp:posOffset>6234430</wp:posOffset>
                </wp:positionV>
                <wp:extent cx="6347460" cy="544830"/>
                <wp:effectExtent l="0" t="0" r="0" b="0"/>
                <wp:wrapNone/>
                <wp:docPr id="93" name="文本框 67"/>
                <wp:cNvGraphicFramePr/>
                <a:graphic xmlns:a="http://schemas.openxmlformats.org/drawingml/2006/main">
                  <a:graphicData uri="http://schemas.microsoft.com/office/word/2010/wordprocessingShape">
                    <wps:wsp>
                      <wps:cNvSpPr txBox="1"/>
                      <wps:spPr>
                        <a:xfrm>
                          <a:off x="0" y="0"/>
                          <a:ext cx="6347460" cy="544830"/>
                        </a:xfrm>
                        <a:prstGeom prst="rect">
                          <a:avLst/>
                        </a:prstGeom>
                        <a:noFill/>
                      </wps:spPr>
                      <wps:txbx>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12枚社交媒体图标</w:t>
                            </w:r>
                          </w:p>
                        </w:txbxContent>
                      </wps:txbx>
                      <wps:bodyPr wrap="square" rtlCol="0">
                        <a:spAutoFit/>
                      </wps:bodyPr>
                    </wps:wsp>
                  </a:graphicData>
                </a:graphic>
              </wp:anchor>
            </w:drawing>
          </mc:Choice>
          <mc:Fallback>
            <w:pict>
              <v:shape id="文本框 67" o:spid="_x0000_s1026" o:spt="202" type="#_x0000_t202" style="position:absolute;left:0pt;margin-left:-42.3pt;margin-top:490.9pt;height:42.9pt;width:499.8pt;z-index:251729920;mso-width-relative:page;mso-height-relative:page;" filled="f" stroked="f" coordsize="21600,21600" o:gfxdata="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h5cHYAAAADAEAAA8AAAAAAAAAAQAgAAAAIgAAAGRycy9kb3ducmV2LnhtbFBL&#10;AQIUABQAAAAIAIdO4kC2BFm2vQEAAF8DAAAOAAAAAAAAAAEAIAAAACcBAABkcnMvZTJvRG9jLnht&#10;bFBLBQYAAAAABgAGAFkBAABWBQAAAAA=&#10;">
                <v:fill on="f" focussize="0,0"/>
                <v:stroke on="f"/>
                <v:imagedata o:title=""/>
                <o:lock v:ext="edit" aspectratio="f"/>
                <v:textbox style="mso-fit-shape-to-text:t;">
                  <w:txbxContent>
                    <w:p>
                      <w:pPr>
                        <w:pStyle w:val="2"/>
                        <w:snapToGrid w:val="0"/>
                        <w:spacing w:before="0" w:beforeAutospacing="0" w:after="0" w:afterAutospacing="0"/>
                        <w:jc w:val="center"/>
                      </w:pPr>
                      <w:r>
                        <w:rPr>
                          <w:rFonts w:hint="eastAsia" w:ascii="方正兰亭黑简体" w:eastAsia="方正兰亭黑简体" w:cs="Times New Roman"/>
                          <w:color w:val="262626" w:themeColor="accent1"/>
                          <w:kern w:val="24"/>
                          <w:sz w:val="48"/>
                          <w:szCs w:val="48"/>
                          <w14:textFill>
                            <w14:solidFill>
                              <w14:schemeClr w14:val="accent1"/>
                            </w14:solidFill>
                          </w14:textFill>
                        </w:rPr>
                        <w:t>12枚社交媒体图标</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3110865</wp:posOffset>
                </wp:positionH>
                <wp:positionV relativeFrom="paragraph">
                  <wp:posOffset>7108825</wp:posOffset>
                </wp:positionV>
                <wp:extent cx="387350" cy="394970"/>
                <wp:effectExtent l="0" t="0" r="0" b="5080"/>
                <wp:wrapNone/>
                <wp:docPr id="94" name="Freeform 16"/>
                <wp:cNvGraphicFramePr/>
                <a:graphic xmlns:a="http://schemas.openxmlformats.org/drawingml/2006/main">
                  <a:graphicData uri="http://schemas.microsoft.com/office/word/2010/wordprocessingShape">
                    <wps:wsp>
                      <wps:cNvSpPr/>
                      <wps:spPr bwMode="auto">
                        <a:xfrm>
                          <a:off x="0" y="0"/>
                          <a:ext cx="387564" cy="395075"/>
                        </a:xfrm>
                        <a:custGeom>
                          <a:avLst/>
                          <a:gdLst>
                            <a:gd name="T0" fmla="*/ 36 w 258"/>
                            <a:gd name="T1" fmla="*/ 109 h 263"/>
                            <a:gd name="T2" fmla="*/ 43 w 258"/>
                            <a:gd name="T3" fmla="*/ 95 h 263"/>
                            <a:gd name="T4" fmla="*/ 45 w 258"/>
                            <a:gd name="T5" fmla="*/ 83 h 263"/>
                            <a:gd name="T6" fmla="*/ 48 w 258"/>
                            <a:gd name="T7" fmla="*/ 67 h 263"/>
                            <a:gd name="T8" fmla="*/ 55 w 258"/>
                            <a:gd name="T9" fmla="*/ 48 h 263"/>
                            <a:gd name="T10" fmla="*/ 67 w 258"/>
                            <a:gd name="T11" fmla="*/ 31 h 263"/>
                            <a:gd name="T12" fmla="*/ 86 w 258"/>
                            <a:gd name="T13" fmla="*/ 15 h 263"/>
                            <a:gd name="T14" fmla="*/ 109 w 258"/>
                            <a:gd name="T15" fmla="*/ 5 h 263"/>
                            <a:gd name="T16" fmla="*/ 135 w 258"/>
                            <a:gd name="T17" fmla="*/ 0 h 263"/>
                            <a:gd name="T18" fmla="*/ 164 w 258"/>
                            <a:gd name="T19" fmla="*/ 3 h 263"/>
                            <a:gd name="T20" fmla="*/ 190 w 258"/>
                            <a:gd name="T21" fmla="*/ 15 h 263"/>
                            <a:gd name="T22" fmla="*/ 206 w 258"/>
                            <a:gd name="T23" fmla="*/ 27 h 263"/>
                            <a:gd name="T24" fmla="*/ 218 w 258"/>
                            <a:gd name="T25" fmla="*/ 45 h 263"/>
                            <a:gd name="T26" fmla="*/ 225 w 258"/>
                            <a:gd name="T27" fmla="*/ 64 h 263"/>
                            <a:gd name="T28" fmla="*/ 230 w 258"/>
                            <a:gd name="T29" fmla="*/ 86 h 263"/>
                            <a:gd name="T30" fmla="*/ 235 w 258"/>
                            <a:gd name="T31" fmla="*/ 100 h 263"/>
                            <a:gd name="T32" fmla="*/ 237 w 258"/>
                            <a:gd name="T33" fmla="*/ 112 h 263"/>
                            <a:gd name="T34" fmla="*/ 239 w 258"/>
                            <a:gd name="T35" fmla="*/ 126 h 263"/>
                            <a:gd name="T36" fmla="*/ 251 w 258"/>
                            <a:gd name="T37" fmla="*/ 150 h 263"/>
                            <a:gd name="T38" fmla="*/ 258 w 258"/>
                            <a:gd name="T39" fmla="*/ 171 h 263"/>
                            <a:gd name="T40" fmla="*/ 258 w 258"/>
                            <a:gd name="T41" fmla="*/ 190 h 263"/>
                            <a:gd name="T42" fmla="*/ 254 w 258"/>
                            <a:gd name="T43" fmla="*/ 202 h 263"/>
                            <a:gd name="T44" fmla="*/ 249 w 258"/>
                            <a:gd name="T45" fmla="*/ 206 h 263"/>
                            <a:gd name="T46" fmla="*/ 242 w 258"/>
                            <a:gd name="T47" fmla="*/ 204 h 263"/>
                            <a:gd name="T48" fmla="*/ 235 w 258"/>
                            <a:gd name="T49" fmla="*/ 187 h 263"/>
                            <a:gd name="T50" fmla="*/ 228 w 258"/>
                            <a:gd name="T51" fmla="*/ 199 h 263"/>
                            <a:gd name="T52" fmla="*/ 216 w 258"/>
                            <a:gd name="T53" fmla="*/ 218 h 263"/>
                            <a:gd name="T54" fmla="*/ 228 w 258"/>
                            <a:gd name="T55" fmla="*/ 230 h 263"/>
                            <a:gd name="T56" fmla="*/ 237 w 258"/>
                            <a:gd name="T57" fmla="*/ 239 h 263"/>
                            <a:gd name="T58" fmla="*/ 237 w 258"/>
                            <a:gd name="T59" fmla="*/ 247 h 263"/>
                            <a:gd name="T60" fmla="*/ 230 w 258"/>
                            <a:gd name="T61" fmla="*/ 254 h 263"/>
                            <a:gd name="T62" fmla="*/ 216 w 258"/>
                            <a:gd name="T63" fmla="*/ 258 h 263"/>
                            <a:gd name="T64" fmla="*/ 192 w 258"/>
                            <a:gd name="T65" fmla="*/ 261 h 263"/>
                            <a:gd name="T66" fmla="*/ 164 w 258"/>
                            <a:gd name="T67" fmla="*/ 258 h 263"/>
                            <a:gd name="T68" fmla="*/ 142 w 258"/>
                            <a:gd name="T69" fmla="*/ 251 h 263"/>
                            <a:gd name="T70" fmla="*/ 128 w 258"/>
                            <a:gd name="T71" fmla="*/ 254 h 263"/>
                            <a:gd name="T72" fmla="*/ 109 w 258"/>
                            <a:gd name="T73" fmla="*/ 261 h 263"/>
                            <a:gd name="T74" fmla="*/ 90 w 258"/>
                            <a:gd name="T75" fmla="*/ 263 h 263"/>
                            <a:gd name="T76" fmla="*/ 57 w 258"/>
                            <a:gd name="T77" fmla="*/ 261 h 263"/>
                            <a:gd name="T78" fmla="*/ 38 w 258"/>
                            <a:gd name="T79" fmla="*/ 256 h 263"/>
                            <a:gd name="T80" fmla="*/ 34 w 258"/>
                            <a:gd name="T81" fmla="*/ 249 h 263"/>
                            <a:gd name="T82" fmla="*/ 34 w 258"/>
                            <a:gd name="T83" fmla="*/ 239 h 263"/>
                            <a:gd name="T84" fmla="*/ 36 w 258"/>
                            <a:gd name="T85" fmla="*/ 232 h 263"/>
                            <a:gd name="T86" fmla="*/ 41 w 258"/>
                            <a:gd name="T87" fmla="*/ 228 h 263"/>
                            <a:gd name="T88" fmla="*/ 55 w 258"/>
                            <a:gd name="T89" fmla="*/ 225 h 263"/>
                            <a:gd name="T90" fmla="*/ 50 w 258"/>
                            <a:gd name="T91" fmla="*/ 221 h 263"/>
                            <a:gd name="T92" fmla="*/ 36 w 258"/>
                            <a:gd name="T93" fmla="*/ 204 h 263"/>
                            <a:gd name="T94" fmla="*/ 29 w 258"/>
                            <a:gd name="T95" fmla="*/ 187 h 263"/>
                            <a:gd name="T96" fmla="*/ 26 w 258"/>
                            <a:gd name="T97" fmla="*/ 185 h 263"/>
                            <a:gd name="T98" fmla="*/ 22 w 258"/>
                            <a:gd name="T99" fmla="*/ 192 h 263"/>
                            <a:gd name="T100" fmla="*/ 12 w 258"/>
                            <a:gd name="T101" fmla="*/ 202 h 263"/>
                            <a:gd name="T102" fmla="*/ 5 w 258"/>
                            <a:gd name="T103" fmla="*/ 202 h 263"/>
                            <a:gd name="T104" fmla="*/ 0 w 258"/>
                            <a:gd name="T105" fmla="*/ 192 h 263"/>
                            <a:gd name="T106" fmla="*/ 3 w 258"/>
                            <a:gd name="T107" fmla="*/ 171 h 263"/>
                            <a:gd name="T108" fmla="*/ 10 w 258"/>
                            <a:gd name="T109" fmla="*/ 150 h 263"/>
                            <a:gd name="T110" fmla="*/ 24 w 258"/>
                            <a:gd name="T111" fmla="*/ 131 h 263"/>
                            <a:gd name="T112" fmla="*/ 38 w 258"/>
                            <a:gd name="T113" fmla="*/ 119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8" h="263">
                              <a:moveTo>
                                <a:pt x="38" y="119"/>
                              </a:moveTo>
                              <a:lnTo>
                                <a:pt x="38" y="116"/>
                              </a:lnTo>
                              <a:lnTo>
                                <a:pt x="38" y="116"/>
                              </a:lnTo>
                              <a:lnTo>
                                <a:pt x="36" y="114"/>
                              </a:lnTo>
                              <a:lnTo>
                                <a:pt x="36" y="114"/>
                              </a:lnTo>
                              <a:lnTo>
                                <a:pt x="36" y="112"/>
                              </a:lnTo>
                              <a:lnTo>
                                <a:pt x="36" y="109"/>
                              </a:lnTo>
                              <a:lnTo>
                                <a:pt x="38" y="107"/>
                              </a:lnTo>
                              <a:lnTo>
                                <a:pt x="38" y="107"/>
                              </a:lnTo>
                              <a:lnTo>
                                <a:pt x="38" y="105"/>
                              </a:lnTo>
                              <a:lnTo>
                                <a:pt x="38" y="102"/>
                              </a:lnTo>
                              <a:lnTo>
                                <a:pt x="41" y="100"/>
                              </a:lnTo>
                              <a:lnTo>
                                <a:pt x="43" y="97"/>
                              </a:lnTo>
                              <a:lnTo>
                                <a:pt x="43" y="95"/>
                              </a:lnTo>
                              <a:lnTo>
                                <a:pt x="43" y="95"/>
                              </a:lnTo>
                              <a:lnTo>
                                <a:pt x="43" y="93"/>
                              </a:lnTo>
                              <a:lnTo>
                                <a:pt x="43" y="90"/>
                              </a:lnTo>
                              <a:lnTo>
                                <a:pt x="43" y="88"/>
                              </a:lnTo>
                              <a:lnTo>
                                <a:pt x="45" y="86"/>
                              </a:lnTo>
                              <a:lnTo>
                                <a:pt x="45" y="86"/>
                              </a:lnTo>
                              <a:lnTo>
                                <a:pt x="45" y="83"/>
                              </a:lnTo>
                              <a:lnTo>
                                <a:pt x="45" y="83"/>
                              </a:lnTo>
                              <a:lnTo>
                                <a:pt x="45" y="81"/>
                              </a:lnTo>
                              <a:lnTo>
                                <a:pt x="45" y="81"/>
                              </a:lnTo>
                              <a:lnTo>
                                <a:pt x="45" y="79"/>
                              </a:lnTo>
                              <a:lnTo>
                                <a:pt x="48" y="74"/>
                              </a:lnTo>
                              <a:lnTo>
                                <a:pt x="48" y="71"/>
                              </a:lnTo>
                              <a:lnTo>
                                <a:pt x="48" y="67"/>
                              </a:lnTo>
                              <a:lnTo>
                                <a:pt x="50" y="64"/>
                              </a:lnTo>
                              <a:lnTo>
                                <a:pt x="50" y="62"/>
                              </a:lnTo>
                              <a:lnTo>
                                <a:pt x="50" y="60"/>
                              </a:lnTo>
                              <a:lnTo>
                                <a:pt x="53" y="57"/>
                              </a:lnTo>
                              <a:lnTo>
                                <a:pt x="53" y="55"/>
                              </a:lnTo>
                              <a:lnTo>
                                <a:pt x="55" y="50"/>
                              </a:lnTo>
                              <a:lnTo>
                                <a:pt x="55" y="48"/>
                              </a:lnTo>
                              <a:lnTo>
                                <a:pt x="57" y="45"/>
                              </a:lnTo>
                              <a:lnTo>
                                <a:pt x="60" y="43"/>
                              </a:lnTo>
                              <a:lnTo>
                                <a:pt x="60" y="41"/>
                              </a:lnTo>
                              <a:lnTo>
                                <a:pt x="62" y="41"/>
                              </a:lnTo>
                              <a:lnTo>
                                <a:pt x="62" y="38"/>
                              </a:lnTo>
                              <a:lnTo>
                                <a:pt x="64" y="34"/>
                              </a:lnTo>
                              <a:lnTo>
                                <a:pt x="67" y="31"/>
                              </a:lnTo>
                              <a:lnTo>
                                <a:pt x="69" y="29"/>
                              </a:lnTo>
                              <a:lnTo>
                                <a:pt x="71" y="27"/>
                              </a:lnTo>
                              <a:lnTo>
                                <a:pt x="76" y="22"/>
                              </a:lnTo>
                              <a:lnTo>
                                <a:pt x="79" y="19"/>
                              </a:lnTo>
                              <a:lnTo>
                                <a:pt x="81" y="17"/>
                              </a:lnTo>
                              <a:lnTo>
                                <a:pt x="83" y="15"/>
                              </a:lnTo>
                              <a:lnTo>
                                <a:pt x="86" y="15"/>
                              </a:lnTo>
                              <a:lnTo>
                                <a:pt x="90" y="12"/>
                              </a:lnTo>
                              <a:lnTo>
                                <a:pt x="93" y="10"/>
                              </a:lnTo>
                              <a:lnTo>
                                <a:pt x="95" y="10"/>
                              </a:lnTo>
                              <a:lnTo>
                                <a:pt x="97" y="8"/>
                              </a:lnTo>
                              <a:lnTo>
                                <a:pt x="102" y="8"/>
                              </a:lnTo>
                              <a:lnTo>
                                <a:pt x="105" y="5"/>
                              </a:lnTo>
                              <a:lnTo>
                                <a:pt x="109" y="5"/>
                              </a:lnTo>
                              <a:lnTo>
                                <a:pt x="112" y="3"/>
                              </a:lnTo>
                              <a:lnTo>
                                <a:pt x="116" y="3"/>
                              </a:lnTo>
                              <a:lnTo>
                                <a:pt x="121" y="3"/>
                              </a:lnTo>
                              <a:lnTo>
                                <a:pt x="124" y="0"/>
                              </a:lnTo>
                              <a:lnTo>
                                <a:pt x="128" y="0"/>
                              </a:lnTo>
                              <a:lnTo>
                                <a:pt x="131" y="0"/>
                              </a:lnTo>
                              <a:lnTo>
                                <a:pt x="135" y="0"/>
                              </a:lnTo>
                              <a:lnTo>
                                <a:pt x="140" y="0"/>
                              </a:lnTo>
                              <a:lnTo>
                                <a:pt x="142" y="0"/>
                              </a:lnTo>
                              <a:lnTo>
                                <a:pt x="147" y="0"/>
                              </a:lnTo>
                              <a:lnTo>
                                <a:pt x="152" y="3"/>
                              </a:lnTo>
                              <a:lnTo>
                                <a:pt x="157" y="3"/>
                              </a:lnTo>
                              <a:lnTo>
                                <a:pt x="159" y="3"/>
                              </a:lnTo>
                              <a:lnTo>
                                <a:pt x="164" y="3"/>
                              </a:lnTo>
                              <a:lnTo>
                                <a:pt x="166" y="5"/>
                              </a:lnTo>
                              <a:lnTo>
                                <a:pt x="171" y="5"/>
                              </a:lnTo>
                              <a:lnTo>
                                <a:pt x="176" y="8"/>
                              </a:lnTo>
                              <a:lnTo>
                                <a:pt x="178" y="10"/>
                              </a:lnTo>
                              <a:lnTo>
                                <a:pt x="183" y="10"/>
                              </a:lnTo>
                              <a:lnTo>
                                <a:pt x="185" y="12"/>
                              </a:lnTo>
                              <a:lnTo>
                                <a:pt x="190" y="15"/>
                              </a:lnTo>
                              <a:lnTo>
                                <a:pt x="192" y="17"/>
                              </a:lnTo>
                              <a:lnTo>
                                <a:pt x="195" y="19"/>
                              </a:lnTo>
                              <a:lnTo>
                                <a:pt x="197" y="19"/>
                              </a:lnTo>
                              <a:lnTo>
                                <a:pt x="199" y="19"/>
                              </a:lnTo>
                              <a:lnTo>
                                <a:pt x="202" y="22"/>
                              </a:lnTo>
                              <a:lnTo>
                                <a:pt x="204" y="24"/>
                              </a:lnTo>
                              <a:lnTo>
                                <a:pt x="206" y="27"/>
                              </a:lnTo>
                              <a:lnTo>
                                <a:pt x="209" y="29"/>
                              </a:lnTo>
                              <a:lnTo>
                                <a:pt x="209" y="31"/>
                              </a:lnTo>
                              <a:lnTo>
                                <a:pt x="211" y="34"/>
                              </a:lnTo>
                              <a:lnTo>
                                <a:pt x="213" y="36"/>
                              </a:lnTo>
                              <a:lnTo>
                                <a:pt x="213" y="38"/>
                              </a:lnTo>
                              <a:lnTo>
                                <a:pt x="216" y="43"/>
                              </a:lnTo>
                              <a:lnTo>
                                <a:pt x="218" y="45"/>
                              </a:lnTo>
                              <a:lnTo>
                                <a:pt x="221" y="50"/>
                              </a:lnTo>
                              <a:lnTo>
                                <a:pt x="221" y="53"/>
                              </a:lnTo>
                              <a:lnTo>
                                <a:pt x="223" y="55"/>
                              </a:lnTo>
                              <a:lnTo>
                                <a:pt x="223" y="57"/>
                              </a:lnTo>
                              <a:lnTo>
                                <a:pt x="223" y="60"/>
                              </a:lnTo>
                              <a:lnTo>
                                <a:pt x="223" y="62"/>
                              </a:lnTo>
                              <a:lnTo>
                                <a:pt x="225" y="64"/>
                              </a:lnTo>
                              <a:lnTo>
                                <a:pt x="225" y="69"/>
                              </a:lnTo>
                              <a:lnTo>
                                <a:pt x="228" y="74"/>
                              </a:lnTo>
                              <a:lnTo>
                                <a:pt x="228" y="76"/>
                              </a:lnTo>
                              <a:lnTo>
                                <a:pt x="228" y="81"/>
                              </a:lnTo>
                              <a:lnTo>
                                <a:pt x="228" y="86"/>
                              </a:lnTo>
                              <a:lnTo>
                                <a:pt x="228" y="86"/>
                              </a:lnTo>
                              <a:lnTo>
                                <a:pt x="230" y="86"/>
                              </a:lnTo>
                              <a:lnTo>
                                <a:pt x="230" y="88"/>
                              </a:lnTo>
                              <a:lnTo>
                                <a:pt x="232" y="90"/>
                              </a:lnTo>
                              <a:lnTo>
                                <a:pt x="232" y="93"/>
                              </a:lnTo>
                              <a:lnTo>
                                <a:pt x="232" y="95"/>
                              </a:lnTo>
                              <a:lnTo>
                                <a:pt x="235" y="95"/>
                              </a:lnTo>
                              <a:lnTo>
                                <a:pt x="235" y="97"/>
                              </a:lnTo>
                              <a:lnTo>
                                <a:pt x="235" y="100"/>
                              </a:lnTo>
                              <a:lnTo>
                                <a:pt x="237" y="105"/>
                              </a:lnTo>
                              <a:lnTo>
                                <a:pt x="237" y="105"/>
                              </a:lnTo>
                              <a:lnTo>
                                <a:pt x="237" y="107"/>
                              </a:lnTo>
                              <a:lnTo>
                                <a:pt x="237" y="107"/>
                              </a:lnTo>
                              <a:lnTo>
                                <a:pt x="237" y="109"/>
                              </a:lnTo>
                              <a:lnTo>
                                <a:pt x="237" y="112"/>
                              </a:lnTo>
                              <a:lnTo>
                                <a:pt x="237" y="112"/>
                              </a:lnTo>
                              <a:lnTo>
                                <a:pt x="235" y="114"/>
                              </a:lnTo>
                              <a:lnTo>
                                <a:pt x="235" y="116"/>
                              </a:lnTo>
                              <a:lnTo>
                                <a:pt x="235" y="119"/>
                              </a:lnTo>
                              <a:lnTo>
                                <a:pt x="235" y="119"/>
                              </a:lnTo>
                              <a:lnTo>
                                <a:pt x="235" y="119"/>
                              </a:lnTo>
                              <a:lnTo>
                                <a:pt x="235" y="121"/>
                              </a:lnTo>
                              <a:lnTo>
                                <a:pt x="239" y="126"/>
                              </a:lnTo>
                              <a:lnTo>
                                <a:pt x="242" y="131"/>
                              </a:lnTo>
                              <a:lnTo>
                                <a:pt x="242" y="133"/>
                              </a:lnTo>
                              <a:lnTo>
                                <a:pt x="244" y="135"/>
                              </a:lnTo>
                              <a:lnTo>
                                <a:pt x="247" y="138"/>
                              </a:lnTo>
                              <a:lnTo>
                                <a:pt x="247" y="142"/>
                              </a:lnTo>
                              <a:lnTo>
                                <a:pt x="249" y="145"/>
                              </a:lnTo>
                              <a:lnTo>
                                <a:pt x="251" y="150"/>
                              </a:lnTo>
                              <a:lnTo>
                                <a:pt x="254" y="152"/>
                              </a:lnTo>
                              <a:lnTo>
                                <a:pt x="254" y="154"/>
                              </a:lnTo>
                              <a:lnTo>
                                <a:pt x="254" y="157"/>
                              </a:lnTo>
                              <a:lnTo>
                                <a:pt x="256" y="159"/>
                              </a:lnTo>
                              <a:lnTo>
                                <a:pt x="256" y="164"/>
                              </a:lnTo>
                              <a:lnTo>
                                <a:pt x="256" y="166"/>
                              </a:lnTo>
                              <a:lnTo>
                                <a:pt x="258" y="171"/>
                              </a:lnTo>
                              <a:lnTo>
                                <a:pt x="258" y="176"/>
                              </a:lnTo>
                              <a:lnTo>
                                <a:pt x="258" y="178"/>
                              </a:lnTo>
                              <a:lnTo>
                                <a:pt x="258" y="180"/>
                              </a:lnTo>
                              <a:lnTo>
                                <a:pt x="258" y="183"/>
                              </a:lnTo>
                              <a:lnTo>
                                <a:pt x="258" y="185"/>
                              </a:lnTo>
                              <a:lnTo>
                                <a:pt x="258" y="187"/>
                              </a:lnTo>
                              <a:lnTo>
                                <a:pt x="258" y="190"/>
                              </a:lnTo>
                              <a:lnTo>
                                <a:pt x="258" y="195"/>
                              </a:lnTo>
                              <a:lnTo>
                                <a:pt x="256" y="197"/>
                              </a:lnTo>
                              <a:lnTo>
                                <a:pt x="256" y="197"/>
                              </a:lnTo>
                              <a:lnTo>
                                <a:pt x="256" y="199"/>
                              </a:lnTo>
                              <a:lnTo>
                                <a:pt x="256" y="199"/>
                              </a:lnTo>
                              <a:lnTo>
                                <a:pt x="254" y="202"/>
                              </a:lnTo>
                              <a:lnTo>
                                <a:pt x="254" y="202"/>
                              </a:lnTo>
                              <a:lnTo>
                                <a:pt x="254" y="204"/>
                              </a:lnTo>
                              <a:lnTo>
                                <a:pt x="251" y="204"/>
                              </a:lnTo>
                              <a:lnTo>
                                <a:pt x="251" y="204"/>
                              </a:lnTo>
                              <a:lnTo>
                                <a:pt x="251" y="206"/>
                              </a:lnTo>
                              <a:lnTo>
                                <a:pt x="249" y="206"/>
                              </a:lnTo>
                              <a:lnTo>
                                <a:pt x="249" y="206"/>
                              </a:lnTo>
                              <a:lnTo>
                                <a:pt x="249" y="206"/>
                              </a:lnTo>
                              <a:lnTo>
                                <a:pt x="247" y="206"/>
                              </a:lnTo>
                              <a:lnTo>
                                <a:pt x="247" y="206"/>
                              </a:lnTo>
                              <a:lnTo>
                                <a:pt x="247" y="204"/>
                              </a:lnTo>
                              <a:lnTo>
                                <a:pt x="244" y="204"/>
                              </a:lnTo>
                              <a:lnTo>
                                <a:pt x="244" y="204"/>
                              </a:lnTo>
                              <a:lnTo>
                                <a:pt x="244" y="204"/>
                              </a:lnTo>
                              <a:lnTo>
                                <a:pt x="242" y="204"/>
                              </a:lnTo>
                              <a:lnTo>
                                <a:pt x="242" y="202"/>
                              </a:lnTo>
                              <a:lnTo>
                                <a:pt x="239" y="199"/>
                              </a:lnTo>
                              <a:lnTo>
                                <a:pt x="239" y="197"/>
                              </a:lnTo>
                              <a:lnTo>
                                <a:pt x="237" y="197"/>
                              </a:lnTo>
                              <a:lnTo>
                                <a:pt x="237" y="195"/>
                              </a:lnTo>
                              <a:lnTo>
                                <a:pt x="235" y="192"/>
                              </a:lnTo>
                              <a:lnTo>
                                <a:pt x="235" y="187"/>
                              </a:lnTo>
                              <a:lnTo>
                                <a:pt x="235" y="187"/>
                              </a:lnTo>
                              <a:lnTo>
                                <a:pt x="232" y="187"/>
                              </a:lnTo>
                              <a:lnTo>
                                <a:pt x="232" y="190"/>
                              </a:lnTo>
                              <a:lnTo>
                                <a:pt x="232" y="190"/>
                              </a:lnTo>
                              <a:lnTo>
                                <a:pt x="232" y="190"/>
                              </a:lnTo>
                              <a:lnTo>
                                <a:pt x="230" y="195"/>
                              </a:lnTo>
                              <a:lnTo>
                                <a:pt x="228" y="199"/>
                              </a:lnTo>
                              <a:lnTo>
                                <a:pt x="228" y="204"/>
                              </a:lnTo>
                              <a:lnTo>
                                <a:pt x="225" y="206"/>
                              </a:lnTo>
                              <a:lnTo>
                                <a:pt x="223" y="209"/>
                              </a:lnTo>
                              <a:lnTo>
                                <a:pt x="221" y="211"/>
                              </a:lnTo>
                              <a:lnTo>
                                <a:pt x="218" y="216"/>
                              </a:lnTo>
                              <a:lnTo>
                                <a:pt x="218" y="216"/>
                              </a:lnTo>
                              <a:lnTo>
                                <a:pt x="216" y="218"/>
                              </a:lnTo>
                              <a:lnTo>
                                <a:pt x="213" y="221"/>
                              </a:lnTo>
                              <a:lnTo>
                                <a:pt x="213" y="221"/>
                              </a:lnTo>
                              <a:lnTo>
                                <a:pt x="213" y="223"/>
                              </a:lnTo>
                              <a:lnTo>
                                <a:pt x="216" y="223"/>
                              </a:lnTo>
                              <a:lnTo>
                                <a:pt x="223" y="225"/>
                              </a:lnTo>
                              <a:lnTo>
                                <a:pt x="225" y="228"/>
                              </a:lnTo>
                              <a:lnTo>
                                <a:pt x="228" y="230"/>
                              </a:lnTo>
                              <a:lnTo>
                                <a:pt x="230" y="232"/>
                              </a:lnTo>
                              <a:lnTo>
                                <a:pt x="232" y="232"/>
                              </a:lnTo>
                              <a:lnTo>
                                <a:pt x="235" y="235"/>
                              </a:lnTo>
                              <a:lnTo>
                                <a:pt x="235" y="235"/>
                              </a:lnTo>
                              <a:lnTo>
                                <a:pt x="235" y="237"/>
                              </a:lnTo>
                              <a:lnTo>
                                <a:pt x="237" y="237"/>
                              </a:lnTo>
                              <a:lnTo>
                                <a:pt x="237" y="239"/>
                              </a:lnTo>
                              <a:lnTo>
                                <a:pt x="237" y="239"/>
                              </a:lnTo>
                              <a:lnTo>
                                <a:pt x="237" y="242"/>
                              </a:lnTo>
                              <a:lnTo>
                                <a:pt x="237" y="242"/>
                              </a:lnTo>
                              <a:lnTo>
                                <a:pt x="237" y="244"/>
                              </a:lnTo>
                              <a:lnTo>
                                <a:pt x="237" y="244"/>
                              </a:lnTo>
                              <a:lnTo>
                                <a:pt x="237" y="244"/>
                              </a:lnTo>
                              <a:lnTo>
                                <a:pt x="237" y="247"/>
                              </a:lnTo>
                              <a:lnTo>
                                <a:pt x="237" y="247"/>
                              </a:lnTo>
                              <a:lnTo>
                                <a:pt x="237" y="247"/>
                              </a:lnTo>
                              <a:lnTo>
                                <a:pt x="235" y="249"/>
                              </a:lnTo>
                              <a:lnTo>
                                <a:pt x="235" y="251"/>
                              </a:lnTo>
                              <a:lnTo>
                                <a:pt x="232" y="251"/>
                              </a:lnTo>
                              <a:lnTo>
                                <a:pt x="232" y="251"/>
                              </a:lnTo>
                              <a:lnTo>
                                <a:pt x="230" y="254"/>
                              </a:lnTo>
                              <a:lnTo>
                                <a:pt x="228" y="254"/>
                              </a:lnTo>
                              <a:lnTo>
                                <a:pt x="225" y="256"/>
                              </a:lnTo>
                              <a:lnTo>
                                <a:pt x="223" y="256"/>
                              </a:lnTo>
                              <a:lnTo>
                                <a:pt x="221" y="258"/>
                              </a:lnTo>
                              <a:lnTo>
                                <a:pt x="221" y="258"/>
                              </a:lnTo>
                              <a:lnTo>
                                <a:pt x="218" y="258"/>
                              </a:lnTo>
                              <a:lnTo>
                                <a:pt x="216" y="258"/>
                              </a:lnTo>
                              <a:lnTo>
                                <a:pt x="213" y="261"/>
                              </a:lnTo>
                              <a:lnTo>
                                <a:pt x="209" y="261"/>
                              </a:lnTo>
                              <a:lnTo>
                                <a:pt x="206" y="261"/>
                              </a:lnTo>
                              <a:lnTo>
                                <a:pt x="202" y="261"/>
                              </a:lnTo>
                              <a:lnTo>
                                <a:pt x="199" y="261"/>
                              </a:lnTo>
                              <a:lnTo>
                                <a:pt x="195" y="261"/>
                              </a:lnTo>
                              <a:lnTo>
                                <a:pt x="192" y="261"/>
                              </a:lnTo>
                              <a:lnTo>
                                <a:pt x="187" y="261"/>
                              </a:lnTo>
                              <a:lnTo>
                                <a:pt x="183" y="261"/>
                              </a:lnTo>
                              <a:lnTo>
                                <a:pt x="180" y="261"/>
                              </a:lnTo>
                              <a:lnTo>
                                <a:pt x="176" y="261"/>
                              </a:lnTo>
                              <a:lnTo>
                                <a:pt x="171" y="261"/>
                              </a:lnTo>
                              <a:lnTo>
                                <a:pt x="168" y="261"/>
                              </a:lnTo>
                              <a:lnTo>
                                <a:pt x="164" y="258"/>
                              </a:lnTo>
                              <a:lnTo>
                                <a:pt x="159" y="258"/>
                              </a:lnTo>
                              <a:lnTo>
                                <a:pt x="157" y="256"/>
                              </a:lnTo>
                              <a:lnTo>
                                <a:pt x="152" y="256"/>
                              </a:lnTo>
                              <a:lnTo>
                                <a:pt x="147" y="254"/>
                              </a:lnTo>
                              <a:lnTo>
                                <a:pt x="145" y="254"/>
                              </a:lnTo>
                              <a:lnTo>
                                <a:pt x="142" y="254"/>
                              </a:lnTo>
                              <a:lnTo>
                                <a:pt x="142" y="251"/>
                              </a:lnTo>
                              <a:lnTo>
                                <a:pt x="142" y="251"/>
                              </a:lnTo>
                              <a:lnTo>
                                <a:pt x="140" y="251"/>
                              </a:lnTo>
                              <a:lnTo>
                                <a:pt x="138" y="251"/>
                              </a:lnTo>
                              <a:lnTo>
                                <a:pt x="133" y="251"/>
                              </a:lnTo>
                              <a:lnTo>
                                <a:pt x="133" y="251"/>
                              </a:lnTo>
                              <a:lnTo>
                                <a:pt x="131" y="251"/>
                              </a:lnTo>
                              <a:lnTo>
                                <a:pt x="128" y="254"/>
                              </a:lnTo>
                              <a:lnTo>
                                <a:pt x="126" y="254"/>
                              </a:lnTo>
                              <a:lnTo>
                                <a:pt x="124" y="256"/>
                              </a:lnTo>
                              <a:lnTo>
                                <a:pt x="119" y="258"/>
                              </a:lnTo>
                              <a:lnTo>
                                <a:pt x="119" y="258"/>
                              </a:lnTo>
                              <a:lnTo>
                                <a:pt x="116" y="258"/>
                              </a:lnTo>
                              <a:lnTo>
                                <a:pt x="112" y="261"/>
                              </a:lnTo>
                              <a:lnTo>
                                <a:pt x="109" y="261"/>
                              </a:lnTo>
                              <a:lnTo>
                                <a:pt x="107" y="263"/>
                              </a:lnTo>
                              <a:lnTo>
                                <a:pt x="102" y="263"/>
                              </a:lnTo>
                              <a:lnTo>
                                <a:pt x="100" y="263"/>
                              </a:lnTo>
                              <a:lnTo>
                                <a:pt x="97" y="263"/>
                              </a:lnTo>
                              <a:lnTo>
                                <a:pt x="95" y="263"/>
                              </a:lnTo>
                              <a:lnTo>
                                <a:pt x="93" y="263"/>
                              </a:lnTo>
                              <a:lnTo>
                                <a:pt x="90" y="263"/>
                              </a:lnTo>
                              <a:lnTo>
                                <a:pt x="86" y="263"/>
                              </a:lnTo>
                              <a:lnTo>
                                <a:pt x="81" y="263"/>
                              </a:lnTo>
                              <a:lnTo>
                                <a:pt x="74" y="263"/>
                              </a:lnTo>
                              <a:lnTo>
                                <a:pt x="67" y="263"/>
                              </a:lnTo>
                              <a:lnTo>
                                <a:pt x="64" y="263"/>
                              </a:lnTo>
                              <a:lnTo>
                                <a:pt x="60" y="263"/>
                              </a:lnTo>
                              <a:lnTo>
                                <a:pt x="57" y="261"/>
                              </a:lnTo>
                              <a:lnTo>
                                <a:pt x="55" y="261"/>
                              </a:lnTo>
                              <a:lnTo>
                                <a:pt x="50" y="261"/>
                              </a:lnTo>
                              <a:lnTo>
                                <a:pt x="48" y="258"/>
                              </a:lnTo>
                              <a:lnTo>
                                <a:pt x="45" y="258"/>
                              </a:lnTo>
                              <a:lnTo>
                                <a:pt x="43" y="258"/>
                              </a:lnTo>
                              <a:lnTo>
                                <a:pt x="41" y="256"/>
                              </a:lnTo>
                              <a:lnTo>
                                <a:pt x="38" y="256"/>
                              </a:lnTo>
                              <a:lnTo>
                                <a:pt x="36" y="254"/>
                              </a:lnTo>
                              <a:lnTo>
                                <a:pt x="36" y="254"/>
                              </a:lnTo>
                              <a:lnTo>
                                <a:pt x="36" y="251"/>
                              </a:lnTo>
                              <a:lnTo>
                                <a:pt x="34" y="251"/>
                              </a:lnTo>
                              <a:lnTo>
                                <a:pt x="34" y="251"/>
                              </a:lnTo>
                              <a:lnTo>
                                <a:pt x="34" y="249"/>
                              </a:lnTo>
                              <a:lnTo>
                                <a:pt x="34" y="249"/>
                              </a:lnTo>
                              <a:lnTo>
                                <a:pt x="34" y="247"/>
                              </a:lnTo>
                              <a:lnTo>
                                <a:pt x="31" y="247"/>
                              </a:lnTo>
                              <a:lnTo>
                                <a:pt x="31" y="244"/>
                              </a:lnTo>
                              <a:lnTo>
                                <a:pt x="31" y="244"/>
                              </a:lnTo>
                              <a:lnTo>
                                <a:pt x="31" y="242"/>
                              </a:lnTo>
                              <a:lnTo>
                                <a:pt x="31" y="242"/>
                              </a:lnTo>
                              <a:lnTo>
                                <a:pt x="34" y="239"/>
                              </a:lnTo>
                              <a:lnTo>
                                <a:pt x="34" y="239"/>
                              </a:lnTo>
                              <a:lnTo>
                                <a:pt x="34" y="239"/>
                              </a:lnTo>
                              <a:lnTo>
                                <a:pt x="34" y="237"/>
                              </a:lnTo>
                              <a:lnTo>
                                <a:pt x="34" y="237"/>
                              </a:lnTo>
                              <a:lnTo>
                                <a:pt x="34" y="235"/>
                              </a:lnTo>
                              <a:lnTo>
                                <a:pt x="34" y="232"/>
                              </a:lnTo>
                              <a:lnTo>
                                <a:pt x="36" y="232"/>
                              </a:lnTo>
                              <a:lnTo>
                                <a:pt x="36" y="232"/>
                              </a:lnTo>
                              <a:lnTo>
                                <a:pt x="36" y="230"/>
                              </a:lnTo>
                              <a:lnTo>
                                <a:pt x="38" y="230"/>
                              </a:lnTo>
                              <a:lnTo>
                                <a:pt x="38" y="230"/>
                              </a:lnTo>
                              <a:lnTo>
                                <a:pt x="38" y="228"/>
                              </a:lnTo>
                              <a:lnTo>
                                <a:pt x="41" y="228"/>
                              </a:lnTo>
                              <a:lnTo>
                                <a:pt x="41" y="228"/>
                              </a:lnTo>
                              <a:lnTo>
                                <a:pt x="43" y="225"/>
                              </a:lnTo>
                              <a:lnTo>
                                <a:pt x="45" y="225"/>
                              </a:lnTo>
                              <a:lnTo>
                                <a:pt x="45" y="225"/>
                              </a:lnTo>
                              <a:lnTo>
                                <a:pt x="48" y="225"/>
                              </a:lnTo>
                              <a:lnTo>
                                <a:pt x="50" y="225"/>
                              </a:lnTo>
                              <a:lnTo>
                                <a:pt x="53" y="225"/>
                              </a:lnTo>
                              <a:lnTo>
                                <a:pt x="55" y="225"/>
                              </a:lnTo>
                              <a:lnTo>
                                <a:pt x="55" y="225"/>
                              </a:lnTo>
                              <a:lnTo>
                                <a:pt x="55" y="225"/>
                              </a:lnTo>
                              <a:lnTo>
                                <a:pt x="55" y="223"/>
                              </a:lnTo>
                              <a:lnTo>
                                <a:pt x="55" y="223"/>
                              </a:lnTo>
                              <a:lnTo>
                                <a:pt x="55" y="223"/>
                              </a:lnTo>
                              <a:lnTo>
                                <a:pt x="53" y="223"/>
                              </a:lnTo>
                              <a:lnTo>
                                <a:pt x="50" y="221"/>
                              </a:lnTo>
                              <a:lnTo>
                                <a:pt x="48" y="218"/>
                              </a:lnTo>
                              <a:lnTo>
                                <a:pt x="45" y="216"/>
                              </a:lnTo>
                              <a:lnTo>
                                <a:pt x="43" y="213"/>
                              </a:lnTo>
                              <a:lnTo>
                                <a:pt x="41" y="211"/>
                              </a:lnTo>
                              <a:lnTo>
                                <a:pt x="38" y="209"/>
                              </a:lnTo>
                              <a:lnTo>
                                <a:pt x="38" y="206"/>
                              </a:lnTo>
                              <a:lnTo>
                                <a:pt x="36" y="204"/>
                              </a:lnTo>
                              <a:lnTo>
                                <a:pt x="36" y="202"/>
                              </a:lnTo>
                              <a:lnTo>
                                <a:pt x="34" y="199"/>
                              </a:lnTo>
                              <a:lnTo>
                                <a:pt x="34" y="199"/>
                              </a:lnTo>
                              <a:lnTo>
                                <a:pt x="31" y="197"/>
                              </a:lnTo>
                              <a:lnTo>
                                <a:pt x="31" y="192"/>
                              </a:lnTo>
                              <a:lnTo>
                                <a:pt x="29" y="190"/>
                              </a:lnTo>
                              <a:lnTo>
                                <a:pt x="29" y="187"/>
                              </a:lnTo>
                              <a:lnTo>
                                <a:pt x="29" y="185"/>
                              </a:lnTo>
                              <a:lnTo>
                                <a:pt x="29" y="185"/>
                              </a:lnTo>
                              <a:lnTo>
                                <a:pt x="29" y="185"/>
                              </a:lnTo>
                              <a:lnTo>
                                <a:pt x="26" y="185"/>
                              </a:lnTo>
                              <a:lnTo>
                                <a:pt x="26" y="185"/>
                              </a:lnTo>
                              <a:lnTo>
                                <a:pt x="26" y="185"/>
                              </a:lnTo>
                              <a:lnTo>
                                <a:pt x="26" y="185"/>
                              </a:lnTo>
                              <a:lnTo>
                                <a:pt x="26" y="185"/>
                              </a:lnTo>
                              <a:lnTo>
                                <a:pt x="26" y="185"/>
                              </a:lnTo>
                              <a:lnTo>
                                <a:pt x="26" y="187"/>
                              </a:lnTo>
                              <a:lnTo>
                                <a:pt x="26" y="187"/>
                              </a:lnTo>
                              <a:lnTo>
                                <a:pt x="24" y="190"/>
                              </a:lnTo>
                              <a:lnTo>
                                <a:pt x="24" y="192"/>
                              </a:lnTo>
                              <a:lnTo>
                                <a:pt x="22" y="192"/>
                              </a:lnTo>
                              <a:lnTo>
                                <a:pt x="22" y="195"/>
                              </a:lnTo>
                              <a:lnTo>
                                <a:pt x="19" y="197"/>
                              </a:lnTo>
                              <a:lnTo>
                                <a:pt x="19" y="197"/>
                              </a:lnTo>
                              <a:lnTo>
                                <a:pt x="17" y="199"/>
                              </a:lnTo>
                              <a:lnTo>
                                <a:pt x="15" y="199"/>
                              </a:lnTo>
                              <a:lnTo>
                                <a:pt x="15" y="202"/>
                              </a:lnTo>
                              <a:lnTo>
                                <a:pt x="12" y="202"/>
                              </a:lnTo>
                              <a:lnTo>
                                <a:pt x="10" y="204"/>
                              </a:lnTo>
                              <a:lnTo>
                                <a:pt x="8" y="204"/>
                              </a:lnTo>
                              <a:lnTo>
                                <a:pt x="5" y="204"/>
                              </a:lnTo>
                              <a:lnTo>
                                <a:pt x="5" y="204"/>
                              </a:lnTo>
                              <a:lnTo>
                                <a:pt x="5" y="204"/>
                              </a:lnTo>
                              <a:lnTo>
                                <a:pt x="5" y="204"/>
                              </a:lnTo>
                              <a:lnTo>
                                <a:pt x="5" y="202"/>
                              </a:lnTo>
                              <a:lnTo>
                                <a:pt x="5" y="202"/>
                              </a:lnTo>
                              <a:lnTo>
                                <a:pt x="3" y="199"/>
                              </a:lnTo>
                              <a:lnTo>
                                <a:pt x="3" y="199"/>
                              </a:lnTo>
                              <a:lnTo>
                                <a:pt x="3" y="197"/>
                              </a:lnTo>
                              <a:lnTo>
                                <a:pt x="3" y="197"/>
                              </a:lnTo>
                              <a:lnTo>
                                <a:pt x="3" y="195"/>
                              </a:lnTo>
                              <a:lnTo>
                                <a:pt x="0" y="192"/>
                              </a:lnTo>
                              <a:lnTo>
                                <a:pt x="0" y="190"/>
                              </a:lnTo>
                              <a:lnTo>
                                <a:pt x="0" y="187"/>
                              </a:lnTo>
                              <a:lnTo>
                                <a:pt x="0" y="183"/>
                              </a:lnTo>
                              <a:lnTo>
                                <a:pt x="0" y="178"/>
                              </a:lnTo>
                              <a:lnTo>
                                <a:pt x="3" y="176"/>
                              </a:lnTo>
                              <a:lnTo>
                                <a:pt x="3" y="173"/>
                              </a:lnTo>
                              <a:lnTo>
                                <a:pt x="3" y="171"/>
                              </a:lnTo>
                              <a:lnTo>
                                <a:pt x="3" y="168"/>
                              </a:lnTo>
                              <a:lnTo>
                                <a:pt x="5" y="164"/>
                              </a:lnTo>
                              <a:lnTo>
                                <a:pt x="5" y="161"/>
                              </a:lnTo>
                              <a:lnTo>
                                <a:pt x="5" y="159"/>
                              </a:lnTo>
                              <a:lnTo>
                                <a:pt x="8" y="157"/>
                              </a:lnTo>
                              <a:lnTo>
                                <a:pt x="10" y="152"/>
                              </a:lnTo>
                              <a:lnTo>
                                <a:pt x="10" y="150"/>
                              </a:lnTo>
                              <a:lnTo>
                                <a:pt x="12" y="147"/>
                              </a:lnTo>
                              <a:lnTo>
                                <a:pt x="15" y="145"/>
                              </a:lnTo>
                              <a:lnTo>
                                <a:pt x="17" y="140"/>
                              </a:lnTo>
                              <a:lnTo>
                                <a:pt x="19" y="138"/>
                              </a:lnTo>
                              <a:lnTo>
                                <a:pt x="19" y="135"/>
                              </a:lnTo>
                              <a:lnTo>
                                <a:pt x="22" y="133"/>
                              </a:lnTo>
                              <a:lnTo>
                                <a:pt x="24" y="131"/>
                              </a:lnTo>
                              <a:lnTo>
                                <a:pt x="26" y="128"/>
                              </a:lnTo>
                              <a:lnTo>
                                <a:pt x="26" y="128"/>
                              </a:lnTo>
                              <a:lnTo>
                                <a:pt x="29" y="126"/>
                              </a:lnTo>
                              <a:lnTo>
                                <a:pt x="31" y="124"/>
                              </a:lnTo>
                              <a:lnTo>
                                <a:pt x="34" y="121"/>
                              </a:lnTo>
                              <a:lnTo>
                                <a:pt x="38" y="119"/>
                              </a:lnTo>
                              <a:lnTo>
                                <a:pt x="38" y="119"/>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6" o:spid="_x0000_s1026" o:spt="100" style="position:absolute;left:0pt;margin-left:244.95pt;margin-top:559.75pt;height:31.1pt;width:30.5pt;z-index:251730944;mso-width-relative:page;mso-height-relative:page;" fillcolor="#262626 [3204]" filled="t" stroked="f" coordsize="258,263" o:gfxdata="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" path="m38,119l38,116,38,116,36,114,36,114,36,112,36,109,38,107,38,107,38,105,38,102,41,100,43,97,43,95,43,95,43,93,43,90,43,88,45,86,45,86,45,83,45,83,45,81,45,81,45,79,48,74,48,71,48,67,50,64,50,62,50,60,53,57,53,55,55,50,55,48,57,45,60,43,60,41,62,41,62,38,64,34,67,31,69,29,71,27,76,22,79,19,81,17,83,15,86,15,90,12,93,10,95,10,97,8,102,8,105,5,109,5,112,3,116,3,121,3,124,0,128,0,131,0,135,0,140,0,142,0,147,0,152,3,157,3,159,3,164,3,166,5,171,5,176,8,178,10,183,10,185,12,190,15,192,17,195,19,197,19,199,19,202,22,204,24,206,27,209,29,209,31,211,34,213,36,213,38,216,43,218,45,221,50,221,53,223,55,223,57,223,60,223,62,225,64,225,69,228,74,228,76,228,81,228,86,228,86,230,86,230,88,232,90,232,93,232,95,235,95,235,97,235,100,237,105,237,105,237,107,237,107,237,109,237,112,237,112,235,114,235,116,235,119,235,119,235,119,235,121,239,126,242,131,242,133,244,135,247,138,247,142,249,145,251,150,254,152,254,154,254,157,256,159,256,164,256,166,258,171,258,176,258,178,258,180,258,183,258,185,258,187,258,190,258,195,256,197,256,197,256,199,256,199,254,202,254,202,254,204,251,204,251,204,251,206,249,206,249,206,249,206,247,206,247,206,247,204,244,204,244,204,244,204,242,204,242,202,239,199,239,197,237,197,237,195,235,192,235,187,235,187,232,187,232,190,232,190,232,190,230,195,228,199,228,204,225,206,223,209,221,211,218,216,218,216,216,218,213,221,213,221,213,223,216,223,223,225,225,228,228,230,230,232,232,232,235,235,235,235,235,237,237,237,237,239,237,239,237,242,237,242,237,244,237,244,237,244,237,247,237,247,237,247,235,249,235,251,232,251,232,251,230,254,228,254,225,256,223,256,221,258,221,258,218,258,216,258,213,261,209,261,206,261,202,261,199,261,195,261,192,261,187,261,183,261,180,261,176,261,171,261,168,261,164,258,159,258,157,256,152,256,147,254,145,254,142,254,142,251,142,251,140,251,138,251,133,251,133,251,131,251,128,254,126,254,124,256,119,258,119,258,116,258,112,261,109,261,107,263,102,263,100,263,97,263,95,263,93,263,90,263,86,263,81,263,74,263,67,263,64,263,60,263,57,261,55,261,50,261,48,258,45,258,43,258,41,256,38,256,36,254,36,254,36,251,34,251,34,251,34,249,34,249,34,247,31,247,31,244,31,244,31,242,31,242,34,239,34,239,34,239,34,237,34,237,34,235,34,232,36,232,36,232,36,230,38,230,38,230,38,228,41,228,41,228,43,225,45,225,45,225,48,225,50,225,53,225,55,225,55,225,55,225,55,223,55,223,55,223,53,223,50,221,48,218,45,216,43,213,41,211,38,209,38,206,36,204,36,202,34,199,34,199,31,197,31,192,29,190,29,187,29,185,29,185,29,185,26,185,26,185,26,185,26,185,26,185,26,185,26,187,26,187,24,190,24,192,22,192,22,195,19,197,19,197,17,199,15,199,15,202,12,202,10,204,8,204,5,204,5,204,5,204,5,204,5,202,5,202,3,199,3,199,3,197,3,197,3,195,0,192,0,190,0,187,0,183,0,178,3,176,3,173,3,171,3,168,5,164,5,161,5,159,8,157,10,152,10,150,12,147,15,145,17,140,19,138,19,135,22,133,24,131,26,128,26,128,29,126,31,124,34,121,38,119,38,119xe">
                <v:path o:connectlocs="54078,163738;64594,142707;67598,124681;72104,100646;82620,72104;100646,46567;129188,22532;163738,7510;202795,0;246358,4506;285415,22532;309450,40559;327476,67598;337991,96139;345502,129188;353013,150218;356018,168244;359022,189275;377048,225327;387564,256873;387564,285415;381555,303441;374044,309450;363529,306446;353013,280908;342498,298935;324472,327476;342498,345502;356018,359022;356018,371040;345502,381555;324472,387564;288419,392070;246358,387564;213310,377048;192279,381555;163738,392070;135196,395075;85624,392070;57083,384559;51074,374044;51074,359022;54078,348507;61589,342498;82620,337991;75109,331983;54078,306446;43563,280908;39056,277904;33048,288419;18026,303441;7510,303441;0,288419;4506,256873;15021,225327;36052,196786;57083,178760"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2002155</wp:posOffset>
                </wp:positionH>
                <wp:positionV relativeFrom="paragraph">
                  <wp:posOffset>7149465</wp:posOffset>
                </wp:positionV>
                <wp:extent cx="228600" cy="226695"/>
                <wp:effectExtent l="0" t="0" r="635" b="1905"/>
                <wp:wrapNone/>
                <wp:docPr id="95" name="Freeform 18"/>
                <wp:cNvGraphicFramePr/>
                <a:graphic xmlns:a="http://schemas.openxmlformats.org/drawingml/2006/main">
                  <a:graphicData uri="http://schemas.microsoft.com/office/word/2010/wordprocessingShape">
                    <wps:wsp>
                      <wps:cNvSpPr/>
                      <wps:spPr bwMode="auto">
                        <a:xfrm>
                          <a:off x="0" y="0"/>
                          <a:ext cx="228332" cy="226830"/>
                        </a:xfrm>
                        <a:custGeom>
                          <a:avLst/>
                          <a:gdLst>
                            <a:gd name="T0" fmla="*/ 32 w 64"/>
                            <a:gd name="T1" fmla="*/ 0 h 64"/>
                            <a:gd name="T2" fmla="*/ 0 w 64"/>
                            <a:gd name="T3" fmla="*/ 32 h 64"/>
                            <a:gd name="T4" fmla="*/ 3 w 64"/>
                            <a:gd name="T5" fmla="*/ 47 h 64"/>
                            <a:gd name="T6" fmla="*/ 7 w 64"/>
                            <a:gd name="T7" fmla="*/ 48 h 64"/>
                            <a:gd name="T8" fmla="*/ 8 w 64"/>
                            <a:gd name="T9" fmla="*/ 44 h 64"/>
                            <a:gd name="T10" fmla="*/ 5 w 64"/>
                            <a:gd name="T11" fmla="*/ 32 h 64"/>
                            <a:gd name="T12" fmla="*/ 32 w 64"/>
                            <a:gd name="T13" fmla="*/ 5 h 64"/>
                            <a:gd name="T14" fmla="*/ 59 w 64"/>
                            <a:gd name="T15" fmla="*/ 32 h 64"/>
                            <a:gd name="T16" fmla="*/ 32 w 64"/>
                            <a:gd name="T17" fmla="*/ 59 h 64"/>
                            <a:gd name="T18" fmla="*/ 26 w 64"/>
                            <a:gd name="T19" fmla="*/ 58 h 64"/>
                            <a:gd name="T20" fmla="*/ 23 w 64"/>
                            <a:gd name="T21" fmla="*/ 60 h 64"/>
                            <a:gd name="T22" fmla="*/ 25 w 64"/>
                            <a:gd name="T23" fmla="*/ 64 h 64"/>
                            <a:gd name="T24" fmla="*/ 32 w 64"/>
                            <a:gd name="T25" fmla="*/ 64 h 64"/>
                            <a:gd name="T26" fmla="*/ 64 w 64"/>
                            <a:gd name="T27" fmla="*/ 32 h 64"/>
                            <a:gd name="T28" fmla="*/ 32 w 6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4" h="64">
                              <a:moveTo>
                                <a:pt x="32" y="0"/>
                              </a:moveTo>
                              <a:cubicBezTo>
                                <a:pt x="14" y="0"/>
                                <a:pt x="0" y="14"/>
                                <a:pt x="0" y="32"/>
                              </a:cubicBezTo>
                              <a:cubicBezTo>
                                <a:pt x="0" y="37"/>
                                <a:pt x="1" y="42"/>
                                <a:pt x="3" y="47"/>
                              </a:cubicBezTo>
                              <a:cubicBezTo>
                                <a:pt x="4" y="48"/>
                                <a:pt x="6" y="49"/>
                                <a:pt x="7" y="48"/>
                              </a:cubicBezTo>
                              <a:cubicBezTo>
                                <a:pt x="8" y="47"/>
                                <a:pt x="9" y="46"/>
                                <a:pt x="8" y="44"/>
                              </a:cubicBezTo>
                              <a:cubicBezTo>
                                <a:pt x="6" y="40"/>
                                <a:pt x="5" y="36"/>
                                <a:pt x="5" y="32"/>
                              </a:cubicBezTo>
                              <a:cubicBezTo>
                                <a:pt x="5" y="17"/>
                                <a:pt x="17" y="5"/>
                                <a:pt x="32" y="5"/>
                              </a:cubicBezTo>
                              <a:cubicBezTo>
                                <a:pt x="47" y="5"/>
                                <a:pt x="59" y="17"/>
                                <a:pt x="59" y="32"/>
                              </a:cubicBezTo>
                              <a:cubicBezTo>
                                <a:pt x="59" y="47"/>
                                <a:pt x="47" y="59"/>
                                <a:pt x="32" y="59"/>
                              </a:cubicBezTo>
                              <a:cubicBezTo>
                                <a:pt x="30" y="59"/>
                                <a:pt x="28" y="58"/>
                                <a:pt x="26" y="58"/>
                              </a:cubicBezTo>
                              <a:cubicBezTo>
                                <a:pt x="24" y="58"/>
                                <a:pt x="23" y="59"/>
                                <a:pt x="23" y="60"/>
                              </a:cubicBezTo>
                              <a:cubicBezTo>
                                <a:pt x="22" y="62"/>
                                <a:pt x="23" y="63"/>
                                <a:pt x="25" y="64"/>
                              </a:cubicBezTo>
                              <a:cubicBezTo>
                                <a:pt x="27" y="64"/>
                                <a:pt x="30" y="64"/>
                                <a:pt x="32" y="64"/>
                              </a:cubicBezTo>
                              <a:cubicBezTo>
                                <a:pt x="50" y="64"/>
                                <a:pt x="64" y="50"/>
                                <a:pt x="64" y="32"/>
                              </a:cubicBezTo>
                              <a:cubicBezTo>
                                <a:pt x="64" y="14"/>
                                <a:pt x="50" y="0"/>
                                <a:pt x="32" y="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8" o:spid="_x0000_s1026" o:spt="100" style="position:absolute;left:0pt;margin-left:157.65pt;margin-top:562.95pt;height:17.85pt;width:18pt;z-index:251731968;mso-width-relative:page;mso-height-relative:page;" fillcolor="#262626 [3204]" filled="t" stroked="f" coordsize="64,64" o:gfxdata="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BT+RVS2gAAAA0BAAAP&#10;AAAAAAAAAAEAIAAAACIAAABkcnMvZG93bnJldi54bWxQSwECFAAUAAAACACHTuJAU9lev4kEAABm&#10;EAAADgAAAAAAAAABACAAAAApAQAAZHJzL2Uyb0RvYy54bWxQSwUGAAAAAAYABgBZAQAAJAgAAAAA&#10;" path="m32,0c14,0,0,14,0,32c0,37,1,42,3,47c4,48,6,49,7,48c8,47,9,46,8,44c6,40,5,36,5,32c5,17,17,5,32,5c47,5,59,17,59,32c59,47,47,59,32,59c30,59,28,58,26,58c24,58,23,59,23,60c22,62,23,63,25,64c27,64,30,64,32,64c50,64,64,50,64,32c64,14,50,0,32,0xe">
                <v:path o:connectlocs="114166,0;0,113415;10703,166578;24973,170122;28541,155945;17838,113415;114166,17721;210493,113415;114166,209108;92759,205564;82056,212653;89192,226830;114166,226830;228332,113415;114166,0" o:connectangles="0,0,0,0,0,0,0,0,0,0,0,0,0,0,0"/>
                <v:fill on="t" focussize="0,0"/>
                <v:stroke on="f"/>
                <v:imagedata o:title=""/>
                <o:lock v:ext="edit" aspectratio="f"/>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2006600</wp:posOffset>
                </wp:positionH>
                <wp:positionV relativeFrom="paragraph">
                  <wp:posOffset>7223125</wp:posOffset>
                </wp:positionV>
                <wp:extent cx="148590" cy="285115"/>
                <wp:effectExtent l="0" t="0" r="3810" b="635"/>
                <wp:wrapNone/>
                <wp:docPr id="96" name="Freeform 19"/>
                <wp:cNvGraphicFramePr/>
                <a:graphic xmlns:a="http://schemas.openxmlformats.org/drawingml/2006/main">
                  <a:graphicData uri="http://schemas.microsoft.com/office/word/2010/wordprocessingShape">
                    <wps:wsp>
                      <wps:cNvSpPr/>
                      <wps:spPr bwMode="auto">
                        <a:xfrm>
                          <a:off x="0" y="0"/>
                          <a:ext cx="148716" cy="285415"/>
                        </a:xfrm>
                        <a:custGeom>
                          <a:avLst/>
                          <a:gdLst>
                            <a:gd name="T0" fmla="*/ 25 w 42"/>
                            <a:gd name="T1" fmla="*/ 19 h 80"/>
                            <a:gd name="T2" fmla="*/ 31 w 42"/>
                            <a:gd name="T3" fmla="*/ 21 h 80"/>
                            <a:gd name="T4" fmla="*/ 42 w 42"/>
                            <a:gd name="T5" fmla="*/ 10 h 80"/>
                            <a:gd name="T6" fmla="*/ 31 w 42"/>
                            <a:gd name="T7" fmla="*/ 0 h 80"/>
                            <a:gd name="T8" fmla="*/ 21 w 42"/>
                            <a:gd name="T9" fmla="*/ 10 h 80"/>
                            <a:gd name="T10" fmla="*/ 22 w 42"/>
                            <a:gd name="T11" fmla="*/ 15 h 80"/>
                            <a:gd name="T12" fmla="*/ 14 w 42"/>
                            <a:gd name="T13" fmla="*/ 24 h 80"/>
                            <a:gd name="T14" fmla="*/ 2 w 42"/>
                            <a:gd name="T15" fmla="*/ 76 h 80"/>
                            <a:gd name="T16" fmla="*/ 5 w 42"/>
                            <a:gd name="T17" fmla="*/ 80 h 80"/>
                            <a:gd name="T18" fmla="*/ 5 w 42"/>
                            <a:gd name="T19" fmla="*/ 80 h 80"/>
                            <a:gd name="T20" fmla="*/ 8 w 42"/>
                            <a:gd name="T21" fmla="*/ 76 h 80"/>
                            <a:gd name="T22" fmla="*/ 19 w 42"/>
                            <a:gd name="T23" fmla="*/ 28 h 80"/>
                            <a:gd name="T24" fmla="*/ 25 w 42"/>
                            <a:gd name="T25" fmla="*/ 1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0">
                              <a:moveTo>
                                <a:pt x="25" y="19"/>
                              </a:moveTo>
                              <a:cubicBezTo>
                                <a:pt x="27" y="20"/>
                                <a:pt x="29" y="21"/>
                                <a:pt x="31" y="21"/>
                              </a:cubicBezTo>
                              <a:cubicBezTo>
                                <a:pt x="37" y="21"/>
                                <a:pt x="42" y="16"/>
                                <a:pt x="42" y="10"/>
                              </a:cubicBezTo>
                              <a:cubicBezTo>
                                <a:pt x="42" y="5"/>
                                <a:pt x="37" y="0"/>
                                <a:pt x="31" y="0"/>
                              </a:cubicBezTo>
                              <a:cubicBezTo>
                                <a:pt x="26" y="0"/>
                                <a:pt x="21" y="5"/>
                                <a:pt x="21" y="10"/>
                              </a:cubicBezTo>
                              <a:cubicBezTo>
                                <a:pt x="21" y="12"/>
                                <a:pt x="21" y="13"/>
                                <a:pt x="22" y="15"/>
                              </a:cubicBezTo>
                              <a:cubicBezTo>
                                <a:pt x="19" y="17"/>
                                <a:pt x="17" y="20"/>
                                <a:pt x="14" y="24"/>
                              </a:cubicBezTo>
                              <a:cubicBezTo>
                                <a:pt x="7" y="34"/>
                                <a:pt x="0" y="52"/>
                                <a:pt x="2" y="76"/>
                              </a:cubicBezTo>
                              <a:cubicBezTo>
                                <a:pt x="2" y="78"/>
                                <a:pt x="3" y="80"/>
                                <a:pt x="5" y="80"/>
                              </a:cubicBezTo>
                              <a:cubicBezTo>
                                <a:pt x="5" y="80"/>
                                <a:pt x="5" y="80"/>
                                <a:pt x="5" y="80"/>
                              </a:cubicBezTo>
                              <a:cubicBezTo>
                                <a:pt x="7" y="80"/>
                                <a:pt x="8" y="78"/>
                                <a:pt x="8" y="76"/>
                              </a:cubicBezTo>
                              <a:cubicBezTo>
                                <a:pt x="6" y="58"/>
                                <a:pt x="10" y="41"/>
                                <a:pt x="19" y="28"/>
                              </a:cubicBezTo>
                              <a:cubicBezTo>
                                <a:pt x="21" y="25"/>
                                <a:pt x="23" y="21"/>
                                <a:pt x="25" y="19"/>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9" o:spid="_x0000_s1026" o:spt="100" style="position:absolute;left:0pt;margin-left:158pt;margin-top:568.75pt;height:22.45pt;width:11.7pt;z-index:251732992;mso-width-relative:page;mso-height-relative:page;" fillcolor="#262626 [3204]" filled="t" stroked="f" coordsize="42,80" o:gfxdata="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eIYjnNoAAAANAQAADwAAAAAAAAAB&#10;ACAAAAAiAAAAZHJzL2Rvd25yZXYueG1sUEsBAhQAFAAAAAgAh07iQBnJ0+JIBAAAxw4AAA4AAAAA&#10;AAAAAQAgAAAAKQEAAGRycy9lMm9Eb2MueG1sUEsFBgAAAAAGAAYAWQEAAOMHAAAAAA==&#10;" path="m25,19c27,20,29,21,31,21c37,21,42,16,42,10c42,5,37,0,31,0c26,0,21,5,21,10c21,12,21,13,22,15c19,17,17,20,14,24c7,34,0,52,2,76c2,78,3,80,5,80c5,80,5,80,5,80c7,80,8,78,8,76c6,58,10,41,19,28c21,25,23,21,25,19xe">
                <v:path o:connectlocs="88521,67786;109766,74921;148716,35676;109766,0;74358,35676;77898,53515;49572,85624;7081,271144;17704,285415;17704,285415;28326,271144;67276,99895;88521,67786"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2254250</wp:posOffset>
                </wp:positionH>
                <wp:positionV relativeFrom="paragraph">
                  <wp:posOffset>7102475</wp:posOffset>
                </wp:positionV>
                <wp:extent cx="150495" cy="140970"/>
                <wp:effectExtent l="0" t="0" r="2540" b="0"/>
                <wp:wrapNone/>
                <wp:docPr id="97" name="Freeform 20"/>
                <wp:cNvGraphicFramePr/>
                <a:graphic xmlns:a="http://schemas.openxmlformats.org/drawingml/2006/main">
                  <a:graphicData uri="http://schemas.microsoft.com/office/word/2010/wordprocessingShape">
                    <wps:wsp>
                      <wps:cNvSpPr/>
                      <wps:spPr bwMode="auto">
                        <a:xfrm>
                          <a:off x="0" y="0"/>
                          <a:ext cx="150218" cy="141206"/>
                        </a:xfrm>
                        <a:custGeom>
                          <a:avLst/>
                          <a:gdLst>
                            <a:gd name="T0" fmla="*/ 21 w 42"/>
                            <a:gd name="T1" fmla="*/ 36 h 40"/>
                            <a:gd name="T2" fmla="*/ 14 w 42"/>
                            <a:gd name="T3" fmla="*/ 35 h 40"/>
                            <a:gd name="T4" fmla="*/ 7 w 42"/>
                            <a:gd name="T5" fmla="*/ 15 h 40"/>
                            <a:gd name="T6" fmla="*/ 27 w 42"/>
                            <a:gd name="T7" fmla="*/ 8 h 40"/>
                            <a:gd name="T8" fmla="*/ 34 w 42"/>
                            <a:gd name="T9" fmla="*/ 28 h 40"/>
                            <a:gd name="T10" fmla="*/ 32 w 42"/>
                            <a:gd name="T11" fmla="*/ 31 h 40"/>
                            <a:gd name="T12" fmla="*/ 33 w 42"/>
                            <a:gd name="T13" fmla="*/ 33 h 40"/>
                            <a:gd name="T14" fmla="*/ 35 w 42"/>
                            <a:gd name="T15" fmla="*/ 33 h 40"/>
                            <a:gd name="T16" fmla="*/ 37 w 42"/>
                            <a:gd name="T17" fmla="*/ 29 h 40"/>
                            <a:gd name="T18" fmla="*/ 29 w 42"/>
                            <a:gd name="T19" fmla="*/ 5 h 40"/>
                            <a:gd name="T20" fmla="*/ 4 w 42"/>
                            <a:gd name="T21" fmla="*/ 13 h 40"/>
                            <a:gd name="T22" fmla="*/ 13 w 42"/>
                            <a:gd name="T23" fmla="*/ 38 h 40"/>
                            <a:gd name="T24" fmla="*/ 21 w 42"/>
                            <a:gd name="T25" fmla="*/ 40 h 40"/>
                            <a:gd name="T26" fmla="*/ 23 w 42"/>
                            <a:gd name="T27" fmla="*/ 38 h 40"/>
                            <a:gd name="T28" fmla="*/ 21 w 42"/>
                            <a:gd name="T29" fmla="*/ 3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40">
                              <a:moveTo>
                                <a:pt x="21" y="36"/>
                              </a:moveTo>
                              <a:cubicBezTo>
                                <a:pt x="19" y="37"/>
                                <a:pt x="16" y="36"/>
                                <a:pt x="14" y="35"/>
                              </a:cubicBezTo>
                              <a:cubicBezTo>
                                <a:pt x="7" y="31"/>
                                <a:pt x="3" y="22"/>
                                <a:pt x="7" y="15"/>
                              </a:cubicBezTo>
                              <a:cubicBezTo>
                                <a:pt x="11" y="7"/>
                                <a:pt x="20" y="4"/>
                                <a:pt x="27" y="8"/>
                              </a:cubicBezTo>
                              <a:cubicBezTo>
                                <a:pt x="35" y="11"/>
                                <a:pt x="38" y="20"/>
                                <a:pt x="34" y="28"/>
                              </a:cubicBezTo>
                              <a:cubicBezTo>
                                <a:pt x="34" y="29"/>
                                <a:pt x="33" y="30"/>
                                <a:pt x="32" y="31"/>
                              </a:cubicBezTo>
                              <a:cubicBezTo>
                                <a:pt x="32" y="31"/>
                                <a:pt x="32" y="33"/>
                                <a:pt x="33" y="33"/>
                              </a:cubicBezTo>
                              <a:cubicBezTo>
                                <a:pt x="33" y="34"/>
                                <a:pt x="34" y="33"/>
                                <a:pt x="35" y="33"/>
                              </a:cubicBezTo>
                              <a:cubicBezTo>
                                <a:pt x="36" y="32"/>
                                <a:pt x="37" y="31"/>
                                <a:pt x="37" y="29"/>
                              </a:cubicBezTo>
                              <a:cubicBezTo>
                                <a:pt x="42" y="20"/>
                                <a:pt x="38" y="9"/>
                                <a:pt x="29" y="5"/>
                              </a:cubicBezTo>
                              <a:cubicBezTo>
                                <a:pt x="19" y="0"/>
                                <a:pt x="8" y="4"/>
                                <a:pt x="4" y="13"/>
                              </a:cubicBezTo>
                              <a:cubicBezTo>
                                <a:pt x="0" y="23"/>
                                <a:pt x="4" y="34"/>
                                <a:pt x="13" y="38"/>
                              </a:cubicBezTo>
                              <a:cubicBezTo>
                                <a:pt x="15" y="39"/>
                                <a:pt x="18" y="40"/>
                                <a:pt x="21" y="40"/>
                              </a:cubicBezTo>
                              <a:cubicBezTo>
                                <a:pt x="22" y="40"/>
                                <a:pt x="23" y="39"/>
                                <a:pt x="23" y="38"/>
                              </a:cubicBezTo>
                              <a:cubicBezTo>
                                <a:pt x="23" y="37"/>
                                <a:pt x="22" y="36"/>
                                <a:pt x="21" y="36"/>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0" o:spid="_x0000_s1026" o:spt="100" style="position:absolute;left:0pt;margin-left:177.5pt;margin-top:559.25pt;height:11.1pt;width:11.85pt;z-index:251734016;mso-width-relative:page;mso-height-relative:page;" fillcolor="#262626 [3204]" filled="t" stroked="f" coordsize="42,40" o:gfxdata="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" path="m21,36c19,37,16,36,14,35c7,31,3,22,7,15c11,7,20,4,27,8c35,11,38,20,34,28c34,29,33,30,32,31c32,31,32,33,33,33c33,34,34,33,35,33c36,32,37,31,37,29c42,20,38,9,29,5c19,0,8,4,4,13c0,23,4,34,13,38c15,39,18,40,21,40c22,40,23,39,23,38c23,37,22,36,21,36xe">
                <v:path o:connectlocs="75109,127085;50072,123555;25036,52952;96568,28241;121605,98844;114451,109434;118028,116494;125181,116494;132334,102374;103721,17650;14306,45891;46496,134145;75109,141206;82262,134145;75109,127085" o:connectangles="0,0,0,0,0,0,0,0,0,0,0,0,0,0,0"/>
                <v:fill on="t" focussize="0,0"/>
                <v:stroke on="f"/>
                <v:imagedata o:title=""/>
                <o:lock v:ext="edit" aspectratio="f"/>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2303780</wp:posOffset>
                </wp:positionH>
                <wp:positionV relativeFrom="paragraph">
                  <wp:posOffset>7152005</wp:posOffset>
                </wp:positionV>
                <wp:extent cx="124460" cy="135255"/>
                <wp:effectExtent l="0" t="0" r="8890" b="0"/>
                <wp:wrapNone/>
                <wp:docPr id="98" name="Freeform 21"/>
                <wp:cNvGraphicFramePr/>
                <a:graphic xmlns:a="http://schemas.openxmlformats.org/drawingml/2006/main">
                  <a:graphicData uri="http://schemas.microsoft.com/office/word/2010/wordprocessingShape">
                    <wps:wsp>
                      <wps:cNvSpPr/>
                      <wps:spPr bwMode="auto">
                        <a:xfrm>
                          <a:off x="0" y="0"/>
                          <a:ext cx="124680" cy="135197"/>
                        </a:xfrm>
                        <a:custGeom>
                          <a:avLst/>
                          <a:gdLst>
                            <a:gd name="T0" fmla="*/ 34 w 35"/>
                            <a:gd name="T1" fmla="*/ 35 h 38"/>
                            <a:gd name="T2" fmla="*/ 12 w 35"/>
                            <a:gd name="T3" fmla="*/ 18 h 38"/>
                            <a:gd name="T4" fmla="*/ 9 w 35"/>
                            <a:gd name="T5" fmla="*/ 12 h 38"/>
                            <a:gd name="T6" fmla="*/ 12 w 35"/>
                            <a:gd name="T7" fmla="*/ 10 h 38"/>
                            <a:gd name="T8" fmla="*/ 9 w 35"/>
                            <a:gd name="T9" fmla="*/ 2 h 38"/>
                            <a:gd name="T10" fmla="*/ 1 w 35"/>
                            <a:gd name="T11" fmla="*/ 4 h 38"/>
                            <a:gd name="T12" fmla="*/ 4 w 35"/>
                            <a:gd name="T13" fmla="*/ 12 h 38"/>
                            <a:gd name="T14" fmla="*/ 6 w 35"/>
                            <a:gd name="T15" fmla="*/ 13 h 38"/>
                            <a:gd name="T16" fmla="*/ 9 w 35"/>
                            <a:gd name="T17" fmla="*/ 19 h 38"/>
                            <a:gd name="T18" fmla="*/ 33 w 35"/>
                            <a:gd name="T19" fmla="*/ 38 h 38"/>
                            <a:gd name="T20" fmla="*/ 35 w 35"/>
                            <a:gd name="T21" fmla="*/ 37 h 38"/>
                            <a:gd name="T22" fmla="*/ 35 w 35"/>
                            <a:gd name="T23" fmla="*/ 37 h 38"/>
                            <a:gd name="T24" fmla="*/ 34 w 35"/>
                            <a:gd name="T25" fmla="*/ 3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8">
                              <a:moveTo>
                                <a:pt x="34" y="35"/>
                              </a:moveTo>
                              <a:cubicBezTo>
                                <a:pt x="24" y="31"/>
                                <a:pt x="17" y="25"/>
                                <a:pt x="12" y="18"/>
                              </a:cubicBezTo>
                              <a:cubicBezTo>
                                <a:pt x="11" y="16"/>
                                <a:pt x="10" y="14"/>
                                <a:pt x="9" y="12"/>
                              </a:cubicBezTo>
                              <a:cubicBezTo>
                                <a:pt x="10" y="12"/>
                                <a:pt x="11" y="11"/>
                                <a:pt x="12" y="10"/>
                              </a:cubicBezTo>
                              <a:cubicBezTo>
                                <a:pt x="13" y="7"/>
                                <a:pt x="12" y="3"/>
                                <a:pt x="9" y="2"/>
                              </a:cubicBezTo>
                              <a:cubicBezTo>
                                <a:pt x="6" y="0"/>
                                <a:pt x="2" y="1"/>
                                <a:pt x="1" y="4"/>
                              </a:cubicBezTo>
                              <a:cubicBezTo>
                                <a:pt x="0" y="7"/>
                                <a:pt x="1" y="11"/>
                                <a:pt x="4" y="12"/>
                              </a:cubicBezTo>
                              <a:cubicBezTo>
                                <a:pt x="5" y="13"/>
                                <a:pt x="5" y="13"/>
                                <a:pt x="6" y="13"/>
                              </a:cubicBezTo>
                              <a:cubicBezTo>
                                <a:pt x="7" y="15"/>
                                <a:pt x="8" y="17"/>
                                <a:pt x="9" y="19"/>
                              </a:cubicBezTo>
                              <a:cubicBezTo>
                                <a:pt x="13" y="25"/>
                                <a:pt x="20" y="33"/>
                                <a:pt x="33" y="38"/>
                              </a:cubicBezTo>
                              <a:cubicBezTo>
                                <a:pt x="33" y="38"/>
                                <a:pt x="34" y="38"/>
                                <a:pt x="35" y="37"/>
                              </a:cubicBezTo>
                              <a:cubicBezTo>
                                <a:pt x="35" y="37"/>
                                <a:pt x="35" y="37"/>
                                <a:pt x="35" y="37"/>
                              </a:cubicBezTo>
                              <a:cubicBezTo>
                                <a:pt x="35" y="36"/>
                                <a:pt x="35" y="35"/>
                                <a:pt x="34" y="35"/>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1" o:spid="_x0000_s1026" o:spt="100" style="position:absolute;left:0pt;margin-left:181.4pt;margin-top:563.15pt;height:10.65pt;width:9.8pt;z-index:251735040;mso-width-relative:page;mso-height-relative:page;" fillcolor="#262626 [3204]" filled="t" stroked="f" coordsize="35,38" o:gfxdata="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" path="m34,35c24,31,17,25,12,18c11,16,10,14,9,12c10,12,11,11,12,10c13,7,12,3,9,2c6,0,2,1,1,4c0,7,1,11,4,12c5,13,5,13,6,13c7,15,8,17,9,19c13,25,20,33,33,38c33,38,34,38,35,37c35,37,35,37,35,37c35,36,35,35,34,35xe">
                <v:path o:connectlocs="121117,124523;42747,64040;32060,42693;42747,35578;32060,7115;3562,14231;14249,42693;21373,46251;32060,67598;117555,135197;124680,131639;124680,131639;121117,124523"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4145915</wp:posOffset>
                </wp:positionH>
                <wp:positionV relativeFrom="paragraph">
                  <wp:posOffset>7108825</wp:posOffset>
                </wp:positionV>
                <wp:extent cx="345440" cy="313690"/>
                <wp:effectExtent l="0" t="0" r="0" b="0"/>
                <wp:wrapNone/>
                <wp:docPr id="99" name="Freeform 22"/>
                <wp:cNvGraphicFramePr/>
                <a:graphic xmlns:a="http://schemas.openxmlformats.org/drawingml/2006/main">
                  <a:graphicData uri="http://schemas.microsoft.com/office/word/2010/wordprocessingShape">
                    <wps:wsp>
                      <wps:cNvSpPr>
                        <a:spLocks noEditPoints="1"/>
                      </wps:cNvSpPr>
                      <wps:spPr bwMode="auto">
                        <a:xfrm>
                          <a:off x="0" y="0"/>
                          <a:ext cx="345502" cy="313956"/>
                        </a:xfrm>
                        <a:custGeom>
                          <a:avLst/>
                          <a:gdLst>
                            <a:gd name="T0" fmla="*/ 93 w 97"/>
                            <a:gd name="T1" fmla="*/ 34 h 88"/>
                            <a:gd name="T2" fmla="*/ 97 w 97"/>
                            <a:gd name="T3" fmla="*/ 34 h 88"/>
                            <a:gd name="T4" fmla="*/ 48 w 97"/>
                            <a:gd name="T5" fmla="*/ 0 h 88"/>
                            <a:gd name="T6" fmla="*/ 0 w 97"/>
                            <a:gd name="T7" fmla="*/ 41 h 88"/>
                            <a:gd name="T8" fmla="*/ 19 w 97"/>
                            <a:gd name="T9" fmla="*/ 74 h 88"/>
                            <a:gd name="T10" fmla="*/ 15 w 97"/>
                            <a:gd name="T11" fmla="*/ 88 h 88"/>
                            <a:gd name="T12" fmla="*/ 31 w 97"/>
                            <a:gd name="T13" fmla="*/ 80 h 88"/>
                            <a:gd name="T14" fmla="*/ 48 w 97"/>
                            <a:gd name="T15" fmla="*/ 82 h 88"/>
                            <a:gd name="T16" fmla="*/ 53 w 97"/>
                            <a:gd name="T17" fmla="*/ 82 h 88"/>
                            <a:gd name="T18" fmla="*/ 51 w 97"/>
                            <a:gd name="T19" fmla="*/ 72 h 88"/>
                            <a:gd name="T20" fmla="*/ 93 w 97"/>
                            <a:gd name="T21" fmla="*/ 34 h 88"/>
                            <a:gd name="T22" fmla="*/ 67 w 97"/>
                            <a:gd name="T23" fmla="*/ 21 h 88"/>
                            <a:gd name="T24" fmla="*/ 73 w 97"/>
                            <a:gd name="T25" fmla="*/ 27 h 88"/>
                            <a:gd name="T26" fmla="*/ 67 w 97"/>
                            <a:gd name="T27" fmla="*/ 33 h 88"/>
                            <a:gd name="T28" fmla="*/ 59 w 97"/>
                            <a:gd name="T29" fmla="*/ 27 h 88"/>
                            <a:gd name="T30" fmla="*/ 67 w 97"/>
                            <a:gd name="T31" fmla="*/ 21 h 88"/>
                            <a:gd name="T32" fmla="*/ 33 w 97"/>
                            <a:gd name="T33" fmla="*/ 33 h 88"/>
                            <a:gd name="T34" fmla="*/ 25 w 97"/>
                            <a:gd name="T35" fmla="*/ 27 h 88"/>
                            <a:gd name="T36" fmla="*/ 33 w 97"/>
                            <a:gd name="T37" fmla="*/ 21 h 88"/>
                            <a:gd name="T38" fmla="*/ 39 w 97"/>
                            <a:gd name="T39" fmla="*/ 27 h 88"/>
                            <a:gd name="T40" fmla="*/ 33 w 97"/>
                            <a:gd name="T41" fmla="*/ 3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 h="88">
                              <a:moveTo>
                                <a:pt x="93" y="34"/>
                              </a:moveTo>
                              <a:cubicBezTo>
                                <a:pt x="94" y="34"/>
                                <a:pt x="96" y="34"/>
                                <a:pt x="97" y="34"/>
                              </a:cubicBezTo>
                              <a:cubicBezTo>
                                <a:pt x="93" y="14"/>
                                <a:pt x="72" y="0"/>
                                <a:pt x="48" y="0"/>
                              </a:cubicBezTo>
                              <a:cubicBezTo>
                                <a:pt x="22" y="0"/>
                                <a:pt x="0" y="18"/>
                                <a:pt x="0" y="41"/>
                              </a:cubicBezTo>
                              <a:cubicBezTo>
                                <a:pt x="0" y="54"/>
                                <a:pt x="7" y="65"/>
                                <a:pt x="19" y="74"/>
                              </a:cubicBezTo>
                              <a:cubicBezTo>
                                <a:pt x="15" y="88"/>
                                <a:pt x="15" y="88"/>
                                <a:pt x="15" y="88"/>
                              </a:cubicBezTo>
                              <a:cubicBezTo>
                                <a:pt x="31" y="80"/>
                                <a:pt x="31" y="80"/>
                                <a:pt x="31" y="80"/>
                              </a:cubicBezTo>
                              <a:cubicBezTo>
                                <a:pt x="38" y="81"/>
                                <a:pt x="42" y="82"/>
                                <a:pt x="48" y="82"/>
                              </a:cubicBezTo>
                              <a:cubicBezTo>
                                <a:pt x="50" y="82"/>
                                <a:pt x="51" y="82"/>
                                <a:pt x="53" y="82"/>
                              </a:cubicBezTo>
                              <a:cubicBezTo>
                                <a:pt x="52" y="79"/>
                                <a:pt x="51" y="75"/>
                                <a:pt x="51" y="72"/>
                              </a:cubicBezTo>
                              <a:cubicBezTo>
                                <a:pt x="51" y="51"/>
                                <a:pt x="70" y="34"/>
                                <a:pt x="93" y="34"/>
                              </a:cubicBezTo>
                              <a:close/>
                              <a:moveTo>
                                <a:pt x="67" y="21"/>
                              </a:moveTo>
                              <a:cubicBezTo>
                                <a:pt x="70" y="21"/>
                                <a:pt x="73" y="23"/>
                                <a:pt x="73" y="27"/>
                              </a:cubicBezTo>
                              <a:cubicBezTo>
                                <a:pt x="73" y="30"/>
                                <a:pt x="70" y="33"/>
                                <a:pt x="67" y="33"/>
                              </a:cubicBezTo>
                              <a:cubicBezTo>
                                <a:pt x="63" y="33"/>
                                <a:pt x="59" y="30"/>
                                <a:pt x="59" y="27"/>
                              </a:cubicBezTo>
                              <a:cubicBezTo>
                                <a:pt x="59" y="23"/>
                                <a:pt x="63" y="21"/>
                                <a:pt x="67" y="21"/>
                              </a:cubicBezTo>
                              <a:close/>
                              <a:moveTo>
                                <a:pt x="33" y="33"/>
                              </a:moveTo>
                              <a:cubicBezTo>
                                <a:pt x="29" y="33"/>
                                <a:pt x="25" y="30"/>
                                <a:pt x="25" y="27"/>
                              </a:cubicBezTo>
                              <a:cubicBezTo>
                                <a:pt x="25" y="23"/>
                                <a:pt x="29" y="21"/>
                                <a:pt x="33" y="21"/>
                              </a:cubicBezTo>
                              <a:cubicBezTo>
                                <a:pt x="36" y="21"/>
                                <a:pt x="39" y="23"/>
                                <a:pt x="39" y="27"/>
                              </a:cubicBezTo>
                              <a:cubicBezTo>
                                <a:pt x="39" y="30"/>
                                <a:pt x="36" y="33"/>
                                <a:pt x="33" y="3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2" o:spid="_x0000_s1026" o:spt="100" style="position:absolute;left:0pt;margin-left:326.45pt;margin-top:559.75pt;height:24.7pt;width:27.2pt;z-index:251736064;mso-width-relative:page;mso-height-relative:page;" fillcolor="#262626 [3204]" filled="t" stroked="f" coordsize="97,88" o:gfxdata="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InAy2zaAAAADQEAAA8AAAAA&#10;AAAAAQAgAAAAIgAAAGRycy9kb3ducmV2LnhtbFBLAQIUABQAAAAIAIdO4kCS++iCaQUAAEcVAAAO&#10;AAAAAAAAAAEAIAAAACkBAABkcnMvZTJvRG9jLnhtbFBLBQYAAAAABgAGAFkBAAAECQAAAAA=&#10;" path="m93,34c94,34,96,34,97,34c93,14,72,0,48,0c22,0,0,18,0,41c0,54,7,65,19,74c15,88,15,88,15,88c31,80,31,80,31,80c38,81,42,82,48,82c50,82,51,82,53,82c52,79,51,75,51,72c51,51,70,34,93,34xm67,21c70,21,73,23,73,27c73,30,70,33,67,33c63,33,59,30,59,27c59,23,63,21,67,21xm33,33c29,33,25,30,25,27c25,23,29,21,33,21c36,21,39,23,39,27c39,30,36,33,33,33xe">
                <v:path o:connectlocs="331254,121301;345502,121301;170970,0;0,146274;67675,264008;53428,313956;110418,285414;170970,292549;188779,292549;181655,256873;331254,121301;238645,74921;260016,96327;238645,117733;210150,96327;238645,74921;117541,117733;89046,96327;117541,74921;138913,96327;117541,117733" o:connectangles="0,0,0,0,0,0,0,0,0,0,0,0,0,0,0,0,0,0,0,0,0"/>
                <v:fill on="t" focussize="0,0"/>
                <v:stroke on="f"/>
                <v:imagedata o:title=""/>
                <o:lock v:ext="edit" aspectratio="f"/>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4337685</wp:posOffset>
                </wp:positionH>
                <wp:positionV relativeFrom="paragraph">
                  <wp:posOffset>7237730</wp:posOffset>
                </wp:positionV>
                <wp:extent cx="294640" cy="266065"/>
                <wp:effectExtent l="0" t="0" r="0" b="1270"/>
                <wp:wrapNone/>
                <wp:docPr id="100" name="Freeform 23"/>
                <wp:cNvGraphicFramePr/>
                <a:graphic xmlns:a="http://schemas.openxmlformats.org/drawingml/2006/main">
                  <a:graphicData uri="http://schemas.microsoft.com/office/word/2010/wordprocessingShape">
                    <wps:wsp>
                      <wps:cNvSpPr>
                        <a:spLocks noEditPoints="1"/>
                      </wps:cNvSpPr>
                      <wps:spPr bwMode="auto">
                        <a:xfrm>
                          <a:off x="0" y="0"/>
                          <a:ext cx="294429" cy="265887"/>
                        </a:xfrm>
                        <a:custGeom>
                          <a:avLst/>
                          <a:gdLst>
                            <a:gd name="T0" fmla="*/ 83 w 83"/>
                            <a:gd name="T1" fmla="*/ 35 h 75"/>
                            <a:gd name="T2" fmla="*/ 42 w 83"/>
                            <a:gd name="T3" fmla="*/ 0 h 75"/>
                            <a:gd name="T4" fmla="*/ 0 w 83"/>
                            <a:gd name="T5" fmla="*/ 35 h 75"/>
                            <a:gd name="T6" fmla="*/ 42 w 83"/>
                            <a:gd name="T7" fmla="*/ 70 h 75"/>
                            <a:gd name="T8" fmla="*/ 56 w 83"/>
                            <a:gd name="T9" fmla="*/ 68 h 75"/>
                            <a:gd name="T10" fmla="*/ 69 w 83"/>
                            <a:gd name="T11" fmla="*/ 75 h 75"/>
                            <a:gd name="T12" fmla="*/ 66 w 83"/>
                            <a:gd name="T13" fmla="*/ 63 h 75"/>
                            <a:gd name="T14" fmla="*/ 83 w 83"/>
                            <a:gd name="T15" fmla="*/ 35 h 75"/>
                            <a:gd name="T16" fmla="*/ 28 w 83"/>
                            <a:gd name="T17" fmla="*/ 29 h 75"/>
                            <a:gd name="T18" fmla="*/ 23 w 83"/>
                            <a:gd name="T19" fmla="*/ 24 h 75"/>
                            <a:gd name="T20" fmla="*/ 28 w 83"/>
                            <a:gd name="T21" fmla="*/ 20 h 75"/>
                            <a:gd name="T22" fmla="*/ 34 w 83"/>
                            <a:gd name="T23" fmla="*/ 24 h 75"/>
                            <a:gd name="T24" fmla="*/ 28 w 83"/>
                            <a:gd name="T25" fmla="*/ 29 h 75"/>
                            <a:gd name="T26" fmla="*/ 55 w 83"/>
                            <a:gd name="T27" fmla="*/ 29 h 75"/>
                            <a:gd name="T28" fmla="*/ 50 w 83"/>
                            <a:gd name="T29" fmla="*/ 24 h 75"/>
                            <a:gd name="T30" fmla="*/ 55 w 83"/>
                            <a:gd name="T31" fmla="*/ 20 h 75"/>
                            <a:gd name="T32" fmla="*/ 61 w 83"/>
                            <a:gd name="T33" fmla="*/ 24 h 75"/>
                            <a:gd name="T34" fmla="*/ 55 w 83"/>
                            <a:gd name="T35" fmla="*/ 2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 h="75">
                              <a:moveTo>
                                <a:pt x="83" y="35"/>
                              </a:moveTo>
                              <a:cubicBezTo>
                                <a:pt x="83" y="16"/>
                                <a:pt x="63" y="0"/>
                                <a:pt x="42" y="0"/>
                              </a:cubicBezTo>
                              <a:cubicBezTo>
                                <a:pt x="19" y="0"/>
                                <a:pt x="0" y="16"/>
                                <a:pt x="0" y="35"/>
                              </a:cubicBezTo>
                              <a:cubicBezTo>
                                <a:pt x="0" y="55"/>
                                <a:pt x="19" y="70"/>
                                <a:pt x="42" y="70"/>
                              </a:cubicBezTo>
                              <a:cubicBezTo>
                                <a:pt x="46" y="70"/>
                                <a:pt x="51" y="69"/>
                                <a:pt x="56" y="68"/>
                              </a:cubicBezTo>
                              <a:cubicBezTo>
                                <a:pt x="69" y="75"/>
                                <a:pt x="69" y="75"/>
                                <a:pt x="69" y="75"/>
                              </a:cubicBezTo>
                              <a:cubicBezTo>
                                <a:pt x="66" y="63"/>
                                <a:pt x="66" y="63"/>
                                <a:pt x="66" y="63"/>
                              </a:cubicBezTo>
                              <a:cubicBezTo>
                                <a:pt x="75" y="56"/>
                                <a:pt x="83" y="46"/>
                                <a:pt x="83" y="35"/>
                              </a:cubicBezTo>
                              <a:close/>
                              <a:moveTo>
                                <a:pt x="28" y="29"/>
                              </a:moveTo>
                              <a:cubicBezTo>
                                <a:pt x="26" y="29"/>
                                <a:pt x="23" y="27"/>
                                <a:pt x="23" y="24"/>
                              </a:cubicBezTo>
                              <a:cubicBezTo>
                                <a:pt x="23" y="22"/>
                                <a:pt x="26" y="20"/>
                                <a:pt x="28" y="20"/>
                              </a:cubicBezTo>
                              <a:cubicBezTo>
                                <a:pt x="32" y="20"/>
                                <a:pt x="34" y="22"/>
                                <a:pt x="34" y="24"/>
                              </a:cubicBezTo>
                              <a:cubicBezTo>
                                <a:pt x="34" y="27"/>
                                <a:pt x="32" y="29"/>
                                <a:pt x="28" y="29"/>
                              </a:cubicBezTo>
                              <a:close/>
                              <a:moveTo>
                                <a:pt x="55" y="29"/>
                              </a:moveTo>
                              <a:cubicBezTo>
                                <a:pt x="52" y="29"/>
                                <a:pt x="50" y="27"/>
                                <a:pt x="50" y="24"/>
                              </a:cubicBezTo>
                              <a:cubicBezTo>
                                <a:pt x="50" y="22"/>
                                <a:pt x="52" y="20"/>
                                <a:pt x="55" y="20"/>
                              </a:cubicBezTo>
                              <a:cubicBezTo>
                                <a:pt x="58" y="20"/>
                                <a:pt x="61" y="22"/>
                                <a:pt x="61" y="24"/>
                              </a:cubicBezTo>
                              <a:cubicBezTo>
                                <a:pt x="61" y="27"/>
                                <a:pt x="58" y="29"/>
                                <a:pt x="55" y="29"/>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3" o:spid="_x0000_s1026" o:spt="100" style="position:absolute;left:0pt;margin-left:341.55pt;margin-top:569.9pt;height:20.95pt;width:23.2pt;z-index:251737088;mso-width-relative:page;mso-height-relative:page;" fillcolor="#262626 [3204]" filled="t" stroked="f" coordsize="83,75" o:gfxdata="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LUxJfvaAAAADQEAAA8AAAAAAAAAAQAgAAAAIgAA&#10;AGRycy9kb3ducmV2LnhtbFBLAQIUABQAAAAIAIdO4kAfO2nn6wQAANASAAAOAAAAAAAAAAEAIAAA&#10;ACkBAABkcnMvZTJvRG9jLnhtbFBLBQYAAAAABgAGAFkBAACGCAAAAAA=&#10;" path="m83,35c83,16,63,0,42,0c19,0,0,16,0,35c0,55,19,70,42,70c46,70,51,69,56,68c69,75,69,75,69,75c66,63,66,63,66,63c75,56,83,46,83,35xm28,29c26,29,23,27,23,24c23,22,26,20,28,20c32,20,34,22,34,24c34,27,32,29,28,29xm55,29c52,29,50,27,50,24c50,22,52,20,55,20c58,20,61,22,61,24c61,27,58,29,55,29xe">
                <v:path o:connectlocs="294429,124080;148988,0;0,124080;148988,248161;198650,241070;244766,265887;234124,223345;294429,124080;99325,102809;81588,85083;99325,70903;120609,85083;99325,102809;195103,102809;177366,85083;195103,70903;216387,85083;195103,102809" o:connectangles="0,0,0,0,0,0,0,0,0,0,0,0,0,0,0,0,0,0"/>
                <v:fill on="t" focussize="0,0"/>
                <v:stroke on="f"/>
                <v:imagedata o:title=""/>
                <o:lock v:ext="edit" aspectratio="f"/>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854075</wp:posOffset>
                </wp:positionH>
                <wp:positionV relativeFrom="paragraph">
                  <wp:posOffset>7149465</wp:posOffset>
                </wp:positionV>
                <wp:extent cx="455295" cy="361950"/>
                <wp:effectExtent l="0" t="0" r="0" b="0"/>
                <wp:wrapNone/>
                <wp:docPr id="101" name="Freeform 24"/>
                <wp:cNvGraphicFramePr/>
                <a:graphic xmlns:a="http://schemas.openxmlformats.org/drawingml/2006/main">
                  <a:graphicData uri="http://schemas.microsoft.com/office/word/2010/wordprocessingShape">
                    <wps:wsp>
                      <wps:cNvSpPr>
                        <a:spLocks noEditPoints="1"/>
                      </wps:cNvSpPr>
                      <wps:spPr bwMode="auto">
                        <a:xfrm>
                          <a:off x="0" y="0"/>
                          <a:ext cx="455162" cy="362027"/>
                        </a:xfrm>
                        <a:custGeom>
                          <a:avLst/>
                          <a:gdLst>
                            <a:gd name="T0" fmla="*/ 105 w 128"/>
                            <a:gd name="T1" fmla="*/ 43 h 102"/>
                            <a:gd name="T2" fmla="*/ 103 w 128"/>
                            <a:gd name="T3" fmla="*/ 39 h 102"/>
                            <a:gd name="T4" fmla="*/ 102 w 128"/>
                            <a:gd name="T5" fmla="*/ 24 h 102"/>
                            <a:gd name="T6" fmla="*/ 75 w 128"/>
                            <a:gd name="T7" fmla="*/ 25 h 102"/>
                            <a:gd name="T8" fmla="*/ 70 w 128"/>
                            <a:gd name="T9" fmla="*/ 18 h 102"/>
                            <a:gd name="T10" fmla="*/ 48 w 128"/>
                            <a:gd name="T11" fmla="*/ 7 h 102"/>
                            <a:gd name="T12" fmla="*/ 12 w 128"/>
                            <a:gd name="T13" fmla="*/ 37 h 102"/>
                            <a:gd name="T14" fmla="*/ 2 w 128"/>
                            <a:gd name="T15" fmla="*/ 64 h 102"/>
                            <a:gd name="T16" fmla="*/ 55 w 128"/>
                            <a:gd name="T17" fmla="*/ 100 h 102"/>
                            <a:gd name="T18" fmla="*/ 119 w 128"/>
                            <a:gd name="T19" fmla="*/ 72 h 102"/>
                            <a:gd name="T20" fmla="*/ 105 w 128"/>
                            <a:gd name="T21" fmla="*/ 43 h 102"/>
                            <a:gd name="T22" fmla="*/ 57 w 128"/>
                            <a:gd name="T23" fmla="*/ 92 h 102"/>
                            <a:gd name="T24" fmla="*/ 15 w 128"/>
                            <a:gd name="T25" fmla="*/ 67 h 102"/>
                            <a:gd name="T26" fmla="*/ 57 w 128"/>
                            <a:gd name="T27" fmla="*/ 38 h 102"/>
                            <a:gd name="T28" fmla="*/ 98 w 128"/>
                            <a:gd name="T29" fmla="*/ 62 h 102"/>
                            <a:gd name="T30" fmla="*/ 57 w 128"/>
                            <a:gd name="T31" fmla="*/ 92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8" h="102">
                              <a:moveTo>
                                <a:pt x="105" y="43"/>
                              </a:moveTo>
                              <a:cubicBezTo>
                                <a:pt x="100" y="42"/>
                                <a:pt x="103" y="39"/>
                                <a:pt x="103" y="39"/>
                              </a:cubicBezTo>
                              <a:cubicBezTo>
                                <a:pt x="103" y="39"/>
                                <a:pt x="108" y="30"/>
                                <a:pt x="102" y="24"/>
                              </a:cubicBezTo>
                              <a:cubicBezTo>
                                <a:pt x="94" y="16"/>
                                <a:pt x="75" y="25"/>
                                <a:pt x="75" y="25"/>
                              </a:cubicBezTo>
                              <a:cubicBezTo>
                                <a:pt x="67" y="27"/>
                                <a:pt x="69" y="24"/>
                                <a:pt x="70" y="18"/>
                              </a:cubicBezTo>
                              <a:cubicBezTo>
                                <a:pt x="70" y="11"/>
                                <a:pt x="68" y="0"/>
                                <a:pt x="48" y="7"/>
                              </a:cubicBezTo>
                              <a:cubicBezTo>
                                <a:pt x="29" y="14"/>
                                <a:pt x="12" y="37"/>
                                <a:pt x="12" y="37"/>
                              </a:cubicBezTo>
                              <a:cubicBezTo>
                                <a:pt x="0" y="52"/>
                                <a:pt x="2" y="64"/>
                                <a:pt x="2" y="64"/>
                              </a:cubicBezTo>
                              <a:cubicBezTo>
                                <a:pt x="5" y="91"/>
                                <a:pt x="33" y="98"/>
                                <a:pt x="55" y="100"/>
                              </a:cubicBezTo>
                              <a:cubicBezTo>
                                <a:pt x="78" y="102"/>
                                <a:pt x="109" y="92"/>
                                <a:pt x="119" y="72"/>
                              </a:cubicBezTo>
                              <a:cubicBezTo>
                                <a:pt x="128" y="52"/>
                                <a:pt x="111" y="44"/>
                                <a:pt x="105" y="43"/>
                              </a:cubicBezTo>
                              <a:close/>
                              <a:moveTo>
                                <a:pt x="57" y="92"/>
                              </a:moveTo>
                              <a:cubicBezTo>
                                <a:pt x="34" y="94"/>
                                <a:pt x="15" y="82"/>
                                <a:pt x="15" y="67"/>
                              </a:cubicBezTo>
                              <a:cubicBezTo>
                                <a:pt x="15" y="52"/>
                                <a:pt x="34" y="39"/>
                                <a:pt x="57" y="38"/>
                              </a:cubicBezTo>
                              <a:cubicBezTo>
                                <a:pt x="80" y="37"/>
                                <a:pt x="98" y="47"/>
                                <a:pt x="98" y="62"/>
                              </a:cubicBezTo>
                              <a:cubicBezTo>
                                <a:pt x="98" y="77"/>
                                <a:pt x="80" y="91"/>
                                <a:pt x="57" y="92"/>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4" o:spid="_x0000_s1026" o:spt="100" style="position:absolute;left:0pt;margin-left:67.25pt;margin-top:562.95pt;height:28.5pt;width:35.85pt;z-index:251738112;mso-width-relative:page;mso-height-relative:page;" fillcolor="#262626 [3204]" filled="t" stroked="f" coordsize="128,102" o:gfxdata="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GtR2dvXAAAADQEAAA8AAAAAAAAAAQAgAAAAIgAAAGRycy9k&#10;b3ducmV2LnhtbFBLAQIUABQAAAAIAIdO4kAktdER6AQAAIgRAAAOAAAAAAAAAAEAIAAAACYBAABk&#10;cnMvZTJvRG9jLnhtbFBLBQYAAAAABgAGAFkBAACACAAAAAA=&#10;" path="m105,43c100,42,103,39,103,39c103,39,108,30,102,24c94,16,75,25,75,25c67,27,69,24,70,18c70,11,68,0,48,7c29,14,12,37,12,37c0,52,2,64,2,64c5,91,33,98,55,100c78,102,109,92,119,72c128,52,111,44,105,43xm57,92c34,94,15,82,15,67c15,52,34,39,57,38c80,37,98,47,98,62c98,77,80,91,57,92xe">
                <v:path o:connectlocs="373375,152619;366263,138422;362707,85182;266696,88732;248916,63887;170685,24844;42671,131323;7111,227154;195577,354928;423158,255548;373375,152619;202689,326534;53339,237802;202689,134872;348483,220055;202689,326534" o:connectangles="0,0,0,0,0,0,0,0,0,0,0,0,0,0,0,0"/>
                <v:fill on="t" focussize="0,0"/>
                <v:stroke on="f"/>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956310</wp:posOffset>
                </wp:positionH>
                <wp:positionV relativeFrom="paragraph">
                  <wp:posOffset>7311390</wp:posOffset>
                </wp:positionV>
                <wp:extent cx="179070" cy="156210"/>
                <wp:effectExtent l="0" t="0" r="0" b="0"/>
                <wp:wrapNone/>
                <wp:docPr id="102" name="Freeform 25"/>
                <wp:cNvGraphicFramePr/>
                <a:graphic xmlns:a="http://schemas.openxmlformats.org/drawingml/2006/main">
                  <a:graphicData uri="http://schemas.microsoft.com/office/word/2010/wordprocessingShape">
                    <wps:wsp>
                      <wps:cNvSpPr>
                        <a:spLocks noEditPoints="1"/>
                      </wps:cNvSpPr>
                      <wps:spPr bwMode="auto">
                        <a:xfrm>
                          <a:off x="0" y="0"/>
                          <a:ext cx="178760" cy="156227"/>
                        </a:xfrm>
                        <a:custGeom>
                          <a:avLst/>
                          <a:gdLst>
                            <a:gd name="T0" fmla="*/ 23 w 50"/>
                            <a:gd name="T1" fmla="*/ 2 h 44"/>
                            <a:gd name="T2" fmla="*/ 3 w 50"/>
                            <a:gd name="T3" fmla="*/ 27 h 44"/>
                            <a:gd name="T4" fmla="*/ 9 w 50"/>
                            <a:gd name="T5" fmla="*/ 37 h 44"/>
                            <a:gd name="T6" fmla="*/ 43 w 50"/>
                            <a:gd name="T7" fmla="*/ 31 h 44"/>
                            <a:gd name="T8" fmla="*/ 23 w 50"/>
                            <a:gd name="T9" fmla="*/ 2 h 44"/>
                            <a:gd name="T10" fmla="*/ 17 w 50"/>
                            <a:gd name="T11" fmla="*/ 33 h 44"/>
                            <a:gd name="T12" fmla="*/ 10 w 50"/>
                            <a:gd name="T13" fmla="*/ 27 h 44"/>
                            <a:gd name="T14" fmla="*/ 17 w 50"/>
                            <a:gd name="T15" fmla="*/ 19 h 44"/>
                            <a:gd name="T16" fmla="*/ 25 w 50"/>
                            <a:gd name="T17" fmla="*/ 25 h 44"/>
                            <a:gd name="T18" fmla="*/ 17 w 50"/>
                            <a:gd name="T19" fmla="*/ 33 h 44"/>
                            <a:gd name="T20" fmla="*/ 31 w 50"/>
                            <a:gd name="T21" fmla="*/ 21 h 44"/>
                            <a:gd name="T22" fmla="*/ 27 w 50"/>
                            <a:gd name="T23" fmla="*/ 21 h 44"/>
                            <a:gd name="T24" fmla="*/ 28 w 50"/>
                            <a:gd name="T25" fmla="*/ 16 h 44"/>
                            <a:gd name="T26" fmla="*/ 32 w 50"/>
                            <a:gd name="T27" fmla="*/ 17 h 44"/>
                            <a:gd name="T28" fmla="*/ 31 w 50"/>
                            <a:gd name="T29"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44">
                              <a:moveTo>
                                <a:pt x="23" y="2"/>
                              </a:moveTo>
                              <a:cubicBezTo>
                                <a:pt x="0" y="5"/>
                                <a:pt x="3" y="27"/>
                                <a:pt x="3" y="27"/>
                              </a:cubicBezTo>
                              <a:cubicBezTo>
                                <a:pt x="3" y="27"/>
                                <a:pt x="3" y="33"/>
                                <a:pt x="9" y="37"/>
                              </a:cubicBezTo>
                              <a:cubicBezTo>
                                <a:pt x="22" y="44"/>
                                <a:pt x="36" y="40"/>
                                <a:pt x="43" y="31"/>
                              </a:cubicBezTo>
                              <a:cubicBezTo>
                                <a:pt x="50" y="22"/>
                                <a:pt x="46" y="0"/>
                                <a:pt x="23" y="2"/>
                              </a:cubicBezTo>
                              <a:close/>
                              <a:moveTo>
                                <a:pt x="17" y="33"/>
                              </a:moveTo>
                              <a:cubicBezTo>
                                <a:pt x="13" y="33"/>
                                <a:pt x="10" y="31"/>
                                <a:pt x="10" y="27"/>
                              </a:cubicBezTo>
                              <a:cubicBezTo>
                                <a:pt x="10" y="23"/>
                                <a:pt x="13" y="20"/>
                                <a:pt x="17" y="19"/>
                              </a:cubicBezTo>
                              <a:cubicBezTo>
                                <a:pt x="22" y="19"/>
                                <a:pt x="25" y="22"/>
                                <a:pt x="25" y="25"/>
                              </a:cubicBezTo>
                              <a:cubicBezTo>
                                <a:pt x="25" y="29"/>
                                <a:pt x="22" y="32"/>
                                <a:pt x="17" y="33"/>
                              </a:cubicBezTo>
                              <a:close/>
                              <a:moveTo>
                                <a:pt x="31" y="21"/>
                              </a:moveTo>
                              <a:cubicBezTo>
                                <a:pt x="29" y="22"/>
                                <a:pt x="28" y="22"/>
                                <a:pt x="27" y="21"/>
                              </a:cubicBezTo>
                              <a:cubicBezTo>
                                <a:pt x="26" y="19"/>
                                <a:pt x="26" y="17"/>
                                <a:pt x="28" y="16"/>
                              </a:cubicBezTo>
                              <a:cubicBezTo>
                                <a:pt x="30" y="15"/>
                                <a:pt x="31" y="15"/>
                                <a:pt x="32" y="17"/>
                              </a:cubicBezTo>
                              <a:cubicBezTo>
                                <a:pt x="33" y="18"/>
                                <a:pt x="32" y="20"/>
                                <a:pt x="31" y="2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5" o:spid="_x0000_s1026" o:spt="100" style="position:absolute;left:0pt;margin-left:75.3pt;margin-top:575.7pt;height:12.3pt;width:14.1pt;z-index:251739136;mso-width-relative:page;mso-height-relative:page;" fillcolor="#262626 [3204]" filled="t" stroked="f" coordsize="50,44" o:gfxdata="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" path="m23,2c0,5,3,27,3,27c3,27,3,33,9,37c22,44,36,40,43,31c50,22,46,0,23,2xm17,33c13,33,10,31,10,27c10,23,13,20,17,19c22,19,25,22,25,25c25,29,22,32,17,33xm31,21c29,22,28,22,27,21c26,19,26,17,28,16c30,15,31,15,32,17c33,18,32,20,31,21xe">
                <v:path o:connectlocs="82229,7101;10725,95866;32176,131372;153733,110069;82229,7101;60778,117170;35752,95866;60778,67461;89380,88765;60778,117170;110831,74562;96530,74562;100105,56809;114406,60360;110831,74562" o:connectangles="0,0,0,0,0,0,0,0,0,0,0,0,0,0,0"/>
                <v:fill on="t" focussize="0,0"/>
                <v:stroke on="f"/>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1195070</wp:posOffset>
                </wp:positionH>
                <wp:positionV relativeFrom="paragraph">
                  <wp:posOffset>7165975</wp:posOffset>
                </wp:positionV>
                <wp:extent cx="95885" cy="103505"/>
                <wp:effectExtent l="0" t="0" r="0" b="0"/>
                <wp:wrapNone/>
                <wp:docPr id="103" name="Freeform 26"/>
                <wp:cNvGraphicFramePr/>
                <a:graphic xmlns:a="http://schemas.openxmlformats.org/drawingml/2006/main">
                  <a:graphicData uri="http://schemas.microsoft.com/office/word/2010/wordprocessingShape">
                    <wps:wsp>
                      <wps:cNvSpPr/>
                      <wps:spPr bwMode="auto">
                        <a:xfrm>
                          <a:off x="0" y="0"/>
                          <a:ext cx="96140" cy="103651"/>
                        </a:xfrm>
                        <a:custGeom>
                          <a:avLst/>
                          <a:gdLst>
                            <a:gd name="T0" fmla="*/ 21 w 27"/>
                            <a:gd name="T1" fmla="*/ 29 h 29"/>
                            <a:gd name="T2" fmla="*/ 24 w 27"/>
                            <a:gd name="T3" fmla="*/ 25 h 29"/>
                            <a:gd name="T4" fmla="*/ 24 w 27"/>
                            <a:gd name="T5" fmla="*/ 25 h 29"/>
                            <a:gd name="T6" fmla="*/ 4 w 27"/>
                            <a:gd name="T7" fmla="*/ 4 h 29"/>
                            <a:gd name="T8" fmla="*/ 0 w 27"/>
                            <a:gd name="T9" fmla="*/ 8 h 29"/>
                            <a:gd name="T10" fmla="*/ 4 w 27"/>
                            <a:gd name="T11" fmla="*/ 12 h 29"/>
                            <a:gd name="T12" fmla="*/ 17 w 27"/>
                            <a:gd name="T13" fmla="*/ 25 h 29"/>
                            <a:gd name="T14" fmla="*/ 21 w 2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 h="29">
                              <a:moveTo>
                                <a:pt x="21" y="29"/>
                              </a:moveTo>
                              <a:cubicBezTo>
                                <a:pt x="23" y="29"/>
                                <a:pt x="24" y="27"/>
                                <a:pt x="24" y="25"/>
                              </a:cubicBezTo>
                              <a:cubicBezTo>
                                <a:pt x="24" y="25"/>
                                <a:pt x="24" y="25"/>
                                <a:pt x="24" y="25"/>
                              </a:cubicBezTo>
                              <a:cubicBezTo>
                                <a:pt x="27" y="0"/>
                                <a:pt x="4" y="4"/>
                                <a:pt x="4" y="4"/>
                              </a:cubicBezTo>
                              <a:cubicBezTo>
                                <a:pt x="2" y="4"/>
                                <a:pt x="0" y="6"/>
                                <a:pt x="0" y="8"/>
                              </a:cubicBezTo>
                              <a:cubicBezTo>
                                <a:pt x="0" y="10"/>
                                <a:pt x="2" y="12"/>
                                <a:pt x="4" y="12"/>
                              </a:cubicBezTo>
                              <a:cubicBezTo>
                                <a:pt x="21" y="8"/>
                                <a:pt x="17" y="25"/>
                                <a:pt x="17" y="25"/>
                              </a:cubicBezTo>
                              <a:cubicBezTo>
                                <a:pt x="17" y="27"/>
                                <a:pt x="19" y="29"/>
                                <a:pt x="21" y="29"/>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6" o:spid="_x0000_s1026" o:spt="100" style="position:absolute;left:0pt;margin-left:94.1pt;margin-top:564.25pt;height:8.15pt;width:7.55pt;z-index:251740160;mso-width-relative:page;mso-height-relative:page;" fillcolor="#262626 [3204]" filled="t" stroked="f" coordsize="27,29" o:gfxdata="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ACBKUb2wAAAA0BAAAPAAAAAAAAAAEAIAAAACIAAABkcnMvZG93bnJldi54bWxQ&#10;SwECFAAUAAAACACHTuJAIByp7YMDAACrCgAADgAAAAAAAAABACAAAAAqAQAAZHJzL2Uyb0RvYy54&#10;bWxQSwUGAAAAAAYABgBZAQAAHwcAAAAA&#10;" path="m21,29c23,29,24,27,24,25c24,25,24,25,24,25c27,0,4,4,4,4c2,4,0,6,0,8c0,10,2,12,4,12c21,8,17,25,17,25c17,27,19,29,21,29xe">
                <v:path o:connectlocs="74775,103651;85457,89354;85457,89354;14242,14296;0,28593;14242,42890;60532,89354;74775,103651" o:connectangles="0,0,0,0,0,0,0,0"/>
                <v:fill on="t" focussize="0,0"/>
                <v:stroke on="f"/>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1174115</wp:posOffset>
                </wp:positionH>
                <wp:positionV relativeFrom="paragraph">
                  <wp:posOffset>7105650</wp:posOffset>
                </wp:positionV>
                <wp:extent cx="205740" cy="189230"/>
                <wp:effectExtent l="0" t="0" r="0" b="1270"/>
                <wp:wrapNone/>
                <wp:docPr id="104" name="Freeform 27"/>
                <wp:cNvGraphicFramePr/>
                <a:graphic xmlns:a="http://schemas.openxmlformats.org/drawingml/2006/main">
                  <a:graphicData uri="http://schemas.microsoft.com/office/word/2010/wordprocessingShape">
                    <wps:wsp>
                      <wps:cNvSpPr/>
                      <wps:spPr bwMode="auto">
                        <a:xfrm>
                          <a:off x="0" y="0"/>
                          <a:ext cx="205799" cy="189275"/>
                        </a:xfrm>
                        <a:custGeom>
                          <a:avLst/>
                          <a:gdLst>
                            <a:gd name="T0" fmla="*/ 24 w 58"/>
                            <a:gd name="T1" fmla="*/ 1 h 53"/>
                            <a:gd name="T2" fmla="*/ 5 w 58"/>
                            <a:gd name="T3" fmla="*/ 2 h 53"/>
                            <a:gd name="T4" fmla="*/ 5 w 58"/>
                            <a:gd name="T5" fmla="*/ 2 h 53"/>
                            <a:gd name="T6" fmla="*/ 4 w 58"/>
                            <a:gd name="T7" fmla="*/ 2 h 53"/>
                            <a:gd name="T8" fmla="*/ 0 w 58"/>
                            <a:gd name="T9" fmla="*/ 7 h 53"/>
                            <a:gd name="T10" fmla="*/ 6 w 58"/>
                            <a:gd name="T11" fmla="*/ 13 h 53"/>
                            <a:gd name="T12" fmla="*/ 11 w 58"/>
                            <a:gd name="T13" fmla="*/ 12 h 53"/>
                            <a:gd name="T14" fmla="*/ 38 w 58"/>
                            <a:gd name="T15" fmla="*/ 25 h 53"/>
                            <a:gd name="T16" fmla="*/ 40 w 58"/>
                            <a:gd name="T17" fmla="*/ 43 h 53"/>
                            <a:gd name="T18" fmla="*/ 39 w 58"/>
                            <a:gd name="T19" fmla="*/ 49 h 53"/>
                            <a:gd name="T20" fmla="*/ 44 w 58"/>
                            <a:gd name="T21" fmla="*/ 53 h 53"/>
                            <a:gd name="T22" fmla="*/ 49 w 58"/>
                            <a:gd name="T23" fmla="*/ 49 h 53"/>
                            <a:gd name="T24" fmla="*/ 49 w 58"/>
                            <a:gd name="T25" fmla="*/ 49 h 53"/>
                            <a:gd name="T26" fmla="*/ 24 w 58"/>
                            <a:gd name="T27" fmla="*/ 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 h="53">
                              <a:moveTo>
                                <a:pt x="24" y="1"/>
                              </a:moveTo>
                              <a:cubicBezTo>
                                <a:pt x="16" y="0"/>
                                <a:pt x="7" y="1"/>
                                <a:pt x="5" y="2"/>
                              </a:cubicBezTo>
                              <a:cubicBezTo>
                                <a:pt x="5" y="2"/>
                                <a:pt x="5" y="2"/>
                                <a:pt x="5" y="2"/>
                              </a:cubicBezTo>
                              <a:cubicBezTo>
                                <a:pt x="4" y="2"/>
                                <a:pt x="4" y="2"/>
                                <a:pt x="4" y="2"/>
                              </a:cubicBezTo>
                              <a:cubicBezTo>
                                <a:pt x="2" y="3"/>
                                <a:pt x="0" y="5"/>
                                <a:pt x="0" y="7"/>
                              </a:cubicBezTo>
                              <a:cubicBezTo>
                                <a:pt x="0" y="10"/>
                                <a:pt x="3" y="13"/>
                                <a:pt x="6" y="13"/>
                              </a:cubicBezTo>
                              <a:cubicBezTo>
                                <a:pt x="6" y="13"/>
                                <a:pt x="9" y="12"/>
                                <a:pt x="11" y="12"/>
                              </a:cubicBezTo>
                              <a:cubicBezTo>
                                <a:pt x="13" y="11"/>
                                <a:pt x="30" y="11"/>
                                <a:pt x="38" y="25"/>
                              </a:cubicBezTo>
                              <a:cubicBezTo>
                                <a:pt x="43" y="35"/>
                                <a:pt x="40" y="42"/>
                                <a:pt x="40" y="43"/>
                              </a:cubicBezTo>
                              <a:cubicBezTo>
                                <a:pt x="40" y="43"/>
                                <a:pt x="39" y="46"/>
                                <a:pt x="39" y="49"/>
                              </a:cubicBezTo>
                              <a:cubicBezTo>
                                <a:pt x="39" y="52"/>
                                <a:pt x="41" y="53"/>
                                <a:pt x="44" y="53"/>
                              </a:cubicBezTo>
                              <a:cubicBezTo>
                                <a:pt x="47" y="53"/>
                                <a:pt x="49" y="53"/>
                                <a:pt x="49" y="49"/>
                              </a:cubicBezTo>
                              <a:cubicBezTo>
                                <a:pt x="49" y="49"/>
                                <a:pt x="49" y="49"/>
                                <a:pt x="49" y="49"/>
                              </a:cubicBezTo>
                              <a:cubicBezTo>
                                <a:pt x="58" y="19"/>
                                <a:pt x="38" y="5"/>
                                <a:pt x="24" y="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7" o:spid="_x0000_s1026" o:spt="100" style="position:absolute;left:0pt;margin-left:92.45pt;margin-top:559.5pt;height:14.9pt;width:16.2pt;z-index:251741184;mso-width-relative:page;mso-height-relative:page;" fillcolor="#262626 [3204]" filled="t" stroked="f" coordsize="58,53" o:gfxdata="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rFeTJtoA&#10;AAANAQAADwAAAAAAAAABACAAAAAiAAAAZHJzL2Rvd25yZXYueG1sUEsBAhQAFAAAAAgAh07iQI+8&#10;qv9XBAAAiA8AAA4AAAAAAAAAAQAgAAAAKQEAAGRycy9lMm9Eb2MueG1sUEsFBgAAAAAGAAYAWQEA&#10;APIHAAAAAA==&#10;" path="m24,1c16,0,7,1,5,2c5,2,5,2,5,2c4,2,4,2,4,2c2,3,0,5,0,7c0,10,3,13,6,13c6,13,9,12,11,12c13,11,30,11,38,25c43,35,40,42,40,43c40,43,39,46,39,49c39,52,41,53,44,53c47,53,49,53,49,49c49,49,49,49,49,49c58,19,38,5,24,1xe">
                <v:path o:connectlocs="85158,3571;17741,7142;17741,7142;14193,7142;0,24998;21289,46425;39030,42854;134833,89280;141930,153562;138382,174990;156123,189275;173864,174990;173864,174990;85158,3571"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-190500</wp:posOffset>
                </wp:positionH>
                <wp:positionV relativeFrom="paragraph">
                  <wp:posOffset>7116445</wp:posOffset>
                </wp:positionV>
                <wp:extent cx="93345" cy="82550"/>
                <wp:effectExtent l="0" t="0" r="2540" b="0"/>
                <wp:wrapNone/>
                <wp:docPr id="105" name="Oval 28"/>
                <wp:cNvGraphicFramePr/>
                <a:graphic xmlns:a="http://schemas.openxmlformats.org/drawingml/2006/main">
                  <a:graphicData uri="http://schemas.microsoft.com/office/word/2010/wordprocessingShape">
                    <wps:wsp>
                      <wps:cNvSpPr>
                        <a:spLocks noChangeArrowheads="1"/>
                      </wps:cNvSpPr>
                      <wps:spPr bwMode="auto">
                        <a:xfrm>
                          <a:off x="0" y="0"/>
                          <a:ext cx="93135" cy="82621"/>
                        </a:xfrm>
                        <a:prstGeom prst="ellipse">
                          <a:avLst/>
                        </a:prstGeom>
                        <a:solidFill>
                          <a:schemeClr val="accent1"/>
                        </a:solidFill>
                        <a:ln>
                          <a:noFill/>
                        </a:ln>
                      </wps:spPr>
                      <wps:bodyPr vert="horz" wrap="square" lIns="91440" tIns="45720" rIns="91440" bIns="45720" numCol="1" anchor="t" anchorCtr="0" compatLnSpc="1"/>
                    </wps:wsp>
                  </a:graphicData>
                </a:graphic>
              </wp:anchor>
            </w:drawing>
          </mc:Choice>
          <mc:Fallback>
            <w:pict>
              <v:shape id="Oval 28" o:spid="_x0000_s1026" o:spt="3" type="#_x0000_t3" style="position:absolute;left:0pt;margin-left:-15pt;margin-top:560.35pt;height:6.5pt;width:7.35pt;z-index:251742208;mso-width-relative:page;mso-height-relative:page;" fillcolor="#262626 [3204]" filled="t" stroked="f" coordsize="21600,21600" o:gfxdata="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24BA2wAAAA0BAAAPAAAAAAAAAAEAIAAA&#10;ACIAAABkcnMvZG93bnJldi54bWxQSwECFAAUAAAACACHTuJAZVd8AAkCAAAUBAAADgAAAAAAAAAB&#10;ACAAAAAqAQAAZHJzL2Uyb0RvYy54bWxQSwUGAAAAAAYABgBZAQAApQUAAAAA&#10;">
                <v:fill on="t" focussize="0,0"/>
                <v:stroke on="f"/>
                <v:imagedata o:title=""/>
                <o:lock v:ext="edit" aspectratio="f"/>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-232410</wp:posOffset>
                </wp:positionH>
                <wp:positionV relativeFrom="paragraph">
                  <wp:posOffset>7215505</wp:posOffset>
                </wp:positionV>
                <wp:extent cx="140970" cy="280670"/>
                <wp:effectExtent l="0" t="0" r="0" b="5080"/>
                <wp:wrapNone/>
                <wp:docPr id="106" name="Freeform 29"/>
                <wp:cNvGraphicFramePr/>
                <a:graphic xmlns:a="http://schemas.openxmlformats.org/drawingml/2006/main">
                  <a:graphicData uri="http://schemas.microsoft.com/office/word/2010/wordprocessingShape">
                    <wps:wsp>
                      <wps:cNvSpPr/>
                      <wps:spPr bwMode="auto">
                        <a:xfrm>
                          <a:off x="0" y="0"/>
                          <a:ext cx="141206" cy="280909"/>
                        </a:xfrm>
                        <a:custGeom>
                          <a:avLst/>
                          <a:gdLst>
                            <a:gd name="T0" fmla="*/ 14 w 40"/>
                            <a:gd name="T1" fmla="*/ 0 h 79"/>
                            <a:gd name="T2" fmla="*/ 6 w 40"/>
                            <a:gd name="T3" fmla="*/ 13 h 79"/>
                            <a:gd name="T4" fmla="*/ 21 w 40"/>
                            <a:gd name="T5" fmla="*/ 22 h 79"/>
                            <a:gd name="T6" fmla="*/ 26 w 40"/>
                            <a:gd name="T7" fmla="*/ 37 h 79"/>
                            <a:gd name="T8" fmla="*/ 0 w 40"/>
                            <a:gd name="T9" fmla="*/ 66 h 79"/>
                            <a:gd name="T10" fmla="*/ 19 w 40"/>
                            <a:gd name="T11" fmla="*/ 79 h 79"/>
                            <a:gd name="T12" fmla="*/ 36 w 40"/>
                            <a:gd name="T13" fmla="*/ 42 h 79"/>
                            <a:gd name="T14" fmla="*/ 34 w 40"/>
                            <a:gd name="T15" fmla="*/ 17 h 79"/>
                            <a:gd name="T16" fmla="*/ 14 w 40"/>
                            <a:gd name="T17"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79">
                              <a:moveTo>
                                <a:pt x="14" y="0"/>
                              </a:moveTo>
                              <a:cubicBezTo>
                                <a:pt x="6" y="13"/>
                                <a:pt x="6" y="13"/>
                                <a:pt x="6" y="13"/>
                              </a:cubicBezTo>
                              <a:cubicBezTo>
                                <a:pt x="21" y="22"/>
                                <a:pt x="21" y="22"/>
                                <a:pt x="21" y="22"/>
                              </a:cubicBezTo>
                              <a:cubicBezTo>
                                <a:pt x="21" y="22"/>
                                <a:pt x="31" y="27"/>
                                <a:pt x="26" y="37"/>
                              </a:cubicBezTo>
                              <a:cubicBezTo>
                                <a:pt x="22" y="46"/>
                                <a:pt x="0" y="66"/>
                                <a:pt x="0" y="66"/>
                              </a:cubicBezTo>
                              <a:cubicBezTo>
                                <a:pt x="19" y="79"/>
                                <a:pt x="19" y="79"/>
                                <a:pt x="19" y="79"/>
                              </a:cubicBezTo>
                              <a:cubicBezTo>
                                <a:pt x="33" y="49"/>
                                <a:pt x="32" y="53"/>
                                <a:pt x="36" y="42"/>
                              </a:cubicBezTo>
                              <a:cubicBezTo>
                                <a:pt x="39" y="31"/>
                                <a:pt x="40" y="23"/>
                                <a:pt x="34" y="17"/>
                              </a:cubicBezTo>
                              <a:cubicBezTo>
                                <a:pt x="26" y="9"/>
                                <a:pt x="25" y="9"/>
                                <a:pt x="14" y="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29" o:spid="_x0000_s1026" o:spt="100" style="position:absolute;left:0pt;margin-left:-18.3pt;margin-top:568.15pt;height:22.1pt;width:11.1pt;z-index:251743232;mso-width-relative:page;mso-height-relative:page;" fillcolor="#262626 [3204]" filled="t" stroked="f" coordsize="40,79" o:gfxdata="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cXFMIdkA&#10;AAANAQAADwAAAAAAAAABACAAAAAiAAAAZHJzL2Rvd25yZXYueG1sUEsBAhQAFAAAAAgAh07iQChA&#10;HHitAwAAhgsAAA4AAAAAAAAAAQAgAAAAKAEAAGRycy9lMm9Eb2MueG1sUEsFBgAAAAAGAAYAWQEA&#10;AEcHAAAAAA==&#10;" path="m14,0c6,13,6,13,6,13c21,22,21,22,21,22c21,22,31,27,26,37c22,46,0,66,0,66c19,79,19,79,19,79c33,49,32,53,36,42c39,31,40,23,34,17c26,9,25,9,14,0xe">
                <v:path o:connectlocs="49422,0;21180,46225;74133,78227;91783,131564;0,234683;67072,280909;127085,149344;120025,60448;49422,0" o:connectangles="0,0,0,0,0,0,0,0,0"/>
                <v:fill on="t" focussize="0,0"/>
                <v:stroke on="f"/>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-123190</wp:posOffset>
                </wp:positionH>
                <wp:positionV relativeFrom="paragraph">
                  <wp:posOffset>7084695</wp:posOffset>
                </wp:positionV>
                <wp:extent cx="413385" cy="458470"/>
                <wp:effectExtent l="0" t="0" r="6350" b="0"/>
                <wp:wrapNone/>
                <wp:docPr id="107" name="Freeform 30"/>
                <wp:cNvGraphicFramePr/>
                <a:graphic xmlns:a="http://schemas.openxmlformats.org/drawingml/2006/main">
                  <a:graphicData uri="http://schemas.microsoft.com/office/word/2010/wordprocessingShape">
                    <wps:wsp>
                      <wps:cNvSpPr/>
                      <wps:spPr bwMode="auto">
                        <a:xfrm>
                          <a:off x="0" y="0"/>
                          <a:ext cx="413100" cy="458167"/>
                        </a:xfrm>
                        <a:custGeom>
                          <a:avLst/>
                          <a:gdLst>
                            <a:gd name="T0" fmla="*/ 111 w 116"/>
                            <a:gd name="T1" fmla="*/ 34 h 129"/>
                            <a:gd name="T2" fmla="*/ 34 w 116"/>
                            <a:gd name="T3" fmla="*/ 21 h 129"/>
                            <a:gd name="T4" fmla="*/ 38 w 116"/>
                            <a:gd name="T5" fmla="*/ 12 h 129"/>
                            <a:gd name="T6" fmla="*/ 20 w 116"/>
                            <a:gd name="T7" fmla="*/ 7 h 129"/>
                            <a:gd name="T8" fmla="*/ 0 w 116"/>
                            <a:gd name="T9" fmla="*/ 42 h 129"/>
                            <a:gd name="T10" fmla="*/ 12 w 116"/>
                            <a:gd name="T11" fmla="*/ 49 h 129"/>
                            <a:gd name="T12" fmla="*/ 22 w 116"/>
                            <a:gd name="T13" fmla="*/ 38 h 129"/>
                            <a:gd name="T14" fmla="*/ 30 w 116"/>
                            <a:gd name="T15" fmla="*/ 35 h 129"/>
                            <a:gd name="T16" fmla="*/ 16 w 116"/>
                            <a:gd name="T17" fmla="*/ 56 h 129"/>
                            <a:gd name="T18" fmla="*/ 24 w 116"/>
                            <a:gd name="T19" fmla="*/ 63 h 129"/>
                            <a:gd name="T20" fmla="*/ 35 w 116"/>
                            <a:gd name="T21" fmla="*/ 51 h 129"/>
                            <a:gd name="T22" fmla="*/ 41 w 116"/>
                            <a:gd name="T23" fmla="*/ 51 h 129"/>
                            <a:gd name="T24" fmla="*/ 41 w 116"/>
                            <a:gd name="T25" fmla="*/ 63 h 129"/>
                            <a:gd name="T26" fmla="*/ 16 w 116"/>
                            <a:gd name="T27" fmla="*/ 63 h 129"/>
                            <a:gd name="T28" fmla="*/ 16 w 116"/>
                            <a:gd name="T29" fmla="*/ 72 h 129"/>
                            <a:gd name="T30" fmla="*/ 41 w 116"/>
                            <a:gd name="T31" fmla="*/ 72 h 129"/>
                            <a:gd name="T32" fmla="*/ 41 w 116"/>
                            <a:gd name="T33" fmla="*/ 93 h 129"/>
                            <a:gd name="T34" fmla="*/ 40 w 116"/>
                            <a:gd name="T35" fmla="*/ 93 h 129"/>
                            <a:gd name="T36" fmla="*/ 32 w 116"/>
                            <a:gd name="T37" fmla="*/ 90 h 129"/>
                            <a:gd name="T38" fmla="*/ 31 w 116"/>
                            <a:gd name="T39" fmla="*/ 77 h 129"/>
                            <a:gd name="T40" fmla="*/ 14 w 116"/>
                            <a:gd name="T41" fmla="*/ 77 h 129"/>
                            <a:gd name="T42" fmla="*/ 13 w 116"/>
                            <a:gd name="T43" fmla="*/ 77 h 129"/>
                            <a:gd name="T44" fmla="*/ 31 w 116"/>
                            <a:gd name="T45" fmla="*/ 105 h 129"/>
                            <a:gd name="T46" fmla="*/ 75 w 116"/>
                            <a:gd name="T47" fmla="*/ 94 h 129"/>
                            <a:gd name="T48" fmla="*/ 77 w 116"/>
                            <a:gd name="T49" fmla="*/ 103 h 129"/>
                            <a:gd name="T50" fmla="*/ 92 w 116"/>
                            <a:gd name="T51" fmla="*/ 97 h 129"/>
                            <a:gd name="T52" fmla="*/ 82 w 116"/>
                            <a:gd name="T53" fmla="*/ 73 h 129"/>
                            <a:gd name="T54" fmla="*/ 70 w 116"/>
                            <a:gd name="T55" fmla="*/ 77 h 129"/>
                            <a:gd name="T56" fmla="*/ 72 w 116"/>
                            <a:gd name="T57" fmla="*/ 85 h 129"/>
                            <a:gd name="T58" fmla="*/ 62 w 116"/>
                            <a:gd name="T59" fmla="*/ 90 h 129"/>
                            <a:gd name="T60" fmla="*/ 62 w 116"/>
                            <a:gd name="T61" fmla="*/ 72 h 129"/>
                            <a:gd name="T62" fmla="*/ 87 w 116"/>
                            <a:gd name="T63" fmla="*/ 72 h 129"/>
                            <a:gd name="T64" fmla="*/ 87 w 116"/>
                            <a:gd name="T65" fmla="*/ 63 h 129"/>
                            <a:gd name="T66" fmla="*/ 62 w 116"/>
                            <a:gd name="T67" fmla="*/ 63 h 129"/>
                            <a:gd name="T68" fmla="*/ 62 w 116"/>
                            <a:gd name="T69" fmla="*/ 51 h 129"/>
                            <a:gd name="T70" fmla="*/ 87 w 116"/>
                            <a:gd name="T71" fmla="*/ 51 h 129"/>
                            <a:gd name="T72" fmla="*/ 87 w 116"/>
                            <a:gd name="T73" fmla="*/ 42 h 129"/>
                            <a:gd name="T74" fmla="*/ 43 w 116"/>
                            <a:gd name="T75" fmla="*/ 42 h 129"/>
                            <a:gd name="T76" fmla="*/ 49 w 116"/>
                            <a:gd name="T77" fmla="*/ 33 h 129"/>
                            <a:gd name="T78" fmla="*/ 41 w 116"/>
                            <a:gd name="T79" fmla="*/ 31 h 129"/>
                            <a:gd name="T80" fmla="*/ 93 w 116"/>
                            <a:gd name="T81" fmla="*/ 40 h 129"/>
                            <a:gd name="T82" fmla="*/ 93 w 116"/>
                            <a:gd name="T83" fmla="*/ 92 h 129"/>
                            <a:gd name="T84" fmla="*/ 75 w 116"/>
                            <a:gd name="T85" fmla="*/ 108 h 129"/>
                            <a:gd name="T86" fmla="*/ 64 w 116"/>
                            <a:gd name="T87" fmla="*/ 105 h 129"/>
                            <a:gd name="T88" fmla="*/ 61 w 116"/>
                            <a:gd name="T89" fmla="*/ 116 h 129"/>
                            <a:gd name="T90" fmla="*/ 112 w 116"/>
                            <a:gd name="T91" fmla="*/ 93 h 129"/>
                            <a:gd name="T92" fmla="*/ 111 w 116"/>
                            <a:gd name="T93" fmla="*/ 3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6" h="129">
                              <a:moveTo>
                                <a:pt x="111" y="34"/>
                              </a:moveTo>
                              <a:cubicBezTo>
                                <a:pt x="111" y="34"/>
                                <a:pt x="107" y="0"/>
                                <a:pt x="34" y="21"/>
                              </a:cubicBezTo>
                              <a:cubicBezTo>
                                <a:pt x="37" y="16"/>
                                <a:pt x="38" y="12"/>
                                <a:pt x="38" y="12"/>
                              </a:cubicBezTo>
                              <a:cubicBezTo>
                                <a:pt x="20" y="7"/>
                                <a:pt x="20" y="7"/>
                                <a:pt x="20" y="7"/>
                              </a:cubicBezTo>
                              <a:cubicBezTo>
                                <a:pt x="20" y="7"/>
                                <a:pt x="13" y="31"/>
                                <a:pt x="0" y="42"/>
                              </a:cubicBezTo>
                              <a:cubicBezTo>
                                <a:pt x="0" y="42"/>
                                <a:pt x="12" y="50"/>
                                <a:pt x="12" y="49"/>
                              </a:cubicBezTo>
                              <a:cubicBezTo>
                                <a:pt x="16" y="46"/>
                                <a:pt x="19" y="42"/>
                                <a:pt x="22" y="38"/>
                              </a:cubicBezTo>
                              <a:cubicBezTo>
                                <a:pt x="25" y="37"/>
                                <a:pt x="28" y="36"/>
                                <a:pt x="30" y="35"/>
                              </a:cubicBezTo>
                              <a:cubicBezTo>
                                <a:pt x="27" y="41"/>
                                <a:pt x="22" y="50"/>
                                <a:pt x="16" y="56"/>
                              </a:cubicBezTo>
                              <a:cubicBezTo>
                                <a:pt x="24" y="63"/>
                                <a:pt x="24" y="63"/>
                                <a:pt x="24" y="63"/>
                              </a:cubicBezTo>
                              <a:cubicBezTo>
                                <a:pt x="24" y="63"/>
                                <a:pt x="29" y="58"/>
                                <a:pt x="35" y="51"/>
                              </a:cubicBezTo>
                              <a:cubicBezTo>
                                <a:pt x="41" y="51"/>
                                <a:pt x="41" y="51"/>
                                <a:pt x="41" y="51"/>
                              </a:cubicBezTo>
                              <a:cubicBezTo>
                                <a:pt x="41" y="63"/>
                                <a:pt x="41" y="63"/>
                                <a:pt x="41" y="63"/>
                              </a:cubicBezTo>
                              <a:cubicBezTo>
                                <a:pt x="16" y="63"/>
                                <a:pt x="16" y="63"/>
                                <a:pt x="16" y="63"/>
                              </a:cubicBezTo>
                              <a:cubicBezTo>
                                <a:pt x="16" y="72"/>
                                <a:pt x="16" y="72"/>
                                <a:pt x="16" y="72"/>
                              </a:cubicBezTo>
                              <a:cubicBezTo>
                                <a:pt x="41" y="72"/>
                                <a:pt x="41" y="72"/>
                                <a:pt x="41" y="72"/>
                              </a:cubicBezTo>
                              <a:cubicBezTo>
                                <a:pt x="41" y="93"/>
                                <a:pt x="41" y="93"/>
                                <a:pt x="41" y="93"/>
                              </a:cubicBezTo>
                              <a:cubicBezTo>
                                <a:pt x="41" y="93"/>
                                <a:pt x="41" y="93"/>
                                <a:pt x="40" y="93"/>
                              </a:cubicBezTo>
                              <a:cubicBezTo>
                                <a:pt x="38" y="93"/>
                                <a:pt x="33" y="92"/>
                                <a:pt x="32" y="90"/>
                              </a:cubicBezTo>
                              <a:cubicBezTo>
                                <a:pt x="29" y="86"/>
                                <a:pt x="31" y="80"/>
                                <a:pt x="31" y="77"/>
                              </a:cubicBezTo>
                              <a:cubicBezTo>
                                <a:pt x="14" y="77"/>
                                <a:pt x="14" y="77"/>
                                <a:pt x="14" y="77"/>
                              </a:cubicBezTo>
                              <a:cubicBezTo>
                                <a:pt x="13" y="77"/>
                                <a:pt x="13" y="77"/>
                                <a:pt x="13" y="77"/>
                              </a:cubicBezTo>
                              <a:cubicBezTo>
                                <a:pt x="13" y="77"/>
                                <a:pt x="6" y="106"/>
                                <a:pt x="31" y="105"/>
                              </a:cubicBezTo>
                              <a:cubicBezTo>
                                <a:pt x="55" y="106"/>
                                <a:pt x="68" y="99"/>
                                <a:pt x="75" y="94"/>
                              </a:cubicBezTo>
                              <a:cubicBezTo>
                                <a:pt x="77" y="103"/>
                                <a:pt x="77" y="103"/>
                                <a:pt x="77" y="103"/>
                              </a:cubicBezTo>
                              <a:cubicBezTo>
                                <a:pt x="92" y="97"/>
                                <a:pt x="92" y="97"/>
                                <a:pt x="92" y="97"/>
                              </a:cubicBezTo>
                              <a:cubicBezTo>
                                <a:pt x="82" y="73"/>
                                <a:pt x="82" y="73"/>
                                <a:pt x="82" y="73"/>
                              </a:cubicBezTo>
                              <a:cubicBezTo>
                                <a:pt x="70" y="77"/>
                                <a:pt x="70" y="77"/>
                                <a:pt x="70" y="77"/>
                              </a:cubicBezTo>
                              <a:cubicBezTo>
                                <a:pt x="72" y="85"/>
                                <a:pt x="72" y="85"/>
                                <a:pt x="72" y="85"/>
                              </a:cubicBezTo>
                              <a:cubicBezTo>
                                <a:pt x="69" y="87"/>
                                <a:pt x="66" y="89"/>
                                <a:pt x="62" y="90"/>
                              </a:cubicBezTo>
                              <a:cubicBezTo>
                                <a:pt x="62" y="72"/>
                                <a:pt x="62" y="72"/>
                                <a:pt x="62" y="72"/>
                              </a:cubicBezTo>
                              <a:cubicBezTo>
                                <a:pt x="87" y="72"/>
                                <a:pt x="87" y="72"/>
                                <a:pt x="87" y="72"/>
                              </a:cubicBezTo>
                              <a:cubicBezTo>
                                <a:pt x="87" y="63"/>
                                <a:pt x="87" y="63"/>
                                <a:pt x="87" y="63"/>
                              </a:cubicBezTo>
                              <a:cubicBezTo>
                                <a:pt x="62" y="63"/>
                                <a:pt x="62" y="63"/>
                                <a:pt x="62" y="63"/>
                              </a:cubicBezTo>
                              <a:cubicBezTo>
                                <a:pt x="62" y="51"/>
                                <a:pt x="62" y="51"/>
                                <a:pt x="62" y="51"/>
                              </a:cubicBezTo>
                              <a:cubicBezTo>
                                <a:pt x="87" y="51"/>
                                <a:pt x="87" y="51"/>
                                <a:pt x="87" y="51"/>
                              </a:cubicBezTo>
                              <a:cubicBezTo>
                                <a:pt x="87" y="42"/>
                                <a:pt x="87" y="42"/>
                                <a:pt x="87" y="42"/>
                              </a:cubicBezTo>
                              <a:cubicBezTo>
                                <a:pt x="43" y="42"/>
                                <a:pt x="43" y="42"/>
                                <a:pt x="43" y="42"/>
                              </a:cubicBezTo>
                              <a:cubicBezTo>
                                <a:pt x="46" y="39"/>
                                <a:pt x="49" y="35"/>
                                <a:pt x="49" y="33"/>
                              </a:cubicBezTo>
                              <a:cubicBezTo>
                                <a:pt x="41" y="31"/>
                                <a:pt x="41" y="31"/>
                                <a:pt x="41" y="31"/>
                              </a:cubicBezTo>
                              <a:cubicBezTo>
                                <a:pt x="75" y="19"/>
                                <a:pt x="93" y="21"/>
                                <a:pt x="93" y="40"/>
                              </a:cubicBezTo>
                              <a:cubicBezTo>
                                <a:pt x="93" y="92"/>
                                <a:pt x="93" y="92"/>
                                <a:pt x="93" y="92"/>
                              </a:cubicBezTo>
                              <a:cubicBezTo>
                                <a:pt x="93" y="92"/>
                                <a:pt x="95" y="109"/>
                                <a:pt x="75" y="108"/>
                              </a:cubicBezTo>
                              <a:cubicBezTo>
                                <a:pt x="64" y="105"/>
                                <a:pt x="64" y="105"/>
                                <a:pt x="64" y="105"/>
                              </a:cubicBezTo>
                              <a:cubicBezTo>
                                <a:pt x="61" y="116"/>
                                <a:pt x="61" y="116"/>
                                <a:pt x="61" y="116"/>
                              </a:cubicBezTo>
                              <a:cubicBezTo>
                                <a:pt x="61" y="116"/>
                                <a:pt x="108" y="129"/>
                                <a:pt x="112" y="93"/>
                              </a:cubicBezTo>
                              <a:cubicBezTo>
                                <a:pt x="116" y="57"/>
                                <a:pt x="111" y="34"/>
                                <a:pt x="111" y="34"/>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30" o:spid="_x0000_s1026" o:spt="100" style="position:absolute;left:0pt;margin-left:-9.7pt;margin-top:557.85pt;height:36.1pt;width:32.55pt;z-index:251744256;mso-width-relative:page;mso-height-relative:page;" fillcolor="#262626 [3204]" filled="t" stroked="f" coordsize="116,129" o:gfxdata="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" path="m111,34c111,34,107,0,34,21c37,16,38,12,38,12c20,7,20,7,20,7c20,7,13,31,0,42c0,42,12,50,12,49c16,46,19,42,22,38c25,37,28,36,30,35c27,41,22,50,16,56c24,63,24,63,24,63c24,63,29,58,35,51c41,51,41,51,41,51c41,63,41,63,41,63c16,63,16,63,16,63c16,72,16,72,16,72c41,72,41,72,41,72c41,93,41,93,41,93c41,93,41,93,40,93c38,93,33,92,32,90c29,86,31,80,31,77c14,77,14,77,14,77c13,77,13,77,13,77c13,77,6,106,31,105c55,106,68,99,75,94c77,103,77,103,77,103c92,97,92,97,92,97c82,73,82,73,82,73c70,77,70,77,70,77c72,85,72,85,72,85c69,87,66,89,62,90c62,72,62,72,62,72c87,72,87,72,87,72c87,63,87,63,87,63c62,63,62,63,62,63c62,51,62,51,62,51c87,51,87,51,87,51c87,42,87,42,87,42c43,42,43,42,43,42c46,39,49,35,49,33c41,31,41,31,41,31c75,19,93,21,93,40c93,92,93,92,93,92c93,92,95,109,75,108c64,105,64,105,64,105c61,116,61,116,61,116c61,116,108,129,112,93c116,57,111,34,111,34xe">
                <v:path o:connectlocs="395293,120757;121081,74585;135325,42620;71224,24861;0,149170;42734,174032;78346,134963;106836,124308;56979,198894;85468,223755;124642,181135;146009,181135;146009,223755;56979,223755;56979,255721;146009,255721;146009,330306;142448,330306;113958,319651;110397,273479;49856,273479;46295,273479;110397,372926;267090,333858;274212,365823;327631,344513;292018,259272;249284,273479;256406,301892;220794,319651;220794,255721;309825,255721;309825,223755;220794,223755;220794,181135;309825,181135;309825,149170;153131,149170;174499,117205;146009,110102;331192,142067;331192,326754;267090,383581;227917,372926;217233,411995;398855,330306;395293,120757" o:connectangles="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917575</wp:posOffset>
                </wp:positionH>
                <wp:positionV relativeFrom="paragraph">
                  <wp:posOffset>8247380</wp:posOffset>
                </wp:positionV>
                <wp:extent cx="384810" cy="41910"/>
                <wp:effectExtent l="0" t="0" r="0" b="0"/>
                <wp:wrapNone/>
                <wp:docPr id="108" name="Rectangle 32"/>
                <wp:cNvGraphicFramePr/>
                <a:graphic xmlns:a="http://schemas.openxmlformats.org/drawingml/2006/main">
                  <a:graphicData uri="http://schemas.microsoft.com/office/word/2010/wordprocessingShape">
                    <wps:wsp>
                      <wps:cNvSpPr>
                        <a:spLocks noChangeArrowheads="1"/>
                      </wps:cNvSpPr>
                      <wps:spPr bwMode="auto">
                        <a:xfrm>
                          <a:off x="0" y="0"/>
                          <a:ext cx="384560" cy="42062"/>
                        </a:xfrm>
                        <a:prstGeom prst="rect">
                          <a:avLst/>
                        </a:prstGeom>
                        <a:solidFill>
                          <a:schemeClr val="accent1"/>
                        </a:solidFill>
                        <a:ln>
                          <a:noFill/>
                        </a:ln>
                      </wps:spPr>
                      <wps:bodyPr vert="horz" wrap="square" lIns="91440" tIns="45720" rIns="91440" bIns="45720" numCol="1" anchor="t" anchorCtr="0" compatLnSpc="1"/>
                    </wps:wsp>
                  </a:graphicData>
                </a:graphic>
              </wp:anchor>
            </w:drawing>
          </mc:Choice>
          <mc:Fallback>
            <w:pict>
              <v:rect id="Rectangle 32" o:spid="_x0000_s1026" o:spt="1" style="position:absolute;left:0pt;margin-left:72.25pt;margin-top:649.4pt;height:3.3pt;width:30.3pt;z-index:251745280;mso-width-relative:page;mso-height-relative:page;" fillcolor="#262626 [3204]" filled="t" stroked="f" coordsize="21600,21600" o:gfxdata="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g7Y/3AAAAA0BAAAPAAAAAAAAAAEA&#10;IAAAACIAAABkcnMvZG93bnJldi54bWxQSwECFAAUAAAACACHTuJAzReVogsCAAAXBAAADgAAAAAA&#10;AAABACAAAAArAQAAZHJzL2Uyb0RvYy54bWxQSwUGAAAAAAYABgBZAQAAqAUAAAAA&#10;">
                <v:fill on="t" focussize="0,0"/>
                <v:stroke on="f"/>
                <v:imagedata o:title=""/>
                <o:lock v:ext="edit" aspectratio="f"/>
              </v:rect>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950595</wp:posOffset>
                </wp:positionH>
                <wp:positionV relativeFrom="paragraph">
                  <wp:posOffset>8336280</wp:posOffset>
                </wp:positionV>
                <wp:extent cx="315595" cy="167005"/>
                <wp:effectExtent l="0" t="0" r="8890" b="5080"/>
                <wp:wrapNone/>
                <wp:docPr id="109" name="Freeform 33"/>
                <wp:cNvGraphicFramePr/>
                <a:graphic xmlns:a="http://schemas.openxmlformats.org/drawingml/2006/main">
                  <a:graphicData uri="http://schemas.microsoft.com/office/word/2010/wordprocessingShape">
                    <wps:wsp>
                      <wps:cNvSpPr>
                        <a:spLocks noEditPoints="1"/>
                      </wps:cNvSpPr>
                      <wps:spPr bwMode="auto">
                        <a:xfrm>
                          <a:off x="0" y="0"/>
                          <a:ext cx="315459" cy="166743"/>
                        </a:xfrm>
                        <a:custGeom>
                          <a:avLst/>
                          <a:gdLst>
                            <a:gd name="T0" fmla="*/ 210 w 210"/>
                            <a:gd name="T1" fmla="*/ 111 h 111"/>
                            <a:gd name="T2" fmla="*/ 210 w 210"/>
                            <a:gd name="T3" fmla="*/ 0 h 111"/>
                            <a:gd name="T4" fmla="*/ 0 w 210"/>
                            <a:gd name="T5" fmla="*/ 0 h 111"/>
                            <a:gd name="T6" fmla="*/ 0 w 210"/>
                            <a:gd name="T7" fmla="*/ 111 h 111"/>
                            <a:gd name="T8" fmla="*/ 210 w 210"/>
                            <a:gd name="T9" fmla="*/ 111 h 111"/>
                            <a:gd name="T10" fmla="*/ 30 w 210"/>
                            <a:gd name="T11" fmla="*/ 28 h 111"/>
                            <a:gd name="T12" fmla="*/ 180 w 210"/>
                            <a:gd name="T13" fmla="*/ 28 h 111"/>
                            <a:gd name="T14" fmla="*/ 180 w 210"/>
                            <a:gd name="T15" fmla="*/ 83 h 111"/>
                            <a:gd name="T16" fmla="*/ 30 w 210"/>
                            <a:gd name="T17" fmla="*/ 83 h 111"/>
                            <a:gd name="T18" fmla="*/ 30 w 210"/>
                            <a:gd name="T19" fmla="*/ 2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0" h="111">
                              <a:moveTo>
                                <a:pt x="210" y="111"/>
                              </a:moveTo>
                              <a:lnTo>
                                <a:pt x="210" y="0"/>
                              </a:lnTo>
                              <a:lnTo>
                                <a:pt x="0" y="0"/>
                              </a:lnTo>
                              <a:lnTo>
                                <a:pt x="0" y="111"/>
                              </a:lnTo>
                              <a:lnTo>
                                <a:pt x="210" y="111"/>
                              </a:lnTo>
                              <a:close/>
                              <a:moveTo>
                                <a:pt x="30" y="28"/>
                              </a:moveTo>
                              <a:lnTo>
                                <a:pt x="180" y="28"/>
                              </a:lnTo>
                              <a:lnTo>
                                <a:pt x="180" y="83"/>
                              </a:lnTo>
                              <a:lnTo>
                                <a:pt x="30" y="83"/>
                              </a:lnTo>
                              <a:lnTo>
                                <a:pt x="30" y="28"/>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33" o:spid="_x0000_s1026" o:spt="100" style="position:absolute;left:0pt;margin-left:74.85pt;margin-top:656.4pt;height:13.15pt;width:24.85pt;z-index:251746304;mso-width-relative:page;mso-height-relative:page;" fillcolor="#262626 [3204]" filled="t" stroked="f" coordsize="210,111" o:gfxdata="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NlGo1bbAAAADQEAAA8AAAAAAAAAAQAgAAAAIgAAAGRycy9kb3ducmV2Lnht&#10;bFBLAQIUABQAAAAIAIdO4kCmcwpehQMAANYKAAAOAAAAAAAAAAEAIAAAACoBAABkcnMvZTJvRG9j&#10;LnhtbFBLBQYAAAAABgAGAFkBAAAhBwAAAAA=&#10;" path="m210,111l210,0,0,0,0,111,210,111xm30,28l180,28,180,83,30,83,30,28xe">
                <v:path o:connectlocs="315459,166743;315459,0;0,0;0,166743;315459,166743;45065,42061;270393,42061;270393,124681;45065,124681;45065,42061" o:connectangles="0,0,0,0,0,0,0,0,0,0"/>
                <v:fill on="t" focussize="0,0"/>
                <v:stroke on="f"/>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906780</wp:posOffset>
                </wp:positionH>
                <wp:positionV relativeFrom="paragraph">
                  <wp:posOffset>8510270</wp:posOffset>
                </wp:positionV>
                <wp:extent cx="405765" cy="130810"/>
                <wp:effectExtent l="0" t="0" r="0" b="3175"/>
                <wp:wrapNone/>
                <wp:docPr id="110" name="Freeform 34"/>
                <wp:cNvGraphicFramePr/>
                <a:graphic xmlns:a="http://schemas.openxmlformats.org/drawingml/2006/main">
                  <a:graphicData uri="http://schemas.microsoft.com/office/word/2010/wordprocessingShape">
                    <wps:wsp>
                      <wps:cNvSpPr/>
                      <wps:spPr bwMode="auto">
                        <a:xfrm>
                          <a:off x="0" y="0"/>
                          <a:ext cx="405590" cy="130690"/>
                        </a:xfrm>
                        <a:custGeom>
                          <a:avLst/>
                          <a:gdLst>
                            <a:gd name="T0" fmla="*/ 82 w 114"/>
                            <a:gd name="T1" fmla="*/ 25 h 37"/>
                            <a:gd name="T2" fmla="*/ 93 w 114"/>
                            <a:gd name="T3" fmla="*/ 5 h 37"/>
                            <a:gd name="T4" fmla="*/ 80 w 114"/>
                            <a:gd name="T5" fmla="*/ 0 h 37"/>
                            <a:gd name="T6" fmla="*/ 68 w 114"/>
                            <a:gd name="T7" fmla="*/ 25 h 37"/>
                            <a:gd name="T8" fmla="*/ 46 w 114"/>
                            <a:gd name="T9" fmla="*/ 25 h 37"/>
                            <a:gd name="T10" fmla="*/ 33 w 114"/>
                            <a:gd name="T11" fmla="*/ 0 h 37"/>
                            <a:gd name="T12" fmla="*/ 21 w 114"/>
                            <a:gd name="T13" fmla="*/ 5 h 37"/>
                            <a:gd name="T14" fmla="*/ 33 w 114"/>
                            <a:gd name="T15" fmla="*/ 25 h 37"/>
                            <a:gd name="T16" fmla="*/ 0 w 114"/>
                            <a:gd name="T17" fmla="*/ 25 h 37"/>
                            <a:gd name="T18" fmla="*/ 0 w 114"/>
                            <a:gd name="T19" fmla="*/ 37 h 37"/>
                            <a:gd name="T20" fmla="*/ 114 w 114"/>
                            <a:gd name="T21" fmla="*/ 37 h 37"/>
                            <a:gd name="T22" fmla="*/ 114 w 114"/>
                            <a:gd name="T23" fmla="*/ 25 h 37"/>
                            <a:gd name="T24" fmla="*/ 82 w 114"/>
                            <a:gd name="T25"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37">
                              <a:moveTo>
                                <a:pt x="82" y="25"/>
                              </a:moveTo>
                              <a:cubicBezTo>
                                <a:pt x="86" y="19"/>
                                <a:pt x="89" y="12"/>
                                <a:pt x="93" y="5"/>
                              </a:cubicBezTo>
                              <a:cubicBezTo>
                                <a:pt x="80" y="0"/>
                                <a:pt x="80" y="0"/>
                                <a:pt x="80" y="0"/>
                              </a:cubicBezTo>
                              <a:cubicBezTo>
                                <a:pt x="77" y="9"/>
                                <a:pt x="73" y="17"/>
                                <a:pt x="68" y="25"/>
                              </a:cubicBezTo>
                              <a:cubicBezTo>
                                <a:pt x="46" y="25"/>
                                <a:pt x="46" y="25"/>
                                <a:pt x="46" y="25"/>
                              </a:cubicBezTo>
                              <a:cubicBezTo>
                                <a:pt x="42" y="15"/>
                                <a:pt x="38" y="7"/>
                                <a:pt x="33" y="0"/>
                              </a:cubicBezTo>
                              <a:cubicBezTo>
                                <a:pt x="21" y="5"/>
                                <a:pt x="21" y="5"/>
                                <a:pt x="21" y="5"/>
                              </a:cubicBezTo>
                              <a:cubicBezTo>
                                <a:pt x="26" y="12"/>
                                <a:pt x="30" y="19"/>
                                <a:pt x="33" y="25"/>
                              </a:cubicBezTo>
                              <a:cubicBezTo>
                                <a:pt x="0" y="25"/>
                                <a:pt x="0" y="25"/>
                                <a:pt x="0" y="25"/>
                              </a:cubicBezTo>
                              <a:cubicBezTo>
                                <a:pt x="0" y="37"/>
                                <a:pt x="0" y="37"/>
                                <a:pt x="0" y="37"/>
                              </a:cubicBezTo>
                              <a:cubicBezTo>
                                <a:pt x="114" y="37"/>
                                <a:pt x="114" y="37"/>
                                <a:pt x="114" y="37"/>
                              </a:cubicBezTo>
                              <a:cubicBezTo>
                                <a:pt x="114" y="25"/>
                                <a:pt x="114" y="25"/>
                                <a:pt x="114" y="25"/>
                              </a:cubicBezTo>
                              <a:lnTo>
                                <a:pt x="82" y="25"/>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34" o:spid="_x0000_s1026" o:spt="100" style="position:absolute;left:0pt;margin-left:71.4pt;margin-top:670.1pt;height:10.3pt;width:31.95pt;z-index:251747328;mso-width-relative:page;mso-height-relative:page;" fillcolor="#262626 [3204]" filled="t" stroked="f" coordsize="114,37" o:gfxdata="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Aw4bDl2gAAAA0B&#10;AAAPAAAAAAAAAAEAIAAAACIAAABkcnMvZG93bnJldi54bWxQSwECFAAUAAAACACHTuJAKy9y1xoE&#10;AACpDgAADgAAAAAAAAABACAAAAApAQAAZHJzL2Uyb0RvYy54bWxQSwUGAAAAAAYABgBZAQAAtQcA&#10;AAAA&#10;" path="m82,25c86,19,89,12,93,5c80,0,80,0,80,0c77,9,73,17,68,25c46,25,46,25,46,25c42,15,38,7,33,0c21,5,21,5,21,5c26,12,30,19,33,25c0,25,0,25,0,25c0,37,0,37,0,37c114,37,114,37,114,37c114,25,114,25,114,25l82,25xe">
                <v:path o:connectlocs="291740,88304;330876,17660;284624,0;241930,88304;163659,88304;117407,0;74713,17660;117407,88304;0,88304;0,130690;405590,130690;405590,88304;291740,88304"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2072640</wp:posOffset>
                </wp:positionH>
                <wp:positionV relativeFrom="paragraph">
                  <wp:posOffset>8239760</wp:posOffset>
                </wp:positionV>
                <wp:extent cx="274955" cy="291465"/>
                <wp:effectExtent l="0" t="0" r="0" b="0"/>
                <wp:wrapNone/>
                <wp:docPr id="111" name="Freeform 35"/>
                <wp:cNvGraphicFramePr/>
                <a:graphic xmlns:a="http://schemas.openxmlformats.org/drawingml/2006/main">
                  <a:graphicData uri="http://schemas.microsoft.com/office/word/2010/wordprocessingShape">
                    <wps:wsp>
                      <wps:cNvSpPr/>
                      <wps:spPr bwMode="auto">
                        <a:xfrm>
                          <a:off x="0" y="0"/>
                          <a:ext cx="274900" cy="291424"/>
                        </a:xfrm>
                        <a:custGeom>
                          <a:avLst/>
                          <a:gdLst>
                            <a:gd name="T0" fmla="*/ 0 w 77"/>
                            <a:gd name="T1" fmla="*/ 21 h 82"/>
                            <a:gd name="T2" fmla="*/ 0 w 77"/>
                            <a:gd name="T3" fmla="*/ 23 h 82"/>
                            <a:gd name="T4" fmla="*/ 36 w 77"/>
                            <a:gd name="T5" fmla="*/ 80 h 82"/>
                            <a:gd name="T6" fmla="*/ 30 w 77"/>
                            <a:gd name="T7" fmla="*/ 55 h 82"/>
                            <a:gd name="T8" fmla="*/ 39 w 77"/>
                            <a:gd name="T9" fmla="*/ 25 h 82"/>
                            <a:gd name="T10" fmla="*/ 48 w 77"/>
                            <a:gd name="T11" fmla="*/ 55 h 82"/>
                            <a:gd name="T12" fmla="*/ 41 w 77"/>
                            <a:gd name="T13" fmla="*/ 82 h 82"/>
                            <a:gd name="T14" fmla="*/ 41 w 77"/>
                            <a:gd name="T15" fmla="*/ 82 h 82"/>
                            <a:gd name="T16" fmla="*/ 77 w 77"/>
                            <a:gd name="T17" fmla="*/ 23 h 82"/>
                            <a:gd name="T18" fmla="*/ 77 w 77"/>
                            <a:gd name="T19" fmla="*/ 0 h 82"/>
                            <a:gd name="T20" fmla="*/ 38 w 77"/>
                            <a:gd name="T21" fmla="*/ 25 h 82"/>
                            <a:gd name="T22" fmla="*/ 1 w 77"/>
                            <a:gd name="T23" fmla="*/ 0 h 82"/>
                            <a:gd name="T24" fmla="*/ 0 w 77"/>
                            <a:gd name="T25" fmla="*/ 2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82">
                              <a:moveTo>
                                <a:pt x="0" y="21"/>
                              </a:moveTo>
                              <a:cubicBezTo>
                                <a:pt x="0" y="23"/>
                                <a:pt x="0" y="23"/>
                                <a:pt x="0" y="23"/>
                              </a:cubicBezTo>
                              <a:cubicBezTo>
                                <a:pt x="4" y="50"/>
                                <a:pt x="15" y="69"/>
                                <a:pt x="36" y="80"/>
                              </a:cubicBezTo>
                              <a:cubicBezTo>
                                <a:pt x="32" y="72"/>
                                <a:pt x="30" y="64"/>
                                <a:pt x="30" y="55"/>
                              </a:cubicBezTo>
                              <a:cubicBezTo>
                                <a:pt x="30" y="44"/>
                                <a:pt x="33" y="34"/>
                                <a:pt x="39" y="25"/>
                              </a:cubicBezTo>
                              <a:cubicBezTo>
                                <a:pt x="45" y="34"/>
                                <a:pt x="48" y="44"/>
                                <a:pt x="48" y="55"/>
                              </a:cubicBezTo>
                              <a:cubicBezTo>
                                <a:pt x="48" y="65"/>
                                <a:pt x="45" y="74"/>
                                <a:pt x="41" y="82"/>
                              </a:cubicBezTo>
                              <a:cubicBezTo>
                                <a:pt x="41" y="82"/>
                                <a:pt x="41" y="82"/>
                                <a:pt x="41" y="82"/>
                              </a:cubicBezTo>
                              <a:cubicBezTo>
                                <a:pt x="64" y="69"/>
                                <a:pt x="73" y="50"/>
                                <a:pt x="77" y="23"/>
                              </a:cubicBezTo>
                              <a:cubicBezTo>
                                <a:pt x="77" y="0"/>
                                <a:pt x="77" y="0"/>
                                <a:pt x="77" y="0"/>
                              </a:cubicBezTo>
                              <a:cubicBezTo>
                                <a:pt x="60" y="2"/>
                                <a:pt x="47" y="11"/>
                                <a:pt x="38" y="25"/>
                              </a:cubicBezTo>
                              <a:cubicBezTo>
                                <a:pt x="30" y="12"/>
                                <a:pt x="17" y="2"/>
                                <a:pt x="1" y="0"/>
                              </a:cubicBezTo>
                              <a:cubicBezTo>
                                <a:pt x="1" y="4"/>
                                <a:pt x="0" y="19"/>
                                <a:pt x="0" y="21"/>
                              </a:cubicBezTo>
                              <a:close/>
                            </a:path>
                          </a:pathLst>
                        </a:custGeom>
                        <a:solidFill>
                          <a:schemeClr val="accent1"/>
                        </a:solidFill>
                        <a:ln w="0" cap="sq">
                          <a:noFill/>
                          <a:prstDash val="solid"/>
                          <a:miter lim="800000"/>
                        </a:ln>
                      </wps:spPr>
                      <wps:bodyPr vert="horz" wrap="square" lIns="91440" tIns="45720" rIns="91440" bIns="45720" numCol="1" anchor="t" anchorCtr="0" compatLnSpc="1"/>
                    </wps:wsp>
                  </a:graphicData>
                </a:graphic>
              </wp:anchor>
            </w:drawing>
          </mc:Choice>
          <mc:Fallback>
            <w:pict>
              <v:shape id="Freeform 35" o:spid="_x0000_s1026" o:spt="100" style="position:absolute;left:0pt;margin-left:163.2pt;margin-top:648.8pt;height:22.95pt;width:21.65pt;z-index:251748352;mso-width-relative:page;mso-height-relative:page;" fillcolor="#262626 [3204]" filled="t" stroked="f" coordsize="77,82" o:gfxdata="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NDvbpbbAAAADQEAAA8AAAAAAAAAAQAgAAAAIgAAAGRycy9kb3ducmV2LnhtbFBLAQIUABQAAAAI&#10;AIdO4kAHg0MVXQQAAAgPAAAOAAAAAAAAAAEAIAAAACoBAABkcnMvZTJvRG9jLnhtbFBLBQYAAAAA&#10;BgAGAFkBAAD5BwAAAAA=&#10;" path="m0,21c0,23,0,23,0,23c4,50,15,69,36,80c32,72,30,64,30,55c30,44,33,34,39,25c45,34,48,44,48,55c48,65,45,74,41,82c41,82,41,82,41,82c64,69,73,50,77,23c77,0,77,0,77,0c60,2,47,11,38,25c30,12,17,2,1,0c1,4,0,19,0,21xe">
                <v:path o:connectlocs="0,74632;0,81740;128524,284316;107103,195467;139235,88848;171366,195467;146375,291424;146375,291424;274900,81740;274900,0;135664,88848;3570,0;0,74632" o:connectangles="0,0,0,0,0,0,0,0,0,0,0,0,0"/>
                <v:fill on="t" focussize="0,0"/>
                <v:stroke on="f" weight="0pt" miterlimit="8" joinstyle="miter" endcap="square"/>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2425700</wp:posOffset>
                </wp:positionH>
                <wp:positionV relativeFrom="paragraph">
                  <wp:posOffset>8242935</wp:posOffset>
                </wp:positionV>
                <wp:extent cx="151765" cy="280670"/>
                <wp:effectExtent l="0" t="0" r="1270" b="5080"/>
                <wp:wrapNone/>
                <wp:docPr id="112" name="Freeform 36"/>
                <wp:cNvGraphicFramePr/>
                <a:graphic xmlns:a="http://schemas.openxmlformats.org/drawingml/2006/main">
                  <a:graphicData uri="http://schemas.microsoft.com/office/word/2010/wordprocessingShape">
                    <wps:wsp>
                      <wps:cNvSpPr/>
                      <wps:spPr bwMode="auto">
                        <a:xfrm>
                          <a:off x="0" y="0"/>
                          <a:ext cx="151721" cy="280909"/>
                        </a:xfrm>
                        <a:custGeom>
                          <a:avLst/>
                          <a:gdLst>
                            <a:gd name="T0" fmla="*/ 0 w 43"/>
                            <a:gd name="T1" fmla="*/ 18 h 79"/>
                            <a:gd name="T2" fmla="*/ 0 w 43"/>
                            <a:gd name="T3" fmla="*/ 22 h 79"/>
                            <a:gd name="T4" fmla="*/ 36 w 43"/>
                            <a:gd name="T5" fmla="*/ 79 h 79"/>
                            <a:gd name="T6" fmla="*/ 43 w 43"/>
                            <a:gd name="T7" fmla="*/ 54 h 79"/>
                            <a:gd name="T8" fmla="*/ 0 w 43"/>
                            <a:gd name="T9" fmla="*/ 0 h 79"/>
                            <a:gd name="T10" fmla="*/ 0 w 43"/>
                            <a:gd name="T11" fmla="*/ 18 h 79"/>
                          </a:gdLst>
                          <a:ahLst/>
                          <a:cxnLst>
                            <a:cxn ang="0">
                              <a:pos x="T0" y="T1"/>
                            </a:cxn>
                            <a:cxn ang="0">
                              <a:pos x="T2" y="T3"/>
                            </a:cxn>
                            <a:cxn ang="0">
                              <a:pos x="T4" y="T5"/>
                            </a:cxn>
                            <a:cxn ang="0">
                              <a:pos x="T6" y="T7"/>
                            </a:cxn>
                            <a:cxn ang="0">
                              <a:pos x="T8" y="T9"/>
                            </a:cxn>
                            <a:cxn ang="0">
                              <a:pos x="T10" y="T11"/>
                            </a:cxn>
                          </a:cxnLst>
                          <a:rect l="0" t="0" r="r" b="b"/>
                          <a:pathLst>
                            <a:path w="43" h="79">
                              <a:moveTo>
                                <a:pt x="0" y="18"/>
                              </a:moveTo>
                              <a:cubicBezTo>
                                <a:pt x="0" y="22"/>
                                <a:pt x="0" y="22"/>
                                <a:pt x="0" y="22"/>
                              </a:cubicBezTo>
                              <a:cubicBezTo>
                                <a:pt x="0" y="50"/>
                                <a:pt x="13" y="68"/>
                                <a:pt x="36" y="79"/>
                              </a:cubicBezTo>
                              <a:cubicBezTo>
                                <a:pt x="39" y="72"/>
                                <a:pt x="43" y="63"/>
                                <a:pt x="43" y="54"/>
                              </a:cubicBezTo>
                              <a:cubicBezTo>
                                <a:pt x="43" y="27"/>
                                <a:pt x="21" y="5"/>
                                <a:pt x="0" y="0"/>
                              </a:cubicBezTo>
                              <a:cubicBezTo>
                                <a:pt x="0" y="4"/>
                                <a:pt x="0" y="11"/>
                                <a:pt x="0" y="18"/>
                              </a:cubicBezTo>
                              <a:close/>
                            </a:path>
                          </a:pathLst>
                        </a:custGeom>
                        <a:solidFill>
                          <a:schemeClr val="accent1"/>
                        </a:solidFill>
                        <a:ln w="0" cap="sq">
                          <a:noFill/>
                          <a:prstDash val="solid"/>
                          <a:miter lim="800000"/>
                        </a:ln>
                      </wps:spPr>
                      <wps:bodyPr vert="horz" wrap="square" lIns="91440" tIns="45720" rIns="91440" bIns="45720" numCol="1" anchor="t" anchorCtr="0" compatLnSpc="1"/>
                    </wps:wsp>
                  </a:graphicData>
                </a:graphic>
              </wp:anchor>
            </w:drawing>
          </mc:Choice>
          <mc:Fallback>
            <w:pict>
              <v:shape id="Freeform 36" o:spid="_x0000_s1026" o:spt="100" style="position:absolute;left:0pt;margin-left:191pt;margin-top:649.05pt;height:22.1pt;width:11.95pt;z-index:251749376;mso-width-relative:page;mso-height-relative:page;" fillcolor="#262626 [3204]" filled="t" stroked="f" coordsize="43,79" o:gfxdata="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LmD5a/cAAAADQEAAA8A&#10;AAAAAAAAAQAgAAAAIgAAAGRycy9kb3ducmV2LnhtbFBLAQIUABQAAAAIAIdO4kBljzvwaQMAAEgJ&#10;AAAOAAAAAAAAAAEAIAAAACsBAABkcnMvZTJvRG9jLnhtbFBLBQYAAAAABgAGAFkBAAAGBwAAAAA=&#10;" path="m0,18c0,22,0,22,0,22c0,50,13,68,36,79c39,72,43,63,43,54c43,27,21,5,0,0c0,4,0,11,0,18xe">
                <v:path o:connectlocs="0,64004;0,78227;127022,280909;151721,192013;0,0;0,64004" o:connectangles="0,0,0,0,0,0"/>
                <v:fill on="t" focussize="0,0"/>
                <v:stroke on="f" weight="0pt" miterlimit="8" joinstyle="miter" endcap="square"/>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1856105</wp:posOffset>
                </wp:positionH>
                <wp:positionV relativeFrom="paragraph">
                  <wp:posOffset>8242935</wp:posOffset>
                </wp:positionV>
                <wp:extent cx="156210" cy="295910"/>
                <wp:effectExtent l="0" t="0" r="0" b="8890"/>
                <wp:wrapNone/>
                <wp:docPr id="113" name="Freeform 37"/>
                <wp:cNvGraphicFramePr/>
                <a:graphic xmlns:a="http://schemas.openxmlformats.org/drawingml/2006/main">
                  <a:graphicData uri="http://schemas.microsoft.com/office/word/2010/wordprocessingShape">
                    <wps:wsp>
                      <wps:cNvSpPr/>
                      <wps:spPr bwMode="auto">
                        <a:xfrm>
                          <a:off x="0" y="0"/>
                          <a:ext cx="156227" cy="295931"/>
                        </a:xfrm>
                        <a:custGeom>
                          <a:avLst/>
                          <a:gdLst>
                            <a:gd name="T0" fmla="*/ 44 w 44"/>
                            <a:gd name="T1" fmla="*/ 23 h 83"/>
                            <a:gd name="T2" fmla="*/ 44 w 44"/>
                            <a:gd name="T3" fmla="*/ 0 h 83"/>
                            <a:gd name="T4" fmla="*/ 0 w 44"/>
                            <a:gd name="T5" fmla="*/ 54 h 83"/>
                            <a:gd name="T6" fmla="*/ 7 w 44"/>
                            <a:gd name="T7" fmla="*/ 83 h 83"/>
                            <a:gd name="T8" fmla="*/ 44 w 44"/>
                            <a:gd name="T9" fmla="*/ 23 h 83"/>
                          </a:gdLst>
                          <a:ahLst/>
                          <a:cxnLst>
                            <a:cxn ang="0">
                              <a:pos x="T0" y="T1"/>
                            </a:cxn>
                            <a:cxn ang="0">
                              <a:pos x="T2" y="T3"/>
                            </a:cxn>
                            <a:cxn ang="0">
                              <a:pos x="T4" y="T5"/>
                            </a:cxn>
                            <a:cxn ang="0">
                              <a:pos x="T6" y="T7"/>
                            </a:cxn>
                            <a:cxn ang="0">
                              <a:pos x="T8" y="T9"/>
                            </a:cxn>
                          </a:cxnLst>
                          <a:rect l="0" t="0" r="r" b="b"/>
                          <a:pathLst>
                            <a:path w="44" h="83">
                              <a:moveTo>
                                <a:pt x="44" y="23"/>
                              </a:moveTo>
                              <a:cubicBezTo>
                                <a:pt x="44" y="0"/>
                                <a:pt x="44" y="0"/>
                                <a:pt x="44" y="0"/>
                              </a:cubicBezTo>
                              <a:cubicBezTo>
                                <a:pt x="18" y="4"/>
                                <a:pt x="0" y="27"/>
                                <a:pt x="0" y="54"/>
                              </a:cubicBezTo>
                              <a:cubicBezTo>
                                <a:pt x="0" y="65"/>
                                <a:pt x="2" y="74"/>
                                <a:pt x="7" y="83"/>
                              </a:cubicBezTo>
                              <a:cubicBezTo>
                                <a:pt x="32" y="69"/>
                                <a:pt x="44" y="50"/>
                                <a:pt x="44" y="23"/>
                              </a:cubicBezTo>
                              <a:close/>
                            </a:path>
                          </a:pathLst>
                        </a:custGeom>
                        <a:solidFill>
                          <a:schemeClr val="accent1"/>
                        </a:solidFill>
                        <a:ln w="0" cap="sq">
                          <a:noFill/>
                          <a:prstDash val="solid"/>
                          <a:miter lim="800000"/>
                        </a:ln>
                      </wps:spPr>
                      <wps:bodyPr vert="horz" wrap="square" lIns="91440" tIns="45720" rIns="91440" bIns="45720" numCol="1" anchor="t" anchorCtr="0" compatLnSpc="1"/>
                    </wps:wsp>
                  </a:graphicData>
                </a:graphic>
              </wp:anchor>
            </w:drawing>
          </mc:Choice>
          <mc:Fallback>
            <w:pict>
              <v:shape id="Freeform 37" o:spid="_x0000_s1026" o:spt="100" style="position:absolute;left:0pt;margin-left:146.15pt;margin-top:649.05pt;height:23.3pt;width:12.3pt;z-index:251750400;mso-width-relative:page;mso-height-relative:page;" fillcolor="#262626 [3204]" filled="t" stroked="f" coordsize="44,83" o:gfxdata="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4&#10;gvBv2QAAAA0BAAAPAAAAAAAAAAEAIAAAACIAAABkcnMvZG93bnJldi54bWxQSwECFAAUAAAACACH&#10;TuJAQbJVt0ADAAB6CAAADgAAAAAAAAABACAAAAAoAQAAZHJzL2Uyb0RvYy54bWxQSwUGAAAAAAYA&#10;BgBZAQAA2gYAAAAA&#10;" path="m44,23c44,0,44,0,44,0c18,4,0,27,0,54c0,65,2,74,7,83c32,69,44,50,44,23xe">
                <v:path o:connectlocs="156227,82004;156227,0;0,192533;24854,295931;156227,82004" o:connectangles="0,0,0,0,0"/>
                <v:fill on="t" focussize="0,0"/>
                <v:stroke on="f" weight="0pt" miterlimit="8" joinstyle="miter" endcap="square"/>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1920875</wp:posOffset>
                </wp:positionH>
                <wp:positionV relativeFrom="paragraph">
                  <wp:posOffset>8432165</wp:posOffset>
                </wp:positionV>
                <wp:extent cx="255270" cy="202565"/>
                <wp:effectExtent l="0" t="0" r="0" b="6985"/>
                <wp:wrapNone/>
                <wp:docPr id="114" name="Freeform 38"/>
                <wp:cNvGraphicFramePr/>
                <a:graphic xmlns:a="http://schemas.openxmlformats.org/drawingml/2006/main">
                  <a:graphicData uri="http://schemas.microsoft.com/office/word/2010/wordprocessingShape">
                    <wps:wsp>
                      <wps:cNvSpPr/>
                      <wps:spPr bwMode="auto">
                        <a:xfrm>
                          <a:off x="0" y="0"/>
                          <a:ext cx="255372" cy="202795"/>
                        </a:xfrm>
                        <a:custGeom>
                          <a:avLst/>
                          <a:gdLst>
                            <a:gd name="T0" fmla="*/ 37 w 72"/>
                            <a:gd name="T1" fmla="*/ 0 h 57"/>
                            <a:gd name="T2" fmla="*/ 0 w 72"/>
                            <a:gd name="T3" fmla="*/ 42 h 57"/>
                            <a:gd name="T4" fmla="*/ 36 w 72"/>
                            <a:gd name="T5" fmla="*/ 57 h 57"/>
                            <a:gd name="T6" fmla="*/ 72 w 72"/>
                            <a:gd name="T7" fmla="*/ 43 h 57"/>
                            <a:gd name="T8" fmla="*/ 37 w 72"/>
                            <a:gd name="T9" fmla="*/ 0 h 57"/>
                          </a:gdLst>
                          <a:ahLst/>
                          <a:cxnLst>
                            <a:cxn ang="0">
                              <a:pos x="T0" y="T1"/>
                            </a:cxn>
                            <a:cxn ang="0">
                              <a:pos x="T2" y="T3"/>
                            </a:cxn>
                            <a:cxn ang="0">
                              <a:pos x="T4" y="T5"/>
                            </a:cxn>
                            <a:cxn ang="0">
                              <a:pos x="T6" y="T7"/>
                            </a:cxn>
                            <a:cxn ang="0">
                              <a:pos x="T8" y="T9"/>
                            </a:cxn>
                          </a:cxnLst>
                          <a:rect l="0" t="0" r="r" b="b"/>
                          <a:pathLst>
                            <a:path w="72" h="57">
                              <a:moveTo>
                                <a:pt x="37" y="0"/>
                              </a:moveTo>
                              <a:cubicBezTo>
                                <a:pt x="30" y="18"/>
                                <a:pt x="17" y="32"/>
                                <a:pt x="0" y="42"/>
                              </a:cubicBezTo>
                              <a:cubicBezTo>
                                <a:pt x="9" y="52"/>
                                <a:pt x="22" y="57"/>
                                <a:pt x="36" y="57"/>
                              </a:cubicBezTo>
                              <a:cubicBezTo>
                                <a:pt x="50" y="57"/>
                                <a:pt x="63" y="52"/>
                                <a:pt x="72" y="43"/>
                              </a:cubicBezTo>
                              <a:cubicBezTo>
                                <a:pt x="56" y="33"/>
                                <a:pt x="45" y="19"/>
                                <a:pt x="37" y="0"/>
                              </a:cubicBezTo>
                              <a:close/>
                            </a:path>
                          </a:pathLst>
                        </a:custGeom>
                        <a:solidFill>
                          <a:schemeClr val="accent1"/>
                        </a:solidFill>
                        <a:ln w="0" cap="sq">
                          <a:noFill/>
                          <a:prstDash val="solid"/>
                          <a:miter lim="800000"/>
                        </a:ln>
                      </wps:spPr>
                      <wps:bodyPr vert="horz" wrap="square" lIns="91440" tIns="45720" rIns="91440" bIns="45720" numCol="1" anchor="t" anchorCtr="0" compatLnSpc="1"/>
                    </wps:wsp>
                  </a:graphicData>
                </a:graphic>
              </wp:anchor>
            </w:drawing>
          </mc:Choice>
          <mc:Fallback>
            <w:pict>
              <v:shape id="Freeform 38" o:spid="_x0000_s1026" o:spt="100" style="position:absolute;left:0pt;margin-left:151.25pt;margin-top:663.95pt;height:15.95pt;width:20.1pt;z-index:251751424;mso-width-relative:page;mso-height-relative:page;" fillcolor="#262626 [3204]" filled="t" stroked="f" coordsize="72,57" o:gfxdata="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D9vrcNwAAAANAQAADwAAAAAAAAABACAAAAAiAAAAZHJzL2Rv&#10;d25yZXYueG1sUEsBAhQAFAAAAAgAh07iQG5RYUxTAwAAfwgAAA4AAAAAAAAAAQAgAAAAKwEAAGRy&#10;cy9lMm9Eb2MueG1sUEsFBgAAAAAGAAYAWQEAAPAGAAAAAA==&#10;" path="m37,0c30,18,17,32,0,42c9,52,22,57,36,57c50,57,63,52,72,43c56,33,45,19,37,0xe">
                <v:path o:connectlocs="131232,0;0,149427;127686,202795;255372,152985;131232,0" o:connectangles="0,0,0,0,0"/>
                <v:fill on="t" focussize="0,0"/>
                <v:stroke on="f" weight="0pt" miterlimit="8" joinstyle="miter" endcap="square"/>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2244090</wp:posOffset>
                </wp:positionH>
                <wp:positionV relativeFrom="paragraph">
                  <wp:posOffset>8427720</wp:posOffset>
                </wp:positionV>
                <wp:extent cx="259715" cy="207010"/>
                <wp:effectExtent l="0" t="0" r="6985" b="2540"/>
                <wp:wrapNone/>
                <wp:docPr id="115" name="Freeform 39"/>
                <wp:cNvGraphicFramePr/>
                <a:graphic xmlns:a="http://schemas.openxmlformats.org/drawingml/2006/main">
                  <a:graphicData uri="http://schemas.microsoft.com/office/word/2010/wordprocessingShape">
                    <wps:wsp>
                      <wps:cNvSpPr/>
                      <wps:spPr bwMode="auto">
                        <a:xfrm>
                          <a:off x="0" y="0"/>
                          <a:ext cx="259877" cy="207301"/>
                        </a:xfrm>
                        <a:custGeom>
                          <a:avLst/>
                          <a:gdLst>
                            <a:gd name="T0" fmla="*/ 39 w 73"/>
                            <a:gd name="T1" fmla="*/ 0 h 58"/>
                            <a:gd name="T2" fmla="*/ 0 w 73"/>
                            <a:gd name="T3" fmla="*/ 44 h 58"/>
                            <a:gd name="T4" fmla="*/ 36 w 73"/>
                            <a:gd name="T5" fmla="*/ 58 h 58"/>
                            <a:gd name="T6" fmla="*/ 73 w 73"/>
                            <a:gd name="T7" fmla="*/ 43 h 58"/>
                            <a:gd name="T8" fmla="*/ 39 w 73"/>
                            <a:gd name="T9" fmla="*/ 0 h 58"/>
                          </a:gdLst>
                          <a:ahLst/>
                          <a:cxnLst>
                            <a:cxn ang="0">
                              <a:pos x="T0" y="T1"/>
                            </a:cxn>
                            <a:cxn ang="0">
                              <a:pos x="T2" y="T3"/>
                            </a:cxn>
                            <a:cxn ang="0">
                              <a:pos x="T4" y="T5"/>
                            </a:cxn>
                            <a:cxn ang="0">
                              <a:pos x="T6" y="T7"/>
                            </a:cxn>
                            <a:cxn ang="0">
                              <a:pos x="T8" y="T9"/>
                            </a:cxn>
                          </a:cxnLst>
                          <a:rect l="0" t="0" r="r" b="b"/>
                          <a:pathLst>
                            <a:path w="73" h="58">
                              <a:moveTo>
                                <a:pt x="39" y="0"/>
                              </a:moveTo>
                              <a:cubicBezTo>
                                <a:pt x="31" y="18"/>
                                <a:pt x="18" y="33"/>
                                <a:pt x="0" y="44"/>
                              </a:cubicBezTo>
                              <a:cubicBezTo>
                                <a:pt x="10" y="53"/>
                                <a:pt x="22" y="58"/>
                                <a:pt x="36" y="58"/>
                              </a:cubicBezTo>
                              <a:cubicBezTo>
                                <a:pt x="51" y="58"/>
                                <a:pt x="64" y="52"/>
                                <a:pt x="73" y="43"/>
                              </a:cubicBezTo>
                              <a:cubicBezTo>
                                <a:pt x="58" y="33"/>
                                <a:pt x="46" y="18"/>
                                <a:pt x="39" y="0"/>
                              </a:cubicBezTo>
                              <a:close/>
                            </a:path>
                          </a:pathLst>
                        </a:custGeom>
                        <a:solidFill>
                          <a:schemeClr val="accent1"/>
                        </a:solidFill>
                        <a:ln w="0" cap="sq">
                          <a:noFill/>
                          <a:prstDash val="solid"/>
                          <a:miter lim="800000"/>
                        </a:ln>
                      </wps:spPr>
                      <wps:bodyPr vert="horz" wrap="square" lIns="91440" tIns="45720" rIns="91440" bIns="45720" numCol="1" anchor="t" anchorCtr="0" compatLnSpc="1"/>
                    </wps:wsp>
                  </a:graphicData>
                </a:graphic>
              </wp:anchor>
            </w:drawing>
          </mc:Choice>
          <mc:Fallback>
            <w:pict>
              <v:shape id="Freeform 39" o:spid="_x0000_s1026" o:spt="100" style="position:absolute;left:0pt;margin-left:176.7pt;margin-top:663.6pt;height:16.3pt;width:20.45pt;z-index:251752448;mso-width-relative:page;mso-height-relative:page;" fillcolor="#262626 [3204]" filled="t" stroked="f" coordsize="73,58" o:gfxdata="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4DsTR2wAAAA0BAAAPAAAAAAAAAAEAIAAAACIAAABkcnMvZG93bnJldi54&#10;bWxQSwECFAAUAAAACACHTuJAuztBUE0DAACACAAADgAAAAAAAAABACAAAAAqAQAAZHJzL2Uyb0Rv&#10;Yy54bWxQSwUGAAAAAAYABgBZAQAA6QYAAAAA&#10;" path="m39,0c31,18,18,33,0,44c10,53,22,58,36,58c51,58,64,52,73,43c58,33,46,18,39,0xe">
                <v:path o:connectlocs="138838,0;0,157262;128158,207301;259877,153688;138838,0" o:connectangles="0,0,0,0,0"/>
                <v:fill on="t" focussize="0,0"/>
                <v:stroke on="f" weight="0pt" miterlimit="8" joinstyle="miter" endcap="square"/>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3094355</wp:posOffset>
                </wp:positionH>
                <wp:positionV relativeFrom="paragraph">
                  <wp:posOffset>8255000</wp:posOffset>
                </wp:positionV>
                <wp:extent cx="436880" cy="382905"/>
                <wp:effectExtent l="0" t="0" r="1270" b="0"/>
                <wp:wrapNone/>
                <wp:docPr id="116" name="Freeform 45"/>
                <wp:cNvGraphicFramePr/>
                <a:graphic xmlns:a="http://schemas.openxmlformats.org/drawingml/2006/main">
                  <a:graphicData uri="http://schemas.microsoft.com/office/word/2010/wordprocessingShape">
                    <wps:wsp>
                      <wps:cNvSpPr>
                        <a:spLocks noEditPoints="1"/>
                      </wps:cNvSpPr>
                      <wps:spPr bwMode="auto">
                        <a:xfrm>
                          <a:off x="0" y="0"/>
                          <a:ext cx="437136" cy="383057"/>
                        </a:xfrm>
                        <a:custGeom>
                          <a:avLst/>
                          <a:gdLst>
                            <a:gd name="T0" fmla="*/ 123 w 123"/>
                            <a:gd name="T1" fmla="*/ 39 h 108"/>
                            <a:gd name="T2" fmla="*/ 121 w 123"/>
                            <a:gd name="T3" fmla="*/ 38 h 108"/>
                            <a:gd name="T4" fmla="*/ 108 w 123"/>
                            <a:gd name="T5" fmla="*/ 38 h 108"/>
                            <a:gd name="T6" fmla="*/ 85 w 123"/>
                            <a:gd name="T7" fmla="*/ 38 h 108"/>
                            <a:gd name="T8" fmla="*/ 79 w 123"/>
                            <a:gd name="T9" fmla="*/ 28 h 108"/>
                            <a:gd name="T10" fmla="*/ 64 w 123"/>
                            <a:gd name="T11" fmla="*/ 0 h 108"/>
                            <a:gd name="T12" fmla="*/ 61 w 123"/>
                            <a:gd name="T13" fmla="*/ 0 h 108"/>
                            <a:gd name="T14" fmla="*/ 48 w 123"/>
                            <a:gd name="T15" fmla="*/ 28 h 108"/>
                            <a:gd name="T16" fmla="*/ 42 w 123"/>
                            <a:gd name="T17" fmla="*/ 38 h 108"/>
                            <a:gd name="T18" fmla="*/ 19 w 123"/>
                            <a:gd name="T19" fmla="*/ 38 h 108"/>
                            <a:gd name="T20" fmla="*/ 0 w 123"/>
                            <a:gd name="T21" fmla="*/ 38 h 108"/>
                            <a:gd name="T22" fmla="*/ 0 w 123"/>
                            <a:gd name="T23" fmla="*/ 39 h 108"/>
                            <a:gd name="T24" fmla="*/ 7 w 123"/>
                            <a:gd name="T25" fmla="*/ 44 h 108"/>
                            <a:gd name="T26" fmla="*/ 29 w 123"/>
                            <a:gd name="T27" fmla="*/ 63 h 108"/>
                            <a:gd name="T28" fmla="*/ 24 w 123"/>
                            <a:gd name="T29" fmla="*/ 107 h 108"/>
                            <a:gd name="T30" fmla="*/ 27 w 123"/>
                            <a:gd name="T31" fmla="*/ 108 h 108"/>
                            <a:gd name="T32" fmla="*/ 63 w 123"/>
                            <a:gd name="T33" fmla="*/ 86 h 108"/>
                            <a:gd name="T34" fmla="*/ 98 w 123"/>
                            <a:gd name="T35" fmla="*/ 108 h 108"/>
                            <a:gd name="T36" fmla="*/ 101 w 123"/>
                            <a:gd name="T37" fmla="*/ 107 h 108"/>
                            <a:gd name="T38" fmla="*/ 94 w 123"/>
                            <a:gd name="T39" fmla="*/ 63 h 108"/>
                            <a:gd name="T40" fmla="*/ 115 w 123"/>
                            <a:gd name="T41" fmla="*/ 46 h 108"/>
                            <a:gd name="T42" fmla="*/ 123 w 123"/>
                            <a:gd name="T43" fmla="*/ 39 h 108"/>
                            <a:gd name="T44" fmla="*/ 33 w 123"/>
                            <a:gd name="T45" fmla="*/ 81 h 108"/>
                            <a:gd name="T46" fmla="*/ 72 w 123"/>
                            <a:gd name="T47" fmla="*/ 49 h 108"/>
                            <a:gd name="T48" fmla="*/ 36 w 123"/>
                            <a:gd name="T49" fmla="*/ 42 h 108"/>
                            <a:gd name="T50" fmla="*/ 91 w 123"/>
                            <a:gd name="T51" fmla="*/ 42 h 108"/>
                            <a:gd name="T52" fmla="*/ 57 w 123"/>
                            <a:gd name="T53" fmla="*/ 73 h 108"/>
                            <a:gd name="T54" fmla="*/ 93 w 123"/>
                            <a:gd name="T55" fmla="*/ 81 h 108"/>
                            <a:gd name="T56" fmla="*/ 33 w 123"/>
                            <a:gd name="T57" fmla="*/ 8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3" h="108">
                              <a:moveTo>
                                <a:pt x="123" y="39"/>
                              </a:moveTo>
                              <a:cubicBezTo>
                                <a:pt x="123" y="38"/>
                                <a:pt x="123" y="38"/>
                                <a:pt x="121" y="38"/>
                              </a:cubicBezTo>
                              <a:cubicBezTo>
                                <a:pt x="108" y="38"/>
                                <a:pt x="108" y="38"/>
                                <a:pt x="108" y="38"/>
                              </a:cubicBezTo>
                              <a:cubicBezTo>
                                <a:pt x="85" y="38"/>
                                <a:pt x="85" y="38"/>
                                <a:pt x="85" y="38"/>
                              </a:cubicBezTo>
                              <a:cubicBezTo>
                                <a:pt x="79" y="28"/>
                                <a:pt x="79" y="28"/>
                                <a:pt x="79" y="28"/>
                              </a:cubicBezTo>
                              <a:cubicBezTo>
                                <a:pt x="64" y="0"/>
                                <a:pt x="64" y="0"/>
                                <a:pt x="64" y="0"/>
                              </a:cubicBezTo>
                              <a:cubicBezTo>
                                <a:pt x="63" y="0"/>
                                <a:pt x="63" y="0"/>
                                <a:pt x="61" y="0"/>
                              </a:cubicBezTo>
                              <a:cubicBezTo>
                                <a:pt x="48" y="28"/>
                                <a:pt x="48" y="28"/>
                                <a:pt x="48" y="28"/>
                              </a:cubicBezTo>
                              <a:cubicBezTo>
                                <a:pt x="42" y="38"/>
                                <a:pt x="42" y="38"/>
                                <a:pt x="42" y="38"/>
                              </a:cubicBezTo>
                              <a:cubicBezTo>
                                <a:pt x="19" y="38"/>
                                <a:pt x="19" y="38"/>
                                <a:pt x="19" y="38"/>
                              </a:cubicBezTo>
                              <a:cubicBezTo>
                                <a:pt x="0" y="38"/>
                                <a:pt x="0" y="38"/>
                                <a:pt x="0" y="38"/>
                              </a:cubicBezTo>
                              <a:cubicBezTo>
                                <a:pt x="0" y="39"/>
                                <a:pt x="0" y="39"/>
                                <a:pt x="0" y="39"/>
                              </a:cubicBezTo>
                              <a:cubicBezTo>
                                <a:pt x="7" y="44"/>
                                <a:pt x="7" y="44"/>
                                <a:pt x="7" y="44"/>
                              </a:cubicBezTo>
                              <a:cubicBezTo>
                                <a:pt x="29" y="63"/>
                                <a:pt x="29" y="63"/>
                                <a:pt x="29" y="63"/>
                              </a:cubicBezTo>
                              <a:cubicBezTo>
                                <a:pt x="24" y="107"/>
                                <a:pt x="24" y="107"/>
                                <a:pt x="24" y="107"/>
                              </a:cubicBezTo>
                              <a:cubicBezTo>
                                <a:pt x="24" y="108"/>
                                <a:pt x="24" y="108"/>
                                <a:pt x="27" y="108"/>
                              </a:cubicBezTo>
                              <a:cubicBezTo>
                                <a:pt x="63" y="86"/>
                                <a:pt x="63" y="86"/>
                                <a:pt x="63" y="86"/>
                              </a:cubicBezTo>
                              <a:cubicBezTo>
                                <a:pt x="98" y="108"/>
                                <a:pt x="98" y="108"/>
                                <a:pt x="98" y="108"/>
                              </a:cubicBezTo>
                              <a:cubicBezTo>
                                <a:pt x="100" y="108"/>
                                <a:pt x="100" y="108"/>
                                <a:pt x="101" y="107"/>
                              </a:cubicBezTo>
                              <a:cubicBezTo>
                                <a:pt x="94" y="63"/>
                                <a:pt x="94" y="63"/>
                                <a:pt x="94" y="63"/>
                              </a:cubicBezTo>
                              <a:cubicBezTo>
                                <a:pt x="115" y="46"/>
                                <a:pt x="115" y="46"/>
                                <a:pt x="115" y="46"/>
                              </a:cubicBezTo>
                              <a:lnTo>
                                <a:pt x="123" y="39"/>
                              </a:lnTo>
                              <a:close/>
                              <a:moveTo>
                                <a:pt x="33" y="81"/>
                              </a:moveTo>
                              <a:cubicBezTo>
                                <a:pt x="72" y="49"/>
                                <a:pt x="72" y="49"/>
                                <a:pt x="72" y="49"/>
                              </a:cubicBezTo>
                              <a:cubicBezTo>
                                <a:pt x="36" y="42"/>
                                <a:pt x="36" y="42"/>
                                <a:pt x="36" y="42"/>
                              </a:cubicBezTo>
                              <a:cubicBezTo>
                                <a:pt x="91" y="42"/>
                                <a:pt x="91" y="42"/>
                                <a:pt x="91" y="42"/>
                              </a:cubicBezTo>
                              <a:cubicBezTo>
                                <a:pt x="57" y="73"/>
                                <a:pt x="57" y="73"/>
                                <a:pt x="57" y="73"/>
                              </a:cubicBezTo>
                              <a:cubicBezTo>
                                <a:pt x="93" y="81"/>
                                <a:pt x="93" y="81"/>
                                <a:pt x="93" y="81"/>
                              </a:cubicBezTo>
                              <a:lnTo>
                                <a:pt x="33" y="81"/>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5" o:spid="_x0000_s1026" o:spt="100" style="position:absolute;left:0pt;margin-left:243.65pt;margin-top:650pt;height:30.15pt;width:34.4pt;z-index:251753472;mso-width-relative:page;mso-height-relative:page;" fillcolor="#262626 [3204]" filled="t" stroked="f" coordsize="123,108" o:gfxdata="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MHcL1rZAAAADQEAAA8AAAAAAAAAAQAg&#10;AAAAIgAAAGRycy9kb3ducmV2LnhtbFBLAQIUABQAAAAIAIdO4kBheEm6DwYAAPEbAAAOAAAAAAAA&#10;AAEAIAAAACgBAABkcnMvZTJvRG9jLnhtbFBLBQYAAAAABgAGAFkBAACpCQAAAAA=&#10;" path="m123,39c123,38,123,38,121,38c108,38,108,38,108,38c85,38,85,38,85,38c79,28,79,28,79,28c64,0,64,0,64,0c63,0,63,0,61,0c48,28,48,28,48,28c42,38,42,38,42,38c19,38,19,38,19,38c0,38,0,38,0,38c0,39,0,39,0,39c7,44,7,44,7,44c29,63,29,63,29,63c24,107,24,107,24,107c24,108,24,108,27,108c63,86,63,86,63,86c98,108,98,108,98,108c100,108,100,108,101,107c94,63,94,63,94,63c115,46,115,46,115,46l123,39xm33,81c72,49,72,49,72,49c36,42,36,42,36,42c91,42,91,42,91,42c57,73,57,73,57,73c93,81,93,81,93,81l33,81xe">
                <v:path o:connectlocs="437136,138326;430028,134779;383826,134779;302085,134779;280762,99311;227452,0;216791,0;170589,99311;149265,134779;67525,134779;0,134779;0,138326;24877,156060;103064,223449;85294,379510;95956,383057;223898,305026;348287,383057;358949,379510;334071,223449;408704,163153;437136,138326;117280,287292;255884,173794;127942,148966;323409,148966;202575,258918;330517,287292;117280,287292"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4337685</wp:posOffset>
                </wp:positionH>
                <wp:positionV relativeFrom="paragraph">
                  <wp:posOffset>8361680</wp:posOffset>
                </wp:positionV>
                <wp:extent cx="36195" cy="49530"/>
                <wp:effectExtent l="0" t="0" r="2540" b="7620"/>
                <wp:wrapNone/>
                <wp:docPr id="117" name="Freeform 48"/>
                <wp:cNvGraphicFramePr/>
                <a:graphic xmlns:a="http://schemas.openxmlformats.org/drawingml/2006/main">
                  <a:graphicData uri="http://schemas.microsoft.com/office/word/2010/wordprocessingShape">
                    <wps:wsp>
                      <wps:cNvSpPr/>
                      <wps:spPr bwMode="auto">
                        <a:xfrm>
                          <a:off x="0" y="0"/>
                          <a:ext cx="36053" cy="49573"/>
                        </a:xfrm>
                        <a:custGeom>
                          <a:avLst/>
                          <a:gdLst>
                            <a:gd name="T0" fmla="*/ 2 w 10"/>
                            <a:gd name="T1" fmla="*/ 6 h 14"/>
                            <a:gd name="T2" fmla="*/ 3 w 10"/>
                            <a:gd name="T3" fmla="*/ 14 h 14"/>
                            <a:gd name="T4" fmla="*/ 9 w 10"/>
                            <a:gd name="T5" fmla="*/ 9 h 14"/>
                            <a:gd name="T6" fmla="*/ 7 w 10"/>
                            <a:gd name="T7" fmla="*/ 0 h 14"/>
                            <a:gd name="T8" fmla="*/ 2 w 10"/>
                            <a:gd name="T9" fmla="*/ 6 h 14"/>
                          </a:gdLst>
                          <a:ahLst/>
                          <a:cxnLst>
                            <a:cxn ang="0">
                              <a:pos x="T0" y="T1"/>
                            </a:cxn>
                            <a:cxn ang="0">
                              <a:pos x="T2" y="T3"/>
                            </a:cxn>
                            <a:cxn ang="0">
                              <a:pos x="T4" y="T5"/>
                            </a:cxn>
                            <a:cxn ang="0">
                              <a:pos x="T6" y="T7"/>
                            </a:cxn>
                            <a:cxn ang="0">
                              <a:pos x="T8" y="T9"/>
                            </a:cxn>
                          </a:cxnLst>
                          <a:rect l="0" t="0" r="r" b="b"/>
                          <a:pathLst>
                            <a:path w="10" h="14">
                              <a:moveTo>
                                <a:pt x="2" y="6"/>
                              </a:moveTo>
                              <a:cubicBezTo>
                                <a:pt x="0" y="10"/>
                                <a:pt x="0" y="13"/>
                                <a:pt x="3" y="14"/>
                              </a:cubicBezTo>
                              <a:cubicBezTo>
                                <a:pt x="4" y="14"/>
                                <a:pt x="7" y="11"/>
                                <a:pt x="9" y="9"/>
                              </a:cubicBezTo>
                              <a:cubicBezTo>
                                <a:pt x="10" y="5"/>
                                <a:pt x="9" y="2"/>
                                <a:pt x="7" y="0"/>
                              </a:cubicBezTo>
                              <a:cubicBezTo>
                                <a:pt x="4" y="0"/>
                                <a:pt x="3" y="3"/>
                                <a:pt x="2" y="6"/>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8" o:spid="_x0000_s1026" o:spt="100" style="position:absolute;left:0pt;margin-left:341.55pt;margin-top:658.4pt;height:3.9pt;width:2.85pt;z-index:251754496;mso-width-relative:page;mso-height-relative:page;" fillcolor="#262626 [3204]" filled="t" stroked="f" coordsize="10,14" o:gfxdata="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EEYNnXAAAADQEAAA8AAAAAAAAAAQAgAAAAIgAAAGRycy9kb3du&#10;cmV2LnhtbFBLAQIUABQAAAAIAIdO4kBBjIN4HQMAACgIAAAOAAAAAAAAAAEAIAAAACYBAABkcnMv&#10;ZTJvRG9jLnhtbFBLBQYAAAAABgAGAFkBAAC1BgAAAAA=&#10;" path="m2,6c0,10,0,13,3,14c4,14,7,11,9,9c10,5,9,2,7,0c4,0,3,3,2,6xe">
                <v:path o:connectlocs="7210,21245;10815,49573;32447,31868;25237,0;7210,21245" o:connectangles="0,0,0,0,0"/>
                <v:fill on="t" focussize="0,0"/>
                <v:stroke on="f"/>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4394835</wp:posOffset>
                </wp:positionH>
                <wp:positionV relativeFrom="paragraph">
                  <wp:posOffset>8385810</wp:posOffset>
                </wp:positionV>
                <wp:extent cx="28575" cy="39370"/>
                <wp:effectExtent l="0" t="0" r="0" b="0"/>
                <wp:wrapNone/>
                <wp:docPr id="118" name="Freeform 49"/>
                <wp:cNvGraphicFramePr/>
                <a:graphic xmlns:a="http://schemas.openxmlformats.org/drawingml/2006/main">
                  <a:graphicData uri="http://schemas.microsoft.com/office/word/2010/wordprocessingShape">
                    <wps:wsp>
                      <wps:cNvSpPr/>
                      <wps:spPr bwMode="auto">
                        <a:xfrm>
                          <a:off x="0" y="0"/>
                          <a:ext cx="28542" cy="39057"/>
                        </a:xfrm>
                        <a:custGeom>
                          <a:avLst/>
                          <a:gdLst>
                            <a:gd name="T0" fmla="*/ 5 w 8"/>
                            <a:gd name="T1" fmla="*/ 0 h 11"/>
                            <a:gd name="T2" fmla="*/ 1 w 8"/>
                            <a:gd name="T3" fmla="*/ 4 h 11"/>
                            <a:gd name="T4" fmla="*/ 2 w 8"/>
                            <a:gd name="T5" fmla="*/ 11 h 11"/>
                            <a:gd name="T6" fmla="*/ 7 w 8"/>
                            <a:gd name="T7" fmla="*/ 7 h 11"/>
                            <a:gd name="T8" fmla="*/ 5 w 8"/>
                            <a:gd name="T9" fmla="*/ 0 h 11"/>
                          </a:gdLst>
                          <a:ahLst/>
                          <a:cxnLst>
                            <a:cxn ang="0">
                              <a:pos x="T0" y="T1"/>
                            </a:cxn>
                            <a:cxn ang="0">
                              <a:pos x="T2" y="T3"/>
                            </a:cxn>
                            <a:cxn ang="0">
                              <a:pos x="T4" y="T5"/>
                            </a:cxn>
                            <a:cxn ang="0">
                              <a:pos x="T6" y="T7"/>
                            </a:cxn>
                            <a:cxn ang="0">
                              <a:pos x="T8" y="T9"/>
                            </a:cxn>
                          </a:cxnLst>
                          <a:rect l="0" t="0" r="r" b="b"/>
                          <a:pathLst>
                            <a:path w="8" h="11">
                              <a:moveTo>
                                <a:pt x="5" y="0"/>
                              </a:moveTo>
                              <a:cubicBezTo>
                                <a:pt x="4" y="0"/>
                                <a:pt x="2" y="2"/>
                                <a:pt x="1" y="4"/>
                              </a:cubicBezTo>
                              <a:cubicBezTo>
                                <a:pt x="0" y="7"/>
                                <a:pt x="1" y="10"/>
                                <a:pt x="2" y="11"/>
                              </a:cubicBezTo>
                              <a:cubicBezTo>
                                <a:pt x="4" y="11"/>
                                <a:pt x="5" y="10"/>
                                <a:pt x="7" y="7"/>
                              </a:cubicBezTo>
                              <a:cubicBezTo>
                                <a:pt x="8" y="4"/>
                                <a:pt x="8" y="0"/>
                                <a:pt x="5" y="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49" o:spid="_x0000_s1026" o:spt="100" style="position:absolute;left:0pt;margin-left:346.05pt;margin-top:660.3pt;height:3.1pt;width:2.25pt;z-index:251755520;mso-width-relative:page;mso-height-relative:page;" fillcolor="#262626 [3204]" filled="t" stroked="f" coordsize="8,11" o:gfxdata="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FX7mjDZAAAADQEAAA8AAAAAAAAAAQAgAAAAIgAAAGRycy9kb3ducmV2&#10;LnhtbFBLAQIUABQAAAAIAIdO4kALyaGbGAMAACAIAAAOAAAAAAAAAAEAIAAAACgBAABkcnMvZTJv&#10;RG9jLnhtbFBLBQYAAAAABgAGAFkBAACyBgAAAAA=&#10;" path="m5,0c4,0,2,2,1,4c0,7,1,10,2,11c4,11,5,10,7,7c8,4,8,0,5,0xe">
                <v:path o:connectlocs="17838,0;3567,14202;7135,39057;24974,24854;17838,0" o:connectangles="0,0,0,0,0"/>
                <v:fill on="t" focussize="0,0"/>
                <v:stroke on="f"/>
                <v:imagedata o:title=""/>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4184650</wp:posOffset>
                </wp:positionH>
                <wp:positionV relativeFrom="paragraph">
                  <wp:posOffset>8232140</wp:posOffset>
                </wp:positionV>
                <wp:extent cx="441325" cy="436880"/>
                <wp:effectExtent l="0" t="0" r="0" b="0"/>
                <wp:wrapNone/>
                <wp:docPr id="119" name="Freeform 50"/>
                <wp:cNvGraphicFramePr/>
                <a:graphic xmlns:a="http://schemas.openxmlformats.org/drawingml/2006/main">
                  <a:graphicData uri="http://schemas.microsoft.com/office/word/2010/wordprocessingShape">
                    <wps:wsp>
                      <wps:cNvSpPr>
                        <a:spLocks noEditPoints="1"/>
                      </wps:cNvSpPr>
                      <wps:spPr bwMode="auto">
                        <a:xfrm>
                          <a:off x="0" y="0"/>
                          <a:ext cx="441642" cy="437137"/>
                        </a:xfrm>
                        <a:custGeom>
                          <a:avLst/>
                          <a:gdLst>
                            <a:gd name="T0" fmla="*/ 99 w 124"/>
                            <a:gd name="T1" fmla="*/ 46 h 123"/>
                            <a:gd name="T2" fmla="*/ 80 w 124"/>
                            <a:gd name="T3" fmla="*/ 36 h 123"/>
                            <a:gd name="T4" fmla="*/ 77 w 124"/>
                            <a:gd name="T5" fmla="*/ 18 h 123"/>
                            <a:gd name="T6" fmla="*/ 61 w 124"/>
                            <a:gd name="T7" fmla="*/ 4 h 123"/>
                            <a:gd name="T8" fmla="*/ 38 w 124"/>
                            <a:gd name="T9" fmla="*/ 22 h 123"/>
                            <a:gd name="T10" fmla="*/ 24 w 124"/>
                            <a:gd name="T11" fmla="*/ 22 h 123"/>
                            <a:gd name="T12" fmla="*/ 1 w 124"/>
                            <a:gd name="T13" fmla="*/ 25 h 123"/>
                            <a:gd name="T14" fmla="*/ 15 w 124"/>
                            <a:gd name="T15" fmla="*/ 63 h 123"/>
                            <a:gd name="T16" fmla="*/ 11 w 124"/>
                            <a:gd name="T17" fmla="*/ 98 h 123"/>
                            <a:gd name="T18" fmla="*/ 31 w 124"/>
                            <a:gd name="T19" fmla="*/ 108 h 123"/>
                            <a:gd name="T20" fmla="*/ 46 w 124"/>
                            <a:gd name="T21" fmla="*/ 96 h 123"/>
                            <a:gd name="T22" fmla="*/ 61 w 124"/>
                            <a:gd name="T23" fmla="*/ 110 h 123"/>
                            <a:gd name="T24" fmla="*/ 82 w 124"/>
                            <a:gd name="T25" fmla="*/ 106 h 123"/>
                            <a:gd name="T26" fmla="*/ 82 w 124"/>
                            <a:gd name="T27" fmla="*/ 80 h 123"/>
                            <a:gd name="T28" fmla="*/ 106 w 124"/>
                            <a:gd name="T29" fmla="*/ 66 h 123"/>
                            <a:gd name="T30" fmla="*/ 99 w 124"/>
                            <a:gd name="T31" fmla="*/ 46 h 123"/>
                            <a:gd name="T32" fmla="*/ 22 w 124"/>
                            <a:gd name="T33" fmla="*/ 57 h 123"/>
                            <a:gd name="T34" fmla="*/ 18 w 124"/>
                            <a:gd name="T35" fmla="*/ 52 h 123"/>
                            <a:gd name="T36" fmla="*/ 22 w 124"/>
                            <a:gd name="T37" fmla="*/ 47 h 123"/>
                            <a:gd name="T38" fmla="*/ 27 w 124"/>
                            <a:gd name="T39" fmla="*/ 52 h 123"/>
                            <a:gd name="T40" fmla="*/ 22 w 124"/>
                            <a:gd name="T41" fmla="*/ 57 h 123"/>
                            <a:gd name="T42" fmla="*/ 28 w 124"/>
                            <a:gd name="T43" fmla="*/ 56 h 123"/>
                            <a:gd name="T44" fmla="*/ 67 w 124"/>
                            <a:gd name="T45" fmla="*/ 71 h 123"/>
                            <a:gd name="T46" fmla="*/ 28 w 124"/>
                            <a:gd name="T47" fmla="*/ 56 h 123"/>
                            <a:gd name="T48" fmla="*/ 70 w 124"/>
                            <a:gd name="T49" fmla="*/ 47 h 123"/>
                            <a:gd name="T50" fmla="*/ 61 w 124"/>
                            <a:gd name="T51" fmla="*/ 67 h 123"/>
                            <a:gd name="T52" fmla="*/ 49 w 124"/>
                            <a:gd name="T53" fmla="*/ 59 h 123"/>
                            <a:gd name="T54" fmla="*/ 35 w 124"/>
                            <a:gd name="T55" fmla="*/ 46 h 123"/>
                            <a:gd name="T56" fmla="*/ 45 w 124"/>
                            <a:gd name="T57" fmla="*/ 32 h 123"/>
                            <a:gd name="T58" fmla="*/ 56 w 124"/>
                            <a:gd name="T59" fmla="*/ 39 h 123"/>
                            <a:gd name="T60" fmla="*/ 70 w 124"/>
                            <a:gd name="T61" fmla="*/ 47 h 123"/>
                            <a:gd name="T62" fmla="*/ 77 w 124"/>
                            <a:gd name="T63" fmla="*/ 75 h 123"/>
                            <a:gd name="T64" fmla="*/ 71 w 124"/>
                            <a:gd name="T65" fmla="*/ 70 h 123"/>
                            <a:gd name="T66" fmla="*/ 77 w 124"/>
                            <a:gd name="T67" fmla="*/ 64 h 123"/>
                            <a:gd name="T68" fmla="*/ 81 w 124"/>
                            <a:gd name="T69" fmla="*/ 70 h 123"/>
                            <a:gd name="T70" fmla="*/ 77 w 124"/>
                            <a:gd name="T71" fmla="*/ 75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4" h="123">
                              <a:moveTo>
                                <a:pt x="99" y="46"/>
                              </a:moveTo>
                              <a:cubicBezTo>
                                <a:pt x="77" y="46"/>
                                <a:pt x="80" y="36"/>
                                <a:pt x="80" y="36"/>
                              </a:cubicBezTo>
                              <a:cubicBezTo>
                                <a:pt x="77" y="18"/>
                                <a:pt x="77" y="18"/>
                                <a:pt x="77" y="18"/>
                              </a:cubicBezTo>
                              <a:cubicBezTo>
                                <a:pt x="74" y="0"/>
                                <a:pt x="61" y="4"/>
                                <a:pt x="61" y="4"/>
                              </a:cubicBezTo>
                              <a:cubicBezTo>
                                <a:pt x="53" y="6"/>
                                <a:pt x="40" y="18"/>
                                <a:pt x="38" y="22"/>
                              </a:cubicBezTo>
                              <a:cubicBezTo>
                                <a:pt x="33" y="27"/>
                                <a:pt x="32" y="27"/>
                                <a:pt x="24" y="22"/>
                              </a:cubicBezTo>
                              <a:cubicBezTo>
                                <a:pt x="0" y="8"/>
                                <a:pt x="1" y="25"/>
                                <a:pt x="1" y="25"/>
                              </a:cubicBezTo>
                              <a:cubicBezTo>
                                <a:pt x="1" y="45"/>
                                <a:pt x="11" y="57"/>
                                <a:pt x="15" y="63"/>
                              </a:cubicBezTo>
                              <a:cubicBezTo>
                                <a:pt x="11" y="64"/>
                                <a:pt x="11" y="98"/>
                                <a:pt x="11" y="98"/>
                              </a:cubicBezTo>
                              <a:cubicBezTo>
                                <a:pt x="15" y="119"/>
                                <a:pt x="31" y="108"/>
                                <a:pt x="31" y="108"/>
                              </a:cubicBezTo>
                              <a:cubicBezTo>
                                <a:pt x="46" y="96"/>
                                <a:pt x="46" y="96"/>
                                <a:pt x="46" y="96"/>
                              </a:cubicBezTo>
                              <a:cubicBezTo>
                                <a:pt x="61" y="110"/>
                                <a:pt x="61" y="110"/>
                                <a:pt x="61" y="110"/>
                              </a:cubicBezTo>
                              <a:cubicBezTo>
                                <a:pt x="86" y="123"/>
                                <a:pt x="82" y="106"/>
                                <a:pt x="82" y="106"/>
                              </a:cubicBezTo>
                              <a:cubicBezTo>
                                <a:pt x="82" y="96"/>
                                <a:pt x="82" y="80"/>
                                <a:pt x="82" y="80"/>
                              </a:cubicBezTo>
                              <a:cubicBezTo>
                                <a:pt x="95" y="77"/>
                                <a:pt x="106" y="66"/>
                                <a:pt x="106" y="66"/>
                              </a:cubicBezTo>
                              <a:cubicBezTo>
                                <a:pt x="124" y="46"/>
                                <a:pt x="99" y="46"/>
                                <a:pt x="99" y="46"/>
                              </a:cubicBezTo>
                              <a:close/>
                              <a:moveTo>
                                <a:pt x="22" y="57"/>
                              </a:moveTo>
                              <a:cubicBezTo>
                                <a:pt x="21" y="57"/>
                                <a:pt x="18" y="54"/>
                                <a:pt x="18" y="52"/>
                              </a:cubicBezTo>
                              <a:cubicBezTo>
                                <a:pt x="18" y="49"/>
                                <a:pt x="21" y="47"/>
                                <a:pt x="22" y="47"/>
                              </a:cubicBezTo>
                              <a:cubicBezTo>
                                <a:pt x="25" y="47"/>
                                <a:pt x="27" y="49"/>
                                <a:pt x="27" y="52"/>
                              </a:cubicBezTo>
                              <a:cubicBezTo>
                                <a:pt x="27" y="54"/>
                                <a:pt x="25" y="57"/>
                                <a:pt x="22" y="57"/>
                              </a:cubicBezTo>
                              <a:close/>
                              <a:moveTo>
                                <a:pt x="28" y="56"/>
                              </a:moveTo>
                              <a:cubicBezTo>
                                <a:pt x="28" y="56"/>
                                <a:pt x="28" y="94"/>
                                <a:pt x="67" y="71"/>
                              </a:cubicBezTo>
                              <a:cubicBezTo>
                                <a:pt x="25" y="103"/>
                                <a:pt x="28" y="60"/>
                                <a:pt x="28" y="56"/>
                              </a:cubicBezTo>
                              <a:close/>
                              <a:moveTo>
                                <a:pt x="70" y="47"/>
                              </a:moveTo>
                              <a:cubicBezTo>
                                <a:pt x="70" y="47"/>
                                <a:pt x="68" y="61"/>
                                <a:pt x="61" y="67"/>
                              </a:cubicBezTo>
                              <a:cubicBezTo>
                                <a:pt x="50" y="74"/>
                                <a:pt x="49" y="59"/>
                                <a:pt x="49" y="59"/>
                              </a:cubicBezTo>
                              <a:cubicBezTo>
                                <a:pt x="49" y="59"/>
                                <a:pt x="31" y="68"/>
                                <a:pt x="35" y="46"/>
                              </a:cubicBezTo>
                              <a:cubicBezTo>
                                <a:pt x="35" y="46"/>
                                <a:pt x="38" y="34"/>
                                <a:pt x="45" y="32"/>
                              </a:cubicBezTo>
                              <a:cubicBezTo>
                                <a:pt x="52" y="29"/>
                                <a:pt x="56" y="35"/>
                                <a:pt x="56" y="39"/>
                              </a:cubicBezTo>
                              <a:cubicBezTo>
                                <a:pt x="56" y="39"/>
                                <a:pt x="71" y="29"/>
                                <a:pt x="70" y="47"/>
                              </a:cubicBezTo>
                              <a:close/>
                              <a:moveTo>
                                <a:pt x="77" y="75"/>
                              </a:moveTo>
                              <a:cubicBezTo>
                                <a:pt x="74" y="75"/>
                                <a:pt x="71" y="73"/>
                                <a:pt x="71" y="70"/>
                              </a:cubicBezTo>
                              <a:cubicBezTo>
                                <a:pt x="71" y="67"/>
                                <a:pt x="74" y="64"/>
                                <a:pt x="77" y="64"/>
                              </a:cubicBezTo>
                              <a:cubicBezTo>
                                <a:pt x="78" y="64"/>
                                <a:pt x="81" y="67"/>
                                <a:pt x="81" y="70"/>
                              </a:cubicBezTo>
                              <a:cubicBezTo>
                                <a:pt x="81" y="73"/>
                                <a:pt x="78" y="75"/>
                                <a:pt x="77" y="75"/>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0" o:spid="_x0000_s1026" o:spt="100" style="position:absolute;left:0pt;margin-left:329.5pt;margin-top:648.2pt;height:34.4pt;width:34.75pt;z-index:251756544;mso-width-relative:page;mso-height-relative:page;" fillcolor="#262626 [3204]" filled="t" stroked="f" coordsize="124,123" o:gfxdata="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izX0+toAAAANAQAADwAAAAAAAAABACAAAAAiAAAAZHJzL2Rvd25yZXYueG1sUEsBAhQAFAAA&#10;AAgAh07iQND7Y/J+BwAAriEAAA4AAAAAAAAAAQAgAAAAKQEAAGRycy9lMm9Eb2MueG1sUEsFBgAA&#10;AAAGAAYAWQEAABkLAAAAAA==&#10;" path="m99,46c77,46,80,36,80,36c77,18,77,18,77,18c74,0,61,4,61,4c53,6,40,18,38,22c33,27,32,27,24,22c0,8,1,25,1,25c1,45,11,57,15,63c11,64,11,98,11,98c15,119,31,108,31,108c46,96,46,96,46,96c61,110,61,110,61,110c86,123,82,106,82,106c82,96,82,80,82,80c95,77,106,66,106,66c124,46,99,46,99,46xm22,57c21,57,18,54,18,52c18,49,21,47,22,47c25,47,27,49,27,52c27,54,25,57,22,57xm28,56c28,56,28,94,67,71c25,103,28,60,28,56xm70,47c70,47,68,61,61,67c50,74,49,59,49,59c49,59,31,68,35,46c35,46,38,34,45,32c52,29,56,35,56,39c56,39,71,29,70,47xm77,75c74,75,71,73,71,70c71,67,74,64,77,64c78,64,81,67,81,70c81,73,78,75,77,75xe">
                <v:path o:connectlocs="352601,163482;284930,127942;274245,63971;217259,14215;135341,78187;85479,78187;3561,88848;53424,223899;39177,348288;110410,383827;163834,341180;217259,390935;292053,376719;292053,284316;377532,234561;352601,163482;78355,202575;64109,184805;78355,167036;96163,184805;78355,202575;99725,199021;238629,252331;99725,199021;249314,167036;217259,238115;174519,209683;124657,163482;160273,113726;199451,138604;249314,167036;274245,266546;252875,248777;274245,227453;288491,248777;274245,266546"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-193675</wp:posOffset>
                </wp:positionH>
                <wp:positionV relativeFrom="paragraph">
                  <wp:posOffset>8258175</wp:posOffset>
                </wp:positionV>
                <wp:extent cx="231140" cy="181610"/>
                <wp:effectExtent l="0" t="0" r="0" b="8890"/>
                <wp:wrapNone/>
                <wp:docPr id="120" name="Freeform 51"/>
                <wp:cNvGraphicFramePr/>
                <a:graphic xmlns:a="http://schemas.openxmlformats.org/drawingml/2006/main">
                  <a:graphicData uri="http://schemas.microsoft.com/office/word/2010/wordprocessingShape">
                    <wps:wsp>
                      <wps:cNvSpPr/>
                      <wps:spPr bwMode="auto">
                        <a:xfrm>
                          <a:off x="0" y="0"/>
                          <a:ext cx="231337" cy="181765"/>
                        </a:xfrm>
                        <a:custGeom>
                          <a:avLst/>
                          <a:gdLst>
                            <a:gd name="T0" fmla="*/ 30 w 65"/>
                            <a:gd name="T1" fmla="*/ 50 h 51"/>
                            <a:gd name="T2" fmla="*/ 36 w 65"/>
                            <a:gd name="T3" fmla="*/ 49 h 51"/>
                            <a:gd name="T4" fmla="*/ 61 w 65"/>
                            <a:gd name="T5" fmla="*/ 47 h 51"/>
                            <a:gd name="T6" fmla="*/ 65 w 65"/>
                            <a:gd name="T7" fmla="*/ 47 h 51"/>
                            <a:gd name="T8" fmla="*/ 65 w 65"/>
                            <a:gd name="T9" fmla="*/ 47 h 51"/>
                            <a:gd name="T10" fmla="*/ 60 w 65"/>
                            <a:gd name="T11" fmla="*/ 21 h 51"/>
                            <a:gd name="T12" fmla="*/ 55 w 65"/>
                            <a:gd name="T13" fmla="*/ 7 h 51"/>
                            <a:gd name="T14" fmla="*/ 46 w 65"/>
                            <a:gd name="T15" fmla="*/ 2 h 51"/>
                            <a:gd name="T16" fmla="*/ 28 w 65"/>
                            <a:gd name="T17" fmla="*/ 6 h 51"/>
                            <a:gd name="T18" fmla="*/ 21 w 65"/>
                            <a:gd name="T19" fmla="*/ 24 h 51"/>
                            <a:gd name="T20" fmla="*/ 20 w 65"/>
                            <a:gd name="T21" fmla="*/ 24 h 51"/>
                            <a:gd name="T22" fmla="*/ 6 w 65"/>
                            <a:gd name="T23" fmla="*/ 41 h 51"/>
                            <a:gd name="T24" fmla="*/ 16 w 65"/>
                            <a:gd name="T25" fmla="*/ 50 h 51"/>
                            <a:gd name="T26" fmla="*/ 30 w 65"/>
                            <a:gd name="T27" fmla="*/ 5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 h="51">
                              <a:moveTo>
                                <a:pt x="30" y="50"/>
                              </a:moveTo>
                              <a:cubicBezTo>
                                <a:pt x="33" y="49"/>
                                <a:pt x="35" y="49"/>
                                <a:pt x="36" y="49"/>
                              </a:cubicBezTo>
                              <a:cubicBezTo>
                                <a:pt x="47" y="46"/>
                                <a:pt x="56" y="46"/>
                                <a:pt x="61" y="47"/>
                              </a:cubicBezTo>
                              <a:cubicBezTo>
                                <a:pt x="62" y="47"/>
                                <a:pt x="65" y="47"/>
                                <a:pt x="65" y="47"/>
                              </a:cubicBezTo>
                              <a:cubicBezTo>
                                <a:pt x="65" y="47"/>
                                <a:pt x="65" y="47"/>
                                <a:pt x="65" y="47"/>
                              </a:cubicBezTo>
                              <a:cubicBezTo>
                                <a:pt x="65" y="40"/>
                                <a:pt x="62" y="30"/>
                                <a:pt x="60" y="21"/>
                              </a:cubicBezTo>
                              <a:cubicBezTo>
                                <a:pt x="59" y="13"/>
                                <a:pt x="55" y="8"/>
                                <a:pt x="55" y="7"/>
                              </a:cubicBezTo>
                              <a:cubicBezTo>
                                <a:pt x="52" y="3"/>
                                <a:pt x="46" y="2"/>
                                <a:pt x="46" y="2"/>
                              </a:cubicBezTo>
                              <a:cubicBezTo>
                                <a:pt x="36" y="0"/>
                                <a:pt x="28" y="6"/>
                                <a:pt x="28" y="6"/>
                              </a:cubicBezTo>
                              <a:cubicBezTo>
                                <a:pt x="17" y="12"/>
                                <a:pt x="21" y="24"/>
                                <a:pt x="21" y="24"/>
                              </a:cubicBezTo>
                              <a:cubicBezTo>
                                <a:pt x="21" y="24"/>
                                <a:pt x="20" y="24"/>
                                <a:pt x="20" y="24"/>
                              </a:cubicBezTo>
                              <a:cubicBezTo>
                                <a:pt x="0" y="24"/>
                                <a:pt x="6" y="41"/>
                                <a:pt x="6" y="41"/>
                              </a:cubicBezTo>
                              <a:cubicBezTo>
                                <a:pt x="8" y="46"/>
                                <a:pt x="13" y="49"/>
                                <a:pt x="16" y="50"/>
                              </a:cubicBezTo>
                              <a:cubicBezTo>
                                <a:pt x="20" y="51"/>
                                <a:pt x="26" y="50"/>
                                <a:pt x="30" y="5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1" o:spid="_x0000_s1026" o:spt="100" style="position:absolute;left:0pt;margin-left:-15.25pt;margin-top:650.25pt;height:14.3pt;width:18.2pt;z-index:251757568;mso-width-relative:page;mso-height-relative:page;" fillcolor="#262626 [3204]" filled="t" stroked="f" coordsize="65,51" o:gfxdata="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2DP+nNgAAAALAQAADwAAAAAAAAABACAAAAAiAAAAZHJzL2Rvd25yZXYueG1sUEsBAhQAFAAAAAgA&#10;h07iQG7iiWFfBAAAog8AAA4AAAAAAAAAAQAgAAAAJwEAAGRycy9lMm9Eb2MueG1sUEsFBgAAAAAG&#10;AAYAWQEAAPgHAAAAAA==&#10;" path="m30,50c33,49,35,49,36,49c47,46,56,46,61,47c62,47,65,47,65,47c65,47,65,47,65,47c65,40,62,30,60,21c59,13,55,8,55,7c52,3,46,2,46,2c36,0,28,6,28,6c17,12,21,24,21,24c21,24,20,24,20,24c0,24,6,41,6,41c8,46,13,49,16,50c20,51,26,50,30,50xe">
                <v:path o:connectlocs="106770,178200;128125,174636;217100,167508;231337,167508;231337,167508;213541,74844;195746,24948;163715,7128;99652,21384;74739,85536;71180,85536;21354,146124;56944,178200;106770,178200"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32385</wp:posOffset>
                </wp:positionH>
                <wp:positionV relativeFrom="paragraph">
                  <wp:posOffset>8239760</wp:posOffset>
                </wp:positionV>
                <wp:extent cx="177165" cy="184785"/>
                <wp:effectExtent l="0" t="0" r="0" b="6350"/>
                <wp:wrapNone/>
                <wp:docPr id="121" name="Freeform 52"/>
                <wp:cNvGraphicFramePr/>
                <a:graphic xmlns:a="http://schemas.openxmlformats.org/drawingml/2006/main">
                  <a:graphicData uri="http://schemas.microsoft.com/office/word/2010/wordprocessingShape">
                    <wps:wsp>
                      <wps:cNvSpPr/>
                      <wps:spPr bwMode="auto">
                        <a:xfrm>
                          <a:off x="0" y="0"/>
                          <a:ext cx="177257" cy="184769"/>
                        </a:xfrm>
                        <a:custGeom>
                          <a:avLst/>
                          <a:gdLst>
                            <a:gd name="T0" fmla="*/ 1 w 50"/>
                            <a:gd name="T1" fmla="*/ 52 h 52"/>
                            <a:gd name="T2" fmla="*/ 1 w 50"/>
                            <a:gd name="T3" fmla="*/ 52 h 52"/>
                            <a:gd name="T4" fmla="*/ 27 w 50"/>
                            <a:gd name="T5" fmla="*/ 47 h 52"/>
                            <a:gd name="T6" fmla="*/ 40 w 50"/>
                            <a:gd name="T7" fmla="*/ 43 h 52"/>
                            <a:gd name="T8" fmla="*/ 46 w 50"/>
                            <a:gd name="T9" fmla="*/ 36 h 52"/>
                            <a:gd name="T10" fmla="*/ 45 w 50"/>
                            <a:gd name="T11" fmla="*/ 19 h 52"/>
                            <a:gd name="T12" fmla="*/ 30 w 50"/>
                            <a:gd name="T13" fmla="*/ 13 h 52"/>
                            <a:gd name="T14" fmla="*/ 27 w 50"/>
                            <a:gd name="T15" fmla="*/ 15 h 52"/>
                            <a:gd name="T16" fmla="*/ 27 w 50"/>
                            <a:gd name="T17" fmla="*/ 10 h 52"/>
                            <a:gd name="T18" fmla="*/ 11 w 50"/>
                            <a:gd name="T19" fmla="*/ 2 h 52"/>
                            <a:gd name="T20" fmla="*/ 2 w 50"/>
                            <a:gd name="T21" fmla="*/ 9 h 52"/>
                            <a:gd name="T22" fmla="*/ 0 w 50"/>
                            <a:gd name="T23" fmla="*/ 19 h 52"/>
                            <a:gd name="T24" fmla="*/ 1 w 50"/>
                            <a:gd name="T25" fmla="*/ 49 h 52"/>
                            <a:gd name="T26" fmla="*/ 1 w 50"/>
                            <a:gd name="T27"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52">
                              <a:moveTo>
                                <a:pt x="1" y="52"/>
                              </a:moveTo>
                              <a:cubicBezTo>
                                <a:pt x="1" y="52"/>
                                <a:pt x="1" y="52"/>
                                <a:pt x="1" y="52"/>
                              </a:cubicBezTo>
                              <a:cubicBezTo>
                                <a:pt x="10" y="50"/>
                                <a:pt x="13" y="49"/>
                                <a:pt x="27" y="47"/>
                              </a:cubicBezTo>
                              <a:cubicBezTo>
                                <a:pt x="34" y="46"/>
                                <a:pt x="39" y="44"/>
                                <a:pt x="40" y="43"/>
                              </a:cubicBezTo>
                              <a:cubicBezTo>
                                <a:pt x="44" y="40"/>
                                <a:pt x="46" y="36"/>
                                <a:pt x="46" y="36"/>
                              </a:cubicBezTo>
                              <a:cubicBezTo>
                                <a:pt x="50" y="27"/>
                                <a:pt x="46" y="19"/>
                                <a:pt x="45" y="19"/>
                              </a:cubicBezTo>
                              <a:cubicBezTo>
                                <a:pt x="39" y="9"/>
                                <a:pt x="30" y="13"/>
                                <a:pt x="30" y="13"/>
                              </a:cubicBezTo>
                              <a:cubicBezTo>
                                <a:pt x="29" y="14"/>
                                <a:pt x="28" y="15"/>
                                <a:pt x="27" y="15"/>
                              </a:cubicBezTo>
                              <a:cubicBezTo>
                                <a:pt x="27" y="14"/>
                                <a:pt x="27" y="11"/>
                                <a:pt x="27" y="10"/>
                              </a:cubicBezTo>
                              <a:cubicBezTo>
                                <a:pt x="24" y="0"/>
                                <a:pt x="14" y="2"/>
                                <a:pt x="11" y="2"/>
                              </a:cubicBezTo>
                              <a:cubicBezTo>
                                <a:pt x="6" y="4"/>
                                <a:pt x="3" y="7"/>
                                <a:pt x="2" y="9"/>
                              </a:cubicBezTo>
                              <a:cubicBezTo>
                                <a:pt x="0" y="13"/>
                                <a:pt x="0" y="15"/>
                                <a:pt x="0" y="19"/>
                              </a:cubicBezTo>
                              <a:cubicBezTo>
                                <a:pt x="0" y="29"/>
                                <a:pt x="0" y="39"/>
                                <a:pt x="1" y="49"/>
                              </a:cubicBezTo>
                              <a:cubicBezTo>
                                <a:pt x="1" y="50"/>
                                <a:pt x="1" y="51"/>
                                <a:pt x="1" y="52"/>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2" o:spid="_x0000_s1026" o:spt="100" style="position:absolute;left:0pt;margin-left:2.55pt;margin-top:648.8pt;height:14.55pt;width:13.95pt;z-index:251758592;mso-width-relative:page;mso-height-relative:page;" fillcolor="#262626 [3204]" filled="t" stroked="f" coordsize="50,52" o:gfxdata="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A0Ij7T1wAAAAoBAAAPAAAAAAAAAAEAIAAAACIAAABkcnMvZG93bnJldi54bWxQSwEC&#10;FAAUAAAACACHTuJA5l9o5GgEAACTDwAADgAAAAAAAAABACAAAAAmAQAAZHJzL2Uyb0RvYy54bWxQ&#10;SwUGAAAAAAYABgBZAQAAAAgAAAAA&#10;" path="m1,52c1,52,1,52,1,52c10,50,13,49,27,47c34,46,39,44,40,43c44,40,46,36,46,36c50,27,46,19,45,19c39,9,30,13,30,13c29,14,28,15,27,15c27,14,27,11,27,10c24,0,14,2,11,2c6,4,3,7,2,9c0,13,0,15,0,19c0,29,0,39,1,49c1,50,1,51,1,52xe">
                <v:path o:connectlocs="3545,184769;3545,184769;95718,167002;141805,152789;163076,127917;159531,67511;106354,46192;95718,53298;95718,35532;38996,7106;7090,31979;0,67511;3545,174109;3545,184769"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-140970</wp:posOffset>
                </wp:positionH>
                <wp:positionV relativeFrom="paragraph">
                  <wp:posOffset>8432165</wp:posOffset>
                </wp:positionV>
                <wp:extent cx="195580" cy="213360"/>
                <wp:effectExtent l="0" t="0" r="0" b="0"/>
                <wp:wrapNone/>
                <wp:docPr id="122" name="Freeform 53"/>
                <wp:cNvGraphicFramePr/>
                <a:graphic xmlns:a="http://schemas.openxmlformats.org/drawingml/2006/main">
                  <a:graphicData uri="http://schemas.microsoft.com/office/word/2010/wordprocessingShape">
                    <wps:wsp>
                      <wps:cNvSpPr/>
                      <wps:spPr bwMode="auto">
                        <a:xfrm>
                          <a:off x="0" y="0"/>
                          <a:ext cx="195284" cy="213310"/>
                        </a:xfrm>
                        <a:custGeom>
                          <a:avLst/>
                          <a:gdLst>
                            <a:gd name="T0" fmla="*/ 48 w 55"/>
                            <a:gd name="T1" fmla="*/ 0 h 60"/>
                            <a:gd name="T2" fmla="*/ 43 w 55"/>
                            <a:gd name="T3" fmla="*/ 0 h 60"/>
                            <a:gd name="T4" fmla="*/ 15 w 55"/>
                            <a:gd name="T5" fmla="*/ 8 h 60"/>
                            <a:gd name="T6" fmla="*/ 6 w 55"/>
                            <a:gd name="T7" fmla="*/ 14 h 60"/>
                            <a:gd name="T8" fmla="*/ 1 w 55"/>
                            <a:gd name="T9" fmla="*/ 26 h 60"/>
                            <a:gd name="T10" fmla="*/ 15 w 55"/>
                            <a:gd name="T11" fmla="*/ 44 h 60"/>
                            <a:gd name="T12" fmla="*/ 20 w 55"/>
                            <a:gd name="T13" fmla="*/ 43 h 60"/>
                            <a:gd name="T14" fmla="*/ 20 w 55"/>
                            <a:gd name="T15" fmla="*/ 45 h 60"/>
                            <a:gd name="T16" fmla="*/ 29 w 55"/>
                            <a:gd name="T17" fmla="*/ 58 h 60"/>
                            <a:gd name="T18" fmla="*/ 51 w 55"/>
                            <a:gd name="T19" fmla="*/ 51 h 60"/>
                            <a:gd name="T20" fmla="*/ 55 w 55"/>
                            <a:gd name="T21" fmla="*/ 42 h 60"/>
                            <a:gd name="T22" fmla="*/ 53 w 55"/>
                            <a:gd name="T23" fmla="*/ 26 h 60"/>
                            <a:gd name="T24" fmla="*/ 48 w 55"/>
                            <a:gd name="T2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60">
                              <a:moveTo>
                                <a:pt x="48" y="0"/>
                              </a:moveTo>
                              <a:cubicBezTo>
                                <a:pt x="48" y="0"/>
                                <a:pt x="44" y="0"/>
                                <a:pt x="43" y="0"/>
                              </a:cubicBezTo>
                              <a:cubicBezTo>
                                <a:pt x="31" y="1"/>
                                <a:pt x="22" y="4"/>
                                <a:pt x="15" y="8"/>
                              </a:cubicBezTo>
                              <a:cubicBezTo>
                                <a:pt x="11" y="9"/>
                                <a:pt x="8" y="12"/>
                                <a:pt x="6" y="14"/>
                              </a:cubicBezTo>
                              <a:cubicBezTo>
                                <a:pt x="4" y="17"/>
                                <a:pt x="1" y="20"/>
                                <a:pt x="1" y="26"/>
                              </a:cubicBezTo>
                              <a:cubicBezTo>
                                <a:pt x="1" y="28"/>
                                <a:pt x="0" y="43"/>
                                <a:pt x="15" y="44"/>
                              </a:cubicBezTo>
                              <a:cubicBezTo>
                                <a:pt x="16" y="44"/>
                                <a:pt x="20" y="44"/>
                                <a:pt x="20" y="43"/>
                              </a:cubicBezTo>
                              <a:cubicBezTo>
                                <a:pt x="20" y="44"/>
                                <a:pt x="20" y="45"/>
                                <a:pt x="20" y="45"/>
                              </a:cubicBezTo>
                              <a:cubicBezTo>
                                <a:pt x="20" y="46"/>
                                <a:pt x="22" y="54"/>
                                <a:pt x="29" y="58"/>
                              </a:cubicBezTo>
                              <a:cubicBezTo>
                                <a:pt x="32" y="60"/>
                                <a:pt x="45" y="60"/>
                                <a:pt x="51" y="51"/>
                              </a:cubicBezTo>
                              <a:cubicBezTo>
                                <a:pt x="52" y="51"/>
                                <a:pt x="54" y="46"/>
                                <a:pt x="55" y="42"/>
                              </a:cubicBezTo>
                              <a:cubicBezTo>
                                <a:pt x="55" y="40"/>
                                <a:pt x="55" y="34"/>
                                <a:pt x="53" y="26"/>
                              </a:cubicBezTo>
                              <a:cubicBezTo>
                                <a:pt x="51" y="15"/>
                                <a:pt x="48" y="9"/>
                                <a:pt x="48" y="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3" o:spid="_x0000_s1026" o:spt="100" style="position:absolute;left:0pt;margin-left:-11.1pt;margin-top:663.95pt;height:16.8pt;width:15.4pt;z-index:251759616;mso-width-relative:page;mso-height-relative:page;" fillcolor="#262626 [3204]" filled="t" stroked="f" coordsize="55,60" o:gfxdata="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Bfwzkq2gAAAAsBAAAPAAAA&#10;AAAAAAEAIAAAACIAAABkcnMvZG93bnJldi54bWxQSwECFAAUAAAACACHTuJAkvdGAk0EAADIDgAA&#10;DgAAAAAAAAABACAAAAApAQAAZHJzL2Uyb0RvYy54bWxQSwUGAAAAAAYABgBZAQAA6AcAAAAA&#10;" path="m48,0c48,0,44,0,43,0c31,1,22,4,15,8c11,9,8,12,6,14c4,17,1,20,1,26c1,28,0,43,15,44c16,44,20,44,20,43c20,44,20,45,20,45c20,46,22,54,29,58c32,60,45,60,51,51c52,51,54,46,55,42c55,40,55,34,53,26c51,15,48,9,48,0xe">
                <v:path o:connectlocs="170429,0;152676,0;53259,28441;21303,49772;3550,92434;53259,156427;71012,152872;71012,159982;102967,206199;181081,181313;195284,149317;188182,92434;170429,0"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40005</wp:posOffset>
                </wp:positionH>
                <wp:positionV relativeFrom="paragraph">
                  <wp:posOffset>8416925</wp:posOffset>
                </wp:positionV>
                <wp:extent cx="195580" cy="173990"/>
                <wp:effectExtent l="0" t="0" r="0" b="0"/>
                <wp:wrapNone/>
                <wp:docPr id="123" name="Freeform 54"/>
                <wp:cNvGraphicFramePr/>
                <a:graphic xmlns:a="http://schemas.openxmlformats.org/drawingml/2006/main">
                  <a:graphicData uri="http://schemas.microsoft.com/office/word/2010/wordprocessingShape">
                    <wps:wsp>
                      <wps:cNvSpPr/>
                      <wps:spPr bwMode="auto">
                        <a:xfrm>
                          <a:off x="0" y="0"/>
                          <a:ext cx="195284" cy="174253"/>
                        </a:xfrm>
                        <a:custGeom>
                          <a:avLst/>
                          <a:gdLst>
                            <a:gd name="T0" fmla="*/ 47 w 55"/>
                            <a:gd name="T1" fmla="*/ 5 h 49"/>
                            <a:gd name="T2" fmla="*/ 40 w 55"/>
                            <a:gd name="T3" fmla="*/ 2 h 49"/>
                            <a:gd name="T4" fmla="*/ 25 w 55"/>
                            <a:gd name="T5" fmla="*/ 1 h 49"/>
                            <a:gd name="T6" fmla="*/ 0 w 55"/>
                            <a:gd name="T7" fmla="*/ 4 h 49"/>
                            <a:gd name="T8" fmla="*/ 0 w 55"/>
                            <a:gd name="T9" fmla="*/ 7 h 49"/>
                            <a:gd name="T10" fmla="*/ 10 w 55"/>
                            <a:gd name="T11" fmla="*/ 36 h 49"/>
                            <a:gd name="T12" fmla="*/ 14 w 55"/>
                            <a:gd name="T13" fmla="*/ 45 h 49"/>
                            <a:gd name="T14" fmla="*/ 25 w 55"/>
                            <a:gd name="T15" fmla="*/ 49 h 49"/>
                            <a:gd name="T16" fmla="*/ 39 w 55"/>
                            <a:gd name="T17" fmla="*/ 36 h 49"/>
                            <a:gd name="T18" fmla="*/ 37 w 55"/>
                            <a:gd name="T19" fmla="*/ 31 h 49"/>
                            <a:gd name="T20" fmla="*/ 38 w 55"/>
                            <a:gd name="T21" fmla="*/ 31 h 49"/>
                            <a:gd name="T22" fmla="*/ 41 w 55"/>
                            <a:gd name="T23" fmla="*/ 31 h 49"/>
                            <a:gd name="T24" fmla="*/ 54 w 55"/>
                            <a:gd name="T25" fmla="*/ 22 h 49"/>
                            <a:gd name="T26" fmla="*/ 47 w 55"/>
                            <a:gd name="T27"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5" h="49">
                              <a:moveTo>
                                <a:pt x="47" y="5"/>
                              </a:moveTo>
                              <a:cubicBezTo>
                                <a:pt x="47" y="5"/>
                                <a:pt x="45" y="3"/>
                                <a:pt x="40" y="2"/>
                              </a:cubicBezTo>
                              <a:cubicBezTo>
                                <a:pt x="39" y="2"/>
                                <a:pt x="33" y="0"/>
                                <a:pt x="25" y="1"/>
                              </a:cubicBezTo>
                              <a:cubicBezTo>
                                <a:pt x="14" y="2"/>
                                <a:pt x="8" y="3"/>
                                <a:pt x="0" y="4"/>
                              </a:cubicBezTo>
                              <a:cubicBezTo>
                                <a:pt x="0" y="5"/>
                                <a:pt x="0" y="6"/>
                                <a:pt x="0" y="7"/>
                              </a:cubicBezTo>
                              <a:cubicBezTo>
                                <a:pt x="3" y="17"/>
                                <a:pt x="6" y="27"/>
                                <a:pt x="10" y="36"/>
                              </a:cubicBezTo>
                              <a:cubicBezTo>
                                <a:pt x="11" y="39"/>
                                <a:pt x="12" y="42"/>
                                <a:pt x="14" y="45"/>
                              </a:cubicBezTo>
                              <a:cubicBezTo>
                                <a:pt x="16" y="46"/>
                                <a:pt x="19" y="49"/>
                                <a:pt x="25" y="49"/>
                              </a:cubicBezTo>
                              <a:cubicBezTo>
                                <a:pt x="28" y="49"/>
                                <a:pt x="40" y="46"/>
                                <a:pt x="39" y="36"/>
                              </a:cubicBezTo>
                              <a:cubicBezTo>
                                <a:pt x="39" y="36"/>
                                <a:pt x="38" y="31"/>
                                <a:pt x="37" y="31"/>
                              </a:cubicBezTo>
                              <a:cubicBezTo>
                                <a:pt x="37" y="31"/>
                                <a:pt x="37" y="31"/>
                                <a:pt x="38" y="31"/>
                              </a:cubicBezTo>
                              <a:cubicBezTo>
                                <a:pt x="38" y="31"/>
                                <a:pt x="40" y="31"/>
                                <a:pt x="41" y="31"/>
                              </a:cubicBezTo>
                              <a:cubicBezTo>
                                <a:pt x="42" y="31"/>
                                <a:pt x="51" y="32"/>
                                <a:pt x="54" y="22"/>
                              </a:cubicBezTo>
                              <a:cubicBezTo>
                                <a:pt x="55" y="20"/>
                                <a:pt x="55" y="9"/>
                                <a:pt x="47" y="5"/>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4" o:spid="_x0000_s1026" o:spt="100" style="position:absolute;left:0pt;margin-left:3.15pt;margin-top:662.75pt;height:13.7pt;width:15.4pt;z-index:251760640;mso-width-relative:page;mso-height-relative:page;" fillcolor="#262626 [3204]" filled="t" stroked="f" coordsize="55,49" o:gfxdata="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C2v6Ii1wAAAAoBAAAPAAAAAAAAAAEAIAAAACIAAABkcnMvZG93bnJldi54bWxQSwEC&#10;FAAUAAAACACHTuJA4uDnE2gEAACUDwAADgAAAAAAAAABACAAAAAmAQAAZHJzL2Uyb0RvYy54bWxQ&#10;SwUGAAAAAAYABgBZAQAAAAgAAAAA&#10;" path="m47,5c47,5,45,3,40,2c39,2,33,0,25,1c14,2,8,3,0,4c0,5,0,6,0,7c3,17,6,27,10,36c11,39,12,42,14,45c16,46,19,49,25,49c28,49,40,46,39,36c39,36,38,31,37,31c37,31,37,31,38,31c38,31,40,31,41,31c42,31,51,32,54,22c55,20,55,9,47,5xe">
                <v:path o:connectlocs="166879,17780;142024,7112;88765,3556;0,14224;0,24893;35506,128022;49708,160028;88765,174253;138474,128022;131372,110241;134923,110241;145575,110241;191733,78236;166879,17780"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5262880</wp:posOffset>
                </wp:positionH>
                <wp:positionV relativeFrom="paragraph">
                  <wp:posOffset>7108825</wp:posOffset>
                </wp:positionV>
                <wp:extent cx="374015" cy="415925"/>
                <wp:effectExtent l="0" t="0" r="6985" b="0"/>
                <wp:wrapNone/>
                <wp:docPr id="124" name="Freeform 56"/>
                <wp:cNvGraphicFramePr/>
                <a:graphic xmlns:a="http://schemas.openxmlformats.org/drawingml/2006/main">
                  <a:graphicData uri="http://schemas.microsoft.com/office/word/2010/wordprocessingShape">
                    <wps:wsp>
                      <wps:cNvSpPr>
                        <a:spLocks noEditPoints="1"/>
                      </wps:cNvSpPr>
                      <wps:spPr bwMode="auto">
                        <a:xfrm>
                          <a:off x="0" y="0"/>
                          <a:ext cx="374044" cy="416105"/>
                        </a:xfrm>
                        <a:custGeom>
                          <a:avLst/>
                          <a:gdLst>
                            <a:gd name="T0" fmla="*/ 16 w 105"/>
                            <a:gd name="T1" fmla="*/ 59 h 117"/>
                            <a:gd name="T2" fmla="*/ 27 w 105"/>
                            <a:gd name="T3" fmla="*/ 38 h 117"/>
                            <a:gd name="T4" fmla="*/ 12 w 105"/>
                            <a:gd name="T5" fmla="*/ 26 h 117"/>
                            <a:gd name="T6" fmla="*/ 1 w 105"/>
                            <a:gd name="T7" fmla="*/ 41 h 117"/>
                            <a:gd name="T8" fmla="*/ 16 w 105"/>
                            <a:gd name="T9" fmla="*/ 59 h 117"/>
                            <a:gd name="T10" fmla="*/ 29 w 105"/>
                            <a:gd name="T11" fmla="*/ 84 h 117"/>
                            <a:gd name="T12" fmla="*/ 29 w 105"/>
                            <a:gd name="T13" fmla="*/ 90 h 117"/>
                            <a:gd name="T14" fmla="*/ 35 w 105"/>
                            <a:gd name="T15" fmla="*/ 95 h 117"/>
                            <a:gd name="T16" fmla="*/ 41 w 105"/>
                            <a:gd name="T17" fmla="*/ 95 h 117"/>
                            <a:gd name="T18" fmla="*/ 41 w 105"/>
                            <a:gd name="T19" fmla="*/ 80 h 117"/>
                            <a:gd name="T20" fmla="*/ 34 w 105"/>
                            <a:gd name="T21" fmla="*/ 80 h 117"/>
                            <a:gd name="T22" fmla="*/ 29 w 105"/>
                            <a:gd name="T23" fmla="*/ 84 h 117"/>
                            <a:gd name="T24" fmla="*/ 39 w 105"/>
                            <a:gd name="T25" fmla="*/ 34 h 117"/>
                            <a:gd name="T26" fmla="*/ 51 w 105"/>
                            <a:gd name="T27" fmla="*/ 17 h 117"/>
                            <a:gd name="T28" fmla="*/ 39 w 105"/>
                            <a:gd name="T29" fmla="*/ 0 h 117"/>
                            <a:gd name="T30" fmla="*/ 27 w 105"/>
                            <a:gd name="T31" fmla="*/ 17 h 117"/>
                            <a:gd name="T32" fmla="*/ 39 w 105"/>
                            <a:gd name="T33" fmla="*/ 34 h 117"/>
                            <a:gd name="T34" fmla="*/ 68 w 105"/>
                            <a:gd name="T35" fmla="*/ 36 h 117"/>
                            <a:gd name="T36" fmla="*/ 83 w 105"/>
                            <a:gd name="T37" fmla="*/ 20 h 117"/>
                            <a:gd name="T38" fmla="*/ 73 w 105"/>
                            <a:gd name="T39" fmla="*/ 3 h 117"/>
                            <a:gd name="T40" fmla="*/ 58 w 105"/>
                            <a:gd name="T41" fmla="*/ 18 h 117"/>
                            <a:gd name="T42" fmla="*/ 68 w 105"/>
                            <a:gd name="T43" fmla="*/ 36 h 117"/>
                            <a:gd name="T44" fmla="*/ 90 w 105"/>
                            <a:gd name="T45" fmla="*/ 78 h 117"/>
                            <a:gd name="T46" fmla="*/ 68 w 105"/>
                            <a:gd name="T47" fmla="*/ 56 h 117"/>
                            <a:gd name="T48" fmla="*/ 36 w 105"/>
                            <a:gd name="T49" fmla="*/ 54 h 117"/>
                            <a:gd name="T50" fmla="*/ 22 w 105"/>
                            <a:gd name="T51" fmla="*/ 70 h 117"/>
                            <a:gd name="T52" fmla="*/ 8 w 105"/>
                            <a:gd name="T53" fmla="*/ 95 h 117"/>
                            <a:gd name="T54" fmla="*/ 24 w 105"/>
                            <a:gd name="T55" fmla="*/ 110 h 117"/>
                            <a:gd name="T56" fmla="*/ 43 w 105"/>
                            <a:gd name="T57" fmla="*/ 109 h 117"/>
                            <a:gd name="T58" fmla="*/ 62 w 105"/>
                            <a:gd name="T59" fmla="*/ 109 h 117"/>
                            <a:gd name="T60" fmla="*/ 93 w 105"/>
                            <a:gd name="T61" fmla="*/ 102 h 117"/>
                            <a:gd name="T62" fmla="*/ 90 w 105"/>
                            <a:gd name="T63" fmla="*/ 78 h 117"/>
                            <a:gd name="T64" fmla="*/ 48 w 105"/>
                            <a:gd name="T65" fmla="*/ 101 h 117"/>
                            <a:gd name="T66" fmla="*/ 32 w 105"/>
                            <a:gd name="T67" fmla="*/ 101 h 117"/>
                            <a:gd name="T68" fmla="*/ 23 w 105"/>
                            <a:gd name="T69" fmla="*/ 94 h 117"/>
                            <a:gd name="T70" fmla="*/ 21 w 105"/>
                            <a:gd name="T71" fmla="*/ 84 h 117"/>
                            <a:gd name="T72" fmla="*/ 33 w 105"/>
                            <a:gd name="T73" fmla="*/ 73 h 117"/>
                            <a:gd name="T74" fmla="*/ 41 w 105"/>
                            <a:gd name="T75" fmla="*/ 73 h 117"/>
                            <a:gd name="T76" fmla="*/ 41 w 105"/>
                            <a:gd name="T77" fmla="*/ 63 h 117"/>
                            <a:gd name="T78" fmla="*/ 48 w 105"/>
                            <a:gd name="T79" fmla="*/ 63 h 117"/>
                            <a:gd name="T80" fmla="*/ 48 w 105"/>
                            <a:gd name="T81" fmla="*/ 101 h 117"/>
                            <a:gd name="T82" fmla="*/ 77 w 105"/>
                            <a:gd name="T83" fmla="*/ 101 h 117"/>
                            <a:gd name="T84" fmla="*/ 59 w 105"/>
                            <a:gd name="T85" fmla="*/ 101 h 117"/>
                            <a:gd name="T86" fmla="*/ 52 w 105"/>
                            <a:gd name="T87" fmla="*/ 94 h 117"/>
                            <a:gd name="T88" fmla="*/ 52 w 105"/>
                            <a:gd name="T89" fmla="*/ 74 h 117"/>
                            <a:gd name="T90" fmla="*/ 59 w 105"/>
                            <a:gd name="T91" fmla="*/ 74 h 117"/>
                            <a:gd name="T92" fmla="*/ 59 w 105"/>
                            <a:gd name="T93" fmla="*/ 92 h 117"/>
                            <a:gd name="T94" fmla="*/ 62 w 105"/>
                            <a:gd name="T95" fmla="*/ 94 h 117"/>
                            <a:gd name="T96" fmla="*/ 70 w 105"/>
                            <a:gd name="T97" fmla="*/ 94 h 117"/>
                            <a:gd name="T98" fmla="*/ 70 w 105"/>
                            <a:gd name="T99" fmla="*/ 74 h 117"/>
                            <a:gd name="T100" fmla="*/ 77 w 105"/>
                            <a:gd name="T101" fmla="*/ 74 h 117"/>
                            <a:gd name="T102" fmla="*/ 77 w 105"/>
                            <a:gd name="T103" fmla="*/ 101 h 117"/>
                            <a:gd name="T104" fmla="*/ 103 w 105"/>
                            <a:gd name="T105" fmla="*/ 48 h 117"/>
                            <a:gd name="T106" fmla="*/ 90 w 105"/>
                            <a:gd name="T107" fmla="*/ 34 h 117"/>
                            <a:gd name="T108" fmla="*/ 77 w 105"/>
                            <a:gd name="T109" fmla="*/ 51 h 117"/>
                            <a:gd name="T110" fmla="*/ 91 w 105"/>
                            <a:gd name="T111" fmla="*/ 66 h 117"/>
                            <a:gd name="T112" fmla="*/ 103 w 105"/>
                            <a:gd name="T113" fmla="*/ 4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5" h="117">
                              <a:moveTo>
                                <a:pt x="16" y="59"/>
                              </a:moveTo>
                              <a:cubicBezTo>
                                <a:pt x="29" y="56"/>
                                <a:pt x="27" y="42"/>
                                <a:pt x="27" y="38"/>
                              </a:cubicBezTo>
                              <a:cubicBezTo>
                                <a:pt x="26" y="34"/>
                                <a:pt x="20" y="25"/>
                                <a:pt x="12" y="26"/>
                              </a:cubicBezTo>
                              <a:cubicBezTo>
                                <a:pt x="3" y="27"/>
                                <a:pt x="1" y="41"/>
                                <a:pt x="1" y="41"/>
                              </a:cubicBezTo>
                              <a:cubicBezTo>
                                <a:pt x="0" y="47"/>
                                <a:pt x="4" y="61"/>
                                <a:pt x="16" y="59"/>
                              </a:cubicBezTo>
                              <a:close/>
                              <a:moveTo>
                                <a:pt x="29" y="84"/>
                              </a:moveTo>
                              <a:cubicBezTo>
                                <a:pt x="29" y="85"/>
                                <a:pt x="28" y="87"/>
                                <a:pt x="29" y="90"/>
                              </a:cubicBezTo>
                              <a:cubicBezTo>
                                <a:pt x="30" y="95"/>
                                <a:pt x="35" y="95"/>
                                <a:pt x="35" y="95"/>
                              </a:cubicBezTo>
                              <a:cubicBezTo>
                                <a:pt x="41" y="95"/>
                                <a:pt x="41" y="95"/>
                                <a:pt x="41" y="95"/>
                              </a:cubicBezTo>
                              <a:cubicBezTo>
                                <a:pt x="41" y="80"/>
                                <a:pt x="41" y="80"/>
                                <a:pt x="41" y="80"/>
                              </a:cubicBezTo>
                              <a:cubicBezTo>
                                <a:pt x="34" y="80"/>
                                <a:pt x="34" y="80"/>
                                <a:pt x="34" y="80"/>
                              </a:cubicBezTo>
                              <a:cubicBezTo>
                                <a:pt x="31" y="80"/>
                                <a:pt x="30" y="83"/>
                                <a:pt x="29" y="84"/>
                              </a:cubicBezTo>
                              <a:close/>
                              <a:moveTo>
                                <a:pt x="39" y="34"/>
                              </a:moveTo>
                              <a:cubicBezTo>
                                <a:pt x="46" y="34"/>
                                <a:pt x="51" y="27"/>
                                <a:pt x="51" y="17"/>
                              </a:cubicBezTo>
                              <a:cubicBezTo>
                                <a:pt x="51" y="8"/>
                                <a:pt x="46" y="0"/>
                                <a:pt x="39" y="0"/>
                              </a:cubicBezTo>
                              <a:cubicBezTo>
                                <a:pt x="32" y="0"/>
                                <a:pt x="27" y="8"/>
                                <a:pt x="27" y="17"/>
                              </a:cubicBezTo>
                              <a:cubicBezTo>
                                <a:pt x="27" y="27"/>
                                <a:pt x="32" y="34"/>
                                <a:pt x="39" y="34"/>
                              </a:cubicBezTo>
                              <a:close/>
                              <a:moveTo>
                                <a:pt x="68" y="36"/>
                              </a:moveTo>
                              <a:cubicBezTo>
                                <a:pt x="77" y="37"/>
                                <a:pt x="82" y="27"/>
                                <a:pt x="83" y="20"/>
                              </a:cubicBezTo>
                              <a:cubicBezTo>
                                <a:pt x="85" y="13"/>
                                <a:pt x="79" y="4"/>
                                <a:pt x="73" y="3"/>
                              </a:cubicBezTo>
                              <a:cubicBezTo>
                                <a:pt x="66" y="2"/>
                                <a:pt x="58" y="12"/>
                                <a:pt x="58" y="18"/>
                              </a:cubicBezTo>
                              <a:cubicBezTo>
                                <a:pt x="57" y="26"/>
                                <a:pt x="59" y="34"/>
                                <a:pt x="68" y="36"/>
                              </a:cubicBezTo>
                              <a:close/>
                              <a:moveTo>
                                <a:pt x="90" y="78"/>
                              </a:moveTo>
                              <a:cubicBezTo>
                                <a:pt x="90" y="78"/>
                                <a:pt x="76" y="67"/>
                                <a:pt x="68" y="56"/>
                              </a:cubicBezTo>
                              <a:cubicBezTo>
                                <a:pt x="57" y="39"/>
                                <a:pt x="41" y="46"/>
                                <a:pt x="36" y="54"/>
                              </a:cubicBezTo>
                              <a:cubicBezTo>
                                <a:pt x="31" y="63"/>
                                <a:pt x="23" y="68"/>
                                <a:pt x="22" y="70"/>
                              </a:cubicBezTo>
                              <a:cubicBezTo>
                                <a:pt x="21" y="71"/>
                                <a:pt x="5" y="80"/>
                                <a:pt x="8" y="95"/>
                              </a:cubicBezTo>
                              <a:cubicBezTo>
                                <a:pt x="12" y="110"/>
                                <a:pt x="24" y="110"/>
                                <a:pt x="24" y="110"/>
                              </a:cubicBezTo>
                              <a:cubicBezTo>
                                <a:pt x="24" y="110"/>
                                <a:pt x="33" y="111"/>
                                <a:pt x="43" y="109"/>
                              </a:cubicBezTo>
                              <a:cubicBezTo>
                                <a:pt x="54" y="106"/>
                                <a:pt x="62" y="109"/>
                                <a:pt x="62" y="109"/>
                              </a:cubicBezTo>
                              <a:cubicBezTo>
                                <a:pt x="62" y="109"/>
                                <a:pt x="87" y="117"/>
                                <a:pt x="93" y="102"/>
                              </a:cubicBezTo>
                              <a:cubicBezTo>
                                <a:pt x="100" y="86"/>
                                <a:pt x="90" y="78"/>
                                <a:pt x="90" y="78"/>
                              </a:cubicBezTo>
                              <a:close/>
                              <a:moveTo>
                                <a:pt x="48" y="101"/>
                              </a:moveTo>
                              <a:cubicBezTo>
                                <a:pt x="32" y="101"/>
                                <a:pt x="32" y="101"/>
                                <a:pt x="32" y="101"/>
                              </a:cubicBezTo>
                              <a:cubicBezTo>
                                <a:pt x="26" y="100"/>
                                <a:pt x="23" y="95"/>
                                <a:pt x="23" y="94"/>
                              </a:cubicBezTo>
                              <a:cubicBezTo>
                                <a:pt x="22" y="94"/>
                                <a:pt x="20" y="90"/>
                                <a:pt x="21" y="84"/>
                              </a:cubicBezTo>
                              <a:cubicBezTo>
                                <a:pt x="24" y="74"/>
                                <a:pt x="33" y="73"/>
                                <a:pt x="33" y="73"/>
                              </a:cubicBezTo>
                              <a:cubicBezTo>
                                <a:pt x="41" y="73"/>
                                <a:pt x="41" y="73"/>
                                <a:pt x="41" y="73"/>
                              </a:cubicBezTo>
                              <a:cubicBezTo>
                                <a:pt x="41" y="63"/>
                                <a:pt x="41" y="63"/>
                                <a:pt x="41" y="63"/>
                              </a:cubicBezTo>
                              <a:cubicBezTo>
                                <a:pt x="48" y="63"/>
                                <a:pt x="48" y="63"/>
                                <a:pt x="48" y="63"/>
                              </a:cubicBezTo>
                              <a:lnTo>
                                <a:pt x="48" y="101"/>
                              </a:lnTo>
                              <a:close/>
                              <a:moveTo>
                                <a:pt x="77" y="101"/>
                              </a:moveTo>
                              <a:cubicBezTo>
                                <a:pt x="59" y="101"/>
                                <a:pt x="59" y="101"/>
                                <a:pt x="59" y="101"/>
                              </a:cubicBezTo>
                              <a:cubicBezTo>
                                <a:pt x="52" y="99"/>
                                <a:pt x="52" y="94"/>
                                <a:pt x="52" y="94"/>
                              </a:cubicBezTo>
                              <a:cubicBezTo>
                                <a:pt x="52" y="74"/>
                                <a:pt x="52" y="74"/>
                                <a:pt x="52" y="74"/>
                              </a:cubicBezTo>
                              <a:cubicBezTo>
                                <a:pt x="59" y="74"/>
                                <a:pt x="59" y="74"/>
                                <a:pt x="59" y="74"/>
                              </a:cubicBezTo>
                              <a:cubicBezTo>
                                <a:pt x="59" y="92"/>
                                <a:pt x="59" y="92"/>
                                <a:pt x="59" y="92"/>
                              </a:cubicBezTo>
                              <a:cubicBezTo>
                                <a:pt x="60" y="94"/>
                                <a:pt x="62" y="94"/>
                                <a:pt x="62" y="94"/>
                              </a:cubicBezTo>
                              <a:cubicBezTo>
                                <a:pt x="70" y="94"/>
                                <a:pt x="70" y="94"/>
                                <a:pt x="70" y="94"/>
                              </a:cubicBezTo>
                              <a:cubicBezTo>
                                <a:pt x="70" y="74"/>
                                <a:pt x="70" y="74"/>
                                <a:pt x="70" y="74"/>
                              </a:cubicBezTo>
                              <a:cubicBezTo>
                                <a:pt x="77" y="74"/>
                                <a:pt x="77" y="74"/>
                                <a:pt x="77" y="74"/>
                              </a:cubicBezTo>
                              <a:lnTo>
                                <a:pt x="77" y="101"/>
                              </a:lnTo>
                              <a:close/>
                              <a:moveTo>
                                <a:pt x="103" y="48"/>
                              </a:moveTo>
                              <a:cubicBezTo>
                                <a:pt x="103" y="44"/>
                                <a:pt x="100" y="34"/>
                                <a:pt x="90" y="34"/>
                              </a:cubicBezTo>
                              <a:cubicBezTo>
                                <a:pt x="79" y="34"/>
                                <a:pt x="77" y="44"/>
                                <a:pt x="77" y="51"/>
                              </a:cubicBezTo>
                              <a:cubicBezTo>
                                <a:pt x="77" y="57"/>
                                <a:pt x="78" y="66"/>
                                <a:pt x="91" y="66"/>
                              </a:cubicBezTo>
                              <a:cubicBezTo>
                                <a:pt x="105" y="66"/>
                                <a:pt x="103" y="51"/>
                                <a:pt x="103" y="48"/>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56" o:spid="_x0000_s1026" o:spt="100" style="position:absolute;left:0pt;margin-left:414.4pt;margin-top:559.75pt;height:32.75pt;width:29.45pt;z-index:251761664;mso-width-relative:page;mso-height-relative:page;" fillcolor="#262626 [3204]" filled="t" stroked="f" coordsize="105,117" o:gfxdata="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" path="m16,59c29,56,27,42,27,38c26,34,20,25,12,26c3,27,1,41,1,41c0,47,4,61,16,59xm29,84c29,85,28,87,29,90c30,95,35,95,35,95c41,95,41,95,41,95c41,80,41,80,41,80c34,80,34,80,34,80c31,80,30,83,29,84xm39,34c46,34,51,27,51,17c51,8,46,0,39,0c32,0,27,8,27,17c27,27,32,34,39,34xm68,36c77,37,82,27,83,20c85,13,79,4,73,3c66,2,58,12,58,18c57,26,59,34,68,36xm90,78c90,78,76,67,68,56c57,39,41,46,36,54c31,63,23,68,22,70c21,71,5,80,8,95c12,110,24,110,24,110c24,110,33,111,43,109c54,106,62,109,62,109c62,109,87,117,93,102c100,86,90,78,90,78xm48,101c32,101,32,101,32,101c26,100,23,95,23,94c22,94,20,90,21,84c24,74,33,73,33,73c41,73,41,73,41,73c41,63,41,63,41,63c48,63,48,63,48,63l48,101xm77,101c59,101,59,101,59,101c52,99,52,94,52,94c52,74,52,74,52,74c59,74,59,74,59,74c59,92,59,92,59,92c60,94,62,94,62,94c70,94,70,94,70,94c70,74,70,74,70,74c77,74,77,74,77,74l77,101xm103,48c103,44,100,34,90,34c79,34,77,44,77,51c77,57,78,66,91,66c105,66,103,51,103,48xe">
                <v:path o:connectlocs="56997,209830;96182,135145;42747,92467;3562,145814;56997,209830;103307,298742;103307,320080;124681,337863;146055,337863;146055,284516;121119,284516;103307,298742;138930,120919;181678,60459;138930,0;96182,60459;138930,120919;242238,128032;295672,71129;260049,10669;206614,64016;242238,128032;320609,277403;242238,199161;128243,192048;78371,248951;28498,337863;85495,391209;153179,387653;220864,387653;331296,362758;320609,277403;170991,359201;113994,359201;81933,334306;74808,298742;117556,259621;146055,259621;146055,224056;170991,224056;170991,359201;274298,359201;210177,359201;185240,334306;185240,263177;210177,263177;210177,327193;220864,334306;249362,334306;249362,263177;274298,263177;274298,359201;366919,170709;320609,120919;274298,181379;324171,234725;366919,170709" o:connectangles="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5258435</wp:posOffset>
                </wp:positionH>
                <wp:positionV relativeFrom="paragraph">
                  <wp:posOffset>8411210</wp:posOffset>
                </wp:positionV>
                <wp:extent cx="241935" cy="223520"/>
                <wp:effectExtent l="0" t="0" r="6350" b="5080"/>
                <wp:wrapNone/>
                <wp:docPr id="125" name="Freeform 81"/>
                <wp:cNvGraphicFramePr/>
                <a:graphic xmlns:a="http://schemas.openxmlformats.org/drawingml/2006/main">
                  <a:graphicData uri="http://schemas.microsoft.com/office/word/2010/wordprocessingShape">
                    <wps:wsp>
                      <wps:cNvSpPr/>
                      <wps:spPr bwMode="auto">
                        <a:xfrm>
                          <a:off x="0" y="0"/>
                          <a:ext cx="241852" cy="223827"/>
                        </a:xfrm>
                        <a:custGeom>
                          <a:avLst/>
                          <a:gdLst>
                            <a:gd name="T0" fmla="*/ 11 w 68"/>
                            <a:gd name="T1" fmla="*/ 1 h 63"/>
                            <a:gd name="T2" fmla="*/ 11 w 68"/>
                            <a:gd name="T3" fmla="*/ 0 h 63"/>
                            <a:gd name="T4" fmla="*/ 2 w 68"/>
                            <a:gd name="T5" fmla="*/ 20 h 63"/>
                            <a:gd name="T6" fmla="*/ 23 w 68"/>
                            <a:gd name="T7" fmla="*/ 51 h 63"/>
                            <a:gd name="T8" fmla="*/ 19 w 68"/>
                            <a:gd name="T9" fmla="*/ 62 h 63"/>
                            <a:gd name="T10" fmla="*/ 21 w 68"/>
                            <a:gd name="T11" fmla="*/ 63 h 63"/>
                            <a:gd name="T12" fmla="*/ 40 w 68"/>
                            <a:gd name="T13" fmla="*/ 54 h 63"/>
                            <a:gd name="T14" fmla="*/ 68 w 68"/>
                            <a:gd name="T15" fmla="*/ 48 h 63"/>
                            <a:gd name="T16" fmla="*/ 11 w 68"/>
                            <a:gd name="T17" fmla="*/ 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3">
                              <a:moveTo>
                                <a:pt x="11" y="1"/>
                              </a:moveTo>
                              <a:cubicBezTo>
                                <a:pt x="11" y="1"/>
                                <a:pt x="11" y="0"/>
                                <a:pt x="11" y="0"/>
                              </a:cubicBezTo>
                              <a:cubicBezTo>
                                <a:pt x="7" y="5"/>
                                <a:pt x="3" y="12"/>
                                <a:pt x="2" y="20"/>
                              </a:cubicBezTo>
                              <a:cubicBezTo>
                                <a:pt x="0" y="32"/>
                                <a:pt x="10" y="44"/>
                                <a:pt x="23" y="51"/>
                              </a:cubicBezTo>
                              <a:cubicBezTo>
                                <a:pt x="24" y="55"/>
                                <a:pt x="19" y="62"/>
                                <a:pt x="19" y="62"/>
                              </a:cubicBezTo>
                              <a:cubicBezTo>
                                <a:pt x="17" y="63"/>
                                <a:pt x="21" y="63"/>
                                <a:pt x="21" y="63"/>
                              </a:cubicBezTo>
                              <a:cubicBezTo>
                                <a:pt x="28" y="63"/>
                                <a:pt x="36" y="57"/>
                                <a:pt x="40" y="54"/>
                              </a:cubicBezTo>
                              <a:cubicBezTo>
                                <a:pt x="50" y="55"/>
                                <a:pt x="60" y="52"/>
                                <a:pt x="68" y="48"/>
                              </a:cubicBezTo>
                              <a:cubicBezTo>
                                <a:pt x="37" y="46"/>
                                <a:pt x="11" y="25"/>
                                <a:pt x="11" y="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81" o:spid="_x0000_s1026" o:spt="100" style="position:absolute;left:0pt;margin-left:414.05pt;margin-top:662.3pt;height:17.6pt;width:19.05pt;z-index:251762688;mso-width-relative:page;mso-height-relative:page;" fillcolor="#262626 [3204]" filled="t" stroked="f" coordsize="68,63" o:gfxdata="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" path="m11,1c11,1,11,0,11,0c7,5,3,12,2,20c0,32,10,44,23,51c24,55,19,62,19,62c17,63,21,63,21,63c28,63,36,57,40,54c50,55,60,52,68,48c37,46,11,25,11,1xe">
                <v:path o:connectlocs="39123,3552;39123,0;7113,71056;81802,181193;67576,220274;74689,223827;142265,191851;241852,170534;39123,3552" o:connectangles="0,0,0,0,0,0,0,0,0"/>
                <v:fill on="t" focussize="0,0"/>
                <v:stroke on="f"/>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5308600</wp:posOffset>
                </wp:positionH>
                <wp:positionV relativeFrom="paragraph">
                  <wp:posOffset>8239760</wp:posOffset>
                </wp:positionV>
                <wp:extent cx="419100" cy="390525"/>
                <wp:effectExtent l="0" t="0" r="0" b="9525"/>
                <wp:wrapNone/>
                <wp:docPr id="126" name="Freeform 82"/>
                <wp:cNvGraphicFramePr/>
                <a:graphic xmlns:a="http://schemas.openxmlformats.org/drawingml/2006/main">
                  <a:graphicData uri="http://schemas.microsoft.com/office/word/2010/wordprocessingShape">
                    <wps:wsp>
                      <wps:cNvSpPr>
                        <a:spLocks noEditPoints="1"/>
                      </wps:cNvSpPr>
                      <wps:spPr bwMode="auto">
                        <a:xfrm>
                          <a:off x="0" y="0"/>
                          <a:ext cx="419109" cy="390567"/>
                        </a:xfrm>
                        <a:custGeom>
                          <a:avLst/>
                          <a:gdLst>
                            <a:gd name="T0" fmla="*/ 118 w 118"/>
                            <a:gd name="T1" fmla="*/ 47 h 110"/>
                            <a:gd name="T2" fmla="*/ 59 w 118"/>
                            <a:gd name="T3" fmla="*/ 0 h 110"/>
                            <a:gd name="T4" fmla="*/ 0 w 118"/>
                            <a:gd name="T5" fmla="*/ 47 h 110"/>
                            <a:gd name="T6" fmla="*/ 58 w 118"/>
                            <a:gd name="T7" fmla="*/ 93 h 110"/>
                            <a:gd name="T8" fmla="*/ 89 w 118"/>
                            <a:gd name="T9" fmla="*/ 109 h 110"/>
                            <a:gd name="T10" fmla="*/ 92 w 118"/>
                            <a:gd name="T11" fmla="*/ 107 h 110"/>
                            <a:gd name="T12" fmla="*/ 85 w 118"/>
                            <a:gd name="T13" fmla="*/ 89 h 110"/>
                            <a:gd name="T14" fmla="*/ 118 w 118"/>
                            <a:gd name="T15" fmla="*/ 47 h 110"/>
                            <a:gd name="T16" fmla="*/ 92 w 118"/>
                            <a:gd name="T17" fmla="*/ 34 h 110"/>
                            <a:gd name="T18" fmla="*/ 88 w 118"/>
                            <a:gd name="T19" fmla="*/ 38 h 110"/>
                            <a:gd name="T20" fmla="*/ 87 w 118"/>
                            <a:gd name="T21" fmla="*/ 38 h 110"/>
                            <a:gd name="T22" fmla="*/ 83 w 118"/>
                            <a:gd name="T23" fmla="*/ 34 h 110"/>
                            <a:gd name="T24" fmla="*/ 83 w 118"/>
                            <a:gd name="T25" fmla="*/ 33 h 110"/>
                            <a:gd name="T26" fmla="*/ 87 w 118"/>
                            <a:gd name="T27" fmla="*/ 29 h 110"/>
                            <a:gd name="T28" fmla="*/ 88 w 118"/>
                            <a:gd name="T29" fmla="*/ 29 h 110"/>
                            <a:gd name="T30" fmla="*/ 92 w 118"/>
                            <a:gd name="T31" fmla="*/ 33 h 110"/>
                            <a:gd name="T32" fmla="*/ 92 w 118"/>
                            <a:gd name="T33" fmla="*/ 34 h 110"/>
                            <a:gd name="T34" fmla="*/ 74 w 118"/>
                            <a:gd name="T35" fmla="*/ 62 h 110"/>
                            <a:gd name="T36" fmla="*/ 68 w 118"/>
                            <a:gd name="T37" fmla="*/ 68 h 110"/>
                            <a:gd name="T38" fmla="*/ 67 w 118"/>
                            <a:gd name="T39" fmla="*/ 68 h 110"/>
                            <a:gd name="T40" fmla="*/ 61 w 118"/>
                            <a:gd name="T41" fmla="*/ 62 h 110"/>
                            <a:gd name="T42" fmla="*/ 61 w 118"/>
                            <a:gd name="T43" fmla="*/ 42 h 110"/>
                            <a:gd name="T44" fmla="*/ 60 w 118"/>
                            <a:gd name="T45" fmla="*/ 38 h 110"/>
                            <a:gd name="T46" fmla="*/ 53 w 118"/>
                            <a:gd name="T47" fmla="*/ 38 h 110"/>
                            <a:gd name="T48" fmla="*/ 53 w 118"/>
                            <a:gd name="T49" fmla="*/ 62 h 110"/>
                            <a:gd name="T50" fmla="*/ 50 w 118"/>
                            <a:gd name="T51" fmla="*/ 68 h 110"/>
                            <a:gd name="T52" fmla="*/ 48 w 118"/>
                            <a:gd name="T53" fmla="*/ 68 h 110"/>
                            <a:gd name="T54" fmla="*/ 44 w 118"/>
                            <a:gd name="T55" fmla="*/ 62 h 110"/>
                            <a:gd name="T56" fmla="*/ 44 w 118"/>
                            <a:gd name="T57" fmla="*/ 42 h 110"/>
                            <a:gd name="T58" fmla="*/ 41 w 118"/>
                            <a:gd name="T59" fmla="*/ 38 h 110"/>
                            <a:gd name="T60" fmla="*/ 35 w 118"/>
                            <a:gd name="T61" fmla="*/ 38 h 110"/>
                            <a:gd name="T62" fmla="*/ 35 w 118"/>
                            <a:gd name="T63" fmla="*/ 62 h 110"/>
                            <a:gd name="T64" fmla="*/ 31 w 118"/>
                            <a:gd name="T65" fmla="*/ 68 h 110"/>
                            <a:gd name="T66" fmla="*/ 29 w 118"/>
                            <a:gd name="T67" fmla="*/ 68 h 110"/>
                            <a:gd name="T68" fmla="*/ 23 w 118"/>
                            <a:gd name="T69" fmla="*/ 62 h 110"/>
                            <a:gd name="T70" fmla="*/ 23 w 118"/>
                            <a:gd name="T71" fmla="*/ 32 h 110"/>
                            <a:gd name="T72" fmla="*/ 30 w 118"/>
                            <a:gd name="T73" fmla="*/ 29 h 110"/>
                            <a:gd name="T74" fmla="*/ 48 w 118"/>
                            <a:gd name="T75" fmla="*/ 29 h 110"/>
                            <a:gd name="T76" fmla="*/ 50 w 118"/>
                            <a:gd name="T77" fmla="*/ 29 h 110"/>
                            <a:gd name="T78" fmla="*/ 64 w 118"/>
                            <a:gd name="T79" fmla="*/ 29 h 110"/>
                            <a:gd name="T80" fmla="*/ 74 w 118"/>
                            <a:gd name="T81" fmla="*/ 37 h 110"/>
                            <a:gd name="T82" fmla="*/ 74 w 118"/>
                            <a:gd name="T83" fmla="*/ 62 h 110"/>
                            <a:gd name="T84" fmla="*/ 91 w 118"/>
                            <a:gd name="T85" fmla="*/ 64 h 110"/>
                            <a:gd name="T86" fmla="*/ 87 w 118"/>
                            <a:gd name="T87" fmla="*/ 68 h 110"/>
                            <a:gd name="T88" fmla="*/ 86 w 118"/>
                            <a:gd name="T89" fmla="*/ 68 h 110"/>
                            <a:gd name="T90" fmla="*/ 82 w 118"/>
                            <a:gd name="T91" fmla="*/ 64 h 110"/>
                            <a:gd name="T92" fmla="*/ 82 w 118"/>
                            <a:gd name="T93" fmla="*/ 46 h 110"/>
                            <a:gd name="T94" fmla="*/ 86 w 118"/>
                            <a:gd name="T95" fmla="*/ 42 h 110"/>
                            <a:gd name="T96" fmla="*/ 87 w 118"/>
                            <a:gd name="T97" fmla="*/ 42 h 110"/>
                            <a:gd name="T98" fmla="*/ 91 w 118"/>
                            <a:gd name="T99" fmla="*/ 46 h 110"/>
                            <a:gd name="T100" fmla="*/ 91 w 118"/>
                            <a:gd name="T101" fmla="*/ 6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8" h="110">
                              <a:moveTo>
                                <a:pt x="118" y="47"/>
                              </a:moveTo>
                              <a:cubicBezTo>
                                <a:pt x="118" y="21"/>
                                <a:pt x="92" y="0"/>
                                <a:pt x="59" y="0"/>
                              </a:cubicBezTo>
                              <a:cubicBezTo>
                                <a:pt x="26" y="0"/>
                                <a:pt x="0" y="21"/>
                                <a:pt x="0" y="47"/>
                              </a:cubicBezTo>
                              <a:cubicBezTo>
                                <a:pt x="0" y="72"/>
                                <a:pt x="26" y="93"/>
                                <a:pt x="58" y="93"/>
                              </a:cubicBezTo>
                              <a:cubicBezTo>
                                <a:pt x="63" y="98"/>
                                <a:pt x="78" y="109"/>
                                <a:pt x="89" y="109"/>
                              </a:cubicBezTo>
                              <a:cubicBezTo>
                                <a:pt x="89" y="109"/>
                                <a:pt x="94" y="110"/>
                                <a:pt x="92" y="107"/>
                              </a:cubicBezTo>
                              <a:cubicBezTo>
                                <a:pt x="92" y="107"/>
                                <a:pt x="83" y="96"/>
                                <a:pt x="85" y="89"/>
                              </a:cubicBezTo>
                              <a:cubicBezTo>
                                <a:pt x="105" y="81"/>
                                <a:pt x="118" y="65"/>
                                <a:pt x="118" y="47"/>
                              </a:cubicBezTo>
                              <a:close/>
                              <a:moveTo>
                                <a:pt x="92" y="34"/>
                              </a:moveTo>
                              <a:cubicBezTo>
                                <a:pt x="92" y="36"/>
                                <a:pt x="90" y="38"/>
                                <a:pt x="88" y="38"/>
                              </a:cubicBezTo>
                              <a:cubicBezTo>
                                <a:pt x="87" y="38"/>
                                <a:pt x="87" y="38"/>
                                <a:pt x="87" y="38"/>
                              </a:cubicBezTo>
                              <a:cubicBezTo>
                                <a:pt x="85" y="38"/>
                                <a:pt x="83" y="36"/>
                                <a:pt x="83" y="34"/>
                              </a:cubicBezTo>
                              <a:cubicBezTo>
                                <a:pt x="83" y="33"/>
                                <a:pt x="83" y="33"/>
                                <a:pt x="83" y="33"/>
                              </a:cubicBezTo>
                              <a:cubicBezTo>
                                <a:pt x="83" y="31"/>
                                <a:pt x="85" y="29"/>
                                <a:pt x="87" y="29"/>
                              </a:cubicBezTo>
                              <a:cubicBezTo>
                                <a:pt x="88" y="29"/>
                                <a:pt x="88" y="29"/>
                                <a:pt x="88" y="29"/>
                              </a:cubicBezTo>
                              <a:cubicBezTo>
                                <a:pt x="90" y="29"/>
                                <a:pt x="92" y="31"/>
                                <a:pt x="92" y="33"/>
                              </a:cubicBezTo>
                              <a:lnTo>
                                <a:pt x="92" y="34"/>
                              </a:lnTo>
                              <a:close/>
                              <a:moveTo>
                                <a:pt x="74" y="62"/>
                              </a:moveTo>
                              <a:cubicBezTo>
                                <a:pt x="74" y="64"/>
                                <a:pt x="71" y="68"/>
                                <a:pt x="68" y="68"/>
                              </a:cubicBezTo>
                              <a:cubicBezTo>
                                <a:pt x="67" y="68"/>
                                <a:pt x="67" y="68"/>
                                <a:pt x="67" y="68"/>
                              </a:cubicBezTo>
                              <a:cubicBezTo>
                                <a:pt x="64" y="68"/>
                                <a:pt x="61" y="64"/>
                                <a:pt x="61" y="62"/>
                              </a:cubicBezTo>
                              <a:cubicBezTo>
                                <a:pt x="61" y="42"/>
                                <a:pt x="61" y="42"/>
                                <a:pt x="61" y="42"/>
                              </a:cubicBezTo>
                              <a:cubicBezTo>
                                <a:pt x="61" y="41"/>
                                <a:pt x="61" y="38"/>
                                <a:pt x="60" y="38"/>
                              </a:cubicBezTo>
                              <a:cubicBezTo>
                                <a:pt x="53" y="38"/>
                                <a:pt x="53" y="38"/>
                                <a:pt x="53" y="38"/>
                              </a:cubicBezTo>
                              <a:cubicBezTo>
                                <a:pt x="53" y="62"/>
                                <a:pt x="53" y="62"/>
                                <a:pt x="53" y="62"/>
                              </a:cubicBezTo>
                              <a:cubicBezTo>
                                <a:pt x="53" y="64"/>
                                <a:pt x="52" y="68"/>
                                <a:pt x="50" y="68"/>
                              </a:cubicBezTo>
                              <a:cubicBezTo>
                                <a:pt x="48" y="68"/>
                                <a:pt x="48" y="68"/>
                                <a:pt x="48" y="68"/>
                              </a:cubicBezTo>
                              <a:cubicBezTo>
                                <a:pt x="46" y="68"/>
                                <a:pt x="44" y="64"/>
                                <a:pt x="44" y="62"/>
                              </a:cubicBezTo>
                              <a:cubicBezTo>
                                <a:pt x="44" y="42"/>
                                <a:pt x="44" y="42"/>
                                <a:pt x="44" y="42"/>
                              </a:cubicBezTo>
                              <a:cubicBezTo>
                                <a:pt x="44" y="40"/>
                                <a:pt x="43" y="38"/>
                                <a:pt x="41" y="38"/>
                              </a:cubicBezTo>
                              <a:cubicBezTo>
                                <a:pt x="35" y="38"/>
                                <a:pt x="35" y="38"/>
                                <a:pt x="35" y="38"/>
                              </a:cubicBezTo>
                              <a:cubicBezTo>
                                <a:pt x="35" y="62"/>
                                <a:pt x="35" y="62"/>
                                <a:pt x="35" y="62"/>
                              </a:cubicBezTo>
                              <a:cubicBezTo>
                                <a:pt x="35" y="64"/>
                                <a:pt x="33" y="68"/>
                                <a:pt x="31" y="68"/>
                              </a:cubicBezTo>
                              <a:cubicBezTo>
                                <a:pt x="29" y="68"/>
                                <a:pt x="29" y="68"/>
                                <a:pt x="29" y="68"/>
                              </a:cubicBezTo>
                              <a:cubicBezTo>
                                <a:pt x="27" y="68"/>
                                <a:pt x="23" y="64"/>
                                <a:pt x="23" y="62"/>
                              </a:cubicBezTo>
                              <a:cubicBezTo>
                                <a:pt x="23" y="52"/>
                                <a:pt x="23" y="42"/>
                                <a:pt x="23" y="32"/>
                              </a:cubicBezTo>
                              <a:cubicBezTo>
                                <a:pt x="23" y="30"/>
                                <a:pt x="27" y="29"/>
                                <a:pt x="30" y="29"/>
                              </a:cubicBezTo>
                              <a:cubicBezTo>
                                <a:pt x="48" y="29"/>
                                <a:pt x="48" y="29"/>
                                <a:pt x="48" y="29"/>
                              </a:cubicBezTo>
                              <a:cubicBezTo>
                                <a:pt x="50" y="29"/>
                                <a:pt x="50" y="29"/>
                                <a:pt x="50" y="29"/>
                              </a:cubicBezTo>
                              <a:cubicBezTo>
                                <a:pt x="64" y="29"/>
                                <a:pt x="64" y="29"/>
                                <a:pt x="64" y="29"/>
                              </a:cubicBezTo>
                              <a:cubicBezTo>
                                <a:pt x="70" y="29"/>
                                <a:pt x="74" y="34"/>
                                <a:pt x="74" y="37"/>
                              </a:cubicBezTo>
                              <a:cubicBezTo>
                                <a:pt x="74" y="45"/>
                                <a:pt x="74" y="53"/>
                                <a:pt x="74" y="62"/>
                              </a:cubicBezTo>
                              <a:close/>
                              <a:moveTo>
                                <a:pt x="91" y="64"/>
                              </a:moveTo>
                              <a:cubicBezTo>
                                <a:pt x="91" y="66"/>
                                <a:pt x="89" y="68"/>
                                <a:pt x="87" y="68"/>
                              </a:cubicBezTo>
                              <a:cubicBezTo>
                                <a:pt x="86" y="68"/>
                                <a:pt x="86" y="68"/>
                                <a:pt x="86" y="68"/>
                              </a:cubicBezTo>
                              <a:cubicBezTo>
                                <a:pt x="84" y="68"/>
                                <a:pt x="82" y="66"/>
                                <a:pt x="82" y="64"/>
                              </a:cubicBezTo>
                              <a:cubicBezTo>
                                <a:pt x="82" y="46"/>
                                <a:pt x="82" y="46"/>
                                <a:pt x="82" y="46"/>
                              </a:cubicBezTo>
                              <a:cubicBezTo>
                                <a:pt x="82" y="44"/>
                                <a:pt x="84" y="42"/>
                                <a:pt x="86" y="42"/>
                              </a:cubicBezTo>
                              <a:cubicBezTo>
                                <a:pt x="87" y="42"/>
                                <a:pt x="87" y="42"/>
                                <a:pt x="87" y="42"/>
                              </a:cubicBezTo>
                              <a:cubicBezTo>
                                <a:pt x="89" y="42"/>
                                <a:pt x="91" y="44"/>
                                <a:pt x="91" y="46"/>
                              </a:cubicBezTo>
                              <a:lnTo>
                                <a:pt x="91" y="64"/>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82" o:spid="_x0000_s1026" o:spt="100" style="position:absolute;left:0pt;margin-left:418pt;margin-top:648.8pt;height:30.75pt;width:33pt;z-index:251763712;mso-width-relative:page;mso-height-relative:page;" fillcolor="#262626 [3204]" filled="t" stroked="f" coordsize="118,110" o:gfxdata="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" path="m118,47c118,21,92,0,59,0c26,0,0,21,0,47c0,72,26,93,58,93c63,98,78,109,89,109c89,109,94,110,92,107c92,107,83,96,85,89c105,81,118,65,118,47xm92,34c92,36,90,38,88,38c87,38,87,38,87,38c85,38,83,36,83,34c83,33,83,33,83,33c83,31,85,29,87,29c88,29,88,29,88,29c90,29,92,31,92,33l92,34xm74,62c74,64,71,68,68,68c67,68,67,68,67,68c64,68,61,64,61,62c61,42,61,42,61,42c61,41,61,38,60,38c53,38,53,38,53,38c53,62,53,62,53,62c53,64,52,68,50,68c48,68,48,68,48,68c46,68,44,64,44,62c44,42,44,42,44,42c44,40,43,38,41,38c35,38,35,38,35,38c35,62,35,62,35,62c35,64,33,68,31,68c29,68,29,68,29,68c27,68,23,64,23,62c23,52,23,42,23,32c23,30,27,29,30,29c48,29,48,29,48,29c50,29,50,29,50,29c64,29,64,29,64,29c70,29,74,34,74,37c74,45,74,53,74,62xm91,64c91,66,89,68,87,68c86,68,86,68,86,68c84,68,82,66,82,64c82,46,82,46,82,46c82,44,84,42,86,42c87,42,87,42,87,42c89,42,91,44,91,46l91,64xe">
                <v:path o:connectlocs="419109,166878;209554,0;0,166878;206002,330206;316107,387016;326762,379915;301900,316004;419109,166878;326762,120720;312555,134923;309004,134923;294797,120720;294797,117170;309004,102967;312555,102967;326762,117170;326762,120720;262831,220137;241520,241441;237968,241441;216658,220137;216658,149125;213106,134923;188243,134923;188243,220137;177588,241441;170485,241441;156277,220137;156277,149125;145622,134923;124311,134923;124311,220137;110104,241441;103001,241441;81690,220137;81690,113619;106553,102967;170485,102967;177588,102967;227313,102967;262831,131372;262831,220137;323211,227238;309004,241441;305452,241441;291245,227238;291245,163328;305452,149125;309004,149125;323211,163328;323211,227238" o:connectangles="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-453390</wp:posOffset>
                </wp:positionH>
                <wp:positionV relativeFrom="paragraph">
                  <wp:posOffset>7784465</wp:posOffset>
                </wp:positionV>
                <wp:extent cx="159385" cy="160655"/>
                <wp:effectExtent l="0" t="0" r="0" b="0"/>
                <wp:wrapNone/>
                <wp:docPr id="127" name="Freeform 104"/>
                <wp:cNvGraphicFramePr/>
                <a:graphic xmlns:a="http://schemas.openxmlformats.org/drawingml/2006/main">
                  <a:graphicData uri="http://schemas.microsoft.com/office/word/2010/wordprocessingShape">
                    <wps:wsp>
                      <wps:cNvSpPr>
                        <a:spLocks noEditPoints="1"/>
                      </wps:cNvSpPr>
                      <wps:spPr bwMode="auto">
                        <a:xfrm>
                          <a:off x="0" y="0"/>
                          <a:ext cx="159232" cy="160735"/>
                        </a:xfrm>
                        <a:custGeom>
                          <a:avLst/>
                          <a:gdLst>
                            <a:gd name="T0" fmla="*/ 3 w 45"/>
                            <a:gd name="T1" fmla="*/ 45 h 45"/>
                            <a:gd name="T2" fmla="*/ 0 w 45"/>
                            <a:gd name="T3" fmla="*/ 45 h 45"/>
                            <a:gd name="T4" fmla="*/ 6 w 45"/>
                            <a:gd name="T5" fmla="*/ 25 h 45"/>
                            <a:gd name="T6" fmla="*/ 9 w 45"/>
                            <a:gd name="T7" fmla="*/ 25 h 45"/>
                            <a:gd name="T8" fmla="*/ 3 w 45"/>
                            <a:gd name="T9" fmla="*/ 45 h 45"/>
                            <a:gd name="T10" fmla="*/ 4 w 45"/>
                            <a:gd name="T11" fmla="*/ 1 h 45"/>
                            <a:gd name="T12" fmla="*/ 8 w 45"/>
                            <a:gd name="T13" fmla="*/ 11 h 45"/>
                            <a:gd name="T14" fmla="*/ 5 w 45"/>
                            <a:gd name="T15" fmla="*/ 11 h 45"/>
                            <a:gd name="T16" fmla="*/ 1 w 45"/>
                            <a:gd name="T17" fmla="*/ 1 h 45"/>
                            <a:gd name="T18" fmla="*/ 4 w 45"/>
                            <a:gd name="T19" fmla="*/ 1 h 45"/>
                            <a:gd name="T20" fmla="*/ 4 w 45"/>
                            <a:gd name="T21" fmla="*/ 13 h 45"/>
                            <a:gd name="T22" fmla="*/ 9 w 45"/>
                            <a:gd name="T23" fmla="*/ 23 h 45"/>
                            <a:gd name="T24" fmla="*/ 6 w 45"/>
                            <a:gd name="T25" fmla="*/ 23 h 45"/>
                            <a:gd name="T26" fmla="*/ 1 w 45"/>
                            <a:gd name="T27" fmla="*/ 13 h 45"/>
                            <a:gd name="T28" fmla="*/ 4 w 45"/>
                            <a:gd name="T29" fmla="*/ 13 h 45"/>
                            <a:gd name="T30" fmla="*/ 11 w 45"/>
                            <a:gd name="T31" fmla="*/ 11 h 45"/>
                            <a:gd name="T32" fmla="*/ 19 w 45"/>
                            <a:gd name="T33" fmla="*/ 0 h 45"/>
                            <a:gd name="T34" fmla="*/ 22 w 45"/>
                            <a:gd name="T35" fmla="*/ 0 h 45"/>
                            <a:gd name="T36" fmla="*/ 20 w 45"/>
                            <a:gd name="T37" fmla="*/ 6 h 45"/>
                            <a:gd name="T38" fmla="*/ 45 w 45"/>
                            <a:gd name="T39" fmla="*/ 6 h 45"/>
                            <a:gd name="T40" fmla="*/ 45 w 45"/>
                            <a:gd name="T41" fmla="*/ 40 h 45"/>
                            <a:gd name="T42" fmla="*/ 38 w 45"/>
                            <a:gd name="T43" fmla="*/ 45 h 45"/>
                            <a:gd name="T44" fmla="*/ 34 w 45"/>
                            <a:gd name="T45" fmla="*/ 45 h 45"/>
                            <a:gd name="T46" fmla="*/ 34 w 45"/>
                            <a:gd name="T47" fmla="*/ 43 h 45"/>
                            <a:gd name="T48" fmla="*/ 38 w 45"/>
                            <a:gd name="T49" fmla="*/ 43 h 45"/>
                            <a:gd name="T50" fmla="*/ 42 w 45"/>
                            <a:gd name="T51" fmla="*/ 40 h 45"/>
                            <a:gd name="T52" fmla="*/ 42 w 45"/>
                            <a:gd name="T53" fmla="*/ 8 h 45"/>
                            <a:gd name="T54" fmla="*/ 19 w 45"/>
                            <a:gd name="T55" fmla="*/ 8 h 45"/>
                            <a:gd name="T56" fmla="*/ 11 w 45"/>
                            <a:gd name="T57" fmla="*/ 13 h 45"/>
                            <a:gd name="T58" fmla="*/ 11 w 45"/>
                            <a:gd name="T59" fmla="*/ 11 h 45"/>
                            <a:gd name="T60" fmla="*/ 12 w 45"/>
                            <a:gd name="T61" fmla="*/ 19 h 45"/>
                            <a:gd name="T62" fmla="*/ 18 w 45"/>
                            <a:gd name="T63" fmla="*/ 10 h 45"/>
                            <a:gd name="T64" fmla="*/ 21 w 45"/>
                            <a:gd name="T65" fmla="*/ 10 h 45"/>
                            <a:gd name="T66" fmla="*/ 20 w 45"/>
                            <a:gd name="T67" fmla="*/ 14 h 45"/>
                            <a:gd name="T68" fmla="*/ 37 w 45"/>
                            <a:gd name="T69" fmla="*/ 14 h 45"/>
                            <a:gd name="T70" fmla="*/ 37 w 45"/>
                            <a:gd name="T71" fmla="*/ 16 h 45"/>
                            <a:gd name="T72" fmla="*/ 26 w 45"/>
                            <a:gd name="T73" fmla="*/ 16 h 45"/>
                            <a:gd name="T74" fmla="*/ 26 w 45"/>
                            <a:gd name="T75" fmla="*/ 23 h 45"/>
                            <a:gd name="T76" fmla="*/ 38 w 45"/>
                            <a:gd name="T77" fmla="*/ 23 h 45"/>
                            <a:gd name="T78" fmla="*/ 38 w 45"/>
                            <a:gd name="T79" fmla="*/ 25 h 45"/>
                            <a:gd name="T80" fmla="*/ 26 w 45"/>
                            <a:gd name="T81" fmla="*/ 25 h 45"/>
                            <a:gd name="T82" fmla="*/ 26 w 45"/>
                            <a:gd name="T83" fmla="*/ 37 h 45"/>
                            <a:gd name="T84" fmla="*/ 30 w 45"/>
                            <a:gd name="T85" fmla="*/ 37 h 45"/>
                            <a:gd name="T86" fmla="*/ 33 w 45"/>
                            <a:gd name="T87" fmla="*/ 34 h 45"/>
                            <a:gd name="T88" fmla="*/ 33 w 45"/>
                            <a:gd name="T89" fmla="*/ 28 h 45"/>
                            <a:gd name="T90" fmla="*/ 36 w 45"/>
                            <a:gd name="T91" fmla="*/ 28 h 45"/>
                            <a:gd name="T92" fmla="*/ 36 w 45"/>
                            <a:gd name="T93" fmla="*/ 34 h 45"/>
                            <a:gd name="T94" fmla="*/ 31 w 45"/>
                            <a:gd name="T95" fmla="*/ 39 h 45"/>
                            <a:gd name="T96" fmla="*/ 14 w 45"/>
                            <a:gd name="T97" fmla="*/ 39 h 45"/>
                            <a:gd name="T98" fmla="*/ 14 w 45"/>
                            <a:gd name="T99" fmla="*/ 28 h 45"/>
                            <a:gd name="T100" fmla="*/ 17 w 45"/>
                            <a:gd name="T101" fmla="*/ 28 h 45"/>
                            <a:gd name="T102" fmla="*/ 17 w 45"/>
                            <a:gd name="T103" fmla="*/ 37 h 45"/>
                            <a:gd name="T104" fmla="*/ 24 w 45"/>
                            <a:gd name="T105" fmla="*/ 37 h 45"/>
                            <a:gd name="T106" fmla="*/ 24 w 45"/>
                            <a:gd name="T107" fmla="*/ 25 h 45"/>
                            <a:gd name="T108" fmla="*/ 12 w 45"/>
                            <a:gd name="T109" fmla="*/ 25 h 45"/>
                            <a:gd name="T110" fmla="*/ 12 w 45"/>
                            <a:gd name="T111" fmla="*/ 23 h 45"/>
                            <a:gd name="T112" fmla="*/ 24 w 45"/>
                            <a:gd name="T113" fmla="*/ 23 h 45"/>
                            <a:gd name="T114" fmla="*/ 24 w 45"/>
                            <a:gd name="T115" fmla="*/ 16 h 45"/>
                            <a:gd name="T116" fmla="*/ 19 w 45"/>
                            <a:gd name="T117" fmla="*/ 16 h 45"/>
                            <a:gd name="T118" fmla="*/ 12 w 45"/>
                            <a:gd name="T119" fmla="*/ 21 h 45"/>
                            <a:gd name="T120" fmla="*/ 12 w 45"/>
                            <a:gd name="T121" fmla="*/ 1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 h="45">
                              <a:moveTo>
                                <a:pt x="3" y="45"/>
                              </a:moveTo>
                              <a:cubicBezTo>
                                <a:pt x="0" y="45"/>
                                <a:pt x="0" y="45"/>
                                <a:pt x="0" y="45"/>
                              </a:cubicBezTo>
                              <a:cubicBezTo>
                                <a:pt x="3" y="39"/>
                                <a:pt x="5" y="33"/>
                                <a:pt x="6" y="25"/>
                              </a:cubicBezTo>
                              <a:cubicBezTo>
                                <a:pt x="9" y="25"/>
                                <a:pt x="9" y="25"/>
                                <a:pt x="9" y="25"/>
                              </a:cubicBezTo>
                              <a:cubicBezTo>
                                <a:pt x="8" y="33"/>
                                <a:pt x="6" y="39"/>
                                <a:pt x="3" y="45"/>
                              </a:cubicBezTo>
                              <a:close/>
                              <a:moveTo>
                                <a:pt x="4" y="1"/>
                              </a:moveTo>
                              <a:cubicBezTo>
                                <a:pt x="6" y="4"/>
                                <a:pt x="7" y="7"/>
                                <a:pt x="8" y="11"/>
                              </a:cubicBezTo>
                              <a:cubicBezTo>
                                <a:pt x="5" y="11"/>
                                <a:pt x="5" y="11"/>
                                <a:pt x="5" y="11"/>
                              </a:cubicBezTo>
                              <a:cubicBezTo>
                                <a:pt x="4" y="7"/>
                                <a:pt x="3" y="4"/>
                                <a:pt x="1" y="1"/>
                              </a:cubicBezTo>
                              <a:lnTo>
                                <a:pt x="4" y="1"/>
                              </a:lnTo>
                              <a:close/>
                              <a:moveTo>
                                <a:pt x="4" y="13"/>
                              </a:moveTo>
                              <a:cubicBezTo>
                                <a:pt x="6" y="16"/>
                                <a:pt x="7" y="19"/>
                                <a:pt x="9" y="23"/>
                              </a:cubicBezTo>
                              <a:cubicBezTo>
                                <a:pt x="6" y="23"/>
                                <a:pt x="6" y="23"/>
                                <a:pt x="6" y="23"/>
                              </a:cubicBezTo>
                              <a:cubicBezTo>
                                <a:pt x="5" y="19"/>
                                <a:pt x="3" y="16"/>
                                <a:pt x="1" y="13"/>
                              </a:cubicBezTo>
                              <a:lnTo>
                                <a:pt x="4" y="13"/>
                              </a:lnTo>
                              <a:close/>
                              <a:moveTo>
                                <a:pt x="11" y="11"/>
                              </a:moveTo>
                              <a:cubicBezTo>
                                <a:pt x="16" y="8"/>
                                <a:pt x="18" y="5"/>
                                <a:pt x="19" y="0"/>
                              </a:cubicBezTo>
                              <a:cubicBezTo>
                                <a:pt x="22" y="0"/>
                                <a:pt x="22" y="0"/>
                                <a:pt x="22" y="0"/>
                              </a:cubicBezTo>
                              <a:cubicBezTo>
                                <a:pt x="22" y="2"/>
                                <a:pt x="21" y="4"/>
                                <a:pt x="20" y="6"/>
                              </a:cubicBezTo>
                              <a:cubicBezTo>
                                <a:pt x="45" y="6"/>
                                <a:pt x="45" y="6"/>
                                <a:pt x="45" y="6"/>
                              </a:cubicBezTo>
                              <a:cubicBezTo>
                                <a:pt x="45" y="40"/>
                                <a:pt x="45" y="40"/>
                                <a:pt x="45" y="40"/>
                              </a:cubicBezTo>
                              <a:cubicBezTo>
                                <a:pt x="45" y="44"/>
                                <a:pt x="43" y="45"/>
                                <a:pt x="38" y="45"/>
                              </a:cubicBezTo>
                              <a:cubicBezTo>
                                <a:pt x="34" y="45"/>
                                <a:pt x="34" y="45"/>
                                <a:pt x="34" y="45"/>
                              </a:cubicBezTo>
                              <a:cubicBezTo>
                                <a:pt x="34" y="43"/>
                                <a:pt x="34" y="43"/>
                                <a:pt x="34" y="43"/>
                              </a:cubicBezTo>
                              <a:cubicBezTo>
                                <a:pt x="38" y="43"/>
                                <a:pt x="38" y="43"/>
                                <a:pt x="38" y="43"/>
                              </a:cubicBezTo>
                              <a:cubicBezTo>
                                <a:pt x="40" y="43"/>
                                <a:pt x="42" y="42"/>
                                <a:pt x="42" y="40"/>
                              </a:cubicBezTo>
                              <a:cubicBezTo>
                                <a:pt x="42" y="8"/>
                                <a:pt x="42" y="8"/>
                                <a:pt x="42" y="8"/>
                              </a:cubicBezTo>
                              <a:cubicBezTo>
                                <a:pt x="19" y="8"/>
                                <a:pt x="19" y="8"/>
                                <a:pt x="19" y="8"/>
                              </a:cubicBezTo>
                              <a:cubicBezTo>
                                <a:pt x="17" y="10"/>
                                <a:pt x="15" y="11"/>
                                <a:pt x="11" y="13"/>
                              </a:cubicBezTo>
                              <a:lnTo>
                                <a:pt x="11" y="11"/>
                              </a:lnTo>
                              <a:close/>
                              <a:moveTo>
                                <a:pt x="12" y="19"/>
                              </a:moveTo>
                              <a:cubicBezTo>
                                <a:pt x="16" y="17"/>
                                <a:pt x="18" y="14"/>
                                <a:pt x="18" y="10"/>
                              </a:cubicBezTo>
                              <a:cubicBezTo>
                                <a:pt x="21" y="10"/>
                                <a:pt x="21" y="10"/>
                                <a:pt x="21" y="10"/>
                              </a:cubicBezTo>
                              <a:cubicBezTo>
                                <a:pt x="21" y="12"/>
                                <a:pt x="20" y="13"/>
                                <a:pt x="20" y="14"/>
                              </a:cubicBezTo>
                              <a:cubicBezTo>
                                <a:pt x="37" y="14"/>
                                <a:pt x="37" y="14"/>
                                <a:pt x="37" y="14"/>
                              </a:cubicBezTo>
                              <a:cubicBezTo>
                                <a:pt x="37" y="16"/>
                                <a:pt x="37" y="16"/>
                                <a:pt x="37" y="16"/>
                              </a:cubicBezTo>
                              <a:cubicBezTo>
                                <a:pt x="26" y="16"/>
                                <a:pt x="26" y="16"/>
                                <a:pt x="26" y="16"/>
                              </a:cubicBezTo>
                              <a:cubicBezTo>
                                <a:pt x="26" y="23"/>
                                <a:pt x="26" y="23"/>
                                <a:pt x="26" y="23"/>
                              </a:cubicBezTo>
                              <a:cubicBezTo>
                                <a:pt x="38" y="23"/>
                                <a:pt x="38" y="23"/>
                                <a:pt x="38" y="23"/>
                              </a:cubicBezTo>
                              <a:cubicBezTo>
                                <a:pt x="38" y="25"/>
                                <a:pt x="38" y="25"/>
                                <a:pt x="38" y="25"/>
                              </a:cubicBezTo>
                              <a:cubicBezTo>
                                <a:pt x="26" y="25"/>
                                <a:pt x="26" y="25"/>
                                <a:pt x="26" y="25"/>
                              </a:cubicBezTo>
                              <a:cubicBezTo>
                                <a:pt x="26" y="37"/>
                                <a:pt x="26" y="37"/>
                                <a:pt x="26" y="37"/>
                              </a:cubicBezTo>
                              <a:cubicBezTo>
                                <a:pt x="30" y="37"/>
                                <a:pt x="30" y="37"/>
                                <a:pt x="30" y="37"/>
                              </a:cubicBezTo>
                              <a:cubicBezTo>
                                <a:pt x="32" y="37"/>
                                <a:pt x="33" y="36"/>
                                <a:pt x="33" y="34"/>
                              </a:cubicBezTo>
                              <a:cubicBezTo>
                                <a:pt x="33" y="28"/>
                                <a:pt x="33" y="28"/>
                                <a:pt x="33" y="28"/>
                              </a:cubicBezTo>
                              <a:cubicBezTo>
                                <a:pt x="36" y="28"/>
                                <a:pt x="36" y="28"/>
                                <a:pt x="36" y="28"/>
                              </a:cubicBezTo>
                              <a:cubicBezTo>
                                <a:pt x="36" y="34"/>
                                <a:pt x="36" y="34"/>
                                <a:pt x="36" y="34"/>
                              </a:cubicBezTo>
                              <a:cubicBezTo>
                                <a:pt x="36" y="37"/>
                                <a:pt x="34" y="39"/>
                                <a:pt x="31" y="39"/>
                              </a:cubicBezTo>
                              <a:cubicBezTo>
                                <a:pt x="14" y="39"/>
                                <a:pt x="14" y="39"/>
                                <a:pt x="14" y="39"/>
                              </a:cubicBezTo>
                              <a:cubicBezTo>
                                <a:pt x="14" y="28"/>
                                <a:pt x="14" y="28"/>
                                <a:pt x="14" y="28"/>
                              </a:cubicBezTo>
                              <a:cubicBezTo>
                                <a:pt x="17" y="28"/>
                                <a:pt x="17" y="28"/>
                                <a:pt x="17" y="28"/>
                              </a:cubicBezTo>
                              <a:cubicBezTo>
                                <a:pt x="17" y="37"/>
                                <a:pt x="17" y="37"/>
                                <a:pt x="17" y="37"/>
                              </a:cubicBezTo>
                              <a:cubicBezTo>
                                <a:pt x="24" y="37"/>
                                <a:pt x="24" y="37"/>
                                <a:pt x="24" y="37"/>
                              </a:cubicBezTo>
                              <a:cubicBezTo>
                                <a:pt x="24" y="25"/>
                                <a:pt x="24" y="25"/>
                                <a:pt x="24" y="25"/>
                              </a:cubicBezTo>
                              <a:cubicBezTo>
                                <a:pt x="12" y="25"/>
                                <a:pt x="12" y="25"/>
                                <a:pt x="12" y="25"/>
                              </a:cubicBezTo>
                              <a:cubicBezTo>
                                <a:pt x="12" y="23"/>
                                <a:pt x="12" y="23"/>
                                <a:pt x="12" y="23"/>
                              </a:cubicBezTo>
                              <a:cubicBezTo>
                                <a:pt x="24" y="23"/>
                                <a:pt x="24" y="23"/>
                                <a:pt x="24" y="23"/>
                              </a:cubicBezTo>
                              <a:cubicBezTo>
                                <a:pt x="24" y="16"/>
                                <a:pt x="24" y="16"/>
                                <a:pt x="24" y="16"/>
                              </a:cubicBezTo>
                              <a:cubicBezTo>
                                <a:pt x="19" y="16"/>
                                <a:pt x="19" y="16"/>
                                <a:pt x="19" y="16"/>
                              </a:cubicBezTo>
                              <a:cubicBezTo>
                                <a:pt x="17" y="18"/>
                                <a:pt x="15" y="20"/>
                                <a:pt x="12" y="21"/>
                              </a:cubicBezTo>
                              <a:lnTo>
                                <a:pt x="12" y="19"/>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4" o:spid="_x0000_s1026" o:spt="100" style="position:absolute;left:0pt;margin-left:-35.7pt;margin-top:612.95pt;height:12.65pt;width:12.55pt;z-index:251764736;mso-width-relative:page;mso-height-relative:page;" fillcolor="#262626 [3204]" filled="t" stroked="f" coordsize="45,45" o:gfxdata="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" path="m3,45c0,45,0,45,0,45c3,39,5,33,6,25c9,25,9,25,9,25c8,33,6,39,3,45xm4,1c6,4,7,7,8,11c5,11,5,11,5,11c4,7,3,4,1,1l4,1xm4,13c6,16,7,19,9,23c6,23,6,23,6,23c5,19,3,16,1,13l4,13xm11,11c16,8,18,5,19,0c22,0,22,0,22,0c22,2,21,4,20,6c45,6,45,6,45,6c45,40,45,40,45,40c45,44,43,45,38,45c34,45,34,45,34,45c34,43,34,43,34,43c38,43,38,43,38,43c40,43,42,42,42,40c42,8,42,8,42,8c19,8,19,8,19,8c17,10,15,11,11,13l11,11xm12,19c16,17,18,14,18,10c21,10,21,10,21,10c21,12,20,13,20,14c37,14,37,14,37,14c37,16,37,16,37,16c26,16,26,16,26,16c26,23,26,23,26,23c38,23,38,23,38,23c38,25,38,25,38,25c26,25,26,25,26,25c26,37,26,37,26,37c30,37,30,37,30,37c32,37,33,36,33,34c33,28,33,28,33,28c36,28,36,28,36,28c36,34,36,34,36,34c36,37,34,39,31,39c14,39,14,39,14,39c14,28,14,28,14,28c17,28,17,28,17,28c17,37,17,37,17,37c24,37,24,37,24,37c24,25,24,25,24,25c12,25,12,25,12,25c12,23,12,23,12,23c24,23,24,23,24,23c24,16,24,16,24,16c19,16,19,16,19,16c17,18,15,20,12,21l12,19xe">
                <v:path o:connectlocs="10615,160735;0,160735;21230,89297;31846,89297;10615,160735;14153,3571;28307,39290;17692,39290;3538,3571;14153,3571;14153,46434;31846,82153;21230,82153;3538,46434;14153,46434;38923,39290;67231,0;77846,0;70769,21431;159232,21431;159232,142875;134462,160735;120308,160735;120308,153591;134462,153591;148616,142875;148616,28575;67231,28575;38923,46434;38923,39290;42461,67865;63692,35718;74308,35718;70769,50006;130924,50006;130924,57150;92000,57150;92000,82153;134462,82153;134462,89297;92000,89297;92000,132159;106154,132159;116770,121444;116770,100012;127385,100012;127385,121444;109693,139303;49538,139303;49538,100012;60154,100012;60154,132159;84923,132159;84923,89297;42461,89297;42461,82153;84923,82153;84923,57150;67231,57150;42461,75009;42461,67865"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-271780</wp:posOffset>
                </wp:positionH>
                <wp:positionV relativeFrom="paragraph">
                  <wp:posOffset>7784465</wp:posOffset>
                </wp:positionV>
                <wp:extent cx="167005" cy="156210"/>
                <wp:effectExtent l="0" t="0" r="5080" b="0"/>
                <wp:wrapNone/>
                <wp:docPr id="128" name="Freeform 105"/>
                <wp:cNvGraphicFramePr/>
                <a:graphic xmlns:a="http://schemas.openxmlformats.org/drawingml/2006/main">
                  <a:graphicData uri="http://schemas.microsoft.com/office/word/2010/wordprocessingShape">
                    <wps:wsp>
                      <wps:cNvSpPr>
                        <a:spLocks noEditPoints="1"/>
                      </wps:cNvSpPr>
                      <wps:spPr bwMode="auto">
                        <a:xfrm>
                          <a:off x="0" y="0"/>
                          <a:ext cx="166742" cy="156227"/>
                        </a:xfrm>
                        <a:custGeom>
                          <a:avLst/>
                          <a:gdLst>
                            <a:gd name="T0" fmla="*/ 4 w 47"/>
                            <a:gd name="T1" fmla="*/ 18 h 44"/>
                            <a:gd name="T2" fmla="*/ 4 w 47"/>
                            <a:gd name="T3" fmla="*/ 16 h 44"/>
                            <a:gd name="T4" fmla="*/ 43 w 47"/>
                            <a:gd name="T5" fmla="*/ 16 h 44"/>
                            <a:gd name="T6" fmla="*/ 43 w 47"/>
                            <a:gd name="T7" fmla="*/ 18 h 44"/>
                            <a:gd name="T8" fmla="*/ 25 w 47"/>
                            <a:gd name="T9" fmla="*/ 18 h 44"/>
                            <a:gd name="T10" fmla="*/ 25 w 47"/>
                            <a:gd name="T11" fmla="*/ 27 h 44"/>
                            <a:gd name="T12" fmla="*/ 42 w 47"/>
                            <a:gd name="T13" fmla="*/ 27 h 44"/>
                            <a:gd name="T14" fmla="*/ 42 w 47"/>
                            <a:gd name="T15" fmla="*/ 29 h 44"/>
                            <a:gd name="T16" fmla="*/ 25 w 47"/>
                            <a:gd name="T17" fmla="*/ 29 h 44"/>
                            <a:gd name="T18" fmla="*/ 25 w 47"/>
                            <a:gd name="T19" fmla="*/ 41 h 44"/>
                            <a:gd name="T20" fmla="*/ 47 w 47"/>
                            <a:gd name="T21" fmla="*/ 41 h 44"/>
                            <a:gd name="T22" fmla="*/ 47 w 47"/>
                            <a:gd name="T23" fmla="*/ 44 h 44"/>
                            <a:gd name="T24" fmla="*/ 0 w 47"/>
                            <a:gd name="T25" fmla="*/ 44 h 44"/>
                            <a:gd name="T26" fmla="*/ 0 w 47"/>
                            <a:gd name="T27" fmla="*/ 41 h 44"/>
                            <a:gd name="T28" fmla="*/ 22 w 47"/>
                            <a:gd name="T29" fmla="*/ 41 h 44"/>
                            <a:gd name="T30" fmla="*/ 22 w 47"/>
                            <a:gd name="T31" fmla="*/ 29 h 44"/>
                            <a:gd name="T32" fmla="*/ 5 w 47"/>
                            <a:gd name="T33" fmla="*/ 29 h 44"/>
                            <a:gd name="T34" fmla="*/ 5 w 47"/>
                            <a:gd name="T35" fmla="*/ 27 h 44"/>
                            <a:gd name="T36" fmla="*/ 22 w 47"/>
                            <a:gd name="T37" fmla="*/ 27 h 44"/>
                            <a:gd name="T38" fmla="*/ 22 w 47"/>
                            <a:gd name="T39" fmla="*/ 18 h 44"/>
                            <a:gd name="T40" fmla="*/ 4 w 47"/>
                            <a:gd name="T41" fmla="*/ 18 h 44"/>
                            <a:gd name="T42" fmla="*/ 45 w 47"/>
                            <a:gd name="T43" fmla="*/ 5 h 44"/>
                            <a:gd name="T44" fmla="*/ 45 w 47"/>
                            <a:gd name="T45" fmla="*/ 13 h 44"/>
                            <a:gd name="T46" fmla="*/ 42 w 47"/>
                            <a:gd name="T47" fmla="*/ 13 h 44"/>
                            <a:gd name="T48" fmla="*/ 42 w 47"/>
                            <a:gd name="T49" fmla="*/ 7 h 44"/>
                            <a:gd name="T50" fmla="*/ 5 w 47"/>
                            <a:gd name="T51" fmla="*/ 7 h 44"/>
                            <a:gd name="T52" fmla="*/ 5 w 47"/>
                            <a:gd name="T53" fmla="*/ 13 h 44"/>
                            <a:gd name="T54" fmla="*/ 2 w 47"/>
                            <a:gd name="T55" fmla="*/ 13 h 44"/>
                            <a:gd name="T56" fmla="*/ 2 w 47"/>
                            <a:gd name="T57" fmla="*/ 5 h 44"/>
                            <a:gd name="T58" fmla="*/ 22 w 47"/>
                            <a:gd name="T59" fmla="*/ 5 h 44"/>
                            <a:gd name="T60" fmla="*/ 22 w 47"/>
                            <a:gd name="T61" fmla="*/ 0 h 44"/>
                            <a:gd name="T62" fmla="*/ 25 w 47"/>
                            <a:gd name="T63" fmla="*/ 0 h 44"/>
                            <a:gd name="T64" fmla="*/ 25 w 47"/>
                            <a:gd name="T65" fmla="*/ 5 h 44"/>
                            <a:gd name="T66" fmla="*/ 45 w 47"/>
                            <a:gd name="T67" fmla="*/ 5 h 44"/>
                            <a:gd name="T68" fmla="*/ 36 w 47"/>
                            <a:gd name="T69" fmla="*/ 32 h 44"/>
                            <a:gd name="T70" fmla="*/ 39 w 47"/>
                            <a:gd name="T71" fmla="*/ 39 h 44"/>
                            <a:gd name="T72" fmla="*/ 35 w 47"/>
                            <a:gd name="T73" fmla="*/ 39 h 44"/>
                            <a:gd name="T74" fmla="*/ 33 w 47"/>
                            <a:gd name="T75" fmla="*/ 32 h 44"/>
                            <a:gd name="T76" fmla="*/ 36 w 47"/>
                            <a:gd name="T77" fmla="*/ 3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44">
                              <a:moveTo>
                                <a:pt x="4" y="18"/>
                              </a:moveTo>
                              <a:cubicBezTo>
                                <a:pt x="4" y="16"/>
                                <a:pt x="4" y="16"/>
                                <a:pt x="4" y="16"/>
                              </a:cubicBezTo>
                              <a:cubicBezTo>
                                <a:pt x="43" y="16"/>
                                <a:pt x="43" y="16"/>
                                <a:pt x="43" y="16"/>
                              </a:cubicBezTo>
                              <a:cubicBezTo>
                                <a:pt x="43" y="18"/>
                                <a:pt x="43" y="18"/>
                                <a:pt x="43" y="18"/>
                              </a:cubicBezTo>
                              <a:cubicBezTo>
                                <a:pt x="25" y="18"/>
                                <a:pt x="25" y="18"/>
                                <a:pt x="25" y="18"/>
                              </a:cubicBezTo>
                              <a:cubicBezTo>
                                <a:pt x="25" y="27"/>
                                <a:pt x="25" y="27"/>
                                <a:pt x="25" y="27"/>
                              </a:cubicBezTo>
                              <a:cubicBezTo>
                                <a:pt x="42" y="27"/>
                                <a:pt x="42" y="27"/>
                                <a:pt x="42" y="27"/>
                              </a:cubicBezTo>
                              <a:cubicBezTo>
                                <a:pt x="42" y="29"/>
                                <a:pt x="42" y="29"/>
                                <a:pt x="42" y="29"/>
                              </a:cubicBezTo>
                              <a:cubicBezTo>
                                <a:pt x="25" y="29"/>
                                <a:pt x="25" y="29"/>
                                <a:pt x="25" y="29"/>
                              </a:cubicBezTo>
                              <a:cubicBezTo>
                                <a:pt x="25" y="41"/>
                                <a:pt x="25" y="41"/>
                                <a:pt x="25" y="41"/>
                              </a:cubicBezTo>
                              <a:cubicBezTo>
                                <a:pt x="47" y="41"/>
                                <a:pt x="47" y="41"/>
                                <a:pt x="47" y="41"/>
                              </a:cubicBezTo>
                              <a:cubicBezTo>
                                <a:pt x="47" y="44"/>
                                <a:pt x="47" y="44"/>
                                <a:pt x="47" y="44"/>
                              </a:cubicBezTo>
                              <a:cubicBezTo>
                                <a:pt x="0" y="44"/>
                                <a:pt x="0" y="44"/>
                                <a:pt x="0" y="44"/>
                              </a:cubicBezTo>
                              <a:cubicBezTo>
                                <a:pt x="0" y="41"/>
                                <a:pt x="0" y="41"/>
                                <a:pt x="0" y="41"/>
                              </a:cubicBezTo>
                              <a:cubicBezTo>
                                <a:pt x="22" y="41"/>
                                <a:pt x="22" y="41"/>
                                <a:pt x="22" y="41"/>
                              </a:cubicBezTo>
                              <a:cubicBezTo>
                                <a:pt x="22" y="29"/>
                                <a:pt x="22" y="29"/>
                                <a:pt x="22" y="29"/>
                              </a:cubicBezTo>
                              <a:cubicBezTo>
                                <a:pt x="5" y="29"/>
                                <a:pt x="5" y="29"/>
                                <a:pt x="5" y="29"/>
                              </a:cubicBezTo>
                              <a:cubicBezTo>
                                <a:pt x="5" y="27"/>
                                <a:pt x="5" y="27"/>
                                <a:pt x="5" y="27"/>
                              </a:cubicBezTo>
                              <a:cubicBezTo>
                                <a:pt x="22" y="27"/>
                                <a:pt x="22" y="27"/>
                                <a:pt x="22" y="27"/>
                              </a:cubicBezTo>
                              <a:cubicBezTo>
                                <a:pt x="22" y="18"/>
                                <a:pt x="22" y="18"/>
                                <a:pt x="22" y="18"/>
                              </a:cubicBezTo>
                              <a:lnTo>
                                <a:pt x="4" y="18"/>
                              </a:lnTo>
                              <a:close/>
                              <a:moveTo>
                                <a:pt x="45" y="5"/>
                              </a:moveTo>
                              <a:cubicBezTo>
                                <a:pt x="45" y="13"/>
                                <a:pt x="45" y="13"/>
                                <a:pt x="45" y="13"/>
                              </a:cubicBezTo>
                              <a:cubicBezTo>
                                <a:pt x="42" y="13"/>
                                <a:pt x="42" y="13"/>
                                <a:pt x="42" y="13"/>
                              </a:cubicBezTo>
                              <a:cubicBezTo>
                                <a:pt x="42" y="7"/>
                                <a:pt x="42" y="7"/>
                                <a:pt x="42" y="7"/>
                              </a:cubicBezTo>
                              <a:cubicBezTo>
                                <a:pt x="5" y="7"/>
                                <a:pt x="5" y="7"/>
                                <a:pt x="5" y="7"/>
                              </a:cubicBezTo>
                              <a:cubicBezTo>
                                <a:pt x="5" y="13"/>
                                <a:pt x="5" y="13"/>
                                <a:pt x="5" y="13"/>
                              </a:cubicBezTo>
                              <a:cubicBezTo>
                                <a:pt x="2" y="13"/>
                                <a:pt x="2" y="13"/>
                                <a:pt x="2" y="13"/>
                              </a:cubicBezTo>
                              <a:cubicBezTo>
                                <a:pt x="2" y="5"/>
                                <a:pt x="2" y="5"/>
                                <a:pt x="2" y="5"/>
                              </a:cubicBezTo>
                              <a:cubicBezTo>
                                <a:pt x="22" y="5"/>
                                <a:pt x="22" y="5"/>
                                <a:pt x="22" y="5"/>
                              </a:cubicBezTo>
                              <a:cubicBezTo>
                                <a:pt x="22" y="0"/>
                                <a:pt x="22" y="0"/>
                                <a:pt x="22" y="0"/>
                              </a:cubicBezTo>
                              <a:cubicBezTo>
                                <a:pt x="25" y="0"/>
                                <a:pt x="25" y="0"/>
                                <a:pt x="25" y="0"/>
                              </a:cubicBezTo>
                              <a:cubicBezTo>
                                <a:pt x="25" y="5"/>
                                <a:pt x="25" y="5"/>
                                <a:pt x="25" y="5"/>
                              </a:cubicBezTo>
                              <a:lnTo>
                                <a:pt x="45" y="5"/>
                              </a:lnTo>
                              <a:close/>
                              <a:moveTo>
                                <a:pt x="36" y="32"/>
                              </a:moveTo>
                              <a:cubicBezTo>
                                <a:pt x="37" y="34"/>
                                <a:pt x="38" y="36"/>
                                <a:pt x="39" y="39"/>
                              </a:cubicBezTo>
                              <a:cubicBezTo>
                                <a:pt x="35" y="39"/>
                                <a:pt x="35" y="39"/>
                                <a:pt x="35" y="39"/>
                              </a:cubicBezTo>
                              <a:cubicBezTo>
                                <a:pt x="35" y="37"/>
                                <a:pt x="34" y="35"/>
                                <a:pt x="33" y="32"/>
                              </a:cubicBezTo>
                              <a:lnTo>
                                <a:pt x="36" y="32"/>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5" o:spid="_x0000_s1026" o:spt="100" style="position:absolute;left:0pt;margin-left:-21.4pt;margin-top:612.95pt;height:12.3pt;width:13.15pt;z-index:251765760;mso-width-relative:page;mso-height-relative:page;" fillcolor="#262626 [3204]" filled="t" stroked="f" coordsize="47,44" o:gfxdata="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" path="m4,18c4,16,4,16,4,16c43,16,43,16,43,16c43,18,43,18,43,18c25,18,25,18,25,18c25,27,25,27,25,27c42,27,42,27,42,27c42,29,42,29,42,29c25,29,25,29,25,29c25,41,25,41,25,41c47,41,47,41,47,41c47,44,47,44,47,44c0,44,0,44,0,44c0,41,0,41,0,41c22,41,22,41,22,41c22,29,22,29,22,29c5,29,5,29,5,29c5,27,5,27,5,27c22,27,22,27,22,27c22,18,22,18,22,18l4,18xm45,5c45,13,45,13,45,13c42,13,42,13,42,13c42,7,42,7,42,7c5,7,5,7,5,7c5,13,5,13,5,13c2,13,2,13,2,13c2,5,2,5,2,5c22,5,22,5,22,5c22,0,22,0,22,0c25,0,25,0,25,0c25,5,25,5,25,5l45,5xm36,32c37,34,38,36,39,39c35,39,35,39,35,39c35,37,34,35,33,32l36,32xe">
                <v:path o:connectlocs="14190,63911;14190,56809;152551,56809;152551,63911;88692,63911;88692,95866;149003,95866;149003,102967;88692,102967;88692,145575;166742,145575;166742,156227;0,156227;0,145575;78049,145575;78049,102967;17738,102967;17738,95866;78049,95866;78049,63911;14190,63911;159646,17753;159646,46157;149003,46157;149003,24854;17738,24854;17738,46157;7095,46157;7095,17753;78049,17753;78049,0;88692,0;88692,17753;159646,17753;127717,113619;138360,138473;124169,138473;117074,113619;127717,113619"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-94615</wp:posOffset>
                </wp:positionH>
                <wp:positionV relativeFrom="paragraph">
                  <wp:posOffset>7784465</wp:posOffset>
                </wp:positionV>
                <wp:extent cx="57150" cy="171450"/>
                <wp:effectExtent l="0" t="0" r="635" b="635"/>
                <wp:wrapNone/>
                <wp:docPr id="129" name="Freeform 106"/>
                <wp:cNvGraphicFramePr/>
                <a:graphic xmlns:a="http://schemas.openxmlformats.org/drawingml/2006/main">
                  <a:graphicData uri="http://schemas.microsoft.com/office/word/2010/wordprocessingShape">
                    <wps:wsp>
                      <wps:cNvSpPr/>
                      <wps:spPr bwMode="auto">
                        <a:xfrm>
                          <a:off x="0" y="0"/>
                          <a:ext cx="57083" cy="171250"/>
                        </a:xfrm>
                        <a:custGeom>
                          <a:avLst/>
                          <a:gdLst>
                            <a:gd name="T0" fmla="*/ 7 w 38"/>
                            <a:gd name="T1" fmla="*/ 114 h 114"/>
                            <a:gd name="T2" fmla="*/ 0 w 38"/>
                            <a:gd name="T3" fmla="*/ 114 h 114"/>
                            <a:gd name="T4" fmla="*/ 28 w 38"/>
                            <a:gd name="T5" fmla="*/ 0 h 114"/>
                            <a:gd name="T6" fmla="*/ 38 w 38"/>
                            <a:gd name="T7" fmla="*/ 0 h 114"/>
                            <a:gd name="T8" fmla="*/ 7 w 38"/>
                            <a:gd name="T9" fmla="*/ 114 h 114"/>
                          </a:gdLst>
                          <a:ahLst/>
                          <a:cxnLst>
                            <a:cxn ang="0">
                              <a:pos x="T0" y="T1"/>
                            </a:cxn>
                            <a:cxn ang="0">
                              <a:pos x="T2" y="T3"/>
                            </a:cxn>
                            <a:cxn ang="0">
                              <a:pos x="T4" y="T5"/>
                            </a:cxn>
                            <a:cxn ang="0">
                              <a:pos x="T6" y="T7"/>
                            </a:cxn>
                            <a:cxn ang="0">
                              <a:pos x="T8" y="T9"/>
                            </a:cxn>
                          </a:cxnLst>
                          <a:rect l="0" t="0" r="r" b="b"/>
                          <a:pathLst>
                            <a:path w="38" h="114">
                              <a:moveTo>
                                <a:pt x="7" y="114"/>
                              </a:moveTo>
                              <a:lnTo>
                                <a:pt x="0" y="114"/>
                              </a:lnTo>
                              <a:lnTo>
                                <a:pt x="28" y="0"/>
                              </a:lnTo>
                              <a:lnTo>
                                <a:pt x="38" y="0"/>
                              </a:lnTo>
                              <a:lnTo>
                                <a:pt x="7" y="114"/>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6" o:spid="_x0000_s1026" o:spt="100" style="position:absolute;left:0pt;margin-left:-7.45pt;margin-top:612.95pt;height:13.5pt;width:4.5pt;z-index:251766784;mso-width-relative:page;mso-height-relative:page;" fillcolor="#262626 [3204]" filled="t" stroked="f" coordsize="38,114" o:gfxdata="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CwW3xLXAAAADAEAAA8AAAAAAAAAAQAgAAAAIgAAAGRycy9k&#10;b3ducmV2LnhtbFBLAQIUABQAAAAIAIdO4kDbipqT5wIAAHEHAAAOAAAAAAAAAAEAIAAAACYBAABk&#10;cnMvZTJvRG9jLnhtbFBLBQYAAAAABgAGAFkBAAB/BgAAAAA=&#10;" path="m7,114l0,114,28,0,38,0,7,114xe">
                <v:path o:connectlocs="10515,171250;0,171250;42061,0;57083,0;10515,171250" o:connectangles="0,0,0,0,0"/>
                <v:fill on="t" focussize="0,0"/>
                <v:stroke on="f"/>
                <v:imagedata o:title=""/>
                <o:lock v:ext="edit" aspectratio="f"/>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-29845</wp:posOffset>
                </wp:positionH>
                <wp:positionV relativeFrom="paragraph">
                  <wp:posOffset>7784465</wp:posOffset>
                </wp:positionV>
                <wp:extent cx="159385" cy="160655"/>
                <wp:effectExtent l="0" t="0" r="0" b="0"/>
                <wp:wrapNone/>
                <wp:docPr id="130" name="Freeform 107"/>
                <wp:cNvGraphicFramePr/>
                <a:graphic xmlns:a="http://schemas.openxmlformats.org/drawingml/2006/main">
                  <a:graphicData uri="http://schemas.microsoft.com/office/word/2010/wordprocessingShape">
                    <wps:wsp>
                      <wps:cNvSpPr>
                        <a:spLocks noEditPoints="1"/>
                      </wps:cNvSpPr>
                      <wps:spPr bwMode="auto">
                        <a:xfrm>
                          <a:off x="0" y="0"/>
                          <a:ext cx="159232" cy="160735"/>
                        </a:xfrm>
                        <a:custGeom>
                          <a:avLst/>
                          <a:gdLst>
                            <a:gd name="T0" fmla="*/ 4 w 45"/>
                            <a:gd name="T1" fmla="*/ 45 h 45"/>
                            <a:gd name="T2" fmla="*/ 0 w 45"/>
                            <a:gd name="T3" fmla="*/ 45 h 45"/>
                            <a:gd name="T4" fmla="*/ 6 w 45"/>
                            <a:gd name="T5" fmla="*/ 25 h 45"/>
                            <a:gd name="T6" fmla="*/ 9 w 45"/>
                            <a:gd name="T7" fmla="*/ 25 h 45"/>
                            <a:gd name="T8" fmla="*/ 4 w 45"/>
                            <a:gd name="T9" fmla="*/ 45 h 45"/>
                            <a:gd name="T10" fmla="*/ 4 w 45"/>
                            <a:gd name="T11" fmla="*/ 1 h 45"/>
                            <a:gd name="T12" fmla="*/ 9 w 45"/>
                            <a:gd name="T13" fmla="*/ 11 h 45"/>
                            <a:gd name="T14" fmla="*/ 6 w 45"/>
                            <a:gd name="T15" fmla="*/ 11 h 45"/>
                            <a:gd name="T16" fmla="*/ 1 w 45"/>
                            <a:gd name="T17" fmla="*/ 1 h 45"/>
                            <a:gd name="T18" fmla="*/ 4 w 45"/>
                            <a:gd name="T19" fmla="*/ 1 h 45"/>
                            <a:gd name="T20" fmla="*/ 4 w 45"/>
                            <a:gd name="T21" fmla="*/ 13 h 45"/>
                            <a:gd name="T22" fmla="*/ 9 w 45"/>
                            <a:gd name="T23" fmla="*/ 23 h 45"/>
                            <a:gd name="T24" fmla="*/ 6 w 45"/>
                            <a:gd name="T25" fmla="*/ 23 h 45"/>
                            <a:gd name="T26" fmla="*/ 2 w 45"/>
                            <a:gd name="T27" fmla="*/ 13 h 45"/>
                            <a:gd name="T28" fmla="*/ 4 w 45"/>
                            <a:gd name="T29" fmla="*/ 13 h 45"/>
                            <a:gd name="T30" fmla="*/ 12 w 45"/>
                            <a:gd name="T31" fmla="*/ 11 h 45"/>
                            <a:gd name="T32" fmla="*/ 19 w 45"/>
                            <a:gd name="T33" fmla="*/ 0 h 45"/>
                            <a:gd name="T34" fmla="*/ 23 w 45"/>
                            <a:gd name="T35" fmla="*/ 0 h 45"/>
                            <a:gd name="T36" fmla="*/ 21 w 45"/>
                            <a:gd name="T37" fmla="*/ 6 h 45"/>
                            <a:gd name="T38" fmla="*/ 45 w 45"/>
                            <a:gd name="T39" fmla="*/ 6 h 45"/>
                            <a:gd name="T40" fmla="*/ 45 w 45"/>
                            <a:gd name="T41" fmla="*/ 40 h 45"/>
                            <a:gd name="T42" fmla="*/ 39 w 45"/>
                            <a:gd name="T43" fmla="*/ 45 h 45"/>
                            <a:gd name="T44" fmla="*/ 34 w 45"/>
                            <a:gd name="T45" fmla="*/ 45 h 45"/>
                            <a:gd name="T46" fmla="*/ 34 w 45"/>
                            <a:gd name="T47" fmla="*/ 43 h 45"/>
                            <a:gd name="T48" fmla="*/ 38 w 45"/>
                            <a:gd name="T49" fmla="*/ 43 h 45"/>
                            <a:gd name="T50" fmla="*/ 42 w 45"/>
                            <a:gd name="T51" fmla="*/ 40 h 45"/>
                            <a:gd name="T52" fmla="*/ 42 w 45"/>
                            <a:gd name="T53" fmla="*/ 8 h 45"/>
                            <a:gd name="T54" fmla="*/ 19 w 45"/>
                            <a:gd name="T55" fmla="*/ 8 h 45"/>
                            <a:gd name="T56" fmla="*/ 12 w 45"/>
                            <a:gd name="T57" fmla="*/ 13 h 45"/>
                            <a:gd name="T58" fmla="*/ 12 w 45"/>
                            <a:gd name="T59" fmla="*/ 11 h 45"/>
                            <a:gd name="T60" fmla="*/ 12 w 45"/>
                            <a:gd name="T61" fmla="*/ 19 h 45"/>
                            <a:gd name="T62" fmla="*/ 18 w 45"/>
                            <a:gd name="T63" fmla="*/ 10 h 45"/>
                            <a:gd name="T64" fmla="*/ 21 w 45"/>
                            <a:gd name="T65" fmla="*/ 10 h 45"/>
                            <a:gd name="T66" fmla="*/ 20 w 45"/>
                            <a:gd name="T67" fmla="*/ 14 h 45"/>
                            <a:gd name="T68" fmla="*/ 37 w 45"/>
                            <a:gd name="T69" fmla="*/ 14 h 45"/>
                            <a:gd name="T70" fmla="*/ 37 w 45"/>
                            <a:gd name="T71" fmla="*/ 16 h 45"/>
                            <a:gd name="T72" fmla="*/ 27 w 45"/>
                            <a:gd name="T73" fmla="*/ 16 h 45"/>
                            <a:gd name="T74" fmla="*/ 27 w 45"/>
                            <a:gd name="T75" fmla="*/ 23 h 45"/>
                            <a:gd name="T76" fmla="*/ 39 w 45"/>
                            <a:gd name="T77" fmla="*/ 23 h 45"/>
                            <a:gd name="T78" fmla="*/ 39 w 45"/>
                            <a:gd name="T79" fmla="*/ 25 h 45"/>
                            <a:gd name="T80" fmla="*/ 27 w 45"/>
                            <a:gd name="T81" fmla="*/ 25 h 45"/>
                            <a:gd name="T82" fmla="*/ 27 w 45"/>
                            <a:gd name="T83" fmla="*/ 37 h 45"/>
                            <a:gd name="T84" fmla="*/ 30 w 45"/>
                            <a:gd name="T85" fmla="*/ 37 h 45"/>
                            <a:gd name="T86" fmla="*/ 33 w 45"/>
                            <a:gd name="T87" fmla="*/ 34 h 45"/>
                            <a:gd name="T88" fmla="*/ 33 w 45"/>
                            <a:gd name="T89" fmla="*/ 28 h 45"/>
                            <a:gd name="T90" fmla="*/ 36 w 45"/>
                            <a:gd name="T91" fmla="*/ 28 h 45"/>
                            <a:gd name="T92" fmla="*/ 36 w 45"/>
                            <a:gd name="T93" fmla="*/ 34 h 45"/>
                            <a:gd name="T94" fmla="*/ 31 w 45"/>
                            <a:gd name="T95" fmla="*/ 39 h 45"/>
                            <a:gd name="T96" fmla="*/ 14 w 45"/>
                            <a:gd name="T97" fmla="*/ 39 h 45"/>
                            <a:gd name="T98" fmla="*/ 14 w 45"/>
                            <a:gd name="T99" fmla="*/ 28 h 45"/>
                            <a:gd name="T100" fmla="*/ 17 w 45"/>
                            <a:gd name="T101" fmla="*/ 28 h 45"/>
                            <a:gd name="T102" fmla="*/ 17 w 45"/>
                            <a:gd name="T103" fmla="*/ 37 h 45"/>
                            <a:gd name="T104" fmla="*/ 24 w 45"/>
                            <a:gd name="T105" fmla="*/ 37 h 45"/>
                            <a:gd name="T106" fmla="*/ 24 w 45"/>
                            <a:gd name="T107" fmla="*/ 25 h 45"/>
                            <a:gd name="T108" fmla="*/ 12 w 45"/>
                            <a:gd name="T109" fmla="*/ 25 h 45"/>
                            <a:gd name="T110" fmla="*/ 12 w 45"/>
                            <a:gd name="T111" fmla="*/ 23 h 45"/>
                            <a:gd name="T112" fmla="*/ 24 w 45"/>
                            <a:gd name="T113" fmla="*/ 23 h 45"/>
                            <a:gd name="T114" fmla="*/ 24 w 45"/>
                            <a:gd name="T115" fmla="*/ 16 h 45"/>
                            <a:gd name="T116" fmla="*/ 19 w 45"/>
                            <a:gd name="T117" fmla="*/ 16 h 45"/>
                            <a:gd name="T118" fmla="*/ 12 w 45"/>
                            <a:gd name="T119" fmla="*/ 21 h 45"/>
                            <a:gd name="T120" fmla="*/ 12 w 45"/>
                            <a:gd name="T121" fmla="*/ 1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 h="45">
                              <a:moveTo>
                                <a:pt x="4" y="45"/>
                              </a:moveTo>
                              <a:cubicBezTo>
                                <a:pt x="0" y="45"/>
                                <a:pt x="0" y="45"/>
                                <a:pt x="0" y="45"/>
                              </a:cubicBezTo>
                              <a:cubicBezTo>
                                <a:pt x="3" y="39"/>
                                <a:pt x="5" y="33"/>
                                <a:pt x="6" y="25"/>
                              </a:cubicBezTo>
                              <a:cubicBezTo>
                                <a:pt x="9" y="25"/>
                                <a:pt x="9" y="25"/>
                                <a:pt x="9" y="25"/>
                              </a:cubicBezTo>
                              <a:cubicBezTo>
                                <a:pt x="8" y="33"/>
                                <a:pt x="6" y="39"/>
                                <a:pt x="4" y="45"/>
                              </a:cubicBezTo>
                              <a:close/>
                              <a:moveTo>
                                <a:pt x="4" y="1"/>
                              </a:moveTo>
                              <a:cubicBezTo>
                                <a:pt x="6" y="4"/>
                                <a:pt x="7" y="7"/>
                                <a:pt x="9" y="11"/>
                              </a:cubicBezTo>
                              <a:cubicBezTo>
                                <a:pt x="6" y="11"/>
                                <a:pt x="6" y="11"/>
                                <a:pt x="6" y="11"/>
                              </a:cubicBezTo>
                              <a:cubicBezTo>
                                <a:pt x="4" y="7"/>
                                <a:pt x="3" y="4"/>
                                <a:pt x="1" y="1"/>
                              </a:cubicBezTo>
                              <a:lnTo>
                                <a:pt x="4" y="1"/>
                              </a:lnTo>
                              <a:close/>
                              <a:moveTo>
                                <a:pt x="4" y="13"/>
                              </a:moveTo>
                              <a:cubicBezTo>
                                <a:pt x="6" y="16"/>
                                <a:pt x="8" y="19"/>
                                <a:pt x="9" y="23"/>
                              </a:cubicBezTo>
                              <a:cubicBezTo>
                                <a:pt x="6" y="23"/>
                                <a:pt x="6" y="23"/>
                                <a:pt x="6" y="23"/>
                              </a:cubicBezTo>
                              <a:cubicBezTo>
                                <a:pt x="5" y="19"/>
                                <a:pt x="3" y="16"/>
                                <a:pt x="2" y="13"/>
                              </a:cubicBezTo>
                              <a:lnTo>
                                <a:pt x="4" y="13"/>
                              </a:lnTo>
                              <a:close/>
                              <a:moveTo>
                                <a:pt x="12" y="11"/>
                              </a:moveTo>
                              <a:cubicBezTo>
                                <a:pt x="16" y="8"/>
                                <a:pt x="19" y="5"/>
                                <a:pt x="19" y="0"/>
                              </a:cubicBezTo>
                              <a:cubicBezTo>
                                <a:pt x="23" y="0"/>
                                <a:pt x="23" y="0"/>
                                <a:pt x="23" y="0"/>
                              </a:cubicBezTo>
                              <a:cubicBezTo>
                                <a:pt x="22" y="2"/>
                                <a:pt x="22" y="4"/>
                                <a:pt x="21" y="6"/>
                              </a:cubicBezTo>
                              <a:cubicBezTo>
                                <a:pt x="45" y="6"/>
                                <a:pt x="45" y="6"/>
                                <a:pt x="45" y="6"/>
                              </a:cubicBezTo>
                              <a:cubicBezTo>
                                <a:pt x="45" y="40"/>
                                <a:pt x="45" y="40"/>
                                <a:pt x="45" y="40"/>
                              </a:cubicBezTo>
                              <a:cubicBezTo>
                                <a:pt x="45" y="44"/>
                                <a:pt x="43" y="45"/>
                                <a:pt x="39" y="45"/>
                              </a:cubicBezTo>
                              <a:cubicBezTo>
                                <a:pt x="34" y="45"/>
                                <a:pt x="34" y="45"/>
                                <a:pt x="34" y="45"/>
                              </a:cubicBezTo>
                              <a:cubicBezTo>
                                <a:pt x="34" y="43"/>
                                <a:pt x="34" y="43"/>
                                <a:pt x="34" y="43"/>
                              </a:cubicBezTo>
                              <a:cubicBezTo>
                                <a:pt x="38" y="43"/>
                                <a:pt x="38" y="43"/>
                                <a:pt x="38" y="43"/>
                              </a:cubicBezTo>
                              <a:cubicBezTo>
                                <a:pt x="41" y="43"/>
                                <a:pt x="42" y="42"/>
                                <a:pt x="42" y="40"/>
                              </a:cubicBezTo>
                              <a:cubicBezTo>
                                <a:pt x="42" y="8"/>
                                <a:pt x="42" y="8"/>
                                <a:pt x="42" y="8"/>
                              </a:cubicBezTo>
                              <a:cubicBezTo>
                                <a:pt x="19" y="8"/>
                                <a:pt x="19" y="8"/>
                                <a:pt x="19" y="8"/>
                              </a:cubicBezTo>
                              <a:cubicBezTo>
                                <a:pt x="17" y="10"/>
                                <a:pt x="15" y="11"/>
                                <a:pt x="12" y="13"/>
                              </a:cubicBezTo>
                              <a:lnTo>
                                <a:pt x="12" y="11"/>
                              </a:lnTo>
                              <a:close/>
                              <a:moveTo>
                                <a:pt x="12" y="19"/>
                              </a:moveTo>
                              <a:cubicBezTo>
                                <a:pt x="16" y="17"/>
                                <a:pt x="18" y="14"/>
                                <a:pt x="18" y="10"/>
                              </a:cubicBezTo>
                              <a:cubicBezTo>
                                <a:pt x="21" y="10"/>
                                <a:pt x="21" y="10"/>
                                <a:pt x="21" y="10"/>
                              </a:cubicBezTo>
                              <a:cubicBezTo>
                                <a:pt x="21" y="12"/>
                                <a:pt x="21" y="13"/>
                                <a:pt x="20" y="14"/>
                              </a:cubicBezTo>
                              <a:cubicBezTo>
                                <a:pt x="37" y="14"/>
                                <a:pt x="37" y="14"/>
                                <a:pt x="37" y="14"/>
                              </a:cubicBezTo>
                              <a:cubicBezTo>
                                <a:pt x="37" y="16"/>
                                <a:pt x="37" y="16"/>
                                <a:pt x="37" y="16"/>
                              </a:cubicBezTo>
                              <a:cubicBezTo>
                                <a:pt x="27" y="16"/>
                                <a:pt x="27" y="16"/>
                                <a:pt x="27" y="16"/>
                              </a:cubicBezTo>
                              <a:cubicBezTo>
                                <a:pt x="27" y="23"/>
                                <a:pt x="27" y="23"/>
                                <a:pt x="27" y="23"/>
                              </a:cubicBezTo>
                              <a:cubicBezTo>
                                <a:pt x="39" y="23"/>
                                <a:pt x="39" y="23"/>
                                <a:pt x="39" y="23"/>
                              </a:cubicBezTo>
                              <a:cubicBezTo>
                                <a:pt x="39" y="25"/>
                                <a:pt x="39" y="25"/>
                                <a:pt x="39" y="25"/>
                              </a:cubicBezTo>
                              <a:cubicBezTo>
                                <a:pt x="27" y="25"/>
                                <a:pt x="27" y="25"/>
                                <a:pt x="27" y="25"/>
                              </a:cubicBezTo>
                              <a:cubicBezTo>
                                <a:pt x="27" y="37"/>
                                <a:pt x="27" y="37"/>
                                <a:pt x="27" y="37"/>
                              </a:cubicBezTo>
                              <a:cubicBezTo>
                                <a:pt x="30" y="37"/>
                                <a:pt x="30" y="37"/>
                                <a:pt x="30" y="37"/>
                              </a:cubicBezTo>
                              <a:cubicBezTo>
                                <a:pt x="32" y="37"/>
                                <a:pt x="33" y="36"/>
                                <a:pt x="33" y="34"/>
                              </a:cubicBezTo>
                              <a:cubicBezTo>
                                <a:pt x="33" y="28"/>
                                <a:pt x="33" y="28"/>
                                <a:pt x="33" y="28"/>
                              </a:cubicBezTo>
                              <a:cubicBezTo>
                                <a:pt x="36" y="28"/>
                                <a:pt x="36" y="28"/>
                                <a:pt x="36" y="28"/>
                              </a:cubicBezTo>
                              <a:cubicBezTo>
                                <a:pt x="36" y="34"/>
                                <a:pt x="36" y="34"/>
                                <a:pt x="36" y="34"/>
                              </a:cubicBezTo>
                              <a:cubicBezTo>
                                <a:pt x="36" y="37"/>
                                <a:pt x="34" y="39"/>
                                <a:pt x="31" y="39"/>
                              </a:cubicBezTo>
                              <a:cubicBezTo>
                                <a:pt x="14" y="39"/>
                                <a:pt x="14" y="39"/>
                                <a:pt x="14" y="39"/>
                              </a:cubicBezTo>
                              <a:cubicBezTo>
                                <a:pt x="14" y="28"/>
                                <a:pt x="14" y="28"/>
                                <a:pt x="14" y="28"/>
                              </a:cubicBezTo>
                              <a:cubicBezTo>
                                <a:pt x="17" y="28"/>
                                <a:pt x="17" y="28"/>
                                <a:pt x="17" y="28"/>
                              </a:cubicBezTo>
                              <a:cubicBezTo>
                                <a:pt x="17" y="37"/>
                                <a:pt x="17" y="37"/>
                                <a:pt x="17" y="37"/>
                              </a:cubicBezTo>
                              <a:cubicBezTo>
                                <a:pt x="24" y="37"/>
                                <a:pt x="24" y="37"/>
                                <a:pt x="24" y="37"/>
                              </a:cubicBezTo>
                              <a:cubicBezTo>
                                <a:pt x="24" y="25"/>
                                <a:pt x="24" y="25"/>
                                <a:pt x="24" y="25"/>
                              </a:cubicBezTo>
                              <a:cubicBezTo>
                                <a:pt x="12" y="25"/>
                                <a:pt x="12" y="25"/>
                                <a:pt x="12" y="25"/>
                              </a:cubicBezTo>
                              <a:cubicBezTo>
                                <a:pt x="12" y="23"/>
                                <a:pt x="12" y="23"/>
                                <a:pt x="12" y="23"/>
                              </a:cubicBezTo>
                              <a:cubicBezTo>
                                <a:pt x="24" y="23"/>
                                <a:pt x="24" y="23"/>
                                <a:pt x="24" y="23"/>
                              </a:cubicBezTo>
                              <a:cubicBezTo>
                                <a:pt x="24" y="16"/>
                                <a:pt x="24" y="16"/>
                                <a:pt x="24" y="16"/>
                              </a:cubicBezTo>
                              <a:cubicBezTo>
                                <a:pt x="19" y="16"/>
                                <a:pt x="19" y="16"/>
                                <a:pt x="19" y="16"/>
                              </a:cubicBezTo>
                              <a:cubicBezTo>
                                <a:pt x="18" y="18"/>
                                <a:pt x="15" y="20"/>
                                <a:pt x="12" y="21"/>
                              </a:cubicBezTo>
                              <a:lnTo>
                                <a:pt x="12" y="19"/>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7" o:spid="_x0000_s1026" o:spt="100" style="position:absolute;left:0pt;margin-left:-2.35pt;margin-top:612.95pt;height:12.65pt;width:12.55pt;z-index:251767808;mso-width-relative:page;mso-height-relative:page;" fillcolor="#262626 [3204]" filled="t" stroked="f" coordsize="45,45" o:gfxdata="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" path="m4,45c0,45,0,45,0,45c3,39,5,33,6,25c9,25,9,25,9,25c8,33,6,39,4,45xm4,1c6,4,7,7,9,11c6,11,6,11,6,11c4,7,3,4,1,1l4,1xm4,13c6,16,8,19,9,23c6,23,6,23,6,23c5,19,3,16,2,13l4,13xm12,11c16,8,19,5,19,0c23,0,23,0,23,0c22,2,22,4,21,6c45,6,45,6,45,6c45,40,45,40,45,40c45,44,43,45,39,45c34,45,34,45,34,45c34,43,34,43,34,43c38,43,38,43,38,43c41,43,42,42,42,40c42,8,42,8,42,8c19,8,19,8,19,8c17,10,15,11,12,13l12,11xm12,19c16,17,18,14,18,10c21,10,21,10,21,10c21,12,21,13,20,14c37,14,37,14,37,14c37,16,37,16,37,16c27,16,27,16,27,16c27,23,27,23,27,23c39,23,39,23,39,23c39,25,39,25,39,25c27,25,27,25,27,25c27,37,27,37,27,37c30,37,30,37,30,37c32,37,33,36,33,34c33,28,33,28,33,28c36,28,36,28,36,28c36,34,36,34,36,34c36,37,34,39,31,39c14,39,14,39,14,39c14,28,14,28,14,28c17,28,17,28,17,28c17,37,17,37,17,37c24,37,24,37,24,37c24,25,24,25,24,25c12,25,12,25,12,25c12,23,12,23,12,23c24,23,24,23,24,23c24,16,24,16,24,16c19,16,19,16,19,16c18,18,15,20,12,21l12,19xe">
                <v:path o:connectlocs="14153,160735;0,160735;21230,89297;31846,89297;14153,160735;14153,3571;31846,39290;21230,39290;3538,3571;14153,3571;14153,46434;31846,82153;21230,82153;7076,46434;14153,46434;42461,39290;67231,0;81385,0;74308,21431;159232,21431;159232,142875;138001,160735;120308,160735;120308,153591;134462,153591;148616,142875;148616,28575;67231,28575;42461,46434;42461,39290;42461,67865;63692,35718;74308,35718;70769,50006;130924,50006;130924,57150;95539,57150;95539,82153;138001,82153;138001,89297;95539,89297;95539,132159;106154,132159;116770,121444;116770,100012;127385,100012;127385,121444;109693,139303;49538,139303;49538,100012;60154,100012;60154,132159;84923,132159;84923,89297;42461,89297;42461,82153;84923,82153;84923,57150;67231,57150;42461,75009;42461,67865" o:connectangles="0,0,0,0,0,0,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154305</wp:posOffset>
                </wp:positionH>
                <wp:positionV relativeFrom="paragraph">
                  <wp:posOffset>7795260</wp:posOffset>
                </wp:positionV>
                <wp:extent cx="161925" cy="153035"/>
                <wp:effectExtent l="0" t="0" r="9525" b="0"/>
                <wp:wrapNone/>
                <wp:docPr id="131" name="Freeform 108"/>
                <wp:cNvGraphicFramePr/>
                <a:graphic xmlns:a="http://schemas.openxmlformats.org/drawingml/2006/main">
                  <a:graphicData uri="http://schemas.microsoft.com/office/word/2010/wordprocessingShape">
                    <wps:wsp>
                      <wps:cNvSpPr/>
                      <wps:spPr bwMode="auto">
                        <a:xfrm>
                          <a:off x="0" y="0"/>
                          <a:ext cx="162236" cy="153223"/>
                        </a:xfrm>
                        <a:custGeom>
                          <a:avLst/>
                          <a:gdLst>
                            <a:gd name="T0" fmla="*/ 3 w 46"/>
                            <a:gd name="T1" fmla="*/ 3 h 43"/>
                            <a:gd name="T2" fmla="*/ 3 w 46"/>
                            <a:gd name="T3" fmla="*/ 0 h 43"/>
                            <a:gd name="T4" fmla="*/ 43 w 46"/>
                            <a:gd name="T5" fmla="*/ 0 h 43"/>
                            <a:gd name="T6" fmla="*/ 43 w 46"/>
                            <a:gd name="T7" fmla="*/ 3 h 43"/>
                            <a:gd name="T8" fmla="*/ 25 w 46"/>
                            <a:gd name="T9" fmla="*/ 3 h 43"/>
                            <a:gd name="T10" fmla="*/ 25 w 46"/>
                            <a:gd name="T11" fmla="*/ 14 h 43"/>
                            <a:gd name="T12" fmla="*/ 25 w 46"/>
                            <a:gd name="T13" fmla="*/ 15 h 43"/>
                            <a:gd name="T14" fmla="*/ 46 w 46"/>
                            <a:gd name="T15" fmla="*/ 15 h 43"/>
                            <a:gd name="T16" fmla="*/ 46 w 46"/>
                            <a:gd name="T17" fmla="*/ 18 h 43"/>
                            <a:gd name="T18" fmla="*/ 25 w 46"/>
                            <a:gd name="T19" fmla="*/ 18 h 43"/>
                            <a:gd name="T20" fmla="*/ 46 w 46"/>
                            <a:gd name="T21" fmla="*/ 41 h 43"/>
                            <a:gd name="T22" fmla="*/ 46 w 46"/>
                            <a:gd name="T23" fmla="*/ 43 h 43"/>
                            <a:gd name="T24" fmla="*/ 23 w 46"/>
                            <a:gd name="T25" fmla="*/ 25 h 43"/>
                            <a:gd name="T26" fmla="*/ 0 w 46"/>
                            <a:gd name="T27" fmla="*/ 43 h 43"/>
                            <a:gd name="T28" fmla="*/ 0 w 46"/>
                            <a:gd name="T29" fmla="*/ 41 h 43"/>
                            <a:gd name="T30" fmla="*/ 21 w 46"/>
                            <a:gd name="T31" fmla="*/ 18 h 43"/>
                            <a:gd name="T32" fmla="*/ 0 w 46"/>
                            <a:gd name="T33" fmla="*/ 18 h 43"/>
                            <a:gd name="T34" fmla="*/ 0 w 46"/>
                            <a:gd name="T35" fmla="*/ 15 h 43"/>
                            <a:gd name="T36" fmla="*/ 21 w 46"/>
                            <a:gd name="T37" fmla="*/ 15 h 43"/>
                            <a:gd name="T38" fmla="*/ 21 w 46"/>
                            <a:gd name="T39" fmla="*/ 14 h 43"/>
                            <a:gd name="T40" fmla="*/ 21 w 46"/>
                            <a:gd name="T41" fmla="*/ 3 h 43"/>
                            <a:gd name="T42" fmla="*/ 3 w 46"/>
                            <a:gd name="T43"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43">
                              <a:moveTo>
                                <a:pt x="3" y="3"/>
                              </a:moveTo>
                              <a:cubicBezTo>
                                <a:pt x="3" y="0"/>
                                <a:pt x="3" y="0"/>
                                <a:pt x="3" y="0"/>
                              </a:cubicBezTo>
                              <a:cubicBezTo>
                                <a:pt x="43" y="0"/>
                                <a:pt x="43" y="0"/>
                                <a:pt x="43" y="0"/>
                              </a:cubicBezTo>
                              <a:cubicBezTo>
                                <a:pt x="43" y="3"/>
                                <a:pt x="43" y="3"/>
                                <a:pt x="43" y="3"/>
                              </a:cubicBezTo>
                              <a:cubicBezTo>
                                <a:pt x="25" y="3"/>
                                <a:pt x="25" y="3"/>
                                <a:pt x="25" y="3"/>
                              </a:cubicBezTo>
                              <a:cubicBezTo>
                                <a:pt x="25" y="14"/>
                                <a:pt x="25" y="14"/>
                                <a:pt x="25" y="14"/>
                              </a:cubicBezTo>
                              <a:cubicBezTo>
                                <a:pt x="25" y="15"/>
                                <a:pt x="25" y="15"/>
                                <a:pt x="25" y="15"/>
                              </a:cubicBezTo>
                              <a:cubicBezTo>
                                <a:pt x="46" y="15"/>
                                <a:pt x="46" y="15"/>
                                <a:pt x="46" y="15"/>
                              </a:cubicBezTo>
                              <a:cubicBezTo>
                                <a:pt x="46" y="18"/>
                                <a:pt x="46" y="18"/>
                                <a:pt x="46" y="18"/>
                              </a:cubicBezTo>
                              <a:cubicBezTo>
                                <a:pt x="25" y="18"/>
                                <a:pt x="25" y="18"/>
                                <a:pt x="25" y="18"/>
                              </a:cubicBezTo>
                              <a:cubicBezTo>
                                <a:pt x="26" y="28"/>
                                <a:pt x="33" y="36"/>
                                <a:pt x="46" y="41"/>
                              </a:cubicBezTo>
                              <a:cubicBezTo>
                                <a:pt x="46" y="43"/>
                                <a:pt x="46" y="43"/>
                                <a:pt x="46" y="43"/>
                              </a:cubicBezTo>
                              <a:cubicBezTo>
                                <a:pt x="34" y="39"/>
                                <a:pt x="26" y="33"/>
                                <a:pt x="23" y="25"/>
                              </a:cubicBezTo>
                              <a:cubicBezTo>
                                <a:pt x="20" y="32"/>
                                <a:pt x="12" y="38"/>
                                <a:pt x="0" y="43"/>
                              </a:cubicBezTo>
                              <a:cubicBezTo>
                                <a:pt x="0" y="41"/>
                                <a:pt x="0" y="41"/>
                                <a:pt x="0" y="41"/>
                              </a:cubicBezTo>
                              <a:cubicBezTo>
                                <a:pt x="14" y="35"/>
                                <a:pt x="21" y="27"/>
                                <a:pt x="21" y="18"/>
                              </a:cubicBezTo>
                              <a:cubicBezTo>
                                <a:pt x="0" y="18"/>
                                <a:pt x="0" y="18"/>
                                <a:pt x="0" y="18"/>
                              </a:cubicBezTo>
                              <a:cubicBezTo>
                                <a:pt x="0" y="15"/>
                                <a:pt x="0" y="15"/>
                                <a:pt x="0" y="15"/>
                              </a:cubicBezTo>
                              <a:cubicBezTo>
                                <a:pt x="21" y="15"/>
                                <a:pt x="21" y="15"/>
                                <a:pt x="21" y="15"/>
                              </a:cubicBezTo>
                              <a:cubicBezTo>
                                <a:pt x="21" y="14"/>
                                <a:pt x="21" y="14"/>
                                <a:pt x="21" y="14"/>
                              </a:cubicBezTo>
                              <a:cubicBezTo>
                                <a:pt x="21" y="3"/>
                                <a:pt x="21" y="3"/>
                                <a:pt x="21" y="3"/>
                              </a:cubicBezTo>
                              <a:lnTo>
                                <a:pt x="3" y="3"/>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8" o:spid="_x0000_s1026" o:spt="100" style="position:absolute;left:0pt;margin-left:12.15pt;margin-top:613.8pt;height:12.05pt;width:12.75pt;z-index:251768832;mso-width-relative:page;mso-height-relative:page;" fillcolor="#262626 [3204]" filled="t" stroked="f" coordsize="46,43" o:gfxdata="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" path="m3,3c3,0,3,0,3,0c43,0,43,0,43,0c43,3,43,3,43,3c25,3,25,3,25,3c25,14,25,14,25,14c25,15,25,15,25,15c46,15,46,15,46,15c46,18,46,18,46,18c25,18,25,18,25,18c26,28,33,36,46,41c46,43,46,43,46,43c34,39,26,33,23,25c20,32,12,38,0,43c0,41,0,41,0,41c14,35,21,27,21,18c0,18,0,18,0,18c0,15,0,15,0,15c21,15,21,15,21,15c21,14,21,14,21,14c21,3,21,3,21,3l3,3xe">
                <v:path o:connectlocs="10580,10689;10580,0;151655,0;151655,10689;88171,10689;88171,49886;88171,53449;162236,53449;162236,64139;88171,64139;162236,146096;162236,153223;81118,89083;0,153223;0,146096;74064,64139;0,64139;0,53449;74064,53449;74064,49886;74064,10689;10580,10689"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334645</wp:posOffset>
                </wp:positionH>
                <wp:positionV relativeFrom="paragraph">
                  <wp:posOffset>7799705</wp:posOffset>
                </wp:positionV>
                <wp:extent cx="163830" cy="148590"/>
                <wp:effectExtent l="0" t="0" r="8255" b="3810"/>
                <wp:wrapNone/>
                <wp:docPr id="132" name="Freeform 109"/>
                <wp:cNvGraphicFramePr/>
                <a:graphic xmlns:a="http://schemas.openxmlformats.org/drawingml/2006/main">
                  <a:graphicData uri="http://schemas.microsoft.com/office/word/2010/wordprocessingShape">
                    <wps:wsp>
                      <wps:cNvSpPr>
                        <a:spLocks noEditPoints="1"/>
                      </wps:cNvSpPr>
                      <wps:spPr bwMode="auto">
                        <a:xfrm>
                          <a:off x="0" y="0"/>
                          <a:ext cx="163737" cy="148717"/>
                        </a:xfrm>
                        <a:custGeom>
                          <a:avLst/>
                          <a:gdLst>
                            <a:gd name="T0" fmla="*/ 20 w 46"/>
                            <a:gd name="T1" fmla="*/ 42 h 42"/>
                            <a:gd name="T2" fmla="*/ 20 w 46"/>
                            <a:gd name="T3" fmla="*/ 2 h 42"/>
                            <a:gd name="T4" fmla="*/ 0 w 46"/>
                            <a:gd name="T5" fmla="*/ 2 h 42"/>
                            <a:gd name="T6" fmla="*/ 0 w 46"/>
                            <a:gd name="T7" fmla="*/ 0 h 42"/>
                            <a:gd name="T8" fmla="*/ 46 w 46"/>
                            <a:gd name="T9" fmla="*/ 0 h 42"/>
                            <a:gd name="T10" fmla="*/ 46 w 46"/>
                            <a:gd name="T11" fmla="*/ 2 h 42"/>
                            <a:gd name="T12" fmla="*/ 23 w 46"/>
                            <a:gd name="T13" fmla="*/ 2 h 42"/>
                            <a:gd name="T14" fmla="*/ 23 w 46"/>
                            <a:gd name="T15" fmla="*/ 42 h 42"/>
                            <a:gd name="T16" fmla="*/ 20 w 46"/>
                            <a:gd name="T17" fmla="*/ 42 h 42"/>
                            <a:gd name="T18" fmla="*/ 26 w 46"/>
                            <a:gd name="T19" fmla="*/ 13 h 42"/>
                            <a:gd name="T20" fmla="*/ 43 w 46"/>
                            <a:gd name="T21" fmla="*/ 21 h 42"/>
                            <a:gd name="T22" fmla="*/ 43 w 46"/>
                            <a:gd name="T23" fmla="*/ 25 h 42"/>
                            <a:gd name="T24" fmla="*/ 26 w 46"/>
                            <a:gd name="T25" fmla="*/ 15 h 42"/>
                            <a:gd name="T26" fmla="*/ 26 w 46"/>
                            <a:gd name="T27" fmla="*/ 1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 h="42">
                              <a:moveTo>
                                <a:pt x="20" y="42"/>
                              </a:moveTo>
                              <a:cubicBezTo>
                                <a:pt x="20" y="2"/>
                                <a:pt x="20" y="2"/>
                                <a:pt x="20" y="2"/>
                              </a:cubicBezTo>
                              <a:cubicBezTo>
                                <a:pt x="0" y="2"/>
                                <a:pt x="0" y="2"/>
                                <a:pt x="0" y="2"/>
                              </a:cubicBezTo>
                              <a:cubicBezTo>
                                <a:pt x="0" y="0"/>
                                <a:pt x="0" y="0"/>
                                <a:pt x="0" y="0"/>
                              </a:cubicBezTo>
                              <a:cubicBezTo>
                                <a:pt x="46" y="0"/>
                                <a:pt x="46" y="0"/>
                                <a:pt x="46" y="0"/>
                              </a:cubicBezTo>
                              <a:cubicBezTo>
                                <a:pt x="46" y="2"/>
                                <a:pt x="46" y="2"/>
                                <a:pt x="46" y="2"/>
                              </a:cubicBezTo>
                              <a:cubicBezTo>
                                <a:pt x="23" y="2"/>
                                <a:pt x="23" y="2"/>
                                <a:pt x="23" y="2"/>
                              </a:cubicBezTo>
                              <a:cubicBezTo>
                                <a:pt x="23" y="42"/>
                                <a:pt x="23" y="42"/>
                                <a:pt x="23" y="42"/>
                              </a:cubicBezTo>
                              <a:lnTo>
                                <a:pt x="20" y="42"/>
                              </a:lnTo>
                              <a:close/>
                              <a:moveTo>
                                <a:pt x="26" y="13"/>
                              </a:moveTo>
                              <a:cubicBezTo>
                                <a:pt x="32" y="15"/>
                                <a:pt x="38" y="18"/>
                                <a:pt x="43" y="21"/>
                              </a:cubicBezTo>
                              <a:cubicBezTo>
                                <a:pt x="43" y="25"/>
                                <a:pt x="43" y="25"/>
                                <a:pt x="43" y="25"/>
                              </a:cubicBezTo>
                              <a:cubicBezTo>
                                <a:pt x="38" y="21"/>
                                <a:pt x="32" y="18"/>
                                <a:pt x="26" y="15"/>
                              </a:cubicBezTo>
                              <a:lnTo>
                                <a:pt x="26" y="13"/>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09" o:spid="_x0000_s1026" o:spt="100" style="position:absolute;left:0pt;margin-left:26.35pt;margin-top:614.15pt;height:11.7pt;width:12.9pt;z-index:251769856;mso-width-relative:page;mso-height-relative:page;" fillcolor="#262626 [3204]" filled="t" stroked="f" coordsize="46,42" o:gfxdata="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DGCFHf2gAAAAsBAAAPAAAAAAAAAAEAIAAAACIAAABkcnMvZG93bnJldi54&#10;bWxQSwECFAAUAAAACACHTuJAN2jmZzIEAAApDwAADgAAAAAAAAABACAAAAApAQAAZHJzL2Uyb0Rv&#10;Yy54bWxQSwUGAAAAAAYABgBZAQAAzQcAAAAA&#10;" path="m20,42c20,2,20,2,20,2c0,2,0,2,0,2c0,0,0,0,0,0c46,0,46,0,46,0c46,2,46,2,46,2c23,2,23,2,23,2c23,42,23,42,23,42l20,42xm26,13c32,15,38,18,43,21c43,25,43,25,43,25c38,21,32,18,26,15l26,13xe">
                <v:path o:connectlocs="71190,148717;71190,7081;0,7081;0,0;163737,0;163737,7081;81868,7081;81868,148717;71190,148717;92547,46031;153058,74358;153058,88522;92547,53113;92547,46031" o:connectangles="0,0,0,0,0,0,0,0,0,0,0,0,0,0"/>
                <v:fill on="t" focussize="0,0"/>
                <v:stroke on="f"/>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750570</wp:posOffset>
                </wp:positionH>
                <wp:positionV relativeFrom="paragraph">
                  <wp:posOffset>7784465</wp:posOffset>
                </wp:positionV>
                <wp:extent cx="167005" cy="163830"/>
                <wp:effectExtent l="0" t="0" r="5080" b="8255"/>
                <wp:wrapNone/>
                <wp:docPr id="133" name="Freeform 110"/>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0 w 47"/>
                            <a:gd name="T1" fmla="*/ 41 h 46"/>
                            <a:gd name="T2" fmla="*/ 8 w 47"/>
                            <a:gd name="T3" fmla="*/ 30 h 46"/>
                            <a:gd name="T4" fmla="*/ 21 w 47"/>
                            <a:gd name="T5" fmla="*/ 9 h 46"/>
                            <a:gd name="T6" fmla="*/ 25 w 47"/>
                            <a:gd name="T7" fmla="*/ 17 h 46"/>
                            <a:gd name="T8" fmla="*/ 14 w 47"/>
                            <a:gd name="T9" fmla="*/ 19 h 46"/>
                            <a:gd name="T10" fmla="*/ 24 w 47"/>
                            <a:gd name="T11" fmla="*/ 25 h 46"/>
                            <a:gd name="T12" fmla="*/ 14 w 47"/>
                            <a:gd name="T13" fmla="*/ 27 h 46"/>
                            <a:gd name="T14" fmla="*/ 9 w 47"/>
                            <a:gd name="T15" fmla="*/ 45 h 46"/>
                            <a:gd name="T16" fmla="*/ 6 w 47"/>
                            <a:gd name="T17" fmla="*/ 43 h 46"/>
                            <a:gd name="T18" fmla="*/ 11 w 47"/>
                            <a:gd name="T19" fmla="*/ 40 h 46"/>
                            <a:gd name="T20" fmla="*/ 2 w 47"/>
                            <a:gd name="T21" fmla="*/ 27 h 46"/>
                            <a:gd name="T22" fmla="*/ 11 w 47"/>
                            <a:gd name="T23" fmla="*/ 25 h 46"/>
                            <a:gd name="T24" fmla="*/ 0 w 47"/>
                            <a:gd name="T25" fmla="*/ 19 h 46"/>
                            <a:gd name="T26" fmla="*/ 7 w 47"/>
                            <a:gd name="T27" fmla="*/ 17 h 46"/>
                            <a:gd name="T28" fmla="*/ 8 w 47"/>
                            <a:gd name="T29" fmla="*/ 9 h 46"/>
                            <a:gd name="T30" fmla="*/ 16 w 47"/>
                            <a:gd name="T31" fmla="*/ 17 h 46"/>
                            <a:gd name="T32" fmla="*/ 21 w 47"/>
                            <a:gd name="T33" fmla="*/ 9 h 46"/>
                            <a:gd name="T34" fmla="*/ 2 w 47"/>
                            <a:gd name="T35" fmla="*/ 5 h 46"/>
                            <a:gd name="T36" fmla="*/ 11 w 47"/>
                            <a:gd name="T37" fmla="*/ 0 h 46"/>
                            <a:gd name="T38" fmla="*/ 14 w 47"/>
                            <a:gd name="T39" fmla="*/ 5 h 46"/>
                            <a:gd name="T40" fmla="*/ 24 w 47"/>
                            <a:gd name="T41" fmla="*/ 7 h 46"/>
                            <a:gd name="T42" fmla="*/ 37 w 47"/>
                            <a:gd name="T43" fmla="*/ 3 h 46"/>
                            <a:gd name="T44" fmla="*/ 46 w 47"/>
                            <a:gd name="T45" fmla="*/ 4 h 46"/>
                            <a:gd name="T46" fmla="*/ 30 w 47"/>
                            <a:gd name="T47" fmla="*/ 5 h 46"/>
                            <a:gd name="T48" fmla="*/ 47 w 47"/>
                            <a:gd name="T49" fmla="*/ 15 h 46"/>
                            <a:gd name="T50" fmla="*/ 41 w 47"/>
                            <a:gd name="T51" fmla="*/ 17 h 46"/>
                            <a:gd name="T52" fmla="*/ 38 w 47"/>
                            <a:gd name="T53" fmla="*/ 46 h 46"/>
                            <a:gd name="T54" fmla="*/ 30 w 47"/>
                            <a:gd name="T55" fmla="*/ 17 h 46"/>
                            <a:gd name="T56" fmla="*/ 25 w 47"/>
                            <a:gd name="T57" fmla="*/ 46 h 46"/>
                            <a:gd name="T58" fmla="*/ 25 w 47"/>
                            <a:gd name="T59" fmla="*/ 43 h 46"/>
                            <a:gd name="T60" fmla="*/ 21 w 47"/>
                            <a:gd name="T61" fmla="*/ 30 h 46"/>
                            <a:gd name="T62" fmla="*/ 25 w 47"/>
                            <a:gd name="T63" fmla="*/ 42 h 46"/>
                            <a:gd name="T64" fmla="*/ 27 w 47"/>
                            <a:gd name="T65" fmla="*/ 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46">
                              <a:moveTo>
                                <a:pt x="0" y="43"/>
                              </a:moveTo>
                              <a:cubicBezTo>
                                <a:pt x="0" y="41"/>
                                <a:pt x="0" y="41"/>
                                <a:pt x="0" y="41"/>
                              </a:cubicBezTo>
                              <a:cubicBezTo>
                                <a:pt x="3" y="39"/>
                                <a:pt x="5" y="35"/>
                                <a:pt x="5" y="30"/>
                              </a:cubicBezTo>
                              <a:cubicBezTo>
                                <a:pt x="8" y="30"/>
                                <a:pt x="8" y="30"/>
                                <a:pt x="8" y="30"/>
                              </a:cubicBezTo>
                              <a:cubicBezTo>
                                <a:pt x="8" y="36"/>
                                <a:pt x="5" y="41"/>
                                <a:pt x="0" y="43"/>
                              </a:cubicBezTo>
                              <a:close/>
                              <a:moveTo>
                                <a:pt x="21" y="9"/>
                              </a:moveTo>
                              <a:cubicBezTo>
                                <a:pt x="21" y="12"/>
                                <a:pt x="20" y="14"/>
                                <a:pt x="19" y="17"/>
                              </a:cubicBezTo>
                              <a:cubicBezTo>
                                <a:pt x="25" y="17"/>
                                <a:pt x="25" y="17"/>
                                <a:pt x="25" y="17"/>
                              </a:cubicBezTo>
                              <a:cubicBezTo>
                                <a:pt x="25" y="19"/>
                                <a:pt x="25" y="19"/>
                                <a:pt x="25" y="19"/>
                              </a:cubicBezTo>
                              <a:cubicBezTo>
                                <a:pt x="14" y="19"/>
                                <a:pt x="14" y="19"/>
                                <a:pt x="14" y="19"/>
                              </a:cubicBezTo>
                              <a:cubicBezTo>
                                <a:pt x="14" y="25"/>
                                <a:pt x="14" y="25"/>
                                <a:pt x="14" y="25"/>
                              </a:cubicBezTo>
                              <a:cubicBezTo>
                                <a:pt x="24" y="25"/>
                                <a:pt x="24" y="25"/>
                                <a:pt x="24" y="25"/>
                              </a:cubicBezTo>
                              <a:cubicBezTo>
                                <a:pt x="24" y="27"/>
                                <a:pt x="24" y="27"/>
                                <a:pt x="24" y="27"/>
                              </a:cubicBezTo>
                              <a:cubicBezTo>
                                <a:pt x="14" y="27"/>
                                <a:pt x="14" y="27"/>
                                <a:pt x="14" y="27"/>
                              </a:cubicBezTo>
                              <a:cubicBezTo>
                                <a:pt x="14" y="40"/>
                                <a:pt x="14" y="40"/>
                                <a:pt x="14" y="40"/>
                              </a:cubicBezTo>
                              <a:cubicBezTo>
                                <a:pt x="15" y="44"/>
                                <a:pt x="13" y="46"/>
                                <a:pt x="9" y="45"/>
                              </a:cubicBezTo>
                              <a:cubicBezTo>
                                <a:pt x="6" y="45"/>
                                <a:pt x="6" y="45"/>
                                <a:pt x="6" y="45"/>
                              </a:cubicBezTo>
                              <a:cubicBezTo>
                                <a:pt x="6" y="43"/>
                                <a:pt x="6" y="43"/>
                                <a:pt x="6" y="43"/>
                              </a:cubicBezTo>
                              <a:cubicBezTo>
                                <a:pt x="8" y="43"/>
                                <a:pt x="8" y="43"/>
                                <a:pt x="8" y="43"/>
                              </a:cubicBezTo>
                              <a:cubicBezTo>
                                <a:pt x="10" y="43"/>
                                <a:pt x="12" y="42"/>
                                <a:pt x="11" y="40"/>
                              </a:cubicBezTo>
                              <a:cubicBezTo>
                                <a:pt x="11" y="27"/>
                                <a:pt x="11" y="27"/>
                                <a:pt x="11" y="27"/>
                              </a:cubicBezTo>
                              <a:cubicBezTo>
                                <a:pt x="2" y="27"/>
                                <a:pt x="2" y="27"/>
                                <a:pt x="2" y="27"/>
                              </a:cubicBezTo>
                              <a:cubicBezTo>
                                <a:pt x="2" y="25"/>
                                <a:pt x="2" y="25"/>
                                <a:pt x="2" y="25"/>
                              </a:cubicBezTo>
                              <a:cubicBezTo>
                                <a:pt x="11" y="25"/>
                                <a:pt x="11" y="25"/>
                                <a:pt x="11" y="25"/>
                              </a:cubicBezTo>
                              <a:cubicBezTo>
                                <a:pt x="11" y="19"/>
                                <a:pt x="11" y="19"/>
                                <a:pt x="11" y="19"/>
                              </a:cubicBezTo>
                              <a:cubicBezTo>
                                <a:pt x="0" y="19"/>
                                <a:pt x="0" y="19"/>
                                <a:pt x="0" y="19"/>
                              </a:cubicBezTo>
                              <a:cubicBezTo>
                                <a:pt x="0" y="17"/>
                                <a:pt x="0" y="17"/>
                                <a:pt x="0" y="17"/>
                              </a:cubicBezTo>
                              <a:cubicBezTo>
                                <a:pt x="7" y="17"/>
                                <a:pt x="7" y="17"/>
                                <a:pt x="7" y="17"/>
                              </a:cubicBezTo>
                              <a:cubicBezTo>
                                <a:pt x="6" y="14"/>
                                <a:pt x="5" y="12"/>
                                <a:pt x="5" y="9"/>
                              </a:cubicBezTo>
                              <a:cubicBezTo>
                                <a:pt x="8" y="9"/>
                                <a:pt x="8" y="9"/>
                                <a:pt x="8" y="9"/>
                              </a:cubicBezTo>
                              <a:cubicBezTo>
                                <a:pt x="8" y="12"/>
                                <a:pt x="8" y="14"/>
                                <a:pt x="9" y="17"/>
                              </a:cubicBezTo>
                              <a:cubicBezTo>
                                <a:pt x="16" y="17"/>
                                <a:pt x="16" y="17"/>
                                <a:pt x="16" y="17"/>
                              </a:cubicBezTo>
                              <a:cubicBezTo>
                                <a:pt x="18" y="14"/>
                                <a:pt x="18" y="11"/>
                                <a:pt x="18" y="9"/>
                              </a:cubicBezTo>
                              <a:lnTo>
                                <a:pt x="21" y="9"/>
                              </a:lnTo>
                              <a:close/>
                              <a:moveTo>
                                <a:pt x="2" y="7"/>
                              </a:moveTo>
                              <a:cubicBezTo>
                                <a:pt x="2" y="5"/>
                                <a:pt x="2" y="5"/>
                                <a:pt x="2" y="5"/>
                              </a:cubicBezTo>
                              <a:cubicBezTo>
                                <a:pt x="11" y="5"/>
                                <a:pt x="11" y="5"/>
                                <a:pt x="11" y="5"/>
                              </a:cubicBezTo>
                              <a:cubicBezTo>
                                <a:pt x="11" y="0"/>
                                <a:pt x="11" y="0"/>
                                <a:pt x="11" y="0"/>
                              </a:cubicBezTo>
                              <a:cubicBezTo>
                                <a:pt x="14" y="0"/>
                                <a:pt x="14" y="0"/>
                                <a:pt x="14" y="0"/>
                              </a:cubicBezTo>
                              <a:cubicBezTo>
                                <a:pt x="14" y="5"/>
                                <a:pt x="14" y="5"/>
                                <a:pt x="14" y="5"/>
                              </a:cubicBezTo>
                              <a:cubicBezTo>
                                <a:pt x="24" y="5"/>
                                <a:pt x="24" y="5"/>
                                <a:pt x="24" y="5"/>
                              </a:cubicBezTo>
                              <a:cubicBezTo>
                                <a:pt x="24" y="7"/>
                                <a:pt x="24" y="7"/>
                                <a:pt x="24" y="7"/>
                              </a:cubicBezTo>
                              <a:lnTo>
                                <a:pt x="2" y="7"/>
                              </a:lnTo>
                              <a:close/>
                              <a:moveTo>
                                <a:pt x="37" y="3"/>
                              </a:moveTo>
                              <a:cubicBezTo>
                                <a:pt x="40" y="3"/>
                                <a:pt x="44" y="3"/>
                                <a:pt x="46" y="2"/>
                              </a:cubicBezTo>
                              <a:cubicBezTo>
                                <a:pt x="46" y="4"/>
                                <a:pt x="46" y="4"/>
                                <a:pt x="46" y="4"/>
                              </a:cubicBezTo>
                              <a:cubicBezTo>
                                <a:pt x="44" y="5"/>
                                <a:pt x="41" y="5"/>
                                <a:pt x="38" y="5"/>
                              </a:cubicBezTo>
                              <a:cubicBezTo>
                                <a:pt x="30" y="5"/>
                                <a:pt x="30" y="5"/>
                                <a:pt x="30" y="5"/>
                              </a:cubicBezTo>
                              <a:cubicBezTo>
                                <a:pt x="30" y="15"/>
                                <a:pt x="30" y="15"/>
                                <a:pt x="30" y="15"/>
                              </a:cubicBezTo>
                              <a:cubicBezTo>
                                <a:pt x="47" y="15"/>
                                <a:pt x="47" y="15"/>
                                <a:pt x="47" y="15"/>
                              </a:cubicBezTo>
                              <a:cubicBezTo>
                                <a:pt x="47" y="17"/>
                                <a:pt x="47" y="17"/>
                                <a:pt x="47" y="17"/>
                              </a:cubicBezTo>
                              <a:cubicBezTo>
                                <a:pt x="41" y="17"/>
                                <a:pt x="41" y="17"/>
                                <a:pt x="41" y="17"/>
                              </a:cubicBezTo>
                              <a:cubicBezTo>
                                <a:pt x="41" y="46"/>
                                <a:pt x="41" y="46"/>
                                <a:pt x="41" y="46"/>
                              </a:cubicBezTo>
                              <a:cubicBezTo>
                                <a:pt x="38" y="46"/>
                                <a:pt x="38" y="46"/>
                                <a:pt x="38" y="46"/>
                              </a:cubicBezTo>
                              <a:cubicBezTo>
                                <a:pt x="38" y="17"/>
                                <a:pt x="38" y="17"/>
                                <a:pt x="38" y="17"/>
                              </a:cubicBezTo>
                              <a:cubicBezTo>
                                <a:pt x="30" y="17"/>
                                <a:pt x="30" y="17"/>
                                <a:pt x="30" y="17"/>
                              </a:cubicBezTo>
                              <a:cubicBezTo>
                                <a:pt x="30" y="30"/>
                                <a:pt x="30" y="30"/>
                                <a:pt x="30" y="30"/>
                              </a:cubicBezTo>
                              <a:cubicBezTo>
                                <a:pt x="31" y="37"/>
                                <a:pt x="29" y="43"/>
                                <a:pt x="25" y="46"/>
                              </a:cubicBezTo>
                              <a:cubicBezTo>
                                <a:pt x="25" y="43"/>
                                <a:pt x="25" y="43"/>
                                <a:pt x="25" y="43"/>
                              </a:cubicBezTo>
                              <a:cubicBezTo>
                                <a:pt x="25" y="43"/>
                                <a:pt x="25" y="43"/>
                                <a:pt x="25" y="43"/>
                              </a:cubicBezTo>
                              <a:cubicBezTo>
                                <a:pt x="20" y="40"/>
                                <a:pt x="18" y="36"/>
                                <a:pt x="18" y="30"/>
                              </a:cubicBezTo>
                              <a:cubicBezTo>
                                <a:pt x="21" y="30"/>
                                <a:pt x="21" y="30"/>
                                <a:pt x="21" y="30"/>
                              </a:cubicBezTo>
                              <a:cubicBezTo>
                                <a:pt x="21" y="35"/>
                                <a:pt x="22" y="39"/>
                                <a:pt x="25" y="41"/>
                              </a:cubicBezTo>
                              <a:cubicBezTo>
                                <a:pt x="25" y="42"/>
                                <a:pt x="25" y="42"/>
                                <a:pt x="25" y="42"/>
                              </a:cubicBezTo>
                              <a:cubicBezTo>
                                <a:pt x="27" y="41"/>
                                <a:pt x="27" y="36"/>
                                <a:pt x="27" y="30"/>
                              </a:cubicBezTo>
                              <a:cubicBezTo>
                                <a:pt x="27" y="3"/>
                                <a:pt x="27" y="3"/>
                                <a:pt x="27" y="3"/>
                              </a:cubicBezTo>
                              <a:lnTo>
                                <a:pt x="37" y="3"/>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0" o:spid="_x0000_s1026" o:spt="100" style="position:absolute;left:0pt;margin-left:59.1pt;margin-top:612.95pt;height:12.9pt;width:13.15pt;z-index:251770880;mso-width-relative:page;mso-height-relative:page;" fillcolor="#262626 [3204]" filled="t" stroked="f" coordsize="47,46" o:gfxdata="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" path="m0,43c0,41,0,41,0,41c3,39,5,35,5,30c8,30,8,30,8,30c8,36,5,41,0,43xm21,9c21,12,20,14,19,17c25,17,25,17,25,17c25,19,25,19,25,19c14,19,14,19,14,19c14,25,14,25,14,25c24,25,24,25,24,25c24,27,24,27,24,27c14,27,14,27,14,27c14,40,14,40,14,40c15,44,13,46,9,45c6,45,6,45,6,45c6,43,6,43,6,43c8,43,8,43,8,43c10,43,12,42,11,40c11,27,11,27,11,27c2,27,2,27,2,27c2,25,2,25,2,25c11,25,11,25,11,25c11,19,11,19,11,19c0,19,0,19,0,19c0,17,0,17,0,17c7,17,7,17,7,17c6,14,5,12,5,9c8,9,8,9,8,9c8,12,8,14,9,17c16,17,16,17,16,17c18,14,18,11,18,9l21,9xm2,7c2,5,2,5,2,5c11,5,11,5,11,5c11,0,11,0,11,0c14,0,14,0,14,0c14,5,14,5,14,5c24,5,24,5,24,5c24,7,24,7,24,7l2,7xm37,3c40,3,44,3,46,2c46,4,46,4,46,4c44,5,41,5,38,5c30,5,30,5,30,5c30,15,30,15,30,15c47,15,47,15,47,15c47,17,47,17,47,17c41,17,41,17,41,17c41,46,41,46,41,46c38,46,38,46,38,46c38,17,38,17,38,17c30,17,30,17,30,17c30,30,30,30,30,30c31,37,29,43,25,46c25,43,25,43,25,43c25,43,25,43,25,43c20,40,18,36,18,30c21,30,21,30,21,30c21,35,22,39,25,41c25,42,25,42,25,42c27,41,27,36,27,30c27,3,27,3,27,3l37,3xe">
                <v:path o:connectlocs="0,145940;28381,106785;74501,32035;88692,60511;49667,67630;85144,88988;49667,96107;31929,160178;21286,153059;39024,142380;7095,96107;39024,88988;0,67630;24833,60511;28381,32035;56763,60511;74501,32035;7095,17797;39024,0;49667,17797;85144,24916;131264,10678;163194,14238;106431,17797;166742,53392;145455,60511;134812,163738;106431,60511;88692,163738;88692,153059;74501,106785;88692,149499;95787,10678" o:connectangles="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939800</wp:posOffset>
                </wp:positionH>
                <wp:positionV relativeFrom="paragraph">
                  <wp:posOffset>7784465</wp:posOffset>
                </wp:positionV>
                <wp:extent cx="159385" cy="163830"/>
                <wp:effectExtent l="0" t="0" r="0" b="8255"/>
                <wp:wrapNone/>
                <wp:docPr id="134" name="Freeform 111"/>
                <wp:cNvGraphicFramePr/>
                <a:graphic xmlns:a="http://schemas.openxmlformats.org/drawingml/2006/main">
                  <a:graphicData uri="http://schemas.microsoft.com/office/word/2010/wordprocessingShape">
                    <wps:wsp>
                      <wps:cNvSpPr>
                        <a:spLocks noEditPoints="1"/>
                      </wps:cNvSpPr>
                      <wps:spPr bwMode="auto">
                        <a:xfrm>
                          <a:off x="0" y="0"/>
                          <a:ext cx="159232" cy="163738"/>
                        </a:xfrm>
                        <a:custGeom>
                          <a:avLst/>
                          <a:gdLst>
                            <a:gd name="T0" fmla="*/ 3 w 45"/>
                            <a:gd name="T1" fmla="*/ 45 h 46"/>
                            <a:gd name="T2" fmla="*/ 0 w 45"/>
                            <a:gd name="T3" fmla="*/ 45 h 46"/>
                            <a:gd name="T4" fmla="*/ 5 w 45"/>
                            <a:gd name="T5" fmla="*/ 25 h 46"/>
                            <a:gd name="T6" fmla="*/ 8 w 45"/>
                            <a:gd name="T7" fmla="*/ 25 h 46"/>
                            <a:gd name="T8" fmla="*/ 3 w 45"/>
                            <a:gd name="T9" fmla="*/ 45 h 46"/>
                            <a:gd name="T10" fmla="*/ 4 w 45"/>
                            <a:gd name="T11" fmla="*/ 1 h 46"/>
                            <a:gd name="T12" fmla="*/ 8 w 45"/>
                            <a:gd name="T13" fmla="*/ 11 h 46"/>
                            <a:gd name="T14" fmla="*/ 5 w 45"/>
                            <a:gd name="T15" fmla="*/ 11 h 46"/>
                            <a:gd name="T16" fmla="*/ 1 w 45"/>
                            <a:gd name="T17" fmla="*/ 1 h 46"/>
                            <a:gd name="T18" fmla="*/ 4 w 45"/>
                            <a:gd name="T19" fmla="*/ 1 h 46"/>
                            <a:gd name="T20" fmla="*/ 4 w 45"/>
                            <a:gd name="T21" fmla="*/ 13 h 46"/>
                            <a:gd name="T22" fmla="*/ 8 w 45"/>
                            <a:gd name="T23" fmla="*/ 23 h 46"/>
                            <a:gd name="T24" fmla="*/ 5 w 45"/>
                            <a:gd name="T25" fmla="*/ 23 h 46"/>
                            <a:gd name="T26" fmla="*/ 1 w 45"/>
                            <a:gd name="T27" fmla="*/ 13 h 46"/>
                            <a:gd name="T28" fmla="*/ 4 w 45"/>
                            <a:gd name="T29" fmla="*/ 13 h 46"/>
                            <a:gd name="T30" fmla="*/ 29 w 45"/>
                            <a:gd name="T31" fmla="*/ 0 h 46"/>
                            <a:gd name="T32" fmla="*/ 29 w 45"/>
                            <a:gd name="T33" fmla="*/ 5 h 46"/>
                            <a:gd name="T34" fmla="*/ 41 w 45"/>
                            <a:gd name="T35" fmla="*/ 5 h 46"/>
                            <a:gd name="T36" fmla="*/ 41 w 45"/>
                            <a:gd name="T37" fmla="*/ 19 h 46"/>
                            <a:gd name="T38" fmla="*/ 35 w 45"/>
                            <a:gd name="T39" fmla="*/ 25 h 46"/>
                            <a:gd name="T40" fmla="*/ 17 w 45"/>
                            <a:gd name="T41" fmla="*/ 25 h 46"/>
                            <a:gd name="T42" fmla="*/ 17 w 45"/>
                            <a:gd name="T43" fmla="*/ 42 h 46"/>
                            <a:gd name="T44" fmla="*/ 27 w 45"/>
                            <a:gd name="T45" fmla="*/ 38 h 46"/>
                            <a:gd name="T46" fmla="*/ 27 w 45"/>
                            <a:gd name="T47" fmla="*/ 41 h 46"/>
                            <a:gd name="T48" fmla="*/ 14 w 45"/>
                            <a:gd name="T49" fmla="*/ 46 h 46"/>
                            <a:gd name="T50" fmla="*/ 14 w 45"/>
                            <a:gd name="T51" fmla="*/ 5 h 46"/>
                            <a:gd name="T52" fmla="*/ 26 w 45"/>
                            <a:gd name="T53" fmla="*/ 5 h 46"/>
                            <a:gd name="T54" fmla="*/ 26 w 45"/>
                            <a:gd name="T55" fmla="*/ 0 h 46"/>
                            <a:gd name="T56" fmla="*/ 29 w 45"/>
                            <a:gd name="T57" fmla="*/ 0 h 46"/>
                            <a:gd name="T58" fmla="*/ 17 w 45"/>
                            <a:gd name="T59" fmla="*/ 7 h 46"/>
                            <a:gd name="T60" fmla="*/ 17 w 45"/>
                            <a:gd name="T61" fmla="*/ 14 h 46"/>
                            <a:gd name="T62" fmla="*/ 38 w 45"/>
                            <a:gd name="T63" fmla="*/ 14 h 46"/>
                            <a:gd name="T64" fmla="*/ 38 w 45"/>
                            <a:gd name="T65" fmla="*/ 7 h 46"/>
                            <a:gd name="T66" fmla="*/ 17 w 45"/>
                            <a:gd name="T67" fmla="*/ 7 h 46"/>
                            <a:gd name="T68" fmla="*/ 34 w 45"/>
                            <a:gd name="T69" fmla="*/ 23 h 46"/>
                            <a:gd name="T70" fmla="*/ 38 w 45"/>
                            <a:gd name="T71" fmla="*/ 19 h 46"/>
                            <a:gd name="T72" fmla="*/ 38 w 45"/>
                            <a:gd name="T73" fmla="*/ 16 h 46"/>
                            <a:gd name="T74" fmla="*/ 17 w 45"/>
                            <a:gd name="T75" fmla="*/ 16 h 46"/>
                            <a:gd name="T76" fmla="*/ 17 w 45"/>
                            <a:gd name="T77" fmla="*/ 23 h 46"/>
                            <a:gd name="T78" fmla="*/ 34 w 45"/>
                            <a:gd name="T79" fmla="*/ 23 h 46"/>
                            <a:gd name="T80" fmla="*/ 45 w 45"/>
                            <a:gd name="T81" fmla="*/ 44 h 46"/>
                            <a:gd name="T82" fmla="*/ 45 w 45"/>
                            <a:gd name="T83" fmla="*/ 46 h 46"/>
                            <a:gd name="T84" fmla="*/ 23 w 45"/>
                            <a:gd name="T85" fmla="*/ 27 h 46"/>
                            <a:gd name="T86" fmla="*/ 26 w 45"/>
                            <a:gd name="T87" fmla="*/ 27 h 46"/>
                            <a:gd name="T88" fmla="*/ 31 w 45"/>
                            <a:gd name="T89" fmla="*/ 36 h 46"/>
                            <a:gd name="T90" fmla="*/ 40 w 45"/>
                            <a:gd name="T91" fmla="*/ 27 h 46"/>
                            <a:gd name="T92" fmla="*/ 43 w 45"/>
                            <a:gd name="T93" fmla="*/ 27 h 46"/>
                            <a:gd name="T94" fmla="*/ 33 w 45"/>
                            <a:gd name="T95" fmla="*/ 37 h 46"/>
                            <a:gd name="T96" fmla="*/ 45 w 45"/>
                            <a:gd name="T97"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 h="46">
                              <a:moveTo>
                                <a:pt x="3" y="45"/>
                              </a:moveTo>
                              <a:cubicBezTo>
                                <a:pt x="0" y="45"/>
                                <a:pt x="0" y="45"/>
                                <a:pt x="0" y="45"/>
                              </a:cubicBezTo>
                              <a:cubicBezTo>
                                <a:pt x="3" y="40"/>
                                <a:pt x="4" y="33"/>
                                <a:pt x="5" y="25"/>
                              </a:cubicBezTo>
                              <a:cubicBezTo>
                                <a:pt x="8" y="25"/>
                                <a:pt x="8" y="25"/>
                                <a:pt x="8" y="25"/>
                              </a:cubicBezTo>
                              <a:cubicBezTo>
                                <a:pt x="7" y="32"/>
                                <a:pt x="6" y="39"/>
                                <a:pt x="3" y="45"/>
                              </a:cubicBezTo>
                              <a:close/>
                              <a:moveTo>
                                <a:pt x="4" y="1"/>
                              </a:moveTo>
                              <a:cubicBezTo>
                                <a:pt x="5" y="4"/>
                                <a:pt x="7" y="8"/>
                                <a:pt x="8" y="11"/>
                              </a:cubicBezTo>
                              <a:cubicBezTo>
                                <a:pt x="5" y="11"/>
                                <a:pt x="5" y="11"/>
                                <a:pt x="5" y="11"/>
                              </a:cubicBezTo>
                              <a:cubicBezTo>
                                <a:pt x="4" y="7"/>
                                <a:pt x="2" y="4"/>
                                <a:pt x="1" y="1"/>
                              </a:cubicBezTo>
                              <a:lnTo>
                                <a:pt x="4" y="1"/>
                              </a:lnTo>
                              <a:close/>
                              <a:moveTo>
                                <a:pt x="4" y="13"/>
                              </a:moveTo>
                              <a:cubicBezTo>
                                <a:pt x="6" y="16"/>
                                <a:pt x="7" y="19"/>
                                <a:pt x="8" y="23"/>
                              </a:cubicBezTo>
                              <a:cubicBezTo>
                                <a:pt x="5" y="23"/>
                                <a:pt x="5" y="23"/>
                                <a:pt x="5" y="23"/>
                              </a:cubicBezTo>
                              <a:cubicBezTo>
                                <a:pt x="4" y="19"/>
                                <a:pt x="3" y="16"/>
                                <a:pt x="1" y="13"/>
                              </a:cubicBezTo>
                              <a:lnTo>
                                <a:pt x="4" y="13"/>
                              </a:lnTo>
                              <a:close/>
                              <a:moveTo>
                                <a:pt x="29" y="0"/>
                              </a:moveTo>
                              <a:cubicBezTo>
                                <a:pt x="29" y="5"/>
                                <a:pt x="29" y="5"/>
                                <a:pt x="29" y="5"/>
                              </a:cubicBezTo>
                              <a:cubicBezTo>
                                <a:pt x="41" y="5"/>
                                <a:pt x="41" y="5"/>
                                <a:pt x="41" y="5"/>
                              </a:cubicBezTo>
                              <a:cubicBezTo>
                                <a:pt x="41" y="19"/>
                                <a:pt x="41" y="19"/>
                                <a:pt x="41" y="19"/>
                              </a:cubicBezTo>
                              <a:cubicBezTo>
                                <a:pt x="41" y="23"/>
                                <a:pt x="39" y="25"/>
                                <a:pt x="35" y="25"/>
                              </a:cubicBezTo>
                              <a:cubicBezTo>
                                <a:pt x="17" y="25"/>
                                <a:pt x="17" y="25"/>
                                <a:pt x="17" y="25"/>
                              </a:cubicBezTo>
                              <a:cubicBezTo>
                                <a:pt x="17" y="42"/>
                                <a:pt x="17" y="42"/>
                                <a:pt x="17" y="42"/>
                              </a:cubicBezTo>
                              <a:cubicBezTo>
                                <a:pt x="20" y="41"/>
                                <a:pt x="24" y="40"/>
                                <a:pt x="27" y="38"/>
                              </a:cubicBezTo>
                              <a:cubicBezTo>
                                <a:pt x="27" y="41"/>
                                <a:pt x="27" y="41"/>
                                <a:pt x="27" y="41"/>
                              </a:cubicBezTo>
                              <a:cubicBezTo>
                                <a:pt x="22" y="43"/>
                                <a:pt x="18" y="45"/>
                                <a:pt x="14" y="46"/>
                              </a:cubicBezTo>
                              <a:cubicBezTo>
                                <a:pt x="14" y="5"/>
                                <a:pt x="14" y="5"/>
                                <a:pt x="14" y="5"/>
                              </a:cubicBezTo>
                              <a:cubicBezTo>
                                <a:pt x="26" y="5"/>
                                <a:pt x="26" y="5"/>
                                <a:pt x="26" y="5"/>
                              </a:cubicBezTo>
                              <a:cubicBezTo>
                                <a:pt x="26" y="0"/>
                                <a:pt x="26" y="0"/>
                                <a:pt x="26" y="0"/>
                              </a:cubicBezTo>
                              <a:lnTo>
                                <a:pt x="29" y="0"/>
                              </a:lnTo>
                              <a:close/>
                              <a:moveTo>
                                <a:pt x="17" y="7"/>
                              </a:moveTo>
                              <a:cubicBezTo>
                                <a:pt x="17" y="14"/>
                                <a:pt x="17" y="14"/>
                                <a:pt x="17" y="14"/>
                              </a:cubicBezTo>
                              <a:cubicBezTo>
                                <a:pt x="38" y="14"/>
                                <a:pt x="38" y="14"/>
                                <a:pt x="38" y="14"/>
                              </a:cubicBezTo>
                              <a:cubicBezTo>
                                <a:pt x="38" y="7"/>
                                <a:pt x="38" y="7"/>
                                <a:pt x="38" y="7"/>
                              </a:cubicBezTo>
                              <a:lnTo>
                                <a:pt x="17" y="7"/>
                              </a:lnTo>
                              <a:close/>
                              <a:moveTo>
                                <a:pt x="34" y="23"/>
                              </a:moveTo>
                              <a:cubicBezTo>
                                <a:pt x="37" y="23"/>
                                <a:pt x="38" y="22"/>
                                <a:pt x="38" y="19"/>
                              </a:cubicBezTo>
                              <a:cubicBezTo>
                                <a:pt x="38" y="16"/>
                                <a:pt x="38" y="16"/>
                                <a:pt x="38" y="16"/>
                              </a:cubicBezTo>
                              <a:cubicBezTo>
                                <a:pt x="17" y="16"/>
                                <a:pt x="17" y="16"/>
                                <a:pt x="17" y="16"/>
                              </a:cubicBezTo>
                              <a:cubicBezTo>
                                <a:pt x="17" y="23"/>
                                <a:pt x="17" y="23"/>
                                <a:pt x="17" y="23"/>
                              </a:cubicBezTo>
                              <a:lnTo>
                                <a:pt x="34" y="23"/>
                              </a:lnTo>
                              <a:close/>
                              <a:moveTo>
                                <a:pt x="45" y="44"/>
                              </a:moveTo>
                              <a:cubicBezTo>
                                <a:pt x="45" y="46"/>
                                <a:pt x="45" y="46"/>
                                <a:pt x="45" y="46"/>
                              </a:cubicBezTo>
                              <a:cubicBezTo>
                                <a:pt x="34" y="43"/>
                                <a:pt x="27" y="37"/>
                                <a:pt x="23" y="27"/>
                              </a:cubicBezTo>
                              <a:cubicBezTo>
                                <a:pt x="26" y="27"/>
                                <a:pt x="26" y="27"/>
                                <a:pt x="26" y="27"/>
                              </a:cubicBezTo>
                              <a:cubicBezTo>
                                <a:pt x="28" y="31"/>
                                <a:pt x="29" y="33"/>
                                <a:pt x="31" y="36"/>
                              </a:cubicBezTo>
                              <a:cubicBezTo>
                                <a:pt x="36" y="34"/>
                                <a:pt x="39" y="31"/>
                                <a:pt x="40" y="27"/>
                              </a:cubicBezTo>
                              <a:cubicBezTo>
                                <a:pt x="43" y="27"/>
                                <a:pt x="43" y="27"/>
                                <a:pt x="43" y="27"/>
                              </a:cubicBezTo>
                              <a:cubicBezTo>
                                <a:pt x="42" y="32"/>
                                <a:pt x="38" y="35"/>
                                <a:pt x="33" y="37"/>
                              </a:cubicBezTo>
                              <a:cubicBezTo>
                                <a:pt x="35" y="39"/>
                                <a:pt x="39" y="42"/>
                                <a:pt x="45" y="44"/>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1" o:spid="_x0000_s1026" o:spt="100" style="position:absolute;left:0pt;margin-left:74pt;margin-top:612.95pt;height:12.9pt;width:12.55pt;z-index:251771904;mso-width-relative:page;mso-height-relative:page;" fillcolor="#262626 [3204]" filled="t" stroked="f" coordsize="45,46" o:gfxdata="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" path="m3,45c0,45,0,45,0,45c3,40,4,33,5,25c8,25,8,25,8,25c7,32,6,39,3,45xm4,1c5,4,7,8,8,11c5,11,5,11,5,11c4,7,2,4,1,1l4,1xm4,13c6,16,7,19,8,23c5,23,5,23,5,23c4,19,3,16,1,13l4,13xm29,0c29,5,29,5,29,5c41,5,41,5,41,5c41,19,41,19,41,19c41,23,39,25,35,25c17,25,17,25,17,25c17,42,17,42,17,42c20,41,24,40,27,38c27,41,27,41,27,41c22,43,18,45,14,46c14,5,14,5,14,5c26,5,26,5,26,5c26,0,26,0,26,0l29,0xm17,7c17,14,17,14,17,14c38,14,38,14,38,14c38,7,38,7,38,7l17,7xm34,23c37,23,38,22,38,19c38,16,38,16,38,16c17,16,17,16,17,16c17,23,17,23,17,23l34,23xm45,44c45,46,45,46,45,46c34,43,27,37,23,27c26,27,26,27,26,27c28,31,29,33,31,36c36,34,39,31,40,27c43,27,43,27,43,27c42,32,38,35,33,37c35,39,39,42,45,44xe">
                <v:path o:connectlocs="10615,160178;0,160178;17692,88988;28307,88988;10615,160178;14153,3559;28307,39154;17692,39154;3538,3559;14153,3559;14153,46273;28307,81869;17692,81869;3538,46273;14153,46273;102616,0;102616,17797;145078,17797;145078,67630;123847,88988;60154,88988;60154,149499;95539,135261;95539,145940;49538,163738;49538,17797;92000,17797;92000,0;102616,0;60154,24916;60154,49833;134462,49833;134462,24916;60154,24916;120308,81869;134462,67630;134462,56952;60154,56952;60154,81869;120308,81869;159232,156618;159232,163738;81385,96107;92000,96107;109693,128142;141539,96107;152155,96107;116770,131702;159232,156618"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1116965</wp:posOffset>
                </wp:positionH>
                <wp:positionV relativeFrom="paragraph">
                  <wp:posOffset>7784465</wp:posOffset>
                </wp:positionV>
                <wp:extent cx="167005" cy="163830"/>
                <wp:effectExtent l="0" t="0" r="5080" b="8255"/>
                <wp:wrapNone/>
                <wp:docPr id="135" name="Freeform 112"/>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8 w 47"/>
                            <a:gd name="T1" fmla="*/ 13 h 46"/>
                            <a:gd name="T2" fmla="*/ 8 w 47"/>
                            <a:gd name="T3" fmla="*/ 20 h 46"/>
                            <a:gd name="T4" fmla="*/ 5 w 47"/>
                            <a:gd name="T5" fmla="*/ 46 h 46"/>
                            <a:gd name="T6" fmla="*/ 0 w 47"/>
                            <a:gd name="T7" fmla="*/ 27 h 46"/>
                            <a:gd name="T8" fmla="*/ 0 w 47"/>
                            <a:gd name="T9" fmla="*/ 12 h 46"/>
                            <a:gd name="T10" fmla="*/ 11 w 47"/>
                            <a:gd name="T11" fmla="*/ 0 h 46"/>
                            <a:gd name="T12" fmla="*/ 0 w 47"/>
                            <a:gd name="T13" fmla="*/ 12 h 46"/>
                            <a:gd name="T14" fmla="*/ 32 w 47"/>
                            <a:gd name="T15" fmla="*/ 36 h 46"/>
                            <a:gd name="T16" fmla="*/ 24 w 47"/>
                            <a:gd name="T17" fmla="*/ 45 h 46"/>
                            <a:gd name="T18" fmla="*/ 17 w 47"/>
                            <a:gd name="T19" fmla="*/ 28 h 46"/>
                            <a:gd name="T20" fmla="*/ 10 w 47"/>
                            <a:gd name="T21" fmla="*/ 46 h 46"/>
                            <a:gd name="T22" fmla="*/ 14 w 47"/>
                            <a:gd name="T23" fmla="*/ 35 h 46"/>
                            <a:gd name="T24" fmla="*/ 27 w 47"/>
                            <a:gd name="T25" fmla="*/ 26 h 46"/>
                            <a:gd name="T26" fmla="*/ 30 w 47"/>
                            <a:gd name="T27" fmla="*/ 20 h 46"/>
                            <a:gd name="T28" fmla="*/ 12 w 47"/>
                            <a:gd name="T29" fmla="*/ 22 h 46"/>
                            <a:gd name="T30" fmla="*/ 30 w 47"/>
                            <a:gd name="T31" fmla="*/ 20 h 46"/>
                            <a:gd name="T32" fmla="*/ 13 w 47"/>
                            <a:gd name="T33" fmla="*/ 3 h 46"/>
                            <a:gd name="T34" fmla="*/ 15 w 47"/>
                            <a:gd name="T35" fmla="*/ 13 h 46"/>
                            <a:gd name="T36" fmla="*/ 20 w 47"/>
                            <a:gd name="T37" fmla="*/ 1 h 46"/>
                            <a:gd name="T38" fmla="*/ 22 w 47"/>
                            <a:gd name="T39" fmla="*/ 13 h 46"/>
                            <a:gd name="T40" fmla="*/ 27 w 47"/>
                            <a:gd name="T41" fmla="*/ 11 h 46"/>
                            <a:gd name="T42" fmla="*/ 30 w 47"/>
                            <a:gd name="T43" fmla="*/ 3 h 46"/>
                            <a:gd name="T44" fmla="*/ 25 w 47"/>
                            <a:gd name="T45" fmla="*/ 15 h 46"/>
                            <a:gd name="T46" fmla="*/ 47 w 47"/>
                            <a:gd name="T47" fmla="*/ 46 h 46"/>
                            <a:gd name="T48" fmla="*/ 30 w 47"/>
                            <a:gd name="T49" fmla="*/ 46 h 46"/>
                            <a:gd name="T50" fmla="*/ 37 w 47"/>
                            <a:gd name="T51" fmla="*/ 34 h 46"/>
                            <a:gd name="T52" fmla="*/ 30 w 47"/>
                            <a:gd name="T53" fmla="*/ 17 h 46"/>
                            <a:gd name="T54" fmla="*/ 36 w 47"/>
                            <a:gd name="T55" fmla="*/ 0 h 46"/>
                            <a:gd name="T56" fmla="*/ 38 w 47"/>
                            <a:gd name="T57" fmla="*/ 5 h 46"/>
                            <a:gd name="T58" fmla="*/ 47 w 47"/>
                            <a:gd name="T59" fmla="*/ 7 h 46"/>
                            <a:gd name="T60" fmla="*/ 45 w 47"/>
                            <a:gd name="T61" fmla="*/ 9 h 46"/>
                            <a:gd name="T62" fmla="*/ 47 w 47"/>
                            <a:gd name="T63" fmla="*/ 44 h 46"/>
                            <a:gd name="T64" fmla="*/ 38 w 47"/>
                            <a:gd name="T65" fmla="*/ 31 h 46"/>
                            <a:gd name="T66" fmla="*/ 36 w 47"/>
                            <a:gd name="T67" fmla="*/ 9 h 46"/>
                            <a:gd name="T68" fmla="*/ 35 w 47"/>
                            <a:gd name="T69" fmla="*/ 1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 h="46">
                              <a:moveTo>
                                <a:pt x="0" y="25"/>
                              </a:moveTo>
                              <a:cubicBezTo>
                                <a:pt x="4" y="22"/>
                                <a:pt x="7" y="18"/>
                                <a:pt x="8" y="13"/>
                              </a:cubicBezTo>
                              <a:cubicBezTo>
                                <a:pt x="11" y="13"/>
                                <a:pt x="11" y="13"/>
                                <a:pt x="11" y="13"/>
                              </a:cubicBezTo>
                              <a:cubicBezTo>
                                <a:pt x="10" y="16"/>
                                <a:pt x="9" y="19"/>
                                <a:pt x="8" y="20"/>
                              </a:cubicBezTo>
                              <a:cubicBezTo>
                                <a:pt x="8" y="46"/>
                                <a:pt x="8" y="46"/>
                                <a:pt x="8" y="46"/>
                              </a:cubicBezTo>
                              <a:cubicBezTo>
                                <a:pt x="5" y="46"/>
                                <a:pt x="5" y="46"/>
                                <a:pt x="5" y="46"/>
                              </a:cubicBezTo>
                              <a:cubicBezTo>
                                <a:pt x="5" y="23"/>
                                <a:pt x="5" y="23"/>
                                <a:pt x="5" y="23"/>
                              </a:cubicBezTo>
                              <a:cubicBezTo>
                                <a:pt x="4" y="25"/>
                                <a:pt x="2" y="26"/>
                                <a:pt x="0" y="27"/>
                              </a:cubicBezTo>
                              <a:lnTo>
                                <a:pt x="0" y="25"/>
                              </a:lnTo>
                              <a:close/>
                              <a:moveTo>
                                <a:pt x="0" y="12"/>
                              </a:moveTo>
                              <a:cubicBezTo>
                                <a:pt x="4" y="9"/>
                                <a:pt x="7" y="5"/>
                                <a:pt x="9" y="0"/>
                              </a:cubicBezTo>
                              <a:cubicBezTo>
                                <a:pt x="11" y="0"/>
                                <a:pt x="11" y="0"/>
                                <a:pt x="11" y="0"/>
                              </a:cubicBezTo>
                              <a:cubicBezTo>
                                <a:pt x="10" y="7"/>
                                <a:pt x="6" y="11"/>
                                <a:pt x="0" y="14"/>
                              </a:cubicBezTo>
                              <a:lnTo>
                                <a:pt x="0" y="12"/>
                              </a:lnTo>
                              <a:close/>
                              <a:moveTo>
                                <a:pt x="27" y="40"/>
                              </a:moveTo>
                              <a:cubicBezTo>
                                <a:pt x="29" y="39"/>
                                <a:pt x="30" y="38"/>
                                <a:pt x="32" y="36"/>
                              </a:cubicBezTo>
                              <a:cubicBezTo>
                                <a:pt x="32" y="39"/>
                                <a:pt x="32" y="39"/>
                                <a:pt x="32" y="39"/>
                              </a:cubicBezTo>
                              <a:cubicBezTo>
                                <a:pt x="30" y="41"/>
                                <a:pt x="27" y="43"/>
                                <a:pt x="24" y="45"/>
                              </a:cubicBezTo>
                              <a:cubicBezTo>
                                <a:pt x="24" y="28"/>
                                <a:pt x="24" y="28"/>
                                <a:pt x="24" y="28"/>
                              </a:cubicBezTo>
                              <a:cubicBezTo>
                                <a:pt x="17" y="28"/>
                                <a:pt x="17" y="28"/>
                                <a:pt x="17" y="28"/>
                              </a:cubicBezTo>
                              <a:cubicBezTo>
                                <a:pt x="17" y="34"/>
                                <a:pt x="17" y="34"/>
                                <a:pt x="17" y="34"/>
                              </a:cubicBezTo>
                              <a:cubicBezTo>
                                <a:pt x="18" y="40"/>
                                <a:pt x="15" y="44"/>
                                <a:pt x="10" y="46"/>
                              </a:cubicBezTo>
                              <a:cubicBezTo>
                                <a:pt x="10" y="44"/>
                                <a:pt x="10" y="44"/>
                                <a:pt x="10" y="44"/>
                              </a:cubicBezTo>
                              <a:cubicBezTo>
                                <a:pt x="13" y="42"/>
                                <a:pt x="15" y="39"/>
                                <a:pt x="14" y="35"/>
                              </a:cubicBezTo>
                              <a:cubicBezTo>
                                <a:pt x="14" y="26"/>
                                <a:pt x="14" y="26"/>
                                <a:pt x="14" y="26"/>
                              </a:cubicBezTo>
                              <a:cubicBezTo>
                                <a:pt x="27" y="26"/>
                                <a:pt x="27" y="26"/>
                                <a:pt x="27" y="26"/>
                              </a:cubicBezTo>
                              <a:lnTo>
                                <a:pt x="27" y="40"/>
                              </a:lnTo>
                              <a:close/>
                              <a:moveTo>
                                <a:pt x="30" y="20"/>
                              </a:moveTo>
                              <a:cubicBezTo>
                                <a:pt x="30" y="22"/>
                                <a:pt x="30" y="22"/>
                                <a:pt x="30" y="22"/>
                              </a:cubicBezTo>
                              <a:cubicBezTo>
                                <a:pt x="12" y="22"/>
                                <a:pt x="12" y="22"/>
                                <a:pt x="12" y="22"/>
                              </a:cubicBezTo>
                              <a:cubicBezTo>
                                <a:pt x="12" y="20"/>
                                <a:pt x="12" y="20"/>
                                <a:pt x="12" y="20"/>
                              </a:cubicBezTo>
                              <a:lnTo>
                                <a:pt x="30" y="20"/>
                              </a:lnTo>
                              <a:close/>
                              <a:moveTo>
                                <a:pt x="13" y="15"/>
                              </a:moveTo>
                              <a:cubicBezTo>
                                <a:pt x="13" y="3"/>
                                <a:pt x="13" y="3"/>
                                <a:pt x="13" y="3"/>
                              </a:cubicBezTo>
                              <a:cubicBezTo>
                                <a:pt x="15" y="3"/>
                                <a:pt x="15" y="3"/>
                                <a:pt x="15" y="3"/>
                              </a:cubicBezTo>
                              <a:cubicBezTo>
                                <a:pt x="15" y="13"/>
                                <a:pt x="15" y="13"/>
                                <a:pt x="15" y="13"/>
                              </a:cubicBezTo>
                              <a:cubicBezTo>
                                <a:pt x="20" y="13"/>
                                <a:pt x="20" y="13"/>
                                <a:pt x="20" y="13"/>
                              </a:cubicBezTo>
                              <a:cubicBezTo>
                                <a:pt x="20" y="1"/>
                                <a:pt x="20" y="1"/>
                                <a:pt x="20" y="1"/>
                              </a:cubicBezTo>
                              <a:cubicBezTo>
                                <a:pt x="22" y="1"/>
                                <a:pt x="22" y="1"/>
                                <a:pt x="22" y="1"/>
                              </a:cubicBezTo>
                              <a:cubicBezTo>
                                <a:pt x="22" y="13"/>
                                <a:pt x="22" y="13"/>
                                <a:pt x="22" y="13"/>
                              </a:cubicBezTo>
                              <a:cubicBezTo>
                                <a:pt x="25" y="13"/>
                                <a:pt x="25" y="13"/>
                                <a:pt x="25" y="13"/>
                              </a:cubicBezTo>
                              <a:cubicBezTo>
                                <a:pt x="26" y="14"/>
                                <a:pt x="27" y="13"/>
                                <a:pt x="27" y="11"/>
                              </a:cubicBezTo>
                              <a:cubicBezTo>
                                <a:pt x="27" y="3"/>
                                <a:pt x="27" y="3"/>
                                <a:pt x="27" y="3"/>
                              </a:cubicBezTo>
                              <a:cubicBezTo>
                                <a:pt x="30" y="3"/>
                                <a:pt x="30" y="3"/>
                                <a:pt x="30" y="3"/>
                              </a:cubicBezTo>
                              <a:cubicBezTo>
                                <a:pt x="30" y="11"/>
                                <a:pt x="30" y="11"/>
                                <a:pt x="30" y="11"/>
                              </a:cubicBezTo>
                              <a:cubicBezTo>
                                <a:pt x="30" y="14"/>
                                <a:pt x="28" y="15"/>
                                <a:pt x="25" y="15"/>
                              </a:cubicBezTo>
                              <a:lnTo>
                                <a:pt x="13" y="15"/>
                              </a:lnTo>
                              <a:close/>
                              <a:moveTo>
                                <a:pt x="47" y="46"/>
                              </a:moveTo>
                              <a:cubicBezTo>
                                <a:pt x="43" y="43"/>
                                <a:pt x="40" y="39"/>
                                <a:pt x="38" y="36"/>
                              </a:cubicBezTo>
                              <a:cubicBezTo>
                                <a:pt x="36" y="39"/>
                                <a:pt x="34" y="43"/>
                                <a:pt x="30" y="46"/>
                              </a:cubicBezTo>
                              <a:cubicBezTo>
                                <a:pt x="30" y="43"/>
                                <a:pt x="30" y="43"/>
                                <a:pt x="30" y="43"/>
                              </a:cubicBezTo>
                              <a:cubicBezTo>
                                <a:pt x="33" y="41"/>
                                <a:pt x="35" y="37"/>
                                <a:pt x="37" y="34"/>
                              </a:cubicBezTo>
                              <a:cubicBezTo>
                                <a:pt x="35" y="29"/>
                                <a:pt x="33" y="23"/>
                                <a:pt x="32" y="15"/>
                              </a:cubicBezTo>
                              <a:cubicBezTo>
                                <a:pt x="31" y="16"/>
                                <a:pt x="31" y="17"/>
                                <a:pt x="30" y="17"/>
                              </a:cubicBezTo>
                              <a:cubicBezTo>
                                <a:pt x="30" y="15"/>
                                <a:pt x="30" y="15"/>
                                <a:pt x="30" y="15"/>
                              </a:cubicBezTo>
                              <a:cubicBezTo>
                                <a:pt x="33" y="11"/>
                                <a:pt x="35" y="6"/>
                                <a:pt x="36" y="0"/>
                              </a:cubicBezTo>
                              <a:cubicBezTo>
                                <a:pt x="39" y="0"/>
                                <a:pt x="39" y="0"/>
                                <a:pt x="39" y="0"/>
                              </a:cubicBezTo>
                              <a:cubicBezTo>
                                <a:pt x="38" y="1"/>
                                <a:pt x="38" y="3"/>
                                <a:pt x="38" y="5"/>
                              </a:cubicBezTo>
                              <a:cubicBezTo>
                                <a:pt x="37" y="6"/>
                                <a:pt x="37" y="6"/>
                                <a:pt x="37" y="7"/>
                              </a:cubicBezTo>
                              <a:cubicBezTo>
                                <a:pt x="47" y="7"/>
                                <a:pt x="47" y="7"/>
                                <a:pt x="47" y="7"/>
                              </a:cubicBezTo>
                              <a:cubicBezTo>
                                <a:pt x="47" y="9"/>
                                <a:pt x="47" y="9"/>
                                <a:pt x="47" y="9"/>
                              </a:cubicBezTo>
                              <a:cubicBezTo>
                                <a:pt x="45" y="9"/>
                                <a:pt x="45" y="9"/>
                                <a:pt x="45" y="9"/>
                              </a:cubicBezTo>
                              <a:cubicBezTo>
                                <a:pt x="45" y="20"/>
                                <a:pt x="43" y="28"/>
                                <a:pt x="40" y="34"/>
                              </a:cubicBezTo>
                              <a:cubicBezTo>
                                <a:pt x="41" y="37"/>
                                <a:pt x="44" y="40"/>
                                <a:pt x="47" y="44"/>
                              </a:cubicBezTo>
                              <a:lnTo>
                                <a:pt x="47" y="46"/>
                              </a:lnTo>
                              <a:close/>
                              <a:moveTo>
                                <a:pt x="38" y="31"/>
                              </a:moveTo>
                              <a:cubicBezTo>
                                <a:pt x="41" y="26"/>
                                <a:pt x="42" y="19"/>
                                <a:pt x="42" y="9"/>
                              </a:cubicBezTo>
                              <a:cubicBezTo>
                                <a:pt x="36" y="9"/>
                                <a:pt x="36" y="9"/>
                                <a:pt x="36" y="9"/>
                              </a:cubicBezTo>
                              <a:cubicBezTo>
                                <a:pt x="36" y="11"/>
                                <a:pt x="34" y="13"/>
                                <a:pt x="33" y="14"/>
                              </a:cubicBezTo>
                              <a:cubicBezTo>
                                <a:pt x="35" y="14"/>
                                <a:pt x="35" y="14"/>
                                <a:pt x="35" y="14"/>
                              </a:cubicBezTo>
                              <a:cubicBezTo>
                                <a:pt x="35" y="21"/>
                                <a:pt x="36" y="27"/>
                                <a:pt x="38" y="3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2" o:spid="_x0000_s1026" o:spt="100" style="position:absolute;left:0pt;margin-left:87.95pt;margin-top:612.95pt;height:12.9pt;width:13.15pt;z-index:251772928;mso-width-relative:page;mso-height-relative:page;" fillcolor="#262626 [3204]" filled="t" stroked="f" coordsize="47,46" o:gfxdata="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OkIQr9YAAAANAQAADwAAAAAAAAABACAAAAAiAAAAZHJzL2Rvd25yZXYueG1sUEsBAhQAFAAA&#10;AAgAh07iQKRplFmfCAAAjisAAA4AAAAAAAAAAQAgAAAAJQEAAGRycy9lMm9Eb2MueG1sUEsFBgAA&#10;AAAGAAYAWQEAADYMAAAAAA==&#10;" path="m0,25c4,22,7,18,8,13c11,13,11,13,11,13c10,16,9,19,8,20c8,46,8,46,8,46c5,46,5,46,5,46c5,23,5,23,5,23c4,25,2,26,0,27l0,25xm0,12c4,9,7,5,9,0c11,0,11,0,11,0c10,7,6,11,0,14l0,12xm27,40c29,39,30,38,32,36c32,39,32,39,32,39c30,41,27,43,24,45c24,28,24,28,24,28c17,28,17,28,17,28c17,34,17,34,17,34c18,40,15,44,10,46c10,44,10,44,10,44c13,42,15,39,14,35c14,26,14,26,14,26c27,26,27,26,27,26l27,40xm30,20c30,22,30,22,30,22c12,22,12,22,12,22c12,20,12,20,12,20l30,20xm13,15c13,3,13,3,13,3c15,3,15,3,15,3c15,13,15,13,15,13c20,13,20,13,20,13c20,1,20,1,20,1c22,1,22,1,22,1c22,13,22,13,22,13c25,13,25,13,25,13c26,14,27,13,27,11c27,3,27,3,27,3c30,3,30,3,30,3c30,11,30,11,30,11c30,14,28,15,25,15l13,15xm47,46c43,43,40,39,38,36c36,39,34,43,30,46c30,43,30,43,30,43c33,41,35,37,37,34c35,29,33,23,32,15c31,16,31,17,30,17c30,15,30,15,30,15c33,11,35,6,36,0c39,0,39,0,39,0c38,1,38,3,38,5c37,6,37,6,37,7c47,7,47,7,47,7c47,9,47,9,47,9c45,9,45,9,45,9c45,20,43,28,40,34c41,37,44,40,47,44l47,46xm38,31c41,26,42,19,42,9c36,9,36,9,36,9c36,11,34,13,33,14c35,14,35,14,35,14c35,21,36,27,38,31xe">
                <v:path o:connectlocs="28381,46273;28381,71190;17738,163738;0,96107;0,42714;39024,0;0,42714;113526,128142;85144,160178;60310,99666;35477,163738;49667,124583;95787,92547;106431,71190;42572,78309;106431,71190;46120,10678;53215,46273;70954,3559;78049,46273;95787,39154;106431,10678;88692,53392;166742,163738;106431,163738;131264,121023;106431,60511;127717,0;134812,17797;166742,24916;159646,32035;166742,156618;134812,110345;127717,32035;124169,49833"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1299210</wp:posOffset>
                </wp:positionH>
                <wp:positionV relativeFrom="paragraph">
                  <wp:posOffset>7784465</wp:posOffset>
                </wp:positionV>
                <wp:extent cx="167005" cy="163830"/>
                <wp:effectExtent l="0" t="0" r="5080" b="8255"/>
                <wp:wrapNone/>
                <wp:docPr id="136" name="Freeform 113"/>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5 w 47"/>
                            <a:gd name="T1" fmla="*/ 14 h 46"/>
                            <a:gd name="T2" fmla="*/ 0 w 47"/>
                            <a:gd name="T3" fmla="*/ 12 h 46"/>
                            <a:gd name="T4" fmla="*/ 5 w 47"/>
                            <a:gd name="T5" fmla="*/ 0 h 46"/>
                            <a:gd name="T6" fmla="*/ 8 w 47"/>
                            <a:gd name="T7" fmla="*/ 12 h 46"/>
                            <a:gd name="T8" fmla="*/ 13 w 47"/>
                            <a:gd name="T9" fmla="*/ 14 h 46"/>
                            <a:gd name="T10" fmla="*/ 8 w 47"/>
                            <a:gd name="T11" fmla="*/ 46 h 46"/>
                            <a:gd name="T12" fmla="*/ 39 w 47"/>
                            <a:gd name="T13" fmla="*/ 29 h 46"/>
                            <a:gd name="T14" fmla="*/ 47 w 47"/>
                            <a:gd name="T15" fmla="*/ 32 h 46"/>
                            <a:gd name="T16" fmla="*/ 39 w 47"/>
                            <a:gd name="T17" fmla="*/ 34 h 46"/>
                            <a:gd name="T18" fmla="*/ 34 w 47"/>
                            <a:gd name="T19" fmla="*/ 46 h 46"/>
                            <a:gd name="T20" fmla="*/ 30 w 47"/>
                            <a:gd name="T21" fmla="*/ 43 h 46"/>
                            <a:gd name="T22" fmla="*/ 36 w 47"/>
                            <a:gd name="T23" fmla="*/ 40 h 46"/>
                            <a:gd name="T24" fmla="*/ 12 w 47"/>
                            <a:gd name="T25" fmla="*/ 34 h 46"/>
                            <a:gd name="T26" fmla="*/ 36 w 47"/>
                            <a:gd name="T27" fmla="*/ 32 h 46"/>
                            <a:gd name="T28" fmla="*/ 39 w 47"/>
                            <a:gd name="T29" fmla="*/ 29 h 46"/>
                            <a:gd name="T30" fmla="*/ 15 w 47"/>
                            <a:gd name="T31" fmla="*/ 29 h 46"/>
                            <a:gd name="T32" fmla="*/ 28 w 47"/>
                            <a:gd name="T33" fmla="*/ 11 h 46"/>
                            <a:gd name="T34" fmla="*/ 13 w 47"/>
                            <a:gd name="T35" fmla="*/ 7 h 46"/>
                            <a:gd name="T36" fmla="*/ 28 w 47"/>
                            <a:gd name="T37" fmla="*/ 5 h 46"/>
                            <a:gd name="T38" fmla="*/ 31 w 47"/>
                            <a:gd name="T39" fmla="*/ 0 h 46"/>
                            <a:gd name="T40" fmla="*/ 38 w 47"/>
                            <a:gd name="T41" fmla="*/ 5 h 46"/>
                            <a:gd name="T42" fmla="*/ 41 w 47"/>
                            <a:gd name="T43" fmla="*/ 0 h 46"/>
                            <a:gd name="T44" fmla="*/ 46 w 47"/>
                            <a:gd name="T45" fmla="*/ 5 h 46"/>
                            <a:gd name="T46" fmla="*/ 31 w 47"/>
                            <a:gd name="T47" fmla="*/ 7 h 46"/>
                            <a:gd name="T48" fmla="*/ 44 w 47"/>
                            <a:gd name="T49" fmla="*/ 11 h 46"/>
                            <a:gd name="T50" fmla="*/ 41 w 47"/>
                            <a:gd name="T51" fmla="*/ 29 h 46"/>
                            <a:gd name="T52" fmla="*/ 31 w 47"/>
                            <a:gd name="T53" fmla="*/ 26 h 46"/>
                            <a:gd name="T54" fmla="*/ 28 w 47"/>
                            <a:gd name="T55" fmla="*/ 29 h 46"/>
                            <a:gd name="T56" fmla="*/ 18 w 47"/>
                            <a:gd name="T57" fmla="*/ 26 h 46"/>
                            <a:gd name="T58" fmla="*/ 18 w 47"/>
                            <a:gd name="T59" fmla="*/ 13 h 46"/>
                            <a:gd name="T60" fmla="*/ 28 w 47"/>
                            <a:gd name="T61" fmla="*/ 17 h 46"/>
                            <a:gd name="T62" fmla="*/ 18 w 47"/>
                            <a:gd name="T63" fmla="*/ 13 h 46"/>
                            <a:gd name="T64" fmla="*/ 18 w 47"/>
                            <a:gd name="T65" fmla="*/ 24 h 46"/>
                            <a:gd name="T66" fmla="*/ 28 w 47"/>
                            <a:gd name="T67" fmla="*/ 19 h 46"/>
                            <a:gd name="T68" fmla="*/ 21 w 47"/>
                            <a:gd name="T69" fmla="*/ 36 h 46"/>
                            <a:gd name="T70" fmla="*/ 21 w 47"/>
                            <a:gd name="T71" fmla="*/ 43 h 46"/>
                            <a:gd name="T72" fmla="*/ 21 w 47"/>
                            <a:gd name="T73" fmla="*/ 36 h 46"/>
                            <a:gd name="T74" fmla="*/ 31 w 47"/>
                            <a:gd name="T75" fmla="*/ 13 h 46"/>
                            <a:gd name="T76" fmla="*/ 41 w 47"/>
                            <a:gd name="T77" fmla="*/ 17 h 46"/>
                            <a:gd name="T78" fmla="*/ 31 w 47"/>
                            <a:gd name="T79" fmla="*/ 19 h 46"/>
                            <a:gd name="T80" fmla="*/ 41 w 47"/>
                            <a:gd name="T81" fmla="*/ 24 h 46"/>
                            <a:gd name="T82" fmla="*/ 31 w 47"/>
                            <a:gd name="T83"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7" h="46">
                              <a:moveTo>
                                <a:pt x="5" y="46"/>
                              </a:moveTo>
                              <a:cubicBezTo>
                                <a:pt x="5" y="14"/>
                                <a:pt x="5" y="14"/>
                                <a:pt x="5" y="14"/>
                              </a:cubicBezTo>
                              <a:cubicBezTo>
                                <a:pt x="0" y="14"/>
                                <a:pt x="0" y="14"/>
                                <a:pt x="0" y="14"/>
                              </a:cubicBezTo>
                              <a:cubicBezTo>
                                <a:pt x="0" y="12"/>
                                <a:pt x="0" y="12"/>
                                <a:pt x="0" y="12"/>
                              </a:cubicBezTo>
                              <a:cubicBezTo>
                                <a:pt x="5" y="12"/>
                                <a:pt x="5" y="12"/>
                                <a:pt x="5" y="12"/>
                              </a:cubicBezTo>
                              <a:cubicBezTo>
                                <a:pt x="5" y="0"/>
                                <a:pt x="5" y="0"/>
                                <a:pt x="5" y="0"/>
                              </a:cubicBezTo>
                              <a:cubicBezTo>
                                <a:pt x="8" y="0"/>
                                <a:pt x="8" y="0"/>
                                <a:pt x="8" y="0"/>
                              </a:cubicBezTo>
                              <a:cubicBezTo>
                                <a:pt x="8" y="12"/>
                                <a:pt x="8" y="12"/>
                                <a:pt x="8" y="12"/>
                              </a:cubicBezTo>
                              <a:cubicBezTo>
                                <a:pt x="13" y="12"/>
                                <a:pt x="13" y="12"/>
                                <a:pt x="13" y="12"/>
                              </a:cubicBezTo>
                              <a:cubicBezTo>
                                <a:pt x="13" y="14"/>
                                <a:pt x="13" y="14"/>
                                <a:pt x="13" y="14"/>
                              </a:cubicBezTo>
                              <a:cubicBezTo>
                                <a:pt x="8" y="14"/>
                                <a:pt x="8" y="14"/>
                                <a:pt x="8" y="14"/>
                              </a:cubicBezTo>
                              <a:cubicBezTo>
                                <a:pt x="8" y="46"/>
                                <a:pt x="8" y="46"/>
                                <a:pt x="8" y="46"/>
                              </a:cubicBezTo>
                              <a:lnTo>
                                <a:pt x="5" y="46"/>
                              </a:lnTo>
                              <a:close/>
                              <a:moveTo>
                                <a:pt x="39" y="29"/>
                              </a:moveTo>
                              <a:cubicBezTo>
                                <a:pt x="39" y="32"/>
                                <a:pt x="39" y="32"/>
                                <a:pt x="39" y="32"/>
                              </a:cubicBezTo>
                              <a:cubicBezTo>
                                <a:pt x="47" y="32"/>
                                <a:pt x="47" y="32"/>
                                <a:pt x="47" y="32"/>
                              </a:cubicBezTo>
                              <a:cubicBezTo>
                                <a:pt x="47" y="34"/>
                                <a:pt x="47" y="34"/>
                                <a:pt x="47" y="34"/>
                              </a:cubicBezTo>
                              <a:cubicBezTo>
                                <a:pt x="39" y="34"/>
                                <a:pt x="39" y="34"/>
                                <a:pt x="39" y="34"/>
                              </a:cubicBezTo>
                              <a:cubicBezTo>
                                <a:pt x="39" y="40"/>
                                <a:pt x="39" y="40"/>
                                <a:pt x="39" y="40"/>
                              </a:cubicBezTo>
                              <a:cubicBezTo>
                                <a:pt x="40" y="44"/>
                                <a:pt x="38" y="46"/>
                                <a:pt x="34" y="46"/>
                              </a:cubicBezTo>
                              <a:cubicBezTo>
                                <a:pt x="30" y="46"/>
                                <a:pt x="30" y="46"/>
                                <a:pt x="30" y="46"/>
                              </a:cubicBezTo>
                              <a:cubicBezTo>
                                <a:pt x="30" y="43"/>
                                <a:pt x="30" y="43"/>
                                <a:pt x="30" y="43"/>
                              </a:cubicBezTo>
                              <a:cubicBezTo>
                                <a:pt x="33" y="43"/>
                                <a:pt x="33" y="43"/>
                                <a:pt x="33" y="43"/>
                              </a:cubicBezTo>
                              <a:cubicBezTo>
                                <a:pt x="35" y="44"/>
                                <a:pt x="37" y="43"/>
                                <a:pt x="36" y="40"/>
                              </a:cubicBezTo>
                              <a:cubicBezTo>
                                <a:pt x="36" y="34"/>
                                <a:pt x="36" y="34"/>
                                <a:pt x="36" y="34"/>
                              </a:cubicBezTo>
                              <a:cubicBezTo>
                                <a:pt x="12" y="34"/>
                                <a:pt x="12" y="34"/>
                                <a:pt x="12" y="34"/>
                              </a:cubicBezTo>
                              <a:cubicBezTo>
                                <a:pt x="12" y="32"/>
                                <a:pt x="12" y="32"/>
                                <a:pt x="12" y="32"/>
                              </a:cubicBezTo>
                              <a:cubicBezTo>
                                <a:pt x="36" y="32"/>
                                <a:pt x="36" y="32"/>
                                <a:pt x="36" y="32"/>
                              </a:cubicBezTo>
                              <a:cubicBezTo>
                                <a:pt x="36" y="29"/>
                                <a:pt x="36" y="29"/>
                                <a:pt x="36" y="29"/>
                              </a:cubicBezTo>
                              <a:lnTo>
                                <a:pt x="39" y="29"/>
                              </a:lnTo>
                              <a:close/>
                              <a:moveTo>
                                <a:pt x="18" y="29"/>
                              </a:moveTo>
                              <a:cubicBezTo>
                                <a:pt x="15" y="29"/>
                                <a:pt x="15" y="29"/>
                                <a:pt x="15" y="29"/>
                              </a:cubicBezTo>
                              <a:cubicBezTo>
                                <a:pt x="15" y="11"/>
                                <a:pt x="15" y="11"/>
                                <a:pt x="15" y="11"/>
                              </a:cubicBezTo>
                              <a:cubicBezTo>
                                <a:pt x="28" y="11"/>
                                <a:pt x="28" y="11"/>
                                <a:pt x="28" y="11"/>
                              </a:cubicBezTo>
                              <a:cubicBezTo>
                                <a:pt x="28" y="7"/>
                                <a:pt x="28" y="7"/>
                                <a:pt x="28" y="7"/>
                              </a:cubicBezTo>
                              <a:cubicBezTo>
                                <a:pt x="13" y="7"/>
                                <a:pt x="13" y="7"/>
                                <a:pt x="13" y="7"/>
                              </a:cubicBezTo>
                              <a:cubicBezTo>
                                <a:pt x="13" y="5"/>
                                <a:pt x="13" y="5"/>
                                <a:pt x="13" y="5"/>
                              </a:cubicBezTo>
                              <a:cubicBezTo>
                                <a:pt x="28" y="5"/>
                                <a:pt x="28" y="5"/>
                                <a:pt x="28" y="5"/>
                              </a:cubicBezTo>
                              <a:cubicBezTo>
                                <a:pt x="28" y="0"/>
                                <a:pt x="28" y="0"/>
                                <a:pt x="28" y="0"/>
                              </a:cubicBezTo>
                              <a:cubicBezTo>
                                <a:pt x="31" y="0"/>
                                <a:pt x="31" y="0"/>
                                <a:pt x="31" y="0"/>
                              </a:cubicBezTo>
                              <a:cubicBezTo>
                                <a:pt x="31" y="5"/>
                                <a:pt x="31" y="5"/>
                                <a:pt x="31" y="5"/>
                              </a:cubicBezTo>
                              <a:cubicBezTo>
                                <a:pt x="38" y="5"/>
                                <a:pt x="38" y="5"/>
                                <a:pt x="38" y="5"/>
                              </a:cubicBezTo>
                              <a:cubicBezTo>
                                <a:pt x="38" y="0"/>
                                <a:pt x="38" y="0"/>
                                <a:pt x="38" y="0"/>
                              </a:cubicBezTo>
                              <a:cubicBezTo>
                                <a:pt x="41" y="0"/>
                                <a:pt x="41" y="0"/>
                                <a:pt x="41" y="0"/>
                              </a:cubicBezTo>
                              <a:cubicBezTo>
                                <a:pt x="41" y="5"/>
                                <a:pt x="41" y="5"/>
                                <a:pt x="41" y="5"/>
                              </a:cubicBezTo>
                              <a:cubicBezTo>
                                <a:pt x="46" y="5"/>
                                <a:pt x="46" y="5"/>
                                <a:pt x="46" y="5"/>
                              </a:cubicBezTo>
                              <a:cubicBezTo>
                                <a:pt x="46" y="7"/>
                                <a:pt x="46" y="7"/>
                                <a:pt x="46" y="7"/>
                              </a:cubicBezTo>
                              <a:cubicBezTo>
                                <a:pt x="31" y="7"/>
                                <a:pt x="31" y="7"/>
                                <a:pt x="31" y="7"/>
                              </a:cubicBezTo>
                              <a:cubicBezTo>
                                <a:pt x="31" y="11"/>
                                <a:pt x="31" y="11"/>
                                <a:pt x="31" y="11"/>
                              </a:cubicBezTo>
                              <a:cubicBezTo>
                                <a:pt x="44" y="11"/>
                                <a:pt x="44" y="11"/>
                                <a:pt x="44" y="11"/>
                              </a:cubicBezTo>
                              <a:cubicBezTo>
                                <a:pt x="44" y="29"/>
                                <a:pt x="44" y="29"/>
                                <a:pt x="44" y="29"/>
                              </a:cubicBezTo>
                              <a:cubicBezTo>
                                <a:pt x="41" y="29"/>
                                <a:pt x="41" y="29"/>
                                <a:pt x="41" y="29"/>
                              </a:cubicBezTo>
                              <a:cubicBezTo>
                                <a:pt x="41" y="26"/>
                                <a:pt x="41" y="26"/>
                                <a:pt x="41" y="26"/>
                              </a:cubicBezTo>
                              <a:cubicBezTo>
                                <a:pt x="31" y="26"/>
                                <a:pt x="31" y="26"/>
                                <a:pt x="31" y="26"/>
                              </a:cubicBezTo>
                              <a:cubicBezTo>
                                <a:pt x="31" y="29"/>
                                <a:pt x="31" y="29"/>
                                <a:pt x="31" y="29"/>
                              </a:cubicBezTo>
                              <a:cubicBezTo>
                                <a:pt x="28" y="29"/>
                                <a:pt x="28" y="29"/>
                                <a:pt x="28" y="29"/>
                              </a:cubicBezTo>
                              <a:cubicBezTo>
                                <a:pt x="28" y="26"/>
                                <a:pt x="28" y="26"/>
                                <a:pt x="28" y="26"/>
                              </a:cubicBezTo>
                              <a:cubicBezTo>
                                <a:pt x="18" y="26"/>
                                <a:pt x="18" y="26"/>
                                <a:pt x="18" y="26"/>
                              </a:cubicBezTo>
                              <a:lnTo>
                                <a:pt x="18" y="29"/>
                              </a:lnTo>
                              <a:close/>
                              <a:moveTo>
                                <a:pt x="18" y="13"/>
                              </a:moveTo>
                              <a:cubicBezTo>
                                <a:pt x="18" y="17"/>
                                <a:pt x="18" y="17"/>
                                <a:pt x="18" y="17"/>
                              </a:cubicBezTo>
                              <a:cubicBezTo>
                                <a:pt x="28" y="17"/>
                                <a:pt x="28" y="17"/>
                                <a:pt x="28" y="17"/>
                              </a:cubicBezTo>
                              <a:cubicBezTo>
                                <a:pt x="28" y="13"/>
                                <a:pt x="28" y="13"/>
                                <a:pt x="28" y="13"/>
                              </a:cubicBezTo>
                              <a:lnTo>
                                <a:pt x="18" y="13"/>
                              </a:lnTo>
                              <a:close/>
                              <a:moveTo>
                                <a:pt x="18" y="19"/>
                              </a:moveTo>
                              <a:cubicBezTo>
                                <a:pt x="18" y="24"/>
                                <a:pt x="18" y="24"/>
                                <a:pt x="18" y="24"/>
                              </a:cubicBezTo>
                              <a:cubicBezTo>
                                <a:pt x="28" y="24"/>
                                <a:pt x="28" y="24"/>
                                <a:pt x="28" y="24"/>
                              </a:cubicBezTo>
                              <a:cubicBezTo>
                                <a:pt x="28" y="19"/>
                                <a:pt x="28" y="19"/>
                                <a:pt x="28" y="19"/>
                              </a:cubicBezTo>
                              <a:lnTo>
                                <a:pt x="18" y="19"/>
                              </a:lnTo>
                              <a:close/>
                              <a:moveTo>
                                <a:pt x="21" y="36"/>
                              </a:moveTo>
                              <a:cubicBezTo>
                                <a:pt x="22" y="39"/>
                                <a:pt x="23" y="41"/>
                                <a:pt x="24" y="43"/>
                              </a:cubicBezTo>
                              <a:cubicBezTo>
                                <a:pt x="21" y="43"/>
                                <a:pt x="21" y="43"/>
                                <a:pt x="21" y="43"/>
                              </a:cubicBezTo>
                              <a:cubicBezTo>
                                <a:pt x="21" y="41"/>
                                <a:pt x="20" y="39"/>
                                <a:pt x="18" y="36"/>
                              </a:cubicBezTo>
                              <a:lnTo>
                                <a:pt x="21" y="36"/>
                              </a:lnTo>
                              <a:close/>
                              <a:moveTo>
                                <a:pt x="41" y="13"/>
                              </a:moveTo>
                              <a:cubicBezTo>
                                <a:pt x="31" y="13"/>
                                <a:pt x="31" y="13"/>
                                <a:pt x="31" y="13"/>
                              </a:cubicBezTo>
                              <a:cubicBezTo>
                                <a:pt x="31" y="17"/>
                                <a:pt x="31" y="17"/>
                                <a:pt x="31" y="17"/>
                              </a:cubicBezTo>
                              <a:cubicBezTo>
                                <a:pt x="41" y="17"/>
                                <a:pt x="41" y="17"/>
                                <a:pt x="41" y="17"/>
                              </a:cubicBezTo>
                              <a:lnTo>
                                <a:pt x="41" y="13"/>
                              </a:lnTo>
                              <a:close/>
                              <a:moveTo>
                                <a:pt x="31" y="19"/>
                              </a:moveTo>
                              <a:cubicBezTo>
                                <a:pt x="31" y="24"/>
                                <a:pt x="31" y="24"/>
                                <a:pt x="31" y="24"/>
                              </a:cubicBezTo>
                              <a:cubicBezTo>
                                <a:pt x="41" y="24"/>
                                <a:pt x="41" y="24"/>
                                <a:pt x="41" y="24"/>
                              </a:cubicBezTo>
                              <a:cubicBezTo>
                                <a:pt x="41" y="19"/>
                                <a:pt x="41" y="19"/>
                                <a:pt x="41" y="19"/>
                              </a:cubicBezTo>
                              <a:lnTo>
                                <a:pt x="31" y="19"/>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3" o:spid="_x0000_s1026" o:spt="100" style="position:absolute;left:0pt;margin-left:102.3pt;margin-top:612.95pt;height:12.9pt;width:13.15pt;z-index:251773952;mso-width-relative:page;mso-height-relative:page;" fillcolor="#262626 [3204]" filled="t" stroked="f" coordsize="47,46" o:gfxdata="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" path="m5,46c5,14,5,14,5,14c0,14,0,14,0,14c0,12,0,12,0,12c5,12,5,12,5,12c5,0,5,0,5,0c8,0,8,0,8,0c8,12,8,12,8,12c13,12,13,12,13,12c13,14,13,14,13,14c8,14,8,14,8,14c8,46,8,46,8,46l5,46xm39,29c39,32,39,32,39,32c47,32,47,32,47,32c47,34,47,34,47,34c39,34,39,34,39,34c39,40,39,40,39,40c40,44,38,46,34,46c30,46,30,46,30,46c30,43,30,43,30,43c33,43,33,43,33,43c35,44,37,43,36,40c36,34,36,34,36,34c12,34,12,34,12,34c12,32,12,32,12,32c36,32,36,32,36,32c36,29,36,29,36,29l39,29xm18,29c15,29,15,29,15,29c15,11,15,11,15,11c28,11,28,11,28,11c28,7,28,7,28,7c13,7,13,7,13,7c13,5,13,5,13,5c28,5,28,5,28,5c28,0,28,0,28,0c31,0,31,0,31,0c31,5,31,5,31,5c38,5,38,5,38,5c38,0,38,0,38,0c41,0,41,0,41,0c41,5,41,5,41,5c46,5,46,5,46,5c46,7,46,7,46,7c31,7,31,7,31,7c31,11,31,11,31,11c44,11,44,11,44,11c44,29,44,29,44,29c41,29,41,29,41,29c41,26,41,26,41,26c31,26,31,26,31,26c31,29,31,29,31,29c28,29,28,29,28,29c28,26,28,26,28,26c18,26,18,26,18,26l18,29xm18,13c18,17,18,17,18,17c28,17,28,17,28,17c28,13,28,13,28,13l18,13xm18,19c18,24,18,24,18,24c28,24,28,24,28,24c28,19,28,19,28,19l18,19xm21,36c22,39,23,41,24,43c21,43,21,43,21,43c21,41,20,39,18,36l21,36xm41,13c31,13,31,13,31,13c31,17,31,17,31,17c41,17,41,17,41,17l41,13xm31,19c31,24,31,24,31,24c41,24,41,24,41,24c41,19,41,19,41,19l31,19xe">
                <v:path o:connectlocs="17738,49833;0,42714;17738,0;28381,42714;46120,49833;28381,163738;138360,103226;166742,113904;138360,121023;120621,163738;106431,153059;127717,142380;42572,121023;127717,113904;138360,103226;53215,103226;99335,39154;46120,24916;99335,17797;109978,0;134812,17797;145455,0;163194,17797;109978,24916;156098,39154;145455,103226;109978,92547;99335,103226;63858,92547;63858,46273;99335,60511;63858,46273;63858,85428;99335,67630;74501,128142;74501,153059;74501,128142;109978,46273;145455,60511;109978,67630;145455,85428;109978,67630"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1856105</wp:posOffset>
                </wp:positionH>
                <wp:positionV relativeFrom="paragraph">
                  <wp:posOffset>7784465</wp:posOffset>
                </wp:positionV>
                <wp:extent cx="171450" cy="167005"/>
                <wp:effectExtent l="0" t="0" r="635" b="5080"/>
                <wp:wrapNone/>
                <wp:docPr id="137" name="Freeform 114"/>
                <wp:cNvGraphicFramePr/>
                <a:graphic xmlns:a="http://schemas.openxmlformats.org/drawingml/2006/main">
                  <a:graphicData uri="http://schemas.microsoft.com/office/word/2010/wordprocessingShape">
                    <wps:wsp>
                      <wps:cNvSpPr>
                        <a:spLocks noEditPoints="1"/>
                      </wps:cNvSpPr>
                      <wps:spPr bwMode="auto">
                        <a:xfrm>
                          <a:off x="0" y="0"/>
                          <a:ext cx="171248" cy="166743"/>
                        </a:xfrm>
                        <a:custGeom>
                          <a:avLst/>
                          <a:gdLst>
                            <a:gd name="T0" fmla="*/ 12 w 48"/>
                            <a:gd name="T1" fmla="*/ 41 h 47"/>
                            <a:gd name="T2" fmla="*/ 6 w 48"/>
                            <a:gd name="T3" fmla="*/ 30 h 47"/>
                            <a:gd name="T4" fmla="*/ 0 w 48"/>
                            <a:gd name="T5" fmla="*/ 44 h 47"/>
                            <a:gd name="T6" fmla="*/ 3 w 48"/>
                            <a:gd name="T7" fmla="*/ 3 h 47"/>
                            <a:gd name="T8" fmla="*/ 15 w 48"/>
                            <a:gd name="T9" fmla="*/ 41 h 47"/>
                            <a:gd name="T10" fmla="*/ 9 w 48"/>
                            <a:gd name="T11" fmla="*/ 46 h 47"/>
                            <a:gd name="T12" fmla="*/ 10 w 48"/>
                            <a:gd name="T13" fmla="*/ 44 h 47"/>
                            <a:gd name="T14" fmla="*/ 6 w 48"/>
                            <a:gd name="T15" fmla="*/ 5 h 47"/>
                            <a:gd name="T16" fmla="*/ 12 w 48"/>
                            <a:gd name="T17" fmla="*/ 15 h 47"/>
                            <a:gd name="T18" fmla="*/ 6 w 48"/>
                            <a:gd name="T19" fmla="*/ 17 h 47"/>
                            <a:gd name="T20" fmla="*/ 12 w 48"/>
                            <a:gd name="T21" fmla="*/ 28 h 47"/>
                            <a:gd name="T22" fmla="*/ 6 w 48"/>
                            <a:gd name="T23" fmla="*/ 17 h 47"/>
                            <a:gd name="T24" fmla="*/ 44 w 48"/>
                            <a:gd name="T25" fmla="*/ 41 h 47"/>
                            <a:gd name="T26" fmla="*/ 35 w 48"/>
                            <a:gd name="T27" fmla="*/ 46 h 47"/>
                            <a:gd name="T28" fmla="*/ 38 w 48"/>
                            <a:gd name="T29" fmla="*/ 44 h 47"/>
                            <a:gd name="T30" fmla="*/ 41 w 48"/>
                            <a:gd name="T31" fmla="*/ 33 h 47"/>
                            <a:gd name="T32" fmla="*/ 22 w 48"/>
                            <a:gd name="T33" fmla="*/ 30 h 47"/>
                            <a:gd name="T34" fmla="*/ 25 w 48"/>
                            <a:gd name="T35" fmla="*/ 27 h 47"/>
                            <a:gd name="T36" fmla="*/ 28 w 48"/>
                            <a:gd name="T37" fmla="*/ 32 h 47"/>
                            <a:gd name="T38" fmla="*/ 36 w 48"/>
                            <a:gd name="T39" fmla="*/ 25 h 47"/>
                            <a:gd name="T40" fmla="*/ 17 w 48"/>
                            <a:gd name="T41" fmla="*/ 28 h 47"/>
                            <a:gd name="T42" fmla="*/ 27 w 48"/>
                            <a:gd name="T43" fmla="*/ 17 h 47"/>
                            <a:gd name="T44" fmla="*/ 18 w 48"/>
                            <a:gd name="T45" fmla="*/ 15 h 47"/>
                            <a:gd name="T46" fmla="*/ 29 w 48"/>
                            <a:gd name="T47" fmla="*/ 10 h 47"/>
                            <a:gd name="T48" fmla="*/ 19 w 48"/>
                            <a:gd name="T49" fmla="*/ 8 h 47"/>
                            <a:gd name="T50" fmla="*/ 21 w 48"/>
                            <a:gd name="T51" fmla="*/ 2 h 47"/>
                            <a:gd name="T52" fmla="*/ 25 w 48"/>
                            <a:gd name="T53" fmla="*/ 8 h 47"/>
                            <a:gd name="T54" fmla="*/ 30 w 48"/>
                            <a:gd name="T55" fmla="*/ 2 h 47"/>
                            <a:gd name="T56" fmla="*/ 33 w 48"/>
                            <a:gd name="T57" fmla="*/ 0 h 47"/>
                            <a:gd name="T58" fmla="*/ 33 w 48"/>
                            <a:gd name="T59" fmla="*/ 8 h 47"/>
                            <a:gd name="T60" fmla="*/ 40 w 48"/>
                            <a:gd name="T61" fmla="*/ 2 h 47"/>
                            <a:gd name="T62" fmla="*/ 41 w 48"/>
                            <a:gd name="T63" fmla="*/ 8 h 47"/>
                            <a:gd name="T64" fmla="*/ 45 w 48"/>
                            <a:gd name="T65" fmla="*/ 10 h 47"/>
                            <a:gd name="T66" fmla="*/ 31 w 48"/>
                            <a:gd name="T67" fmla="*/ 15 h 47"/>
                            <a:gd name="T68" fmla="*/ 47 w 48"/>
                            <a:gd name="T69" fmla="*/ 17 h 47"/>
                            <a:gd name="T70" fmla="*/ 48 w 48"/>
                            <a:gd name="T71" fmla="*/ 26 h 47"/>
                            <a:gd name="T72" fmla="*/ 39 w 48"/>
                            <a:gd name="T73" fmla="*/ 23 h 47"/>
                            <a:gd name="T74" fmla="*/ 44 w 48"/>
                            <a:gd name="T75" fmla="*/ 32 h 47"/>
                            <a:gd name="T76" fmla="*/ 38 w 48"/>
                            <a:gd name="T77" fmla="*/ 39 h 47"/>
                            <a:gd name="T78" fmla="*/ 18 w 48"/>
                            <a:gd name="T79" fmla="*/ 37 h 47"/>
                            <a:gd name="T80" fmla="*/ 30 w 48"/>
                            <a:gd name="T81" fmla="*/ 17 h 47"/>
                            <a:gd name="T82" fmla="*/ 39 w 48"/>
                            <a:gd name="T83" fmla="*/ 23 h 47"/>
                            <a:gd name="T84" fmla="*/ 30 w 48"/>
                            <a:gd name="T85" fmla="*/ 1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8" h="47">
                              <a:moveTo>
                                <a:pt x="10" y="44"/>
                              </a:moveTo>
                              <a:cubicBezTo>
                                <a:pt x="12" y="44"/>
                                <a:pt x="13" y="43"/>
                                <a:pt x="12" y="41"/>
                              </a:cubicBezTo>
                              <a:cubicBezTo>
                                <a:pt x="12" y="30"/>
                                <a:pt x="12" y="30"/>
                                <a:pt x="12" y="30"/>
                              </a:cubicBezTo>
                              <a:cubicBezTo>
                                <a:pt x="6" y="30"/>
                                <a:pt x="6" y="30"/>
                                <a:pt x="6" y="30"/>
                              </a:cubicBezTo>
                              <a:cubicBezTo>
                                <a:pt x="6" y="37"/>
                                <a:pt x="5" y="43"/>
                                <a:pt x="0" y="47"/>
                              </a:cubicBezTo>
                              <a:cubicBezTo>
                                <a:pt x="0" y="44"/>
                                <a:pt x="0" y="44"/>
                                <a:pt x="0" y="44"/>
                              </a:cubicBezTo>
                              <a:cubicBezTo>
                                <a:pt x="3" y="41"/>
                                <a:pt x="4" y="37"/>
                                <a:pt x="3" y="30"/>
                              </a:cubicBezTo>
                              <a:cubicBezTo>
                                <a:pt x="3" y="3"/>
                                <a:pt x="3" y="3"/>
                                <a:pt x="3" y="3"/>
                              </a:cubicBezTo>
                              <a:cubicBezTo>
                                <a:pt x="15" y="3"/>
                                <a:pt x="15" y="3"/>
                                <a:pt x="15" y="3"/>
                              </a:cubicBezTo>
                              <a:cubicBezTo>
                                <a:pt x="15" y="41"/>
                                <a:pt x="15" y="41"/>
                                <a:pt x="15" y="41"/>
                              </a:cubicBezTo>
                              <a:cubicBezTo>
                                <a:pt x="15" y="44"/>
                                <a:pt x="14" y="46"/>
                                <a:pt x="11" y="46"/>
                              </a:cubicBezTo>
                              <a:cubicBezTo>
                                <a:pt x="9" y="46"/>
                                <a:pt x="9" y="46"/>
                                <a:pt x="9" y="46"/>
                              </a:cubicBezTo>
                              <a:cubicBezTo>
                                <a:pt x="9" y="44"/>
                                <a:pt x="9" y="44"/>
                                <a:pt x="9" y="44"/>
                              </a:cubicBezTo>
                              <a:lnTo>
                                <a:pt x="10" y="44"/>
                              </a:lnTo>
                              <a:close/>
                              <a:moveTo>
                                <a:pt x="12" y="5"/>
                              </a:moveTo>
                              <a:cubicBezTo>
                                <a:pt x="6" y="5"/>
                                <a:pt x="6" y="5"/>
                                <a:pt x="6" y="5"/>
                              </a:cubicBezTo>
                              <a:cubicBezTo>
                                <a:pt x="6" y="15"/>
                                <a:pt x="6" y="15"/>
                                <a:pt x="6" y="15"/>
                              </a:cubicBezTo>
                              <a:cubicBezTo>
                                <a:pt x="12" y="15"/>
                                <a:pt x="12" y="15"/>
                                <a:pt x="12" y="15"/>
                              </a:cubicBezTo>
                              <a:lnTo>
                                <a:pt x="12" y="5"/>
                              </a:lnTo>
                              <a:close/>
                              <a:moveTo>
                                <a:pt x="6" y="17"/>
                              </a:moveTo>
                              <a:cubicBezTo>
                                <a:pt x="6" y="28"/>
                                <a:pt x="6" y="28"/>
                                <a:pt x="6" y="28"/>
                              </a:cubicBezTo>
                              <a:cubicBezTo>
                                <a:pt x="12" y="28"/>
                                <a:pt x="12" y="28"/>
                                <a:pt x="12" y="28"/>
                              </a:cubicBezTo>
                              <a:cubicBezTo>
                                <a:pt x="12" y="17"/>
                                <a:pt x="12" y="17"/>
                                <a:pt x="12" y="17"/>
                              </a:cubicBezTo>
                              <a:lnTo>
                                <a:pt x="6" y="17"/>
                              </a:lnTo>
                              <a:close/>
                              <a:moveTo>
                                <a:pt x="44" y="32"/>
                              </a:moveTo>
                              <a:cubicBezTo>
                                <a:pt x="44" y="41"/>
                                <a:pt x="44" y="41"/>
                                <a:pt x="44" y="41"/>
                              </a:cubicBezTo>
                              <a:cubicBezTo>
                                <a:pt x="44" y="44"/>
                                <a:pt x="42" y="46"/>
                                <a:pt x="39" y="46"/>
                              </a:cubicBezTo>
                              <a:cubicBezTo>
                                <a:pt x="35" y="46"/>
                                <a:pt x="35" y="46"/>
                                <a:pt x="35" y="46"/>
                              </a:cubicBezTo>
                              <a:cubicBezTo>
                                <a:pt x="35" y="44"/>
                                <a:pt x="35" y="44"/>
                                <a:pt x="35" y="44"/>
                              </a:cubicBezTo>
                              <a:cubicBezTo>
                                <a:pt x="38" y="44"/>
                                <a:pt x="38" y="44"/>
                                <a:pt x="38" y="44"/>
                              </a:cubicBezTo>
                              <a:cubicBezTo>
                                <a:pt x="40" y="44"/>
                                <a:pt x="41" y="43"/>
                                <a:pt x="41" y="41"/>
                              </a:cubicBezTo>
                              <a:cubicBezTo>
                                <a:pt x="41" y="33"/>
                                <a:pt x="41" y="33"/>
                                <a:pt x="41" y="33"/>
                              </a:cubicBezTo>
                              <a:cubicBezTo>
                                <a:pt x="27" y="33"/>
                                <a:pt x="27" y="33"/>
                                <a:pt x="27" y="33"/>
                              </a:cubicBezTo>
                              <a:cubicBezTo>
                                <a:pt x="24" y="34"/>
                                <a:pt x="22" y="32"/>
                                <a:pt x="22" y="30"/>
                              </a:cubicBezTo>
                              <a:cubicBezTo>
                                <a:pt x="22" y="27"/>
                                <a:pt x="22" y="27"/>
                                <a:pt x="22" y="27"/>
                              </a:cubicBezTo>
                              <a:cubicBezTo>
                                <a:pt x="25" y="27"/>
                                <a:pt x="25" y="27"/>
                                <a:pt x="25" y="27"/>
                              </a:cubicBezTo>
                              <a:cubicBezTo>
                                <a:pt x="25" y="29"/>
                                <a:pt x="25" y="29"/>
                                <a:pt x="25" y="29"/>
                              </a:cubicBezTo>
                              <a:cubicBezTo>
                                <a:pt x="25" y="31"/>
                                <a:pt x="26" y="32"/>
                                <a:pt x="28" y="32"/>
                              </a:cubicBezTo>
                              <a:cubicBezTo>
                                <a:pt x="36" y="32"/>
                                <a:pt x="36" y="32"/>
                                <a:pt x="36" y="32"/>
                              </a:cubicBezTo>
                              <a:cubicBezTo>
                                <a:pt x="36" y="25"/>
                                <a:pt x="36" y="25"/>
                                <a:pt x="36" y="25"/>
                              </a:cubicBezTo>
                              <a:cubicBezTo>
                                <a:pt x="22" y="25"/>
                                <a:pt x="22" y="25"/>
                                <a:pt x="22" y="25"/>
                              </a:cubicBezTo>
                              <a:cubicBezTo>
                                <a:pt x="21" y="26"/>
                                <a:pt x="19" y="27"/>
                                <a:pt x="17" y="28"/>
                              </a:cubicBezTo>
                              <a:cubicBezTo>
                                <a:pt x="17" y="26"/>
                                <a:pt x="17" y="26"/>
                                <a:pt x="17" y="26"/>
                              </a:cubicBezTo>
                              <a:cubicBezTo>
                                <a:pt x="22" y="23"/>
                                <a:pt x="25" y="20"/>
                                <a:pt x="27" y="17"/>
                              </a:cubicBezTo>
                              <a:cubicBezTo>
                                <a:pt x="18" y="17"/>
                                <a:pt x="18" y="17"/>
                                <a:pt x="18" y="17"/>
                              </a:cubicBezTo>
                              <a:cubicBezTo>
                                <a:pt x="18" y="15"/>
                                <a:pt x="18" y="15"/>
                                <a:pt x="18" y="15"/>
                              </a:cubicBezTo>
                              <a:cubicBezTo>
                                <a:pt x="28" y="15"/>
                                <a:pt x="28" y="15"/>
                                <a:pt x="28" y="15"/>
                              </a:cubicBezTo>
                              <a:cubicBezTo>
                                <a:pt x="28" y="14"/>
                                <a:pt x="29" y="12"/>
                                <a:pt x="29" y="10"/>
                              </a:cubicBezTo>
                              <a:cubicBezTo>
                                <a:pt x="19" y="10"/>
                                <a:pt x="19" y="10"/>
                                <a:pt x="19" y="10"/>
                              </a:cubicBezTo>
                              <a:cubicBezTo>
                                <a:pt x="19" y="8"/>
                                <a:pt x="19" y="8"/>
                                <a:pt x="19" y="8"/>
                              </a:cubicBezTo>
                              <a:cubicBezTo>
                                <a:pt x="23" y="8"/>
                                <a:pt x="23" y="8"/>
                                <a:pt x="23" y="8"/>
                              </a:cubicBezTo>
                              <a:cubicBezTo>
                                <a:pt x="22" y="6"/>
                                <a:pt x="21" y="4"/>
                                <a:pt x="21" y="2"/>
                              </a:cubicBezTo>
                              <a:cubicBezTo>
                                <a:pt x="24" y="2"/>
                                <a:pt x="24" y="2"/>
                                <a:pt x="24" y="2"/>
                              </a:cubicBezTo>
                              <a:cubicBezTo>
                                <a:pt x="24" y="4"/>
                                <a:pt x="24" y="6"/>
                                <a:pt x="25" y="8"/>
                              </a:cubicBezTo>
                              <a:cubicBezTo>
                                <a:pt x="30" y="8"/>
                                <a:pt x="30" y="8"/>
                                <a:pt x="30" y="8"/>
                              </a:cubicBezTo>
                              <a:cubicBezTo>
                                <a:pt x="30" y="6"/>
                                <a:pt x="30" y="4"/>
                                <a:pt x="30" y="2"/>
                              </a:cubicBezTo>
                              <a:cubicBezTo>
                                <a:pt x="30" y="0"/>
                                <a:pt x="30" y="0"/>
                                <a:pt x="30" y="0"/>
                              </a:cubicBezTo>
                              <a:cubicBezTo>
                                <a:pt x="33" y="0"/>
                                <a:pt x="33" y="0"/>
                                <a:pt x="33" y="0"/>
                              </a:cubicBezTo>
                              <a:cubicBezTo>
                                <a:pt x="33" y="2"/>
                                <a:pt x="33" y="2"/>
                                <a:pt x="33" y="2"/>
                              </a:cubicBezTo>
                              <a:cubicBezTo>
                                <a:pt x="33" y="4"/>
                                <a:pt x="33" y="6"/>
                                <a:pt x="33" y="8"/>
                              </a:cubicBezTo>
                              <a:cubicBezTo>
                                <a:pt x="38" y="8"/>
                                <a:pt x="38" y="8"/>
                                <a:pt x="38" y="8"/>
                              </a:cubicBezTo>
                              <a:cubicBezTo>
                                <a:pt x="39" y="6"/>
                                <a:pt x="40" y="4"/>
                                <a:pt x="40" y="2"/>
                              </a:cubicBezTo>
                              <a:cubicBezTo>
                                <a:pt x="43" y="2"/>
                                <a:pt x="43" y="2"/>
                                <a:pt x="43" y="2"/>
                              </a:cubicBezTo>
                              <a:cubicBezTo>
                                <a:pt x="42" y="4"/>
                                <a:pt x="42" y="6"/>
                                <a:pt x="41" y="8"/>
                              </a:cubicBezTo>
                              <a:cubicBezTo>
                                <a:pt x="45" y="8"/>
                                <a:pt x="45" y="8"/>
                                <a:pt x="45" y="8"/>
                              </a:cubicBezTo>
                              <a:cubicBezTo>
                                <a:pt x="45" y="10"/>
                                <a:pt x="45" y="10"/>
                                <a:pt x="45" y="10"/>
                              </a:cubicBezTo>
                              <a:cubicBezTo>
                                <a:pt x="32" y="10"/>
                                <a:pt x="32" y="10"/>
                                <a:pt x="32" y="10"/>
                              </a:cubicBezTo>
                              <a:cubicBezTo>
                                <a:pt x="32" y="12"/>
                                <a:pt x="31" y="14"/>
                                <a:pt x="31" y="15"/>
                              </a:cubicBezTo>
                              <a:cubicBezTo>
                                <a:pt x="47" y="15"/>
                                <a:pt x="47" y="15"/>
                                <a:pt x="47" y="15"/>
                              </a:cubicBezTo>
                              <a:cubicBezTo>
                                <a:pt x="47" y="17"/>
                                <a:pt x="47" y="17"/>
                                <a:pt x="47" y="17"/>
                              </a:cubicBezTo>
                              <a:cubicBezTo>
                                <a:pt x="38" y="17"/>
                                <a:pt x="38" y="17"/>
                                <a:pt x="38" y="17"/>
                              </a:cubicBezTo>
                              <a:cubicBezTo>
                                <a:pt x="40" y="21"/>
                                <a:pt x="43" y="24"/>
                                <a:pt x="48" y="26"/>
                              </a:cubicBezTo>
                              <a:cubicBezTo>
                                <a:pt x="48" y="28"/>
                                <a:pt x="48" y="28"/>
                                <a:pt x="48" y="28"/>
                              </a:cubicBezTo>
                              <a:cubicBezTo>
                                <a:pt x="44" y="27"/>
                                <a:pt x="41" y="25"/>
                                <a:pt x="39" y="23"/>
                              </a:cubicBezTo>
                              <a:cubicBezTo>
                                <a:pt x="39" y="32"/>
                                <a:pt x="39" y="32"/>
                                <a:pt x="39" y="32"/>
                              </a:cubicBezTo>
                              <a:lnTo>
                                <a:pt x="44" y="32"/>
                              </a:lnTo>
                              <a:close/>
                              <a:moveTo>
                                <a:pt x="38" y="37"/>
                              </a:moveTo>
                              <a:cubicBezTo>
                                <a:pt x="38" y="39"/>
                                <a:pt x="38" y="39"/>
                                <a:pt x="38" y="39"/>
                              </a:cubicBezTo>
                              <a:cubicBezTo>
                                <a:pt x="18" y="39"/>
                                <a:pt x="18" y="39"/>
                                <a:pt x="18" y="39"/>
                              </a:cubicBezTo>
                              <a:cubicBezTo>
                                <a:pt x="18" y="37"/>
                                <a:pt x="18" y="37"/>
                                <a:pt x="18" y="37"/>
                              </a:cubicBezTo>
                              <a:lnTo>
                                <a:pt x="38" y="37"/>
                              </a:lnTo>
                              <a:close/>
                              <a:moveTo>
                                <a:pt x="30" y="17"/>
                              </a:moveTo>
                              <a:cubicBezTo>
                                <a:pt x="28" y="19"/>
                                <a:pt x="27" y="21"/>
                                <a:pt x="25" y="23"/>
                              </a:cubicBezTo>
                              <a:cubicBezTo>
                                <a:pt x="39" y="23"/>
                                <a:pt x="39" y="23"/>
                                <a:pt x="39" y="23"/>
                              </a:cubicBezTo>
                              <a:cubicBezTo>
                                <a:pt x="37" y="22"/>
                                <a:pt x="36" y="20"/>
                                <a:pt x="35" y="17"/>
                              </a:cubicBezTo>
                              <a:lnTo>
                                <a:pt x="30" y="17"/>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4" o:spid="_x0000_s1026" o:spt="100" style="position:absolute;left:0pt;margin-left:146.15pt;margin-top:612.95pt;height:13.15pt;width:13.5pt;z-index:251774976;mso-width-relative:page;mso-height-relative:page;" fillcolor="#262626 [3204]" filled="t" stroked="f" coordsize="48,47" o:gfxdata="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fQAC8NoAAAANAQAADwAAAAAAAAABACAA&#10;AAAiAAAAZHJzL2Rvd25yZXYueG1sUEsBAhQAFAAAAAgAh07iQEWK1xWdCQAAwDQAAA4AAAAAAAAA&#10;AQAgAAAAKQEAAGRycy9lMm9Eb2MueG1sUEsFBgAAAAAGAAYAWQEAADgNAAAAAA==&#10;" path="m10,44c12,44,13,43,12,41c12,30,12,30,12,30c6,30,6,30,6,30c6,37,5,43,0,47c0,44,0,44,0,44c3,41,4,37,3,30c3,3,3,3,3,3c15,3,15,3,15,3c15,41,15,41,15,41c15,44,14,46,11,46c9,46,9,46,9,46c9,44,9,44,9,44l10,44xm12,5c6,5,6,5,6,5c6,15,6,15,6,15c12,15,12,15,12,15l12,5xm6,17c6,28,6,28,6,28c12,28,12,28,12,28c12,17,12,17,12,17l6,17xm44,32c44,41,44,41,44,41c44,44,42,46,39,46c35,46,35,46,35,46c35,44,35,44,35,44c38,44,38,44,38,44c40,44,41,43,41,41c41,33,41,33,41,33c27,33,27,33,27,33c24,34,22,32,22,30c22,27,22,27,22,27c25,27,25,27,25,27c25,29,25,29,25,29c25,31,26,32,28,32c36,32,36,32,36,32c36,25,36,25,36,25c22,25,22,25,22,25c21,26,19,27,17,28c17,26,17,26,17,26c22,23,25,20,27,17c18,17,18,17,18,17c18,15,18,15,18,15c28,15,28,15,28,15c28,14,29,12,29,10c19,10,19,10,19,10c19,8,19,8,19,8c23,8,23,8,23,8c22,6,21,4,21,2c24,2,24,2,24,2c24,4,24,6,25,8c30,8,30,8,30,8c30,6,30,4,30,2c30,0,30,0,30,0c33,0,33,0,33,0c33,2,33,2,33,2c33,4,33,6,33,8c38,8,38,8,38,8c39,6,40,4,40,2c43,2,43,2,43,2c42,4,42,6,41,8c45,8,45,8,45,8c45,10,45,10,45,10c32,10,32,10,32,10c32,12,31,14,31,15c47,15,47,15,47,15c47,17,47,17,47,17c38,17,38,17,38,17c40,21,43,24,48,26c48,28,48,28,48,28c44,27,41,25,39,23c39,32,39,32,39,32l44,32xm38,37c38,39,38,39,38,39c18,39,18,39,18,39c18,37,18,37,18,37l38,37xm30,17c28,19,27,21,25,23c39,23,39,23,39,23c37,22,36,20,35,17l30,17xe">
                <v:path o:connectlocs="42812,145456;21406,106431;0,156099;10703,10643;53515,145456;32109,163195;35676,156099;21406,17738;42812,53215;21406,60311;42812,99336;21406,60311;156977,145456;124868,163195;135571,156099;146274,117074;78488,106431;89191,95788;99894,113527;128436,88693;60650,99336;96327,60311;64218,53215;103462,35477;67785,28381;74921,7095;89191,28381;107030,7095;117733,0;117733,28381;142706,7095;146274,28381;160545,35477;110597,53215;167680,60311;171248,92240;139139,81597;156977,113527;135571,138361;64218,131265;107030,60311;139139,81597;107030,60311" o:connectangles="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2040890</wp:posOffset>
                </wp:positionH>
                <wp:positionV relativeFrom="paragraph">
                  <wp:posOffset>7784465</wp:posOffset>
                </wp:positionV>
                <wp:extent cx="167005" cy="163830"/>
                <wp:effectExtent l="0" t="0" r="5080" b="8255"/>
                <wp:wrapNone/>
                <wp:docPr id="138" name="Freeform 115"/>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8 w 47"/>
                            <a:gd name="T1" fmla="*/ 40 h 46"/>
                            <a:gd name="T2" fmla="*/ 16 w 47"/>
                            <a:gd name="T3" fmla="*/ 37 h 46"/>
                            <a:gd name="T4" fmla="*/ 16 w 47"/>
                            <a:gd name="T5" fmla="*/ 39 h 46"/>
                            <a:gd name="T6" fmla="*/ 5 w 47"/>
                            <a:gd name="T7" fmla="*/ 44 h 46"/>
                            <a:gd name="T8" fmla="*/ 5 w 47"/>
                            <a:gd name="T9" fmla="*/ 17 h 46"/>
                            <a:gd name="T10" fmla="*/ 0 w 47"/>
                            <a:gd name="T11" fmla="*/ 17 h 46"/>
                            <a:gd name="T12" fmla="*/ 0 w 47"/>
                            <a:gd name="T13" fmla="*/ 15 h 46"/>
                            <a:gd name="T14" fmla="*/ 8 w 47"/>
                            <a:gd name="T15" fmla="*/ 15 h 46"/>
                            <a:gd name="T16" fmla="*/ 8 w 47"/>
                            <a:gd name="T17" fmla="*/ 40 h 46"/>
                            <a:gd name="T18" fmla="*/ 6 w 47"/>
                            <a:gd name="T19" fmla="*/ 0 h 46"/>
                            <a:gd name="T20" fmla="*/ 10 w 47"/>
                            <a:gd name="T21" fmla="*/ 11 h 46"/>
                            <a:gd name="T22" fmla="*/ 7 w 47"/>
                            <a:gd name="T23" fmla="*/ 11 h 46"/>
                            <a:gd name="T24" fmla="*/ 3 w 47"/>
                            <a:gd name="T25" fmla="*/ 0 h 46"/>
                            <a:gd name="T26" fmla="*/ 6 w 47"/>
                            <a:gd name="T27" fmla="*/ 0 h 46"/>
                            <a:gd name="T28" fmla="*/ 12 w 47"/>
                            <a:gd name="T29" fmla="*/ 5 h 46"/>
                            <a:gd name="T30" fmla="*/ 12 w 47"/>
                            <a:gd name="T31" fmla="*/ 3 h 46"/>
                            <a:gd name="T32" fmla="*/ 38 w 47"/>
                            <a:gd name="T33" fmla="*/ 3 h 46"/>
                            <a:gd name="T34" fmla="*/ 38 w 47"/>
                            <a:gd name="T35" fmla="*/ 19 h 46"/>
                            <a:gd name="T36" fmla="*/ 38 w 47"/>
                            <a:gd name="T37" fmla="*/ 30 h 46"/>
                            <a:gd name="T38" fmla="*/ 43 w 47"/>
                            <a:gd name="T39" fmla="*/ 43 h 46"/>
                            <a:gd name="T40" fmla="*/ 45 w 47"/>
                            <a:gd name="T41" fmla="*/ 38 h 46"/>
                            <a:gd name="T42" fmla="*/ 47 w 47"/>
                            <a:gd name="T43" fmla="*/ 38 h 46"/>
                            <a:gd name="T44" fmla="*/ 43 w 47"/>
                            <a:gd name="T45" fmla="*/ 46 h 46"/>
                            <a:gd name="T46" fmla="*/ 35 w 47"/>
                            <a:gd name="T47" fmla="*/ 29 h 46"/>
                            <a:gd name="T48" fmla="*/ 35 w 47"/>
                            <a:gd name="T49" fmla="*/ 5 h 46"/>
                            <a:gd name="T50" fmla="*/ 24 w 47"/>
                            <a:gd name="T51" fmla="*/ 5 h 46"/>
                            <a:gd name="T52" fmla="*/ 24 w 47"/>
                            <a:gd name="T53" fmla="*/ 20 h 46"/>
                            <a:gd name="T54" fmla="*/ 32 w 47"/>
                            <a:gd name="T55" fmla="*/ 20 h 46"/>
                            <a:gd name="T56" fmla="*/ 32 w 47"/>
                            <a:gd name="T57" fmla="*/ 23 h 46"/>
                            <a:gd name="T58" fmla="*/ 24 w 47"/>
                            <a:gd name="T59" fmla="*/ 23 h 46"/>
                            <a:gd name="T60" fmla="*/ 24 w 47"/>
                            <a:gd name="T61" fmla="*/ 46 h 46"/>
                            <a:gd name="T62" fmla="*/ 21 w 47"/>
                            <a:gd name="T63" fmla="*/ 46 h 46"/>
                            <a:gd name="T64" fmla="*/ 21 w 47"/>
                            <a:gd name="T65" fmla="*/ 23 h 46"/>
                            <a:gd name="T66" fmla="*/ 12 w 47"/>
                            <a:gd name="T67" fmla="*/ 23 h 46"/>
                            <a:gd name="T68" fmla="*/ 12 w 47"/>
                            <a:gd name="T69" fmla="*/ 20 h 46"/>
                            <a:gd name="T70" fmla="*/ 21 w 47"/>
                            <a:gd name="T71" fmla="*/ 20 h 46"/>
                            <a:gd name="T72" fmla="*/ 21 w 47"/>
                            <a:gd name="T73" fmla="*/ 5 h 46"/>
                            <a:gd name="T74" fmla="*/ 12 w 47"/>
                            <a:gd name="T7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7" h="46">
                              <a:moveTo>
                                <a:pt x="8" y="40"/>
                              </a:moveTo>
                              <a:cubicBezTo>
                                <a:pt x="10" y="40"/>
                                <a:pt x="12" y="39"/>
                                <a:pt x="16" y="37"/>
                              </a:cubicBezTo>
                              <a:cubicBezTo>
                                <a:pt x="16" y="39"/>
                                <a:pt x="16" y="39"/>
                                <a:pt x="16" y="39"/>
                              </a:cubicBezTo>
                              <a:cubicBezTo>
                                <a:pt x="13" y="41"/>
                                <a:pt x="9" y="43"/>
                                <a:pt x="5" y="44"/>
                              </a:cubicBezTo>
                              <a:cubicBezTo>
                                <a:pt x="5" y="17"/>
                                <a:pt x="5" y="17"/>
                                <a:pt x="5" y="17"/>
                              </a:cubicBezTo>
                              <a:cubicBezTo>
                                <a:pt x="0" y="17"/>
                                <a:pt x="0" y="17"/>
                                <a:pt x="0" y="17"/>
                              </a:cubicBezTo>
                              <a:cubicBezTo>
                                <a:pt x="0" y="15"/>
                                <a:pt x="0" y="15"/>
                                <a:pt x="0" y="15"/>
                              </a:cubicBezTo>
                              <a:cubicBezTo>
                                <a:pt x="8" y="15"/>
                                <a:pt x="8" y="15"/>
                                <a:pt x="8" y="15"/>
                              </a:cubicBezTo>
                              <a:lnTo>
                                <a:pt x="8" y="40"/>
                              </a:lnTo>
                              <a:close/>
                              <a:moveTo>
                                <a:pt x="6" y="0"/>
                              </a:moveTo>
                              <a:cubicBezTo>
                                <a:pt x="8" y="4"/>
                                <a:pt x="9" y="7"/>
                                <a:pt x="10" y="11"/>
                              </a:cubicBezTo>
                              <a:cubicBezTo>
                                <a:pt x="7" y="11"/>
                                <a:pt x="7" y="11"/>
                                <a:pt x="7" y="11"/>
                              </a:cubicBezTo>
                              <a:cubicBezTo>
                                <a:pt x="7" y="8"/>
                                <a:pt x="5" y="4"/>
                                <a:pt x="3" y="0"/>
                              </a:cubicBezTo>
                              <a:lnTo>
                                <a:pt x="6" y="0"/>
                              </a:lnTo>
                              <a:close/>
                              <a:moveTo>
                                <a:pt x="12" y="5"/>
                              </a:moveTo>
                              <a:cubicBezTo>
                                <a:pt x="12" y="3"/>
                                <a:pt x="12" y="3"/>
                                <a:pt x="12" y="3"/>
                              </a:cubicBezTo>
                              <a:cubicBezTo>
                                <a:pt x="38" y="3"/>
                                <a:pt x="38" y="3"/>
                                <a:pt x="38" y="3"/>
                              </a:cubicBezTo>
                              <a:cubicBezTo>
                                <a:pt x="38" y="10"/>
                                <a:pt x="38" y="16"/>
                                <a:pt x="38" y="19"/>
                              </a:cubicBezTo>
                              <a:cubicBezTo>
                                <a:pt x="38" y="23"/>
                                <a:pt x="38" y="26"/>
                                <a:pt x="38" y="30"/>
                              </a:cubicBezTo>
                              <a:cubicBezTo>
                                <a:pt x="38" y="39"/>
                                <a:pt x="40" y="43"/>
                                <a:pt x="43" y="43"/>
                              </a:cubicBezTo>
                              <a:cubicBezTo>
                                <a:pt x="44" y="43"/>
                                <a:pt x="45" y="42"/>
                                <a:pt x="45" y="38"/>
                              </a:cubicBezTo>
                              <a:cubicBezTo>
                                <a:pt x="47" y="38"/>
                                <a:pt x="47" y="38"/>
                                <a:pt x="47" y="38"/>
                              </a:cubicBezTo>
                              <a:cubicBezTo>
                                <a:pt x="47" y="44"/>
                                <a:pt x="46" y="46"/>
                                <a:pt x="43" y="46"/>
                              </a:cubicBezTo>
                              <a:cubicBezTo>
                                <a:pt x="38" y="46"/>
                                <a:pt x="35" y="40"/>
                                <a:pt x="35" y="29"/>
                              </a:cubicBezTo>
                              <a:cubicBezTo>
                                <a:pt x="35" y="25"/>
                                <a:pt x="35" y="17"/>
                                <a:pt x="35" y="5"/>
                              </a:cubicBezTo>
                              <a:cubicBezTo>
                                <a:pt x="24" y="5"/>
                                <a:pt x="24" y="5"/>
                                <a:pt x="24" y="5"/>
                              </a:cubicBezTo>
                              <a:cubicBezTo>
                                <a:pt x="24" y="20"/>
                                <a:pt x="24" y="20"/>
                                <a:pt x="24" y="20"/>
                              </a:cubicBezTo>
                              <a:cubicBezTo>
                                <a:pt x="32" y="20"/>
                                <a:pt x="32" y="20"/>
                                <a:pt x="32" y="20"/>
                              </a:cubicBezTo>
                              <a:cubicBezTo>
                                <a:pt x="32" y="23"/>
                                <a:pt x="32" y="23"/>
                                <a:pt x="32" y="23"/>
                              </a:cubicBezTo>
                              <a:cubicBezTo>
                                <a:pt x="24" y="23"/>
                                <a:pt x="24" y="23"/>
                                <a:pt x="24" y="23"/>
                              </a:cubicBezTo>
                              <a:cubicBezTo>
                                <a:pt x="24" y="46"/>
                                <a:pt x="24" y="46"/>
                                <a:pt x="24" y="46"/>
                              </a:cubicBezTo>
                              <a:cubicBezTo>
                                <a:pt x="21" y="46"/>
                                <a:pt x="21" y="46"/>
                                <a:pt x="21" y="46"/>
                              </a:cubicBezTo>
                              <a:cubicBezTo>
                                <a:pt x="21" y="23"/>
                                <a:pt x="21" y="23"/>
                                <a:pt x="21" y="23"/>
                              </a:cubicBezTo>
                              <a:cubicBezTo>
                                <a:pt x="12" y="23"/>
                                <a:pt x="12" y="23"/>
                                <a:pt x="12" y="23"/>
                              </a:cubicBezTo>
                              <a:cubicBezTo>
                                <a:pt x="12" y="20"/>
                                <a:pt x="12" y="20"/>
                                <a:pt x="12" y="20"/>
                              </a:cubicBezTo>
                              <a:cubicBezTo>
                                <a:pt x="21" y="20"/>
                                <a:pt x="21" y="20"/>
                                <a:pt x="21" y="20"/>
                              </a:cubicBezTo>
                              <a:cubicBezTo>
                                <a:pt x="21" y="5"/>
                                <a:pt x="21" y="5"/>
                                <a:pt x="21" y="5"/>
                              </a:cubicBezTo>
                              <a:lnTo>
                                <a:pt x="12" y="5"/>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5" o:spid="_x0000_s1026" o:spt="100" style="position:absolute;left:0pt;margin-left:160.7pt;margin-top:612.95pt;height:12.9pt;width:13.15pt;z-index:251776000;mso-width-relative:page;mso-height-relative:page;" fillcolor="#262626 [3204]" filled="t" stroked="f" coordsize="47,46" o:gfxdata="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GizOh9cAAAANAQAADwAAAAAAAAABACAA&#10;AAAiAAAAZHJzL2Rvd25yZXYueG1sUEsBAhQAFAAAAAgAh07iQBv+MBv0BgAAbiIAAA4AAAAAAAAA&#10;AQAgAAAAJgEAAGRycy9lMm9Eb2MueG1sUEsFBgAAAAAGAAYAWQEAAIwKAAAAAA==&#10;" path="m8,40c10,40,12,39,16,37c16,39,16,39,16,39c13,41,9,43,5,44c5,17,5,17,5,17c0,17,0,17,0,17c0,15,0,15,0,15c8,15,8,15,8,15l8,40xm6,0c8,4,9,7,10,11c7,11,7,11,7,11c7,8,5,4,3,0l6,0xm12,5c12,3,12,3,12,3c38,3,38,3,38,3c38,10,38,16,38,19c38,23,38,26,38,30c38,39,40,43,43,43c44,43,45,42,45,38c47,38,47,38,47,38c47,44,46,46,43,46c38,46,35,40,35,29c35,25,35,17,35,5c24,5,24,5,24,5c24,20,24,20,24,20c32,20,32,20,32,20c32,23,32,23,32,23c24,23,24,23,24,23c24,46,24,46,24,46c21,46,21,46,21,46c21,23,21,23,21,23c12,23,12,23,12,23c12,20,12,20,12,20c21,20,21,20,21,20c21,5,21,5,21,5l12,5xe">
                <v:path o:connectlocs="28381,142380;56763,131702;56763,138821;17738,156618;17738,60511;0,60511;0,53392;28381,53392;28381,142380;21286,0;35477,39154;24833,39154;10643,0;21286,0;42572,17797;42572,10678;134812,10678;134812,67630;134812,106785;152551,153059;159646,135261;166742,135261;152551,163738;124169,103226;124169,17797;85144,17797;85144,71190;113526,71190;113526,81869;85144,81869;85144,163738;74501,163738;74501,81869;42572,81869;42572,71190;74501,71190;74501,17797;42572,17797"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2222500</wp:posOffset>
                </wp:positionH>
                <wp:positionV relativeFrom="paragraph">
                  <wp:posOffset>7784465</wp:posOffset>
                </wp:positionV>
                <wp:extent cx="167005" cy="163830"/>
                <wp:effectExtent l="0" t="0" r="5080" b="8255"/>
                <wp:wrapNone/>
                <wp:docPr id="139" name="Freeform 116"/>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8 w 47"/>
                            <a:gd name="T1" fmla="*/ 13 h 46"/>
                            <a:gd name="T2" fmla="*/ 8 w 47"/>
                            <a:gd name="T3" fmla="*/ 20 h 46"/>
                            <a:gd name="T4" fmla="*/ 5 w 47"/>
                            <a:gd name="T5" fmla="*/ 46 h 46"/>
                            <a:gd name="T6" fmla="*/ 0 w 47"/>
                            <a:gd name="T7" fmla="*/ 27 h 46"/>
                            <a:gd name="T8" fmla="*/ 0 w 47"/>
                            <a:gd name="T9" fmla="*/ 12 h 46"/>
                            <a:gd name="T10" fmla="*/ 11 w 47"/>
                            <a:gd name="T11" fmla="*/ 0 h 46"/>
                            <a:gd name="T12" fmla="*/ 0 w 47"/>
                            <a:gd name="T13" fmla="*/ 12 h 46"/>
                            <a:gd name="T14" fmla="*/ 32 w 47"/>
                            <a:gd name="T15" fmla="*/ 36 h 46"/>
                            <a:gd name="T16" fmla="*/ 24 w 47"/>
                            <a:gd name="T17" fmla="*/ 45 h 46"/>
                            <a:gd name="T18" fmla="*/ 17 w 47"/>
                            <a:gd name="T19" fmla="*/ 28 h 46"/>
                            <a:gd name="T20" fmla="*/ 10 w 47"/>
                            <a:gd name="T21" fmla="*/ 46 h 46"/>
                            <a:gd name="T22" fmla="*/ 14 w 47"/>
                            <a:gd name="T23" fmla="*/ 35 h 46"/>
                            <a:gd name="T24" fmla="*/ 27 w 47"/>
                            <a:gd name="T25" fmla="*/ 26 h 46"/>
                            <a:gd name="T26" fmla="*/ 30 w 47"/>
                            <a:gd name="T27" fmla="*/ 20 h 46"/>
                            <a:gd name="T28" fmla="*/ 12 w 47"/>
                            <a:gd name="T29" fmla="*/ 22 h 46"/>
                            <a:gd name="T30" fmla="*/ 30 w 47"/>
                            <a:gd name="T31" fmla="*/ 20 h 46"/>
                            <a:gd name="T32" fmla="*/ 13 w 47"/>
                            <a:gd name="T33" fmla="*/ 3 h 46"/>
                            <a:gd name="T34" fmla="*/ 15 w 47"/>
                            <a:gd name="T35" fmla="*/ 13 h 46"/>
                            <a:gd name="T36" fmla="*/ 20 w 47"/>
                            <a:gd name="T37" fmla="*/ 1 h 46"/>
                            <a:gd name="T38" fmla="*/ 22 w 47"/>
                            <a:gd name="T39" fmla="*/ 13 h 46"/>
                            <a:gd name="T40" fmla="*/ 27 w 47"/>
                            <a:gd name="T41" fmla="*/ 11 h 46"/>
                            <a:gd name="T42" fmla="*/ 30 w 47"/>
                            <a:gd name="T43" fmla="*/ 3 h 46"/>
                            <a:gd name="T44" fmla="*/ 25 w 47"/>
                            <a:gd name="T45" fmla="*/ 15 h 46"/>
                            <a:gd name="T46" fmla="*/ 47 w 47"/>
                            <a:gd name="T47" fmla="*/ 46 h 46"/>
                            <a:gd name="T48" fmla="*/ 30 w 47"/>
                            <a:gd name="T49" fmla="*/ 46 h 46"/>
                            <a:gd name="T50" fmla="*/ 37 w 47"/>
                            <a:gd name="T51" fmla="*/ 34 h 46"/>
                            <a:gd name="T52" fmla="*/ 30 w 47"/>
                            <a:gd name="T53" fmla="*/ 17 h 46"/>
                            <a:gd name="T54" fmla="*/ 36 w 47"/>
                            <a:gd name="T55" fmla="*/ 0 h 46"/>
                            <a:gd name="T56" fmla="*/ 37 w 47"/>
                            <a:gd name="T57" fmla="*/ 5 h 46"/>
                            <a:gd name="T58" fmla="*/ 47 w 47"/>
                            <a:gd name="T59" fmla="*/ 7 h 46"/>
                            <a:gd name="T60" fmla="*/ 45 w 47"/>
                            <a:gd name="T61" fmla="*/ 9 h 46"/>
                            <a:gd name="T62" fmla="*/ 47 w 47"/>
                            <a:gd name="T63" fmla="*/ 44 h 46"/>
                            <a:gd name="T64" fmla="*/ 38 w 47"/>
                            <a:gd name="T65" fmla="*/ 31 h 46"/>
                            <a:gd name="T66" fmla="*/ 36 w 47"/>
                            <a:gd name="T67" fmla="*/ 9 h 46"/>
                            <a:gd name="T68" fmla="*/ 35 w 47"/>
                            <a:gd name="T69" fmla="*/ 1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 h="46">
                              <a:moveTo>
                                <a:pt x="0" y="25"/>
                              </a:moveTo>
                              <a:cubicBezTo>
                                <a:pt x="4" y="22"/>
                                <a:pt x="7" y="18"/>
                                <a:pt x="8" y="13"/>
                              </a:cubicBezTo>
                              <a:cubicBezTo>
                                <a:pt x="11" y="13"/>
                                <a:pt x="11" y="13"/>
                                <a:pt x="11" y="13"/>
                              </a:cubicBezTo>
                              <a:cubicBezTo>
                                <a:pt x="10" y="16"/>
                                <a:pt x="9" y="19"/>
                                <a:pt x="8" y="20"/>
                              </a:cubicBezTo>
                              <a:cubicBezTo>
                                <a:pt x="8" y="46"/>
                                <a:pt x="8" y="46"/>
                                <a:pt x="8" y="46"/>
                              </a:cubicBezTo>
                              <a:cubicBezTo>
                                <a:pt x="5" y="46"/>
                                <a:pt x="5" y="46"/>
                                <a:pt x="5" y="46"/>
                              </a:cubicBezTo>
                              <a:cubicBezTo>
                                <a:pt x="5" y="23"/>
                                <a:pt x="5" y="23"/>
                                <a:pt x="5" y="23"/>
                              </a:cubicBezTo>
                              <a:cubicBezTo>
                                <a:pt x="4" y="25"/>
                                <a:pt x="2" y="26"/>
                                <a:pt x="0" y="27"/>
                              </a:cubicBezTo>
                              <a:lnTo>
                                <a:pt x="0" y="25"/>
                              </a:lnTo>
                              <a:close/>
                              <a:moveTo>
                                <a:pt x="0" y="12"/>
                              </a:moveTo>
                              <a:cubicBezTo>
                                <a:pt x="4" y="9"/>
                                <a:pt x="7" y="5"/>
                                <a:pt x="9" y="0"/>
                              </a:cubicBezTo>
                              <a:cubicBezTo>
                                <a:pt x="11" y="0"/>
                                <a:pt x="11" y="0"/>
                                <a:pt x="11" y="0"/>
                              </a:cubicBezTo>
                              <a:cubicBezTo>
                                <a:pt x="10" y="7"/>
                                <a:pt x="6" y="11"/>
                                <a:pt x="0" y="14"/>
                              </a:cubicBezTo>
                              <a:lnTo>
                                <a:pt x="0" y="12"/>
                              </a:lnTo>
                              <a:close/>
                              <a:moveTo>
                                <a:pt x="27" y="40"/>
                              </a:moveTo>
                              <a:cubicBezTo>
                                <a:pt x="29" y="39"/>
                                <a:pt x="30" y="38"/>
                                <a:pt x="32" y="36"/>
                              </a:cubicBezTo>
                              <a:cubicBezTo>
                                <a:pt x="32" y="39"/>
                                <a:pt x="32" y="39"/>
                                <a:pt x="32" y="39"/>
                              </a:cubicBezTo>
                              <a:cubicBezTo>
                                <a:pt x="30" y="41"/>
                                <a:pt x="27" y="43"/>
                                <a:pt x="24" y="45"/>
                              </a:cubicBezTo>
                              <a:cubicBezTo>
                                <a:pt x="24" y="28"/>
                                <a:pt x="24" y="28"/>
                                <a:pt x="24" y="28"/>
                              </a:cubicBezTo>
                              <a:cubicBezTo>
                                <a:pt x="17" y="28"/>
                                <a:pt x="17" y="28"/>
                                <a:pt x="17" y="28"/>
                              </a:cubicBezTo>
                              <a:cubicBezTo>
                                <a:pt x="17" y="34"/>
                                <a:pt x="17" y="34"/>
                                <a:pt x="17" y="34"/>
                              </a:cubicBezTo>
                              <a:cubicBezTo>
                                <a:pt x="17" y="40"/>
                                <a:pt x="15" y="44"/>
                                <a:pt x="10" y="46"/>
                              </a:cubicBezTo>
                              <a:cubicBezTo>
                                <a:pt x="10" y="44"/>
                                <a:pt x="10" y="44"/>
                                <a:pt x="10" y="44"/>
                              </a:cubicBezTo>
                              <a:cubicBezTo>
                                <a:pt x="13" y="42"/>
                                <a:pt x="15" y="39"/>
                                <a:pt x="14" y="35"/>
                              </a:cubicBezTo>
                              <a:cubicBezTo>
                                <a:pt x="14" y="26"/>
                                <a:pt x="14" y="26"/>
                                <a:pt x="14" y="26"/>
                              </a:cubicBezTo>
                              <a:cubicBezTo>
                                <a:pt x="27" y="26"/>
                                <a:pt x="27" y="26"/>
                                <a:pt x="27" y="26"/>
                              </a:cubicBezTo>
                              <a:lnTo>
                                <a:pt x="27" y="40"/>
                              </a:lnTo>
                              <a:close/>
                              <a:moveTo>
                                <a:pt x="30" y="20"/>
                              </a:moveTo>
                              <a:cubicBezTo>
                                <a:pt x="30" y="22"/>
                                <a:pt x="30" y="22"/>
                                <a:pt x="30" y="22"/>
                              </a:cubicBezTo>
                              <a:cubicBezTo>
                                <a:pt x="12" y="22"/>
                                <a:pt x="12" y="22"/>
                                <a:pt x="12" y="22"/>
                              </a:cubicBezTo>
                              <a:cubicBezTo>
                                <a:pt x="12" y="20"/>
                                <a:pt x="12" y="20"/>
                                <a:pt x="12" y="20"/>
                              </a:cubicBezTo>
                              <a:lnTo>
                                <a:pt x="30" y="20"/>
                              </a:lnTo>
                              <a:close/>
                              <a:moveTo>
                                <a:pt x="13" y="15"/>
                              </a:moveTo>
                              <a:cubicBezTo>
                                <a:pt x="13" y="3"/>
                                <a:pt x="13" y="3"/>
                                <a:pt x="13" y="3"/>
                              </a:cubicBezTo>
                              <a:cubicBezTo>
                                <a:pt x="15" y="3"/>
                                <a:pt x="15" y="3"/>
                                <a:pt x="15" y="3"/>
                              </a:cubicBezTo>
                              <a:cubicBezTo>
                                <a:pt x="15" y="13"/>
                                <a:pt x="15" y="13"/>
                                <a:pt x="15" y="13"/>
                              </a:cubicBezTo>
                              <a:cubicBezTo>
                                <a:pt x="20" y="13"/>
                                <a:pt x="20" y="13"/>
                                <a:pt x="20" y="13"/>
                              </a:cubicBezTo>
                              <a:cubicBezTo>
                                <a:pt x="20" y="1"/>
                                <a:pt x="20" y="1"/>
                                <a:pt x="20" y="1"/>
                              </a:cubicBezTo>
                              <a:cubicBezTo>
                                <a:pt x="22" y="1"/>
                                <a:pt x="22" y="1"/>
                                <a:pt x="22" y="1"/>
                              </a:cubicBezTo>
                              <a:cubicBezTo>
                                <a:pt x="22" y="13"/>
                                <a:pt x="22" y="13"/>
                                <a:pt x="22" y="13"/>
                              </a:cubicBezTo>
                              <a:cubicBezTo>
                                <a:pt x="25" y="13"/>
                                <a:pt x="25" y="13"/>
                                <a:pt x="25" y="13"/>
                              </a:cubicBezTo>
                              <a:cubicBezTo>
                                <a:pt x="26" y="14"/>
                                <a:pt x="27" y="13"/>
                                <a:pt x="27" y="11"/>
                              </a:cubicBezTo>
                              <a:cubicBezTo>
                                <a:pt x="27" y="3"/>
                                <a:pt x="27" y="3"/>
                                <a:pt x="27" y="3"/>
                              </a:cubicBezTo>
                              <a:cubicBezTo>
                                <a:pt x="30" y="3"/>
                                <a:pt x="30" y="3"/>
                                <a:pt x="30" y="3"/>
                              </a:cubicBezTo>
                              <a:cubicBezTo>
                                <a:pt x="30" y="11"/>
                                <a:pt x="30" y="11"/>
                                <a:pt x="30" y="11"/>
                              </a:cubicBezTo>
                              <a:cubicBezTo>
                                <a:pt x="30" y="14"/>
                                <a:pt x="28" y="15"/>
                                <a:pt x="25" y="15"/>
                              </a:cubicBezTo>
                              <a:lnTo>
                                <a:pt x="13" y="15"/>
                              </a:lnTo>
                              <a:close/>
                              <a:moveTo>
                                <a:pt x="47" y="46"/>
                              </a:moveTo>
                              <a:cubicBezTo>
                                <a:pt x="43" y="43"/>
                                <a:pt x="40" y="39"/>
                                <a:pt x="38" y="36"/>
                              </a:cubicBezTo>
                              <a:cubicBezTo>
                                <a:pt x="36" y="39"/>
                                <a:pt x="33" y="43"/>
                                <a:pt x="30" y="46"/>
                              </a:cubicBezTo>
                              <a:cubicBezTo>
                                <a:pt x="30" y="43"/>
                                <a:pt x="30" y="43"/>
                                <a:pt x="30" y="43"/>
                              </a:cubicBezTo>
                              <a:cubicBezTo>
                                <a:pt x="33" y="41"/>
                                <a:pt x="35" y="37"/>
                                <a:pt x="37" y="34"/>
                              </a:cubicBezTo>
                              <a:cubicBezTo>
                                <a:pt x="34" y="29"/>
                                <a:pt x="33" y="23"/>
                                <a:pt x="32" y="15"/>
                              </a:cubicBezTo>
                              <a:cubicBezTo>
                                <a:pt x="31" y="16"/>
                                <a:pt x="31" y="17"/>
                                <a:pt x="30" y="17"/>
                              </a:cubicBezTo>
                              <a:cubicBezTo>
                                <a:pt x="30" y="15"/>
                                <a:pt x="30" y="15"/>
                                <a:pt x="30" y="15"/>
                              </a:cubicBezTo>
                              <a:cubicBezTo>
                                <a:pt x="33" y="11"/>
                                <a:pt x="35" y="6"/>
                                <a:pt x="36" y="0"/>
                              </a:cubicBezTo>
                              <a:cubicBezTo>
                                <a:pt x="38" y="0"/>
                                <a:pt x="38" y="0"/>
                                <a:pt x="38" y="0"/>
                              </a:cubicBezTo>
                              <a:cubicBezTo>
                                <a:pt x="38" y="1"/>
                                <a:pt x="38" y="3"/>
                                <a:pt x="37" y="5"/>
                              </a:cubicBezTo>
                              <a:cubicBezTo>
                                <a:pt x="37" y="6"/>
                                <a:pt x="37" y="6"/>
                                <a:pt x="37" y="7"/>
                              </a:cubicBezTo>
                              <a:cubicBezTo>
                                <a:pt x="47" y="7"/>
                                <a:pt x="47" y="7"/>
                                <a:pt x="47" y="7"/>
                              </a:cubicBezTo>
                              <a:cubicBezTo>
                                <a:pt x="47" y="9"/>
                                <a:pt x="47" y="9"/>
                                <a:pt x="47" y="9"/>
                              </a:cubicBezTo>
                              <a:cubicBezTo>
                                <a:pt x="45" y="9"/>
                                <a:pt x="45" y="9"/>
                                <a:pt x="45" y="9"/>
                              </a:cubicBezTo>
                              <a:cubicBezTo>
                                <a:pt x="44" y="20"/>
                                <a:pt x="43" y="28"/>
                                <a:pt x="40" y="34"/>
                              </a:cubicBezTo>
                              <a:cubicBezTo>
                                <a:pt x="41" y="37"/>
                                <a:pt x="43" y="40"/>
                                <a:pt x="47" y="44"/>
                              </a:cubicBezTo>
                              <a:lnTo>
                                <a:pt x="47" y="46"/>
                              </a:lnTo>
                              <a:close/>
                              <a:moveTo>
                                <a:pt x="38" y="31"/>
                              </a:moveTo>
                              <a:cubicBezTo>
                                <a:pt x="40" y="26"/>
                                <a:pt x="42" y="19"/>
                                <a:pt x="42" y="9"/>
                              </a:cubicBezTo>
                              <a:cubicBezTo>
                                <a:pt x="36" y="9"/>
                                <a:pt x="36" y="9"/>
                                <a:pt x="36" y="9"/>
                              </a:cubicBezTo>
                              <a:cubicBezTo>
                                <a:pt x="35" y="11"/>
                                <a:pt x="34" y="13"/>
                                <a:pt x="33" y="14"/>
                              </a:cubicBezTo>
                              <a:cubicBezTo>
                                <a:pt x="35" y="14"/>
                                <a:pt x="35" y="14"/>
                                <a:pt x="35" y="14"/>
                              </a:cubicBezTo>
                              <a:cubicBezTo>
                                <a:pt x="35" y="21"/>
                                <a:pt x="36" y="27"/>
                                <a:pt x="38" y="3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6" o:spid="_x0000_s1026" o:spt="100" style="position:absolute;left:0pt;margin-left:175pt;margin-top:612.95pt;height:12.9pt;width:13.15pt;z-index:251777024;mso-width-relative:page;mso-height-relative:page;" fillcolor="#262626 [3204]" filled="t" stroked="f" coordsize="47,46" o:gfxdata="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CGSQKs2AAAAA0BAAAPAAAAAAAAAAEAIAAAACIAAABkcnMvZG93bnJldi54bWxQ&#10;SwECFAAUAAAACACHTuJAdVv6PqUIAACOKwAADgAAAAAAAAABACAAAAAnAQAAZHJzL2Uyb0RvYy54&#10;bWxQSwUGAAAAAAYABgBZAQAAPgwAAAAA&#10;" path="m0,25c4,22,7,18,8,13c11,13,11,13,11,13c10,16,9,19,8,20c8,46,8,46,8,46c5,46,5,46,5,46c5,23,5,23,5,23c4,25,2,26,0,27l0,25xm0,12c4,9,7,5,9,0c11,0,11,0,11,0c10,7,6,11,0,14l0,12xm27,40c29,39,30,38,32,36c32,39,32,39,32,39c30,41,27,43,24,45c24,28,24,28,24,28c17,28,17,28,17,28c17,34,17,34,17,34c17,40,15,44,10,46c10,44,10,44,10,44c13,42,15,39,14,35c14,26,14,26,14,26c27,26,27,26,27,26l27,40xm30,20c30,22,30,22,30,22c12,22,12,22,12,22c12,20,12,20,12,20l30,20xm13,15c13,3,13,3,13,3c15,3,15,3,15,3c15,13,15,13,15,13c20,13,20,13,20,13c20,1,20,1,20,1c22,1,22,1,22,1c22,13,22,13,22,13c25,13,25,13,25,13c26,14,27,13,27,11c27,3,27,3,27,3c30,3,30,3,30,3c30,11,30,11,30,11c30,14,28,15,25,15l13,15xm47,46c43,43,40,39,38,36c36,39,33,43,30,46c30,43,30,43,30,43c33,41,35,37,37,34c34,29,33,23,32,15c31,16,31,17,30,17c30,15,30,15,30,15c33,11,35,6,36,0c38,0,38,0,38,0c38,1,38,3,37,5c37,6,37,6,37,7c47,7,47,7,47,7c47,9,47,9,47,9c45,9,45,9,45,9c44,20,43,28,40,34c41,37,43,40,47,44l47,46xm38,31c40,26,42,19,42,9c36,9,36,9,36,9c35,11,34,13,33,14c35,14,35,14,35,14c35,21,36,27,38,31xe">
                <v:path o:connectlocs="28381,46273;28381,71190;17738,163738;0,96107;0,42714;39024,0;0,42714;113526,128142;85144,160178;60310,99666;35477,163738;49667,124583;95787,92547;106431,71190;42572,78309;106431,71190;46120,10678;53215,46273;70954,3559;78049,46273;95787,39154;106431,10678;88692,53392;166742,163738;106431,163738;131264,121023;106431,60511;127717,0;131264,17797;166742,24916;159646,32035;166742,156618;134812,110345;127717,32035;124169,49833"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2404745</wp:posOffset>
                </wp:positionH>
                <wp:positionV relativeFrom="paragraph">
                  <wp:posOffset>7784465</wp:posOffset>
                </wp:positionV>
                <wp:extent cx="167005" cy="163830"/>
                <wp:effectExtent l="0" t="0" r="5080" b="8255"/>
                <wp:wrapNone/>
                <wp:docPr id="140" name="Freeform 117"/>
                <wp:cNvGraphicFramePr/>
                <a:graphic xmlns:a="http://schemas.openxmlformats.org/drawingml/2006/main">
                  <a:graphicData uri="http://schemas.microsoft.com/office/word/2010/wordprocessingShape">
                    <wps:wsp>
                      <wps:cNvSpPr>
                        <a:spLocks noEditPoints="1"/>
                      </wps:cNvSpPr>
                      <wps:spPr bwMode="auto">
                        <a:xfrm>
                          <a:off x="0" y="0"/>
                          <a:ext cx="166742" cy="163738"/>
                        </a:xfrm>
                        <a:custGeom>
                          <a:avLst/>
                          <a:gdLst>
                            <a:gd name="T0" fmla="*/ 5 w 47"/>
                            <a:gd name="T1" fmla="*/ 14 h 46"/>
                            <a:gd name="T2" fmla="*/ 0 w 47"/>
                            <a:gd name="T3" fmla="*/ 12 h 46"/>
                            <a:gd name="T4" fmla="*/ 5 w 47"/>
                            <a:gd name="T5" fmla="*/ 0 h 46"/>
                            <a:gd name="T6" fmla="*/ 8 w 47"/>
                            <a:gd name="T7" fmla="*/ 12 h 46"/>
                            <a:gd name="T8" fmla="*/ 13 w 47"/>
                            <a:gd name="T9" fmla="*/ 14 h 46"/>
                            <a:gd name="T10" fmla="*/ 8 w 47"/>
                            <a:gd name="T11" fmla="*/ 46 h 46"/>
                            <a:gd name="T12" fmla="*/ 39 w 47"/>
                            <a:gd name="T13" fmla="*/ 29 h 46"/>
                            <a:gd name="T14" fmla="*/ 47 w 47"/>
                            <a:gd name="T15" fmla="*/ 32 h 46"/>
                            <a:gd name="T16" fmla="*/ 39 w 47"/>
                            <a:gd name="T17" fmla="*/ 34 h 46"/>
                            <a:gd name="T18" fmla="*/ 34 w 47"/>
                            <a:gd name="T19" fmla="*/ 46 h 46"/>
                            <a:gd name="T20" fmla="*/ 30 w 47"/>
                            <a:gd name="T21" fmla="*/ 43 h 46"/>
                            <a:gd name="T22" fmla="*/ 36 w 47"/>
                            <a:gd name="T23" fmla="*/ 40 h 46"/>
                            <a:gd name="T24" fmla="*/ 12 w 47"/>
                            <a:gd name="T25" fmla="*/ 34 h 46"/>
                            <a:gd name="T26" fmla="*/ 36 w 47"/>
                            <a:gd name="T27" fmla="*/ 32 h 46"/>
                            <a:gd name="T28" fmla="*/ 39 w 47"/>
                            <a:gd name="T29" fmla="*/ 29 h 46"/>
                            <a:gd name="T30" fmla="*/ 15 w 47"/>
                            <a:gd name="T31" fmla="*/ 29 h 46"/>
                            <a:gd name="T32" fmla="*/ 28 w 47"/>
                            <a:gd name="T33" fmla="*/ 11 h 46"/>
                            <a:gd name="T34" fmla="*/ 13 w 47"/>
                            <a:gd name="T35" fmla="*/ 7 h 46"/>
                            <a:gd name="T36" fmla="*/ 28 w 47"/>
                            <a:gd name="T37" fmla="*/ 5 h 46"/>
                            <a:gd name="T38" fmla="*/ 31 w 47"/>
                            <a:gd name="T39" fmla="*/ 0 h 46"/>
                            <a:gd name="T40" fmla="*/ 38 w 47"/>
                            <a:gd name="T41" fmla="*/ 5 h 46"/>
                            <a:gd name="T42" fmla="*/ 41 w 47"/>
                            <a:gd name="T43" fmla="*/ 0 h 46"/>
                            <a:gd name="T44" fmla="*/ 46 w 47"/>
                            <a:gd name="T45" fmla="*/ 5 h 46"/>
                            <a:gd name="T46" fmla="*/ 31 w 47"/>
                            <a:gd name="T47" fmla="*/ 7 h 46"/>
                            <a:gd name="T48" fmla="*/ 44 w 47"/>
                            <a:gd name="T49" fmla="*/ 11 h 46"/>
                            <a:gd name="T50" fmla="*/ 41 w 47"/>
                            <a:gd name="T51" fmla="*/ 29 h 46"/>
                            <a:gd name="T52" fmla="*/ 31 w 47"/>
                            <a:gd name="T53" fmla="*/ 26 h 46"/>
                            <a:gd name="T54" fmla="*/ 28 w 47"/>
                            <a:gd name="T55" fmla="*/ 29 h 46"/>
                            <a:gd name="T56" fmla="*/ 18 w 47"/>
                            <a:gd name="T57" fmla="*/ 26 h 46"/>
                            <a:gd name="T58" fmla="*/ 18 w 47"/>
                            <a:gd name="T59" fmla="*/ 13 h 46"/>
                            <a:gd name="T60" fmla="*/ 28 w 47"/>
                            <a:gd name="T61" fmla="*/ 17 h 46"/>
                            <a:gd name="T62" fmla="*/ 18 w 47"/>
                            <a:gd name="T63" fmla="*/ 13 h 46"/>
                            <a:gd name="T64" fmla="*/ 18 w 47"/>
                            <a:gd name="T65" fmla="*/ 24 h 46"/>
                            <a:gd name="T66" fmla="*/ 28 w 47"/>
                            <a:gd name="T67" fmla="*/ 19 h 46"/>
                            <a:gd name="T68" fmla="*/ 21 w 47"/>
                            <a:gd name="T69" fmla="*/ 36 h 46"/>
                            <a:gd name="T70" fmla="*/ 21 w 47"/>
                            <a:gd name="T71" fmla="*/ 43 h 46"/>
                            <a:gd name="T72" fmla="*/ 21 w 47"/>
                            <a:gd name="T73" fmla="*/ 36 h 46"/>
                            <a:gd name="T74" fmla="*/ 31 w 47"/>
                            <a:gd name="T75" fmla="*/ 13 h 46"/>
                            <a:gd name="T76" fmla="*/ 41 w 47"/>
                            <a:gd name="T77" fmla="*/ 17 h 46"/>
                            <a:gd name="T78" fmla="*/ 31 w 47"/>
                            <a:gd name="T79" fmla="*/ 19 h 46"/>
                            <a:gd name="T80" fmla="*/ 41 w 47"/>
                            <a:gd name="T81" fmla="*/ 24 h 46"/>
                            <a:gd name="T82" fmla="*/ 31 w 47"/>
                            <a:gd name="T83"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7" h="46">
                              <a:moveTo>
                                <a:pt x="5" y="46"/>
                              </a:moveTo>
                              <a:cubicBezTo>
                                <a:pt x="5" y="14"/>
                                <a:pt x="5" y="14"/>
                                <a:pt x="5" y="14"/>
                              </a:cubicBezTo>
                              <a:cubicBezTo>
                                <a:pt x="0" y="14"/>
                                <a:pt x="0" y="14"/>
                                <a:pt x="0" y="14"/>
                              </a:cubicBezTo>
                              <a:cubicBezTo>
                                <a:pt x="0" y="12"/>
                                <a:pt x="0" y="12"/>
                                <a:pt x="0" y="12"/>
                              </a:cubicBezTo>
                              <a:cubicBezTo>
                                <a:pt x="5" y="12"/>
                                <a:pt x="5" y="12"/>
                                <a:pt x="5" y="12"/>
                              </a:cubicBezTo>
                              <a:cubicBezTo>
                                <a:pt x="5" y="0"/>
                                <a:pt x="5" y="0"/>
                                <a:pt x="5" y="0"/>
                              </a:cubicBezTo>
                              <a:cubicBezTo>
                                <a:pt x="8" y="0"/>
                                <a:pt x="8" y="0"/>
                                <a:pt x="8" y="0"/>
                              </a:cubicBezTo>
                              <a:cubicBezTo>
                                <a:pt x="8" y="12"/>
                                <a:pt x="8" y="12"/>
                                <a:pt x="8" y="12"/>
                              </a:cubicBezTo>
                              <a:cubicBezTo>
                                <a:pt x="13" y="12"/>
                                <a:pt x="13" y="12"/>
                                <a:pt x="13" y="12"/>
                              </a:cubicBezTo>
                              <a:cubicBezTo>
                                <a:pt x="13" y="14"/>
                                <a:pt x="13" y="14"/>
                                <a:pt x="13" y="14"/>
                              </a:cubicBezTo>
                              <a:cubicBezTo>
                                <a:pt x="8" y="14"/>
                                <a:pt x="8" y="14"/>
                                <a:pt x="8" y="14"/>
                              </a:cubicBezTo>
                              <a:cubicBezTo>
                                <a:pt x="8" y="46"/>
                                <a:pt x="8" y="46"/>
                                <a:pt x="8" y="46"/>
                              </a:cubicBezTo>
                              <a:lnTo>
                                <a:pt x="5" y="46"/>
                              </a:lnTo>
                              <a:close/>
                              <a:moveTo>
                                <a:pt x="39" y="29"/>
                              </a:moveTo>
                              <a:cubicBezTo>
                                <a:pt x="39" y="32"/>
                                <a:pt x="39" y="32"/>
                                <a:pt x="39" y="32"/>
                              </a:cubicBezTo>
                              <a:cubicBezTo>
                                <a:pt x="47" y="32"/>
                                <a:pt x="47" y="32"/>
                                <a:pt x="47" y="32"/>
                              </a:cubicBezTo>
                              <a:cubicBezTo>
                                <a:pt x="47" y="34"/>
                                <a:pt x="47" y="34"/>
                                <a:pt x="47" y="34"/>
                              </a:cubicBezTo>
                              <a:cubicBezTo>
                                <a:pt x="39" y="34"/>
                                <a:pt x="39" y="34"/>
                                <a:pt x="39" y="34"/>
                              </a:cubicBezTo>
                              <a:cubicBezTo>
                                <a:pt x="39" y="40"/>
                                <a:pt x="39" y="40"/>
                                <a:pt x="39" y="40"/>
                              </a:cubicBezTo>
                              <a:cubicBezTo>
                                <a:pt x="39" y="44"/>
                                <a:pt x="38" y="46"/>
                                <a:pt x="34" y="46"/>
                              </a:cubicBezTo>
                              <a:cubicBezTo>
                                <a:pt x="30" y="46"/>
                                <a:pt x="30" y="46"/>
                                <a:pt x="30" y="46"/>
                              </a:cubicBezTo>
                              <a:cubicBezTo>
                                <a:pt x="30" y="43"/>
                                <a:pt x="30" y="43"/>
                                <a:pt x="30" y="43"/>
                              </a:cubicBezTo>
                              <a:cubicBezTo>
                                <a:pt x="33" y="43"/>
                                <a:pt x="33" y="43"/>
                                <a:pt x="33" y="43"/>
                              </a:cubicBezTo>
                              <a:cubicBezTo>
                                <a:pt x="35" y="44"/>
                                <a:pt x="36" y="43"/>
                                <a:pt x="36" y="40"/>
                              </a:cubicBezTo>
                              <a:cubicBezTo>
                                <a:pt x="36" y="34"/>
                                <a:pt x="36" y="34"/>
                                <a:pt x="36" y="34"/>
                              </a:cubicBezTo>
                              <a:cubicBezTo>
                                <a:pt x="12" y="34"/>
                                <a:pt x="12" y="34"/>
                                <a:pt x="12" y="34"/>
                              </a:cubicBezTo>
                              <a:cubicBezTo>
                                <a:pt x="12" y="32"/>
                                <a:pt x="12" y="32"/>
                                <a:pt x="12" y="32"/>
                              </a:cubicBezTo>
                              <a:cubicBezTo>
                                <a:pt x="36" y="32"/>
                                <a:pt x="36" y="32"/>
                                <a:pt x="36" y="32"/>
                              </a:cubicBezTo>
                              <a:cubicBezTo>
                                <a:pt x="36" y="29"/>
                                <a:pt x="36" y="29"/>
                                <a:pt x="36" y="29"/>
                              </a:cubicBezTo>
                              <a:lnTo>
                                <a:pt x="39" y="29"/>
                              </a:lnTo>
                              <a:close/>
                              <a:moveTo>
                                <a:pt x="18" y="29"/>
                              </a:moveTo>
                              <a:cubicBezTo>
                                <a:pt x="15" y="29"/>
                                <a:pt x="15" y="29"/>
                                <a:pt x="15" y="29"/>
                              </a:cubicBezTo>
                              <a:cubicBezTo>
                                <a:pt x="15" y="11"/>
                                <a:pt x="15" y="11"/>
                                <a:pt x="15" y="11"/>
                              </a:cubicBezTo>
                              <a:cubicBezTo>
                                <a:pt x="28" y="11"/>
                                <a:pt x="28" y="11"/>
                                <a:pt x="28" y="11"/>
                              </a:cubicBezTo>
                              <a:cubicBezTo>
                                <a:pt x="28" y="7"/>
                                <a:pt x="28" y="7"/>
                                <a:pt x="28" y="7"/>
                              </a:cubicBezTo>
                              <a:cubicBezTo>
                                <a:pt x="13" y="7"/>
                                <a:pt x="13" y="7"/>
                                <a:pt x="13" y="7"/>
                              </a:cubicBezTo>
                              <a:cubicBezTo>
                                <a:pt x="13" y="5"/>
                                <a:pt x="13" y="5"/>
                                <a:pt x="13" y="5"/>
                              </a:cubicBezTo>
                              <a:cubicBezTo>
                                <a:pt x="28" y="5"/>
                                <a:pt x="28" y="5"/>
                                <a:pt x="28" y="5"/>
                              </a:cubicBezTo>
                              <a:cubicBezTo>
                                <a:pt x="28" y="0"/>
                                <a:pt x="28" y="0"/>
                                <a:pt x="28" y="0"/>
                              </a:cubicBezTo>
                              <a:cubicBezTo>
                                <a:pt x="31" y="0"/>
                                <a:pt x="31" y="0"/>
                                <a:pt x="31" y="0"/>
                              </a:cubicBezTo>
                              <a:cubicBezTo>
                                <a:pt x="31" y="5"/>
                                <a:pt x="31" y="5"/>
                                <a:pt x="31" y="5"/>
                              </a:cubicBezTo>
                              <a:cubicBezTo>
                                <a:pt x="38" y="5"/>
                                <a:pt x="38" y="5"/>
                                <a:pt x="38" y="5"/>
                              </a:cubicBezTo>
                              <a:cubicBezTo>
                                <a:pt x="38" y="0"/>
                                <a:pt x="38" y="0"/>
                                <a:pt x="38" y="0"/>
                              </a:cubicBezTo>
                              <a:cubicBezTo>
                                <a:pt x="41" y="0"/>
                                <a:pt x="41" y="0"/>
                                <a:pt x="41" y="0"/>
                              </a:cubicBezTo>
                              <a:cubicBezTo>
                                <a:pt x="41" y="5"/>
                                <a:pt x="41" y="5"/>
                                <a:pt x="41" y="5"/>
                              </a:cubicBezTo>
                              <a:cubicBezTo>
                                <a:pt x="46" y="5"/>
                                <a:pt x="46" y="5"/>
                                <a:pt x="46" y="5"/>
                              </a:cubicBezTo>
                              <a:cubicBezTo>
                                <a:pt x="46" y="7"/>
                                <a:pt x="46" y="7"/>
                                <a:pt x="46" y="7"/>
                              </a:cubicBezTo>
                              <a:cubicBezTo>
                                <a:pt x="31" y="7"/>
                                <a:pt x="31" y="7"/>
                                <a:pt x="31" y="7"/>
                              </a:cubicBezTo>
                              <a:cubicBezTo>
                                <a:pt x="31" y="11"/>
                                <a:pt x="31" y="11"/>
                                <a:pt x="31" y="11"/>
                              </a:cubicBezTo>
                              <a:cubicBezTo>
                                <a:pt x="44" y="11"/>
                                <a:pt x="44" y="11"/>
                                <a:pt x="44" y="11"/>
                              </a:cubicBezTo>
                              <a:cubicBezTo>
                                <a:pt x="44" y="29"/>
                                <a:pt x="44" y="29"/>
                                <a:pt x="44" y="29"/>
                              </a:cubicBezTo>
                              <a:cubicBezTo>
                                <a:pt x="41" y="29"/>
                                <a:pt x="41" y="29"/>
                                <a:pt x="41" y="29"/>
                              </a:cubicBezTo>
                              <a:cubicBezTo>
                                <a:pt x="41" y="26"/>
                                <a:pt x="41" y="26"/>
                                <a:pt x="41" y="26"/>
                              </a:cubicBezTo>
                              <a:cubicBezTo>
                                <a:pt x="31" y="26"/>
                                <a:pt x="31" y="26"/>
                                <a:pt x="31" y="26"/>
                              </a:cubicBezTo>
                              <a:cubicBezTo>
                                <a:pt x="31" y="29"/>
                                <a:pt x="31" y="29"/>
                                <a:pt x="31" y="29"/>
                              </a:cubicBezTo>
                              <a:cubicBezTo>
                                <a:pt x="28" y="29"/>
                                <a:pt x="28" y="29"/>
                                <a:pt x="28" y="29"/>
                              </a:cubicBezTo>
                              <a:cubicBezTo>
                                <a:pt x="28" y="26"/>
                                <a:pt x="28" y="26"/>
                                <a:pt x="28" y="26"/>
                              </a:cubicBezTo>
                              <a:cubicBezTo>
                                <a:pt x="18" y="26"/>
                                <a:pt x="18" y="26"/>
                                <a:pt x="18" y="26"/>
                              </a:cubicBezTo>
                              <a:lnTo>
                                <a:pt x="18" y="29"/>
                              </a:lnTo>
                              <a:close/>
                              <a:moveTo>
                                <a:pt x="18" y="13"/>
                              </a:moveTo>
                              <a:cubicBezTo>
                                <a:pt x="18" y="17"/>
                                <a:pt x="18" y="17"/>
                                <a:pt x="18" y="17"/>
                              </a:cubicBezTo>
                              <a:cubicBezTo>
                                <a:pt x="28" y="17"/>
                                <a:pt x="28" y="17"/>
                                <a:pt x="28" y="17"/>
                              </a:cubicBezTo>
                              <a:cubicBezTo>
                                <a:pt x="28" y="13"/>
                                <a:pt x="28" y="13"/>
                                <a:pt x="28" y="13"/>
                              </a:cubicBezTo>
                              <a:lnTo>
                                <a:pt x="18" y="13"/>
                              </a:lnTo>
                              <a:close/>
                              <a:moveTo>
                                <a:pt x="18" y="19"/>
                              </a:moveTo>
                              <a:cubicBezTo>
                                <a:pt x="18" y="24"/>
                                <a:pt x="18" y="24"/>
                                <a:pt x="18" y="24"/>
                              </a:cubicBezTo>
                              <a:cubicBezTo>
                                <a:pt x="28" y="24"/>
                                <a:pt x="28" y="24"/>
                                <a:pt x="28" y="24"/>
                              </a:cubicBezTo>
                              <a:cubicBezTo>
                                <a:pt x="28" y="19"/>
                                <a:pt x="28" y="19"/>
                                <a:pt x="28" y="19"/>
                              </a:cubicBezTo>
                              <a:lnTo>
                                <a:pt x="18" y="19"/>
                              </a:lnTo>
                              <a:close/>
                              <a:moveTo>
                                <a:pt x="21" y="36"/>
                              </a:moveTo>
                              <a:cubicBezTo>
                                <a:pt x="22" y="39"/>
                                <a:pt x="23" y="41"/>
                                <a:pt x="24" y="43"/>
                              </a:cubicBezTo>
                              <a:cubicBezTo>
                                <a:pt x="21" y="43"/>
                                <a:pt x="21" y="43"/>
                                <a:pt x="21" y="43"/>
                              </a:cubicBezTo>
                              <a:cubicBezTo>
                                <a:pt x="21" y="41"/>
                                <a:pt x="20" y="39"/>
                                <a:pt x="18" y="36"/>
                              </a:cubicBezTo>
                              <a:lnTo>
                                <a:pt x="21" y="36"/>
                              </a:lnTo>
                              <a:close/>
                              <a:moveTo>
                                <a:pt x="41" y="13"/>
                              </a:moveTo>
                              <a:cubicBezTo>
                                <a:pt x="31" y="13"/>
                                <a:pt x="31" y="13"/>
                                <a:pt x="31" y="13"/>
                              </a:cubicBezTo>
                              <a:cubicBezTo>
                                <a:pt x="31" y="17"/>
                                <a:pt x="31" y="17"/>
                                <a:pt x="31" y="17"/>
                              </a:cubicBezTo>
                              <a:cubicBezTo>
                                <a:pt x="41" y="17"/>
                                <a:pt x="41" y="17"/>
                                <a:pt x="41" y="17"/>
                              </a:cubicBezTo>
                              <a:lnTo>
                                <a:pt x="41" y="13"/>
                              </a:lnTo>
                              <a:close/>
                              <a:moveTo>
                                <a:pt x="31" y="19"/>
                              </a:moveTo>
                              <a:cubicBezTo>
                                <a:pt x="31" y="24"/>
                                <a:pt x="31" y="24"/>
                                <a:pt x="31" y="24"/>
                              </a:cubicBezTo>
                              <a:cubicBezTo>
                                <a:pt x="41" y="24"/>
                                <a:pt x="41" y="24"/>
                                <a:pt x="41" y="24"/>
                              </a:cubicBezTo>
                              <a:cubicBezTo>
                                <a:pt x="41" y="19"/>
                                <a:pt x="41" y="19"/>
                                <a:pt x="41" y="19"/>
                              </a:cubicBezTo>
                              <a:lnTo>
                                <a:pt x="31" y="19"/>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7" o:spid="_x0000_s1026" o:spt="100" style="position:absolute;left:0pt;margin-left:189.35pt;margin-top:612.95pt;height:12.9pt;width:13.15pt;z-index:251778048;mso-width-relative:page;mso-height-relative:page;" fillcolor="#262626 [3204]" filled="t" stroked="f" coordsize="47,46" o:gfxdata="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PlRaB/Y&#10;AAAADQEAAA8AAAAAAAAAAQAgAAAAIgAAAGRycy9kb3ducmV2LnhtbFBLAQIUABQAAAAIAIdO4kBZ&#10;Cj4vzggAAOcyAAAOAAAAAAAAAAEAIAAAACcBAABkcnMvZTJvRG9jLnhtbFBLBQYAAAAABgAGAFkB&#10;AABnDAAAAAA=&#10;" path="m5,46c5,14,5,14,5,14c0,14,0,14,0,14c0,12,0,12,0,12c5,12,5,12,5,12c5,0,5,0,5,0c8,0,8,0,8,0c8,12,8,12,8,12c13,12,13,12,13,12c13,14,13,14,13,14c8,14,8,14,8,14c8,46,8,46,8,46l5,46xm39,29c39,32,39,32,39,32c47,32,47,32,47,32c47,34,47,34,47,34c39,34,39,34,39,34c39,40,39,40,39,40c39,44,38,46,34,46c30,46,30,46,30,46c30,43,30,43,30,43c33,43,33,43,33,43c35,44,36,43,36,40c36,34,36,34,36,34c12,34,12,34,12,34c12,32,12,32,12,32c36,32,36,32,36,32c36,29,36,29,36,29l39,29xm18,29c15,29,15,29,15,29c15,11,15,11,15,11c28,11,28,11,28,11c28,7,28,7,28,7c13,7,13,7,13,7c13,5,13,5,13,5c28,5,28,5,28,5c28,0,28,0,28,0c31,0,31,0,31,0c31,5,31,5,31,5c38,5,38,5,38,5c38,0,38,0,38,0c41,0,41,0,41,0c41,5,41,5,41,5c46,5,46,5,46,5c46,7,46,7,46,7c31,7,31,7,31,7c31,11,31,11,31,11c44,11,44,11,44,11c44,29,44,29,44,29c41,29,41,29,41,29c41,26,41,26,41,26c31,26,31,26,31,26c31,29,31,29,31,29c28,29,28,29,28,29c28,26,28,26,28,26c18,26,18,26,18,26l18,29xm18,13c18,17,18,17,18,17c28,17,28,17,28,17c28,13,28,13,28,13l18,13xm18,19c18,24,18,24,18,24c28,24,28,24,28,24c28,19,28,19,28,19l18,19xm21,36c22,39,23,41,24,43c21,43,21,43,21,43c21,41,20,39,18,36l21,36xm41,13c31,13,31,13,31,13c31,17,31,17,31,17c41,17,41,17,41,17l41,13xm31,19c31,24,31,24,31,24c41,24,41,24,41,24c41,19,41,19,41,19l31,19xe">
                <v:path o:connectlocs="17738,49833;0,42714;17738,0;28381,42714;46120,49833;28381,163738;138360,103226;166742,113904;138360,121023;120621,163738;106431,153059;127717,142380;42572,121023;127717,113904;138360,103226;53215,103226;99335,39154;46120,24916;99335,17797;109978,0;134812,17797;145455,0;163194,17797;109978,24916;156098,39154;145455,103226;109978,92547;99335,103226;63858,92547;63858,46273;99335,60511;63858,46273;63858,85428;99335,67630;74501,128142;74501,153059;74501,128142;109978,46273;145455,60511;109978,67630;145455,85428;109978,67630" o:connectangles="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3149600</wp:posOffset>
                </wp:positionH>
                <wp:positionV relativeFrom="paragraph">
                  <wp:posOffset>7787640</wp:posOffset>
                </wp:positionV>
                <wp:extent cx="150495" cy="192405"/>
                <wp:effectExtent l="0" t="0" r="2540" b="0"/>
                <wp:wrapNone/>
                <wp:docPr id="141" name="Freeform 118"/>
                <wp:cNvGraphicFramePr/>
                <a:graphic xmlns:a="http://schemas.openxmlformats.org/drawingml/2006/main">
                  <a:graphicData uri="http://schemas.microsoft.com/office/word/2010/wordprocessingShape">
                    <wps:wsp>
                      <wps:cNvSpPr>
                        <a:spLocks noEditPoints="1"/>
                      </wps:cNvSpPr>
                      <wps:spPr bwMode="auto">
                        <a:xfrm>
                          <a:off x="0" y="0"/>
                          <a:ext cx="150218" cy="192280"/>
                        </a:xfrm>
                        <a:custGeom>
                          <a:avLst/>
                          <a:gdLst>
                            <a:gd name="T0" fmla="*/ 33 w 42"/>
                            <a:gd name="T1" fmla="*/ 54 h 54"/>
                            <a:gd name="T2" fmla="*/ 22 w 42"/>
                            <a:gd name="T3" fmla="*/ 43 h 54"/>
                            <a:gd name="T4" fmla="*/ 0 w 42"/>
                            <a:gd name="T5" fmla="*/ 22 h 54"/>
                            <a:gd name="T6" fmla="*/ 21 w 42"/>
                            <a:gd name="T7" fmla="*/ 0 h 54"/>
                            <a:gd name="T8" fmla="*/ 42 w 42"/>
                            <a:gd name="T9" fmla="*/ 22 h 54"/>
                            <a:gd name="T10" fmla="*/ 26 w 42"/>
                            <a:gd name="T11" fmla="*/ 43 h 54"/>
                            <a:gd name="T12" fmla="*/ 37 w 42"/>
                            <a:gd name="T13" fmla="*/ 54 h 54"/>
                            <a:gd name="T14" fmla="*/ 33 w 42"/>
                            <a:gd name="T15" fmla="*/ 54 h 54"/>
                            <a:gd name="T16" fmla="*/ 21 w 42"/>
                            <a:gd name="T17" fmla="*/ 3 h 54"/>
                            <a:gd name="T18" fmla="*/ 4 w 42"/>
                            <a:gd name="T19" fmla="*/ 22 h 54"/>
                            <a:gd name="T20" fmla="*/ 21 w 42"/>
                            <a:gd name="T21" fmla="*/ 41 h 54"/>
                            <a:gd name="T22" fmla="*/ 38 w 42"/>
                            <a:gd name="T23" fmla="*/ 22 h 54"/>
                            <a:gd name="T24" fmla="*/ 21 w 42"/>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54">
                              <a:moveTo>
                                <a:pt x="33" y="54"/>
                              </a:moveTo>
                              <a:cubicBezTo>
                                <a:pt x="22" y="43"/>
                                <a:pt x="22" y="43"/>
                                <a:pt x="22" y="43"/>
                              </a:cubicBezTo>
                              <a:cubicBezTo>
                                <a:pt x="8" y="43"/>
                                <a:pt x="1" y="36"/>
                                <a:pt x="0" y="22"/>
                              </a:cubicBezTo>
                              <a:cubicBezTo>
                                <a:pt x="1" y="8"/>
                                <a:pt x="8" y="1"/>
                                <a:pt x="21" y="0"/>
                              </a:cubicBezTo>
                              <a:cubicBezTo>
                                <a:pt x="34" y="1"/>
                                <a:pt x="41" y="8"/>
                                <a:pt x="42" y="22"/>
                              </a:cubicBezTo>
                              <a:cubicBezTo>
                                <a:pt x="42" y="34"/>
                                <a:pt x="36" y="41"/>
                                <a:pt x="26" y="43"/>
                              </a:cubicBezTo>
                              <a:cubicBezTo>
                                <a:pt x="37" y="54"/>
                                <a:pt x="37" y="54"/>
                                <a:pt x="37" y="54"/>
                              </a:cubicBezTo>
                              <a:lnTo>
                                <a:pt x="33" y="54"/>
                              </a:lnTo>
                              <a:close/>
                              <a:moveTo>
                                <a:pt x="21" y="3"/>
                              </a:moveTo>
                              <a:cubicBezTo>
                                <a:pt x="10" y="3"/>
                                <a:pt x="4" y="10"/>
                                <a:pt x="4" y="22"/>
                              </a:cubicBezTo>
                              <a:cubicBezTo>
                                <a:pt x="4" y="34"/>
                                <a:pt x="10" y="41"/>
                                <a:pt x="21" y="41"/>
                              </a:cubicBezTo>
                              <a:cubicBezTo>
                                <a:pt x="32" y="41"/>
                                <a:pt x="38" y="35"/>
                                <a:pt x="38" y="22"/>
                              </a:cubicBezTo>
                              <a:cubicBezTo>
                                <a:pt x="38" y="10"/>
                                <a:pt x="32" y="3"/>
                                <a:pt x="21" y="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8" o:spid="_x0000_s1026" o:spt="100" style="position:absolute;left:0pt;margin-left:248pt;margin-top:613.2pt;height:15.15pt;width:11.85pt;z-index:251779072;mso-width-relative:page;mso-height-relative:page;" fillcolor="#262626 [3204]" filled="t" stroked="f" coordsize="42,54" o:gfxdata="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FjbjCjcAAAADQEAAA8A&#10;AAAAAAAAAQAgAAAAIgAAAGRycy9kb3ducmV2LnhtbFBLAQIUABQAAAAIAIdO4kBdgy/1TQQAAJYO&#10;AAAOAAAAAAAAAAEAIAAAACsBAABkcnMvZTJvRG9jLnhtbFBLBQYAAAAABgAGAFkBAADqBwAAAAA=&#10;" path="m33,54c22,43,22,43,22,43c8,43,1,36,0,22c1,8,8,1,21,0c34,1,41,8,42,22c42,34,36,41,26,43c37,54,37,54,37,54l33,54xm21,3c10,3,4,10,4,22c4,34,10,41,21,41c32,41,38,35,38,22c38,10,32,3,21,3xe">
                <v:path o:connectlocs="118028,192280;78685,153111;0,78336;75109,0;150218,78336;92992,153111;132334,192280;118028,192280;75109,10682;14306,78336;75109,145990;135911,78336;75109,10682"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3313430</wp:posOffset>
                </wp:positionH>
                <wp:positionV relativeFrom="paragraph">
                  <wp:posOffset>7787640</wp:posOffset>
                </wp:positionV>
                <wp:extent cx="145415" cy="192405"/>
                <wp:effectExtent l="0" t="0" r="6985" b="0"/>
                <wp:wrapNone/>
                <wp:docPr id="142" name="Freeform 119"/>
                <wp:cNvGraphicFramePr/>
                <a:graphic xmlns:a="http://schemas.openxmlformats.org/drawingml/2006/main">
                  <a:graphicData uri="http://schemas.microsoft.com/office/word/2010/wordprocessingShape">
                    <wps:wsp>
                      <wps:cNvSpPr>
                        <a:spLocks noEditPoints="1"/>
                      </wps:cNvSpPr>
                      <wps:spPr bwMode="auto">
                        <a:xfrm>
                          <a:off x="0" y="0"/>
                          <a:ext cx="145712" cy="192280"/>
                        </a:xfrm>
                        <a:custGeom>
                          <a:avLst/>
                          <a:gdLst>
                            <a:gd name="T0" fmla="*/ 32 w 41"/>
                            <a:gd name="T1" fmla="*/ 54 h 54"/>
                            <a:gd name="T2" fmla="*/ 22 w 41"/>
                            <a:gd name="T3" fmla="*/ 43 h 54"/>
                            <a:gd name="T4" fmla="*/ 0 w 41"/>
                            <a:gd name="T5" fmla="*/ 22 h 54"/>
                            <a:gd name="T6" fmla="*/ 21 w 41"/>
                            <a:gd name="T7" fmla="*/ 0 h 54"/>
                            <a:gd name="T8" fmla="*/ 41 w 41"/>
                            <a:gd name="T9" fmla="*/ 22 h 54"/>
                            <a:gd name="T10" fmla="*/ 25 w 41"/>
                            <a:gd name="T11" fmla="*/ 43 h 54"/>
                            <a:gd name="T12" fmla="*/ 37 w 41"/>
                            <a:gd name="T13" fmla="*/ 54 h 54"/>
                            <a:gd name="T14" fmla="*/ 32 w 41"/>
                            <a:gd name="T15" fmla="*/ 54 h 54"/>
                            <a:gd name="T16" fmla="*/ 21 w 41"/>
                            <a:gd name="T17" fmla="*/ 3 h 54"/>
                            <a:gd name="T18" fmla="*/ 3 w 41"/>
                            <a:gd name="T19" fmla="*/ 22 h 54"/>
                            <a:gd name="T20" fmla="*/ 20 w 41"/>
                            <a:gd name="T21" fmla="*/ 41 h 54"/>
                            <a:gd name="T22" fmla="*/ 38 w 41"/>
                            <a:gd name="T23" fmla="*/ 22 h 54"/>
                            <a:gd name="T24" fmla="*/ 21 w 41"/>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54">
                              <a:moveTo>
                                <a:pt x="32" y="54"/>
                              </a:moveTo>
                              <a:cubicBezTo>
                                <a:pt x="22" y="43"/>
                                <a:pt x="22" y="43"/>
                                <a:pt x="22" y="43"/>
                              </a:cubicBezTo>
                              <a:cubicBezTo>
                                <a:pt x="8" y="43"/>
                                <a:pt x="0" y="36"/>
                                <a:pt x="0" y="22"/>
                              </a:cubicBezTo>
                              <a:cubicBezTo>
                                <a:pt x="0" y="8"/>
                                <a:pt x="7" y="1"/>
                                <a:pt x="21" y="0"/>
                              </a:cubicBezTo>
                              <a:cubicBezTo>
                                <a:pt x="34" y="1"/>
                                <a:pt x="41" y="8"/>
                                <a:pt x="41" y="22"/>
                              </a:cubicBezTo>
                              <a:cubicBezTo>
                                <a:pt x="41" y="34"/>
                                <a:pt x="36" y="41"/>
                                <a:pt x="25" y="43"/>
                              </a:cubicBezTo>
                              <a:cubicBezTo>
                                <a:pt x="37" y="54"/>
                                <a:pt x="37" y="54"/>
                                <a:pt x="37" y="54"/>
                              </a:cubicBezTo>
                              <a:lnTo>
                                <a:pt x="32" y="54"/>
                              </a:lnTo>
                              <a:close/>
                              <a:moveTo>
                                <a:pt x="21" y="3"/>
                              </a:moveTo>
                              <a:cubicBezTo>
                                <a:pt x="10" y="3"/>
                                <a:pt x="4" y="10"/>
                                <a:pt x="3" y="22"/>
                              </a:cubicBezTo>
                              <a:cubicBezTo>
                                <a:pt x="4" y="34"/>
                                <a:pt x="9" y="41"/>
                                <a:pt x="20" y="41"/>
                              </a:cubicBezTo>
                              <a:cubicBezTo>
                                <a:pt x="32" y="41"/>
                                <a:pt x="37" y="35"/>
                                <a:pt x="38" y="22"/>
                              </a:cubicBezTo>
                              <a:cubicBezTo>
                                <a:pt x="37" y="10"/>
                                <a:pt x="32" y="3"/>
                                <a:pt x="21" y="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19" o:spid="_x0000_s1026" o:spt="100" style="position:absolute;left:0pt;margin-left:260.9pt;margin-top:613.2pt;height:15.15pt;width:11.45pt;z-index:251780096;mso-width-relative:page;mso-height-relative:page;" fillcolor="#262626 [3204]" filled="t" stroked="f" coordsize="41,54" o:gfxdata="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EWftjNsAAAAN&#10;AQAADwAAAAAAAAABACAAAAAiAAAAZHJzL2Rvd25yZXYueG1sUEsBAhQAFAAAAAgAh07iQJ2GjOdT&#10;BAAAlQ4AAA4AAAAAAAAAAQAgAAAAKgEAAGRycy9lMm9Eb2MueG1sUEsFBgAAAAAGAAYAWQEAAO8H&#10;AAAAAA==&#10;" path="m32,54c22,43,22,43,22,43c8,43,0,36,0,22c0,8,7,1,21,0c34,1,41,8,41,22c41,34,36,41,25,43c37,54,37,54,37,54l32,54xm21,3c10,3,4,10,3,22c4,34,9,41,20,41c32,41,37,35,38,22c37,10,32,3,21,3xe">
                <v:path o:connectlocs="113726,192280;78186,153111;0,78336;74632,0;145712,78336;88848,153111;131496,192280;113726,192280;74632,10682;10661,78336;71079,145990;135050,78336;74632,10682"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4213225</wp:posOffset>
                </wp:positionH>
                <wp:positionV relativeFrom="paragraph">
                  <wp:posOffset>7784465</wp:posOffset>
                </wp:positionV>
                <wp:extent cx="171450" cy="163830"/>
                <wp:effectExtent l="0" t="0" r="635" b="8255"/>
                <wp:wrapNone/>
                <wp:docPr id="143" name="Freeform 120"/>
                <wp:cNvGraphicFramePr/>
                <a:graphic xmlns:a="http://schemas.openxmlformats.org/drawingml/2006/main">
                  <a:graphicData uri="http://schemas.microsoft.com/office/word/2010/wordprocessingShape">
                    <wps:wsp>
                      <wps:cNvSpPr>
                        <a:spLocks noEditPoints="1"/>
                      </wps:cNvSpPr>
                      <wps:spPr bwMode="auto">
                        <a:xfrm>
                          <a:off x="0" y="0"/>
                          <a:ext cx="171248" cy="163738"/>
                        </a:xfrm>
                        <a:custGeom>
                          <a:avLst/>
                          <a:gdLst>
                            <a:gd name="T0" fmla="*/ 9 w 48"/>
                            <a:gd name="T1" fmla="*/ 13 h 46"/>
                            <a:gd name="T2" fmla="*/ 8 w 48"/>
                            <a:gd name="T3" fmla="*/ 20 h 46"/>
                            <a:gd name="T4" fmla="*/ 5 w 48"/>
                            <a:gd name="T5" fmla="*/ 46 h 46"/>
                            <a:gd name="T6" fmla="*/ 0 w 48"/>
                            <a:gd name="T7" fmla="*/ 27 h 46"/>
                            <a:gd name="T8" fmla="*/ 0 w 48"/>
                            <a:gd name="T9" fmla="*/ 12 h 46"/>
                            <a:gd name="T10" fmla="*/ 12 w 48"/>
                            <a:gd name="T11" fmla="*/ 0 h 46"/>
                            <a:gd name="T12" fmla="*/ 0 w 48"/>
                            <a:gd name="T13" fmla="*/ 12 h 46"/>
                            <a:gd name="T14" fmla="*/ 32 w 48"/>
                            <a:gd name="T15" fmla="*/ 36 h 46"/>
                            <a:gd name="T16" fmla="*/ 25 w 48"/>
                            <a:gd name="T17" fmla="*/ 45 h 46"/>
                            <a:gd name="T18" fmla="*/ 17 w 48"/>
                            <a:gd name="T19" fmla="*/ 28 h 46"/>
                            <a:gd name="T20" fmla="*/ 11 w 48"/>
                            <a:gd name="T21" fmla="*/ 46 h 46"/>
                            <a:gd name="T22" fmla="*/ 15 w 48"/>
                            <a:gd name="T23" fmla="*/ 35 h 46"/>
                            <a:gd name="T24" fmla="*/ 27 w 48"/>
                            <a:gd name="T25" fmla="*/ 26 h 46"/>
                            <a:gd name="T26" fmla="*/ 30 w 48"/>
                            <a:gd name="T27" fmla="*/ 20 h 46"/>
                            <a:gd name="T28" fmla="*/ 13 w 48"/>
                            <a:gd name="T29" fmla="*/ 22 h 46"/>
                            <a:gd name="T30" fmla="*/ 30 w 48"/>
                            <a:gd name="T31" fmla="*/ 20 h 46"/>
                            <a:gd name="T32" fmla="*/ 13 w 48"/>
                            <a:gd name="T33" fmla="*/ 3 h 46"/>
                            <a:gd name="T34" fmla="*/ 15 w 48"/>
                            <a:gd name="T35" fmla="*/ 13 h 46"/>
                            <a:gd name="T36" fmla="*/ 20 w 48"/>
                            <a:gd name="T37" fmla="*/ 1 h 46"/>
                            <a:gd name="T38" fmla="*/ 23 w 48"/>
                            <a:gd name="T39" fmla="*/ 13 h 46"/>
                            <a:gd name="T40" fmla="*/ 27 w 48"/>
                            <a:gd name="T41" fmla="*/ 11 h 46"/>
                            <a:gd name="T42" fmla="*/ 30 w 48"/>
                            <a:gd name="T43" fmla="*/ 3 h 46"/>
                            <a:gd name="T44" fmla="*/ 25 w 48"/>
                            <a:gd name="T45" fmla="*/ 15 h 46"/>
                            <a:gd name="T46" fmla="*/ 47 w 48"/>
                            <a:gd name="T47" fmla="*/ 46 h 46"/>
                            <a:gd name="T48" fmla="*/ 30 w 48"/>
                            <a:gd name="T49" fmla="*/ 46 h 46"/>
                            <a:gd name="T50" fmla="*/ 37 w 48"/>
                            <a:gd name="T51" fmla="*/ 34 h 46"/>
                            <a:gd name="T52" fmla="*/ 30 w 48"/>
                            <a:gd name="T53" fmla="*/ 17 h 46"/>
                            <a:gd name="T54" fmla="*/ 36 w 48"/>
                            <a:gd name="T55" fmla="*/ 0 h 46"/>
                            <a:gd name="T56" fmla="*/ 38 w 48"/>
                            <a:gd name="T57" fmla="*/ 5 h 46"/>
                            <a:gd name="T58" fmla="*/ 48 w 48"/>
                            <a:gd name="T59" fmla="*/ 7 h 46"/>
                            <a:gd name="T60" fmla="*/ 45 w 48"/>
                            <a:gd name="T61" fmla="*/ 9 h 46"/>
                            <a:gd name="T62" fmla="*/ 47 w 48"/>
                            <a:gd name="T63" fmla="*/ 44 h 46"/>
                            <a:gd name="T64" fmla="*/ 39 w 48"/>
                            <a:gd name="T65" fmla="*/ 31 h 46"/>
                            <a:gd name="T66" fmla="*/ 37 w 48"/>
                            <a:gd name="T67" fmla="*/ 9 h 46"/>
                            <a:gd name="T68" fmla="*/ 35 w 48"/>
                            <a:gd name="T69" fmla="*/ 1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 h="46">
                              <a:moveTo>
                                <a:pt x="0" y="25"/>
                              </a:moveTo>
                              <a:cubicBezTo>
                                <a:pt x="4" y="22"/>
                                <a:pt x="7" y="18"/>
                                <a:pt x="9" y="13"/>
                              </a:cubicBezTo>
                              <a:cubicBezTo>
                                <a:pt x="11" y="13"/>
                                <a:pt x="11" y="13"/>
                                <a:pt x="11" y="13"/>
                              </a:cubicBezTo>
                              <a:cubicBezTo>
                                <a:pt x="11" y="16"/>
                                <a:pt x="9" y="19"/>
                                <a:pt x="8" y="20"/>
                              </a:cubicBezTo>
                              <a:cubicBezTo>
                                <a:pt x="8" y="46"/>
                                <a:pt x="8" y="46"/>
                                <a:pt x="8" y="46"/>
                              </a:cubicBezTo>
                              <a:cubicBezTo>
                                <a:pt x="5" y="46"/>
                                <a:pt x="5" y="46"/>
                                <a:pt x="5" y="46"/>
                              </a:cubicBezTo>
                              <a:cubicBezTo>
                                <a:pt x="5" y="23"/>
                                <a:pt x="5" y="23"/>
                                <a:pt x="5" y="23"/>
                              </a:cubicBezTo>
                              <a:cubicBezTo>
                                <a:pt x="4" y="25"/>
                                <a:pt x="2" y="26"/>
                                <a:pt x="0" y="27"/>
                              </a:cubicBezTo>
                              <a:lnTo>
                                <a:pt x="0" y="25"/>
                              </a:lnTo>
                              <a:close/>
                              <a:moveTo>
                                <a:pt x="0" y="12"/>
                              </a:moveTo>
                              <a:cubicBezTo>
                                <a:pt x="4" y="9"/>
                                <a:pt x="7" y="5"/>
                                <a:pt x="9" y="0"/>
                              </a:cubicBezTo>
                              <a:cubicBezTo>
                                <a:pt x="12" y="0"/>
                                <a:pt x="12" y="0"/>
                                <a:pt x="12" y="0"/>
                              </a:cubicBezTo>
                              <a:cubicBezTo>
                                <a:pt x="10" y="7"/>
                                <a:pt x="6" y="11"/>
                                <a:pt x="0" y="14"/>
                              </a:cubicBezTo>
                              <a:lnTo>
                                <a:pt x="0" y="12"/>
                              </a:lnTo>
                              <a:close/>
                              <a:moveTo>
                                <a:pt x="27" y="40"/>
                              </a:moveTo>
                              <a:cubicBezTo>
                                <a:pt x="29" y="39"/>
                                <a:pt x="31" y="38"/>
                                <a:pt x="32" y="36"/>
                              </a:cubicBezTo>
                              <a:cubicBezTo>
                                <a:pt x="32" y="39"/>
                                <a:pt x="32" y="39"/>
                                <a:pt x="32" y="39"/>
                              </a:cubicBezTo>
                              <a:cubicBezTo>
                                <a:pt x="30" y="41"/>
                                <a:pt x="28" y="43"/>
                                <a:pt x="25" y="45"/>
                              </a:cubicBezTo>
                              <a:cubicBezTo>
                                <a:pt x="25" y="28"/>
                                <a:pt x="25" y="28"/>
                                <a:pt x="25" y="28"/>
                              </a:cubicBezTo>
                              <a:cubicBezTo>
                                <a:pt x="17" y="28"/>
                                <a:pt x="17" y="28"/>
                                <a:pt x="17" y="28"/>
                              </a:cubicBezTo>
                              <a:cubicBezTo>
                                <a:pt x="17" y="34"/>
                                <a:pt x="17" y="34"/>
                                <a:pt x="17" y="34"/>
                              </a:cubicBezTo>
                              <a:cubicBezTo>
                                <a:pt x="18" y="40"/>
                                <a:pt x="15" y="44"/>
                                <a:pt x="11" y="46"/>
                              </a:cubicBezTo>
                              <a:cubicBezTo>
                                <a:pt x="11" y="44"/>
                                <a:pt x="11" y="44"/>
                                <a:pt x="11" y="44"/>
                              </a:cubicBezTo>
                              <a:cubicBezTo>
                                <a:pt x="14" y="42"/>
                                <a:pt x="15" y="39"/>
                                <a:pt x="15" y="35"/>
                              </a:cubicBezTo>
                              <a:cubicBezTo>
                                <a:pt x="15" y="26"/>
                                <a:pt x="15" y="26"/>
                                <a:pt x="15" y="26"/>
                              </a:cubicBezTo>
                              <a:cubicBezTo>
                                <a:pt x="27" y="26"/>
                                <a:pt x="27" y="26"/>
                                <a:pt x="27" y="26"/>
                              </a:cubicBezTo>
                              <a:lnTo>
                                <a:pt x="27" y="40"/>
                              </a:lnTo>
                              <a:close/>
                              <a:moveTo>
                                <a:pt x="30" y="20"/>
                              </a:moveTo>
                              <a:cubicBezTo>
                                <a:pt x="30" y="22"/>
                                <a:pt x="30" y="22"/>
                                <a:pt x="30" y="22"/>
                              </a:cubicBezTo>
                              <a:cubicBezTo>
                                <a:pt x="13" y="22"/>
                                <a:pt x="13" y="22"/>
                                <a:pt x="13" y="22"/>
                              </a:cubicBezTo>
                              <a:cubicBezTo>
                                <a:pt x="13" y="20"/>
                                <a:pt x="13" y="20"/>
                                <a:pt x="13" y="20"/>
                              </a:cubicBezTo>
                              <a:lnTo>
                                <a:pt x="30" y="20"/>
                              </a:lnTo>
                              <a:close/>
                              <a:moveTo>
                                <a:pt x="13" y="15"/>
                              </a:moveTo>
                              <a:cubicBezTo>
                                <a:pt x="13" y="3"/>
                                <a:pt x="13" y="3"/>
                                <a:pt x="13" y="3"/>
                              </a:cubicBezTo>
                              <a:cubicBezTo>
                                <a:pt x="15" y="3"/>
                                <a:pt x="15" y="3"/>
                                <a:pt x="15" y="3"/>
                              </a:cubicBezTo>
                              <a:cubicBezTo>
                                <a:pt x="15" y="13"/>
                                <a:pt x="15" y="13"/>
                                <a:pt x="15" y="13"/>
                              </a:cubicBezTo>
                              <a:cubicBezTo>
                                <a:pt x="20" y="13"/>
                                <a:pt x="20" y="13"/>
                                <a:pt x="20" y="13"/>
                              </a:cubicBezTo>
                              <a:cubicBezTo>
                                <a:pt x="20" y="1"/>
                                <a:pt x="20" y="1"/>
                                <a:pt x="20" y="1"/>
                              </a:cubicBezTo>
                              <a:cubicBezTo>
                                <a:pt x="23" y="1"/>
                                <a:pt x="23" y="1"/>
                                <a:pt x="23" y="1"/>
                              </a:cubicBezTo>
                              <a:cubicBezTo>
                                <a:pt x="23" y="13"/>
                                <a:pt x="23" y="13"/>
                                <a:pt x="23" y="13"/>
                              </a:cubicBezTo>
                              <a:cubicBezTo>
                                <a:pt x="25" y="13"/>
                                <a:pt x="25" y="13"/>
                                <a:pt x="25" y="13"/>
                              </a:cubicBezTo>
                              <a:cubicBezTo>
                                <a:pt x="27" y="14"/>
                                <a:pt x="27" y="13"/>
                                <a:pt x="27" y="11"/>
                              </a:cubicBezTo>
                              <a:cubicBezTo>
                                <a:pt x="27" y="3"/>
                                <a:pt x="27" y="3"/>
                                <a:pt x="27" y="3"/>
                              </a:cubicBezTo>
                              <a:cubicBezTo>
                                <a:pt x="30" y="3"/>
                                <a:pt x="30" y="3"/>
                                <a:pt x="30" y="3"/>
                              </a:cubicBezTo>
                              <a:cubicBezTo>
                                <a:pt x="30" y="11"/>
                                <a:pt x="30" y="11"/>
                                <a:pt x="30" y="11"/>
                              </a:cubicBezTo>
                              <a:cubicBezTo>
                                <a:pt x="30" y="14"/>
                                <a:pt x="29" y="15"/>
                                <a:pt x="25" y="15"/>
                              </a:cubicBezTo>
                              <a:lnTo>
                                <a:pt x="13" y="15"/>
                              </a:lnTo>
                              <a:close/>
                              <a:moveTo>
                                <a:pt x="47" y="46"/>
                              </a:moveTo>
                              <a:cubicBezTo>
                                <a:pt x="43" y="43"/>
                                <a:pt x="40" y="39"/>
                                <a:pt x="39" y="36"/>
                              </a:cubicBezTo>
                              <a:cubicBezTo>
                                <a:pt x="37" y="39"/>
                                <a:pt x="34" y="43"/>
                                <a:pt x="30" y="46"/>
                              </a:cubicBezTo>
                              <a:cubicBezTo>
                                <a:pt x="30" y="43"/>
                                <a:pt x="30" y="43"/>
                                <a:pt x="30" y="43"/>
                              </a:cubicBezTo>
                              <a:cubicBezTo>
                                <a:pt x="33" y="41"/>
                                <a:pt x="36" y="37"/>
                                <a:pt x="37" y="34"/>
                              </a:cubicBezTo>
                              <a:cubicBezTo>
                                <a:pt x="35" y="29"/>
                                <a:pt x="33" y="23"/>
                                <a:pt x="32" y="15"/>
                              </a:cubicBezTo>
                              <a:cubicBezTo>
                                <a:pt x="32" y="16"/>
                                <a:pt x="31" y="17"/>
                                <a:pt x="30" y="17"/>
                              </a:cubicBezTo>
                              <a:cubicBezTo>
                                <a:pt x="30" y="15"/>
                                <a:pt x="30" y="15"/>
                                <a:pt x="30" y="15"/>
                              </a:cubicBezTo>
                              <a:cubicBezTo>
                                <a:pt x="33" y="11"/>
                                <a:pt x="35" y="6"/>
                                <a:pt x="36" y="0"/>
                              </a:cubicBezTo>
                              <a:cubicBezTo>
                                <a:pt x="39" y="0"/>
                                <a:pt x="39" y="0"/>
                                <a:pt x="39" y="0"/>
                              </a:cubicBezTo>
                              <a:cubicBezTo>
                                <a:pt x="39" y="1"/>
                                <a:pt x="38" y="3"/>
                                <a:pt x="38" y="5"/>
                              </a:cubicBezTo>
                              <a:cubicBezTo>
                                <a:pt x="38" y="6"/>
                                <a:pt x="37" y="6"/>
                                <a:pt x="37" y="7"/>
                              </a:cubicBezTo>
                              <a:cubicBezTo>
                                <a:pt x="48" y="7"/>
                                <a:pt x="48" y="7"/>
                                <a:pt x="48" y="7"/>
                              </a:cubicBezTo>
                              <a:cubicBezTo>
                                <a:pt x="48" y="9"/>
                                <a:pt x="48" y="9"/>
                                <a:pt x="48" y="9"/>
                              </a:cubicBezTo>
                              <a:cubicBezTo>
                                <a:pt x="45" y="9"/>
                                <a:pt x="45" y="9"/>
                                <a:pt x="45" y="9"/>
                              </a:cubicBezTo>
                              <a:cubicBezTo>
                                <a:pt x="45" y="20"/>
                                <a:pt x="43" y="28"/>
                                <a:pt x="40" y="34"/>
                              </a:cubicBezTo>
                              <a:cubicBezTo>
                                <a:pt x="41" y="37"/>
                                <a:pt x="44" y="40"/>
                                <a:pt x="47" y="44"/>
                              </a:cubicBezTo>
                              <a:lnTo>
                                <a:pt x="47" y="46"/>
                              </a:lnTo>
                              <a:close/>
                              <a:moveTo>
                                <a:pt x="39" y="31"/>
                              </a:moveTo>
                              <a:cubicBezTo>
                                <a:pt x="41" y="26"/>
                                <a:pt x="42" y="19"/>
                                <a:pt x="42" y="9"/>
                              </a:cubicBezTo>
                              <a:cubicBezTo>
                                <a:pt x="37" y="9"/>
                                <a:pt x="37" y="9"/>
                                <a:pt x="37" y="9"/>
                              </a:cubicBezTo>
                              <a:cubicBezTo>
                                <a:pt x="36" y="11"/>
                                <a:pt x="35" y="13"/>
                                <a:pt x="33" y="14"/>
                              </a:cubicBezTo>
                              <a:cubicBezTo>
                                <a:pt x="35" y="14"/>
                                <a:pt x="35" y="14"/>
                                <a:pt x="35" y="14"/>
                              </a:cubicBezTo>
                              <a:cubicBezTo>
                                <a:pt x="35" y="21"/>
                                <a:pt x="37" y="27"/>
                                <a:pt x="39" y="31"/>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0" o:spid="_x0000_s1026" o:spt="100" style="position:absolute;left:0pt;margin-left:331.75pt;margin-top:612.95pt;height:12.9pt;width:13.5pt;z-index:251781120;mso-width-relative:page;mso-height-relative:page;" fillcolor="#262626 [3204]" filled="t" stroked="f" coordsize="48,46" o:gfxdata="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mQXBs9oAAAANAQAADwAAAAAAAAABACAAAAAiAAAAZHJzL2Rvd25yZXYueG1sUEsBAhQA&#10;FAAAAAgAh07iQIEvjGaeCAAAjisAAA4AAAAAAAAAAQAgAAAAKQEAAGRycy9lMm9Eb2MueG1sUEsF&#10;BgAAAAAGAAYAWQEAADkMAAAAAA==&#10;" path="m0,25c4,22,7,18,9,13c11,13,11,13,11,13c11,16,9,19,8,20c8,46,8,46,8,46c5,46,5,46,5,46c5,23,5,23,5,23c4,25,2,26,0,27l0,25xm0,12c4,9,7,5,9,0c12,0,12,0,12,0c10,7,6,11,0,14l0,12xm27,40c29,39,31,38,32,36c32,39,32,39,32,39c30,41,28,43,25,45c25,28,25,28,25,28c17,28,17,28,17,28c17,34,17,34,17,34c18,40,15,44,11,46c11,44,11,44,11,44c14,42,15,39,15,35c15,26,15,26,15,26c27,26,27,26,27,26l27,40xm30,20c30,22,30,22,30,22c13,22,13,22,13,22c13,20,13,20,13,20l30,20xm13,15c13,3,13,3,13,3c15,3,15,3,15,3c15,13,15,13,15,13c20,13,20,13,20,13c20,1,20,1,20,1c23,1,23,1,23,1c23,13,23,13,23,13c25,13,25,13,25,13c27,14,27,13,27,11c27,3,27,3,27,3c30,3,30,3,30,3c30,11,30,11,30,11c30,14,29,15,25,15l13,15xm47,46c43,43,40,39,39,36c37,39,34,43,30,46c30,43,30,43,30,43c33,41,36,37,37,34c35,29,33,23,32,15c32,16,31,17,30,17c30,15,30,15,30,15c33,11,35,6,36,0c39,0,39,0,39,0c39,1,38,3,38,5c38,6,37,6,37,7c48,7,48,7,48,7c48,9,48,9,48,9c45,9,45,9,45,9c45,20,43,28,40,34c41,37,44,40,47,44l47,46xm39,31c41,26,42,19,42,9c37,9,37,9,37,9c36,11,35,13,33,14c35,14,35,14,35,14c35,21,37,27,39,31xe">
                <v:path o:connectlocs="32109,46273;28541,71190;17838,163738;0,96107;0,42714;42812,0;0,42714;114165,128142;89191,160178;60650,99666;39244,163738;53515,124583;96327,92547;107030,71190;46379,78309;107030,71190;46379,10678;53515,46273;71353,3559;82056,46273;96327,39154;107030,10678;89191,53392;167680,163738;107030,163738;132003,121023;107030,60511;128436,0;135571,17797;171248,24916;160545,32035;167680,156618;139139,110345;132003,32035;124868,49833"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4398010</wp:posOffset>
                </wp:positionH>
                <wp:positionV relativeFrom="paragraph">
                  <wp:posOffset>7784465</wp:posOffset>
                </wp:positionV>
                <wp:extent cx="163830" cy="163830"/>
                <wp:effectExtent l="0" t="0" r="8255" b="8255"/>
                <wp:wrapNone/>
                <wp:docPr id="144" name="Freeform 121"/>
                <wp:cNvGraphicFramePr/>
                <a:graphic xmlns:a="http://schemas.openxmlformats.org/drawingml/2006/main">
                  <a:graphicData uri="http://schemas.microsoft.com/office/word/2010/wordprocessingShape">
                    <wps:wsp>
                      <wps:cNvSpPr>
                        <a:spLocks noEditPoints="1"/>
                      </wps:cNvSpPr>
                      <wps:spPr bwMode="auto">
                        <a:xfrm>
                          <a:off x="0" y="0"/>
                          <a:ext cx="163737" cy="163738"/>
                        </a:xfrm>
                        <a:custGeom>
                          <a:avLst/>
                          <a:gdLst>
                            <a:gd name="T0" fmla="*/ 6 w 46"/>
                            <a:gd name="T1" fmla="*/ 46 h 46"/>
                            <a:gd name="T2" fmla="*/ 6 w 46"/>
                            <a:gd name="T3" fmla="*/ 15 h 46"/>
                            <a:gd name="T4" fmla="*/ 0 w 46"/>
                            <a:gd name="T5" fmla="*/ 19 h 46"/>
                            <a:gd name="T6" fmla="*/ 0 w 46"/>
                            <a:gd name="T7" fmla="*/ 17 h 46"/>
                            <a:gd name="T8" fmla="*/ 10 w 46"/>
                            <a:gd name="T9" fmla="*/ 0 h 46"/>
                            <a:gd name="T10" fmla="*/ 13 w 46"/>
                            <a:gd name="T11" fmla="*/ 0 h 46"/>
                            <a:gd name="T12" fmla="*/ 9 w 46"/>
                            <a:gd name="T13" fmla="*/ 11 h 46"/>
                            <a:gd name="T14" fmla="*/ 9 w 46"/>
                            <a:gd name="T15" fmla="*/ 46 h 46"/>
                            <a:gd name="T16" fmla="*/ 6 w 46"/>
                            <a:gd name="T17" fmla="*/ 46 h 46"/>
                            <a:gd name="T18" fmla="*/ 13 w 46"/>
                            <a:gd name="T19" fmla="*/ 7 h 46"/>
                            <a:gd name="T20" fmla="*/ 13 w 46"/>
                            <a:gd name="T21" fmla="*/ 5 h 46"/>
                            <a:gd name="T22" fmla="*/ 28 w 46"/>
                            <a:gd name="T23" fmla="*/ 5 h 46"/>
                            <a:gd name="T24" fmla="*/ 28 w 46"/>
                            <a:gd name="T25" fmla="*/ 0 h 46"/>
                            <a:gd name="T26" fmla="*/ 31 w 46"/>
                            <a:gd name="T27" fmla="*/ 0 h 46"/>
                            <a:gd name="T28" fmla="*/ 31 w 46"/>
                            <a:gd name="T29" fmla="*/ 5 h 46"/>
                            <a:gd name="T30" fmla="*/ 46 w 46"/>
                            <a:gd name="T31" fmla="*/ 5 h 46"/>
                            <a:gd name="T32" fmla="*/ 46 w 46"/>
                            <a:gd name="T33" fmla="*/ 7 h 46"/>
                            <a:gd name="T34" fmla="*/ 13 w 46"/>
                            <a:gd name="T35" fmla="*/ 7 h 46"/>
                            <a:gd name="T36" fmla="*/ 16 w 46"/>
                            <a:gd name="T37" fmla="*/ 15 h 46"/>
                            <a:gd name="T38" fmla="*/ 16 w 46"/>
                            <a:gd name="T39" fmla="*/ 13 h 46"/>
                            <a:gd name="T40" fmla="*/ 43 w 46"/>
                            <a:gd name="T41" fmla="*/ 13 h 46"/>
                            <a:gd name="T42" fmla="*/ 43 w 46"/>
                            <a:gd name="T43" fmla="*/ 15 h 46"/>
                            <a:gd name="T44" fmla="*/ 16 w 46"/>
                            <a:gd name="T45" fmla="*/ 15 h 46"/>
                            <a:gd name="T46" fmla="*/ 16 w 46"/>
                            <a:gd name="T47" fmla="*/ 23 h 46"/>
                            <a:gd name="T48" fmla="*/ 16 w 46"/>
                            <a:gd name="T49" fmla="*/ 21 h 46"/>
                            <a:gd name="T50" fmla="*/ 43 w 46"/>
                            <a:gd name="T51" fmla="*/ 21 h 46"/>
                            <a:gd name="T52" fmla="*/ 43 w 46"/>
                            <a:gd name="T53" fmla="*/ 23 h 46"/>
                            <a:gd name="T54" fmla="*/ 16 w 46"/>
                            <a:gd name="T55" fmla="*/ 23 h 46"/>
                            <a:gd name="T56" fmla="*/ 17 w 46"/>
                            <a:gd name="T57" fmla="*/ 45 h 46"/>
                            <a:gd name="T58" fmla="*/ 17 w 46"/>
                            <a:gd name="T59" fmla="*/ 29 h 46"/>
                            <a:gd name="T60" fmla="*/ 43 w 46"/>
                            <a:gd name="T61" fmla="*/ 29 h 46"/>
                            <a:gd name="T62" fmla="*/ 43 w 46"/>
                            <a:gd name="T63" fmla="*/ 40 h 46"/>
                            <a:gd name="T64" fmla="*/ 38 w 46"/>
                            <a:gd name="T65" fmla="*/ 45 h 46"/>
                            <a:gd name="T66" fmla="*/ 17 w 46"/>
                            <a:gd name="T67" fmla="*/ 45 h 46"/>
                            <a:gd name="T68" fmla="*/ 40 w 46"/>
                            <a:gd name="T69" fmla="*/ 40 h 46"/>
                            <a:gd name="T70" fmla="*/ 40 w 46"/>
                            <a:gd name="T71" fmla="*/ 31 h 46"/>
                            <a:gd name="T72" fmla="*/ 20 w 46"/>
                            <a:gd name="T73" fmla="*/ 31 h 46"/>
                            <a:gd name="T74" fmla="*/ 20 w 46"/>
                            <a:gd name="T75" fmla="*/ 43 h 46"/>
                            <a:gd name="T76" fmla="*/ 37 w 46"/>
                            <a:gd name="T77" fmla="*/ 43 h 46"/>
                            <a:gd name="T78" fmla="*/ 40 w 46"/>
                            <a:gd name="T79"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6" h="46">
                              <a:moveTo>
                                <a:pt x="6" y="46"/>
                              </a:moveTo>
                              <a:cubicBezTo>
                                <a:pt x="6" y="15"/>
                                <a:pt x="6" y="15"/>
                                <a:pt x="6" y="15"/>
                              </a:cubicBezTo>
                              <a:cubicBezTo>
                                <a:pt x="4" y="16"/>
                                <a:pt x="2" y="18"/>
                                <a:pt x="0" y="19"/>
                              </a:cubicBezTo>
                              <a:cubicBezTo>
                                <a:pt x="0" y="17"/>
                                <a:pt x="0" y="17"/>
                                <a:pt x="0" y="17"/>
                              </a:cubicBezTo>
                              <a:cubicBezTo>
                                <a:pt x="5" y="13"/>
                                <a:pt x="9" y="7"/>
                                <a:pt x="10" y="0"/>
                              </a:cubicBezTo>
                              <a:cubicBezTo>
                                <a:pt x="13" y="0"/>
                                <a:pt x="13" y="0"/>
                                <a:pt x="13" y="0"/>
                              </a:cubicBezTo>
                              <a:cubicBezTo>
                                <a:pt x="12" y="5"/>
                                <a:pt x="11" y="8"/>
                                <a:pt x="9" y="11"/>
                              </a:cubicBezTo>
                              <a:cubicBezTo>
                                <a:pt x="9" y="46"/>
                                <a:pt x="9" y="46"/>
                                <a:pt x="9" y="46"/>
                              </a:cubicBezTo>
                              <a:lnTo>
                                <a:pt x="6" y="46"/>
                              </a:lnTo>
                              <a:close/>
                              <a:moveTo>
                                <a:pt x="13" y="7"/>
                              </a:moveTo>
                              <a:cubicBezTo>
                                <a:pt x="13" y="5"/>
                                <a:pt x="13" y="5"/>
                                <a:pt x="13" y="5"/>
                              </a:cubicBezTo>
                              <a:cubicBezTo>
                                <a:pt x="28" y="5"/>
                                <a:pt x="28" y="5"/>
                                <a:pt x="28" y="5"/>
                              </a:cubicBezTo>
                              <a:cubicBezTo>
                                <a:pt x="28" y="0"/>
                                <a:pt x="28" y="0"/>
                                <a:pt x="28" y="0"/>
                              </a:cubicBezTo>
                              <a:cubicBezTo>
                                <a:pt x="31" y="0"/>
                                <a:pt x="31" y="0"/>
                                <a:pt x="31" y="0"/>
                              </a:cubicBezTo>
                              <a:cubicBezTo>
                                <a:pt x="31" y="5"/>
                                <a:pt x="31" y="5"/>
                                <a:pt x="31" y="5"/>
                              </a:cubicBezTo>
                              <a:cubicBezTo>
                                <a:pt x="46" y="5"/>
                                <a:pt x="46" y="5"/>
                                <a:pt x="46" y="5"/>
                              </a:cubicBezTo>
                              <a:cubicBezTo>
                                <a:pt x="46" y="7"/>
                                <a:pt x="46" y="7"/>
                                <a:pt x="46" y="7"/>
                              </a:cubicBezTo>
                              <a:lnTo>
                                <a:pt x="13" y="7"/>
                              </a:lnTo>
                              <a:close/>
                              <a:moveTo>
                                <a:pt x="16" y="15"/>
                              </a:moveTo>
                              <a:cubicBezTo>
                                <a:pt x="16" y="13"/>
                                <a:pt x="16" y="13"/>
                                <a:pt x="16" y="13"/>
                              </a:cubicBezTo>
                              <a:cubicBezTo>
                                <a:pt x="43" y="13"/>
                                <a:pt x="43" y="13"/>
                                <a:pt x="43" y="13"/>
                              </a:cubicBezTo>
                              <a:cubicBezTo>
                                <a:pt x="43" y="15"/>
                                <a:pt x="43" y="15"/>
                                <a:pt x="43" y="15"/>
                              </a:cubicBezTo>
                              <a:lnTo>
                                <a:pt x="16" y="15"/>
                              </a:lnTo>
                              <a:close/>
                              <a:moveTo>
                                <a:pt x="16" y="23"/>
                              </a:moveTo>
                              <a:cubicBezTo>
                                <a:pt x="16" y="21"/>
                                <a:pt x="16" y="21"/>
                                <a:pt x="16" y="21"/>
                              </a:cubicBezTo>
                              <a:cubicBezTo>
                                <a:pt x="43" y="21"/>
                                <a:pt x="43" y="21"/>
                                <a:pt x="43" y="21"/>
                              </a:cubicBezTo>
                              <a:cubicBezTo>
                                <a:pt x="43" y="23"/>
                                <a:pt x="43" y="23"/>
                                <a:pt x="43" y="23"/>
                              </a:cubicBezTo>
                              <a:lnTo>
                                <a:pt x="16" y="23"/>
                              </a:lnTo>
                              <a:close/>
                              <a:moveTo>
                                <a:pt x="17" y="45"/>
                              </a:moveTo>
                              <a:cubicBezTo>
                                <a:pt x="17" y="29"/>
                                <a:pt x="17" y="29"/>
                                <a:pt x="17" y="29"/>
                              </a:cubicBezTo>
                              <a:cubicBezTo>
                                <a:pt x="43" y="29"/>
                                <a:pt x="43" y="29"/>
                                <a:pt x="43" y="29"/>
                              </a:cubicBezTo>
                              <a:cubicBezTo>
                                <a:pt x="43" y="40"/>
                                <a:pt x="43" y="40"/>
                                <a:pt x="43" y="40"/>
                              </a:cubicBezTo>
                              <a:cubicBezTo>
                                <a:pt x="43" y="43"/>
                                <a:pt x="41" y="45"/>
                                <a:pt x="38" y="45"/>
                              </a:cubicBezTo>
                              <a:lnTo>
                                <a:pt x="17" y="45"/>
                              </a:lnTo>
                              <a:close/>
                              <a:moveTo>
                                <a:pt x="40" y="40"/>
                              </a:moveTo>
                              <a:cubicBezTo>
                                <a:pt x="40" y="31"/>
                                <a:pt x="40" y="31"/>
                                <a:pt x="40" y="31"/>
                              </a:cubicBezTo>
                              <a:cubicBezTo>
                                <a:pt x="20" y="31"/>
                                <a:pt x="20" y="31"/>
                                <a:pt x="20" y="31"/>
                              </a:cubicBezTo>
                              <a:cubicBezTo>
                                <a:pt x="20" y="43"/>
                                <a:pt x="20" y="43"/>
                                <a:pt x="20" y="43"/>
                              </a:cubicBezTo>
                              <a:cubicBezTo>
                                <a:pt x="37" y="43"/>
                                <a:pt x="37" y="43"/>
                                <a:pt x="37" y="43"/>
                              </a:cubicBezTo>
                              <a:cubicBezTo>
                                <a:pt x="39" y="43"/>
                                <a:pt x="40" y="42"/>
                                <a:pt x="40" y="4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1" o:spid="_x0000_s1026" o:spt="100" style="position:absolute;left:0pt;margin-left:346.3pt;margin-top:612.95pt;height:12.9pt;width:12.9pt;z-index:251782144;mso-width-relative:page;mso-height-relative:page;" fillcolor="#262626 [3204]" filled="t" stroked="f" coordsize="46,46" o:gfxdata="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oHQ5O9sAAAANAQAADwAAAAAAAAABACAAAAAiAAAAZHJzL2Rv&#10;d25yZXYueG1sUEsBAhQAFAAAAAgAh07iQFWbfivkBgAANCMAAA4AAAAAAAAAAQAgAAAAKgEAAGRy&#10;cy9lMm9Eb2MueG1sUEsFBgAAAAAGAAYAWQEAAIAKAAAAAA==&#10;" path="m6,46c6,15,6,15,6,15c4,16,2,18,0,19c0,17,0,17,0,17c5,13,9,7,10,0c13,0,13,0,13,0c12,5,11,8,9,11c9,46,9,46,9,46l6,46xm13,7c13,5,13,5,13,5c28,5,28,5,28,5c28,0,28,0,28,0c31,0,31,0,31,0c31,5,31,5,31,5c46,5,46,5,46,5c46,7,46,7,46,7l13,7xm16,15c16,13,16,13,16,13c43,13,43,13,43,13c43,15,43,15,43,15l16,15xm16,23c16,21,16,21,16,21c43,21,43,21,43,21c43,23,43,23,43,23l16,23xm17,45c17,29,17,29,17,29c43,29,43,29,43,29c43,40,43,40,43,40c43,43,41,45,38,45l17,45xm40,40c40,31,40,31,40,31c20,31,20,31,20,31c20,43,20,43,20,43c37,43,37,43,37,43c39,43,40,42,40,40xe">
                <v:path o:connectlocs="21357,163738;21357,53392;0,67630;0,60511;35595,0;46273,0;32035,39154;32035,163738;21357,163738;46273,24916;46273,17797;99666,17797;99666,0;110344,0;110344,17797;163737,17797;163737,24916;46273,24916;56952,53392;56952,46273;153058,46273;153058,53392;56952,53392;56952,81869;56952,74749;153058,74749;153058,81869;56952,81869;60511,160178;60511,103226;153058,103226;153058,142380;135261,160178;60511,160178;142380,142380;142380,110345;71190,110345;71190,153059;131701,153059;142380,142380" o:connectangles="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5321935</wp:posOffset>
                </wp:positionH>
                <wp:positionV relativeFrom="paragraph">
                  <wp:posOffset>7795260</wp:posOffset>
                </wp:positionV>
                <wp:extent cx="163830" cy="145415"/>
                <wp:effectExtent l="0" t="0" r="8255" b="6985"/>
                <wp:wrapNone/>
                <wp:docPr id="145" name="Freeform 122"/>
                <wp:cNvGraphicFramePr/>
                <a:graphic xmlns:a="http://schemas.openxmlformats.org/drawingml/2006/main">
                  <a:graphicData uri="http://schemas.microsoft.com/office/word/2010/wordprocessingShape">
                    <wps:wsp>
                      <wps:cNvSpPr>
                        <a:spLocks noEditPoints="1"/>
                      </wps:cNvSpPr>
                      <wps:spPr bwMode="auto">
                        <a:xfrm>
                          <a:off x="0" y="0"/>
                          <a:ext cx="163737" cy="145712"/>
                        </a:xfrm>
                        <a:custGeom>
                          <a:avLst/>
                          <a:gdLst>
                            <a:gd name="T0" fmla="*/ 0 w 46"/>
                            <a:gd name="T1" fmla="*/ 2 h 41"/>
                            <a:gd name="T2" fmla="*/ 0 w 46"/>
                            <a:gd name="T3" fmla="*/ 0 h 41"/>
                            <a:gd name="T4" fmla="*/ 46 w 46"/>
                            <a:gd name="T5" fmla="*/ 0 h 41"/>
                            <a:gd name="T6" fmla="*/ 46 w 46"/>
                            <a:gd name="T7" fmla="*/ 2 h 41"/>
                            <a:gd name="T8" fmla="*/ 24 w 46"/>
                            <a:gd name="T9" fmla="*/ 2 h 41"/>
                            <a:gd name="T10" fmla="*/ 23 w 46"/>
                            <a:gd name="T11" fmla="*/ 10 h 41"/>
                            <a:gd name="T12" fmla="*/ 41 w 46"/>
                            <a:gd name="T13" fmla="*/ 10 h 41"/>
                            <a:gd name="T14" fmla="*/ 41 w 46"/>
                            <a:gd name="T15" fmla="*/ 35 h 41"/>
                            <a:gd name="T16" fmla="*/ 34 w 46"/>
                            <a:gd name="T17" fmla="*/ 41 h 41"/>
                            <a:gd name="T18" fmla="*/ 6 w 46"/>
                            <a:gd name="T19" fmla="*/ 41 h 41"/>
                            <a:gd name="T20" fmla="*/ 6 w 46"/>
                            <a:gd name="T21" fmla="*/ 10 h 41"/>
                            <a:gd name="T22" fmla="*/ 20 w 46"/>
                            <a:gd name="T23" fmla="*/ 10 h 41"/>
                            <a:gd name="T24" fmla="*/ 21 w 46"/>
                            <a:gd name="T25" fmla="*/ 5 h 41"/>
                            <a:gd name="T26" fmla="*/ 21 w 46"/>
                            <a:gd name="T27" fmla="*/ 2 h 41"/>
                            <a:gd name="T28" fmla="*/ 0 w 46"/>
                            <a:gd name="T29" fmla="*/ 2 h 41"/>
                            <a:gd name="T30" fmla="*/ 9 w 46"/>
                            <a:gd name="T31" fmla="*/ 12 h 41"/>
                            <a:gd name="T32" fmla="*/ 9 w 46"/>
                            <a:gd name="T33" fmla="*/ 24 h 41"/>
                            <a:gd name="T34" fmla="*/ 38 w 46"/>
                            <a:gd name="T35" fmla="*/ 24 h 41"/>
                            <a:gd name="T36" fmla="*/ 38 w 46"/>
                            <a:gd name="T37" fmla="*/ 12 h 41"/>
                            <a:gd name="T38" fmla="*/ 9 w 46"/>
                            <a:gd name="T39" fmla="*/ 12 h 41"/>
                            <a:gd name="T40" fmla="*/ 38 w 46"/>
                            <a:gd name="T41" fmla="*/ 35 h 41"/>
                            <a:gd name="T42" fmla="*/ 38 w 46"/>
                            <a:gd name="T43" fmla="*/ 26 h 41"/>
                            <a:gd name="T44" fmla="*/ 9 w 46"/>
                            <a:gd name="T45" fmla="*/ 26 h 41"/>
                            <a:gd name="T46" fmla="*/ 9 w 46"/>
                            <a:gd name="T47" fmla="*/ 39 h 41"/>
                            <a:gd name="T48" fmla="*/ 34 w 46"/>
                            <a:gd name="T49" fmla="*/ 39 h 41"/>
                            <a:gd name="T50" fmla="*/ 38 w 46"/>
                            <a:gd name="T51" fmla="*/ 3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41">
                              <a:moveTo>
                                <a:pt x="0" y="2"/>
                              </a:moveTo>
                              <a:cubicBezTo>
                                <a:pt x="0" y="0"/>
                                <a:pt x="0" y="0"/>
                                <a:pt x="0" y="0"/>
                              </a:cubicBezTo>
                              <a:cubicBezTo>
                                <a:pt x="46" y="0"/>
                                <a:pt x="46" y="0"/>
                                <a:pt x="46" y="0"/>
                              </a:cubicBezTo>
                              <a:cubicBezTo>
                                <a:pt x="46" y="2"/>
                                <a:pt x="46" y="2"/>
                                <a:pt x="46" y="2"/>
                              </a:cubicBezTo>
                              <a:cubicBezTo>
                                <a:pt x="24" y="2"/>
                                <a:pt x="24" y="2"/>
                                <a:pt x="24" y="2"/>
                              </a:cubicBezTo>
                              <a:cubicBezTo>
                                <a:pt x="24" y="5"/>
                                <a:pt x="23" y="8"/>
                                <a:pt x="23" y="10"/>
                              </a:cubicBezTo>
                              <a:cubicBezTo>
                                <a:pt x="41" y="10"/>
                                <a:pt x="41" y="10"/>
                                <a:pt x="41" y="10"/>
                              </a:cubicBezTo>
                              <a:cubicBezTo>
                                <a:pt x="41" y="35"/>
                                <a:pt x="41" y="35"/>
                                <a:pt x="41" y="35"/>
                              </a:cubicBezTo>
                              <a:cubicBezTo>
                                <a:pt x="42" y="39"/>
                                <a:pt x="39" y="41"/>
                                <a:pt x="34" y="41"/>
                              </a:cubicBezTo>
                              <a:cubicBezTo>
                                <a:pt x="6" y="41"/>
                                <a:pt x="6" y="41"/>
                                <a:pt x="6" y="41"/>
                              </a:cubicBezTo>
                              <a:cubicBezTo>
                                <a:pt x="6" y="10"/>
                                <a:pt x="6" y="10"/>
                                <a:pt x="6" y="10"/>
                              </a:cubicBezTo>
                              <a:cubicBezTo>
                                <a:pt x="20" y="10"/>
                                <a:pt x="20" y="10"/>
                                <a:pt x="20" y="10"/>
                              </a:cubicBezTo>
                              <a:cubicBezTo>
                                <a:pt x="20" y="9"/>
                                <a:pt x="20" y="7"/>
                                <a:pt x="21" y="5"/>
                              </a:cubicBezTo>
                              <a:cubicBezTo>
                                <a:pt x="21" y="4"/>
                                <a:pt x="21" y="3"/>
                                <a:pt x="21" y="2"/>
                              </a:cubicBezTo>
                              <a:lnTo>
                                <a:pt x="0" y="2"/>
                              </a:lnTo>
                              <a:close/>
                              <a:moveTo>
                                <a:pt x="9" y="12"/>
                              </a:moveTo>
                              <a:cubicBezTo>
                                <a:pt x="9" y="24"/>
                                <a:pt x="9" y="24"/>
                                <a:pt x="9" y="24"/>
                              </a:cubicBezTo>
                              <a:cubicBezTo>
                                <a:pt x="38" y="24"/>
                                <a:pt x="38" y="24"/>
                                <a:pt x="38" y="24"/>
                              </a:cubicBezTo>
                              <a:cubicBezTo>
                                <a:pt x="38" y="12"/>
                                <a:pt x="38" y="12"/>
                                <a:pt x="38" y="12"/>
                              </a:cubicBezTo>
                              <a:lnTo>
                                <a:pt x="9" y="12"/>
                              </a:lnTo>
                              <a:close/>
                              <a:moveTo>
                                <a:pt x="38" y="35"/>
                              </a:moveTo>
                              <a:cubicBezTo>
                                <a:pt x="38" y="26"/>
                                <a:pt x="38" y="26"/>
                                <a:pt x="38" y="26"/>
                              </a:cubicBezTo>
                              <a:cubicBezTo>
                                <a:pt x="9" y="26"/>
                                <a:pt x="9" y="26"/>
                                <a:pt x="9" y="26"/>
                              </a:cubicBezTo>
                              <a:cubicBezTo>
                                <a:pt x="9" y="39"/>
                                <a:pt x="9" y="39"/>
                                <a:pt x="9" y="39"/>
                              </a:cubicBezTo>
                              <a:cubicBezTo>
                                <a:pt x="34" y="39"/>
                                <a:pt x="34" y="39"/>
                                <a:pt x="34" y="39"/>
                              </a:cubicBezTo>
                              <a:cubicBezTo>
                                <a:pt x="37" y="39"/>
                                <a:pt x="38" y="38"/>
                                <a:pt x="38" y="35"/>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2" o:spid="_x0000_s1026" o:spt="100" style="position:absolute;left:0pt;margin-left:419.05pt;margin-top:613.8pt;height:11.45pt;width:12.9pt;z-index:251783168;mso-width-relative:page;mso-height-relative:page;" fillcolor="#262626 [3204]" filled="t" stroked="f" coordsize="46,41" o:gfxdata="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uGnMxNsAAAANAQAADwAAAAAAAAABACAAAAAiAAAAZHJzL2Rvd25yZXYu&#10;eG1sUEsBAhQAFAAAAAgAh07iQBrbIzSIBQAAxxgAAA4AAAAAAAAAAQAgAAAAKgEAAGRycy9lMm9E&#10;b2MueG1sUEsFBgAAAAAGAAYAWQEAACQJAAAAAA==&#10;" path="m0,2c0,0,0,0,0,0c46,0,46,0,46,0c46,2,46,2,46,2c24,2,24,2,24,2c24,5,23,8,23,10c41,10,41,10,41,10c41,35,41,35,41,35c42,39,39,41,34,41c6,41,6,41,6,41c6,10,6,10,6,10c20,10,20,10,20,10c20,9,20,7,21,5c21,4,21,3,21,2l0,2xm9,12c9,24,9,24,9,24c38,24,38,24,38,24c38,12,38,12,38,12l9,12xm38,35c38,26,38,26,38,26c9,26,9,26,9,26c9,39,9,39,9,39c34,39,34,39,34,39c37,39,38,38,38,35xe">
                <v:path o:connectlocs="0,7107;0,0;163737,0;163737,7107;85428,7107;81868,35539;145939,35539;145939,124388;121023,145712;21357,145712;21357,35539;71190,35539;74749,17769;74749,7107;0,7107;32035,42647;32035,85294;135261,85294;135261,42647;32035,42647;135261,124388;135261,92402;32035,92402;32035,138604;121023,138604;135261,124388" o:connectangles="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5506720</wp:posOffset>
                </wp:positionH>
                <wp:positionV relativeFrom="paragraph">
                  <wp:posOffset>7784465</wp:posOffset>
                </wp:positionV>
                <wp:extent cx="163830" cy="163830"/>
                <wp:effectExtent l="0" t="0" r="8255" b="8255"/>
                <wp:wrapNone/>
                <wp:docPr id="146" name="Freeform 123"/>
                <wp:cNvGraphicFramePr/>
                <a:graphic xmlns:a="http://schemas.openxmlformats.org/drawingml/2006/main">
                  <a:graphicData uri="http://schemas.microsoft.com/office/word/2010/wordprocessingShape">
                    <wps:wsp>
                      <wps:cNvSpPr>
                        <a:spLocks noEditPoints="1"/>
                      </wps:cNvSpPr>
                      <wps:spPr bwMode="auto">
                        <a:xfrm>
                          <a:off x="0" y="0"/>
                          <a:ext cx="163737" cy="163738"/>
                        </a:xfrm>
                        <a:custGeom>
                          <a:avLst/>
                          <a:gdLst>
                            <a:gd name="T0" fmla="*/ 7 w 46"/>
                            <a:gd name="T1" fmla="*/ 20 h 46"/>
                            <a:gd name="T2" fmla="*/ 6 w 46"/>
                            <a:gd name="T3" fmla="*/ 36 h 46"/>
                            <a:gd name="T4" fmla="*/ 0 w 46"/>
                            <a:gd name="T5" fmla="*/ 46 h 46"/>
                            <a:gd name="T6" fmla="*/ 0 w 46"/>
                            <a:gd name="T7" fmla="*/ 44 h 46"/>
                            <a:gd name="T8" fmla="*/ 3 w 46"/>
                            <a:gd name="T9" fmla="*/ 34 h 46"/>
                            <a:gd name="T10" fmla="*/ 4 w 46"/>
                            <a:gd name="T11" fmla="*/ 20 h 46"/>
                            <a:gd name="T12" fmla="*/ 4 w 46"/>
                            <a:gd name="T13" fmla="*/ 5 h 46"/>
                            <a:gd name="T14" fmla="*/ 23 w 46"/>
                            <a:gd name="T15" fmla="*/ 5 h 46"/>
                            <a:gd name="T16" fmla="*/ 23 w 46"/>
                            <a:gd name="T17" fmla="*/ 0 h 46"/>
                            <a:gd name="T18" fmla="*/ 27 w 46"/>
                            <a:gd name="T19" fmla="*/ 0 h 46"/>
                            <a:gd name="T20" fmla="*/ 27 w 46"/>
                            <a:gd name="T21" fmla="*/ 5 h 46"/>
                            <a:gd name="T22" fmla="*/ 46 w 46"/>
                            <a:gd name="T23" fmla="*/ 5 h 46"/>
                            <a:gd name="T24" fmla="*/ 46 w 46"/>
                            <a:gd name="T25" fmla="*/ 7 h 46"/>
                            <a:gd name="T26" fmla="*/ 7 w 46"/>
                            <a:gd name="T27" fmla="*/ 7 h 46"/>
                            <a:gd name="T28" fmla="*/ 7 w 46"/>
                            <a:gd name="T29" fmla="*/ 20 h 46"/>
                            <a:gd name="T30" fmla="*/ 46 w 46"/>
                            <a:gd name="T31" fmla="*/ 46 h 46"/>
                            <a:gd name="T32" fmla="*/ 26 w 46"/>
                            <a:gd name="T33" fmla="*/ 41 h 46"/>
                            <a:gd name="T34" fmla="*/ 7 w 46"/>
                            <a:gd name="T35" fmla="*/ 46 h 46"/>
                            <a:gd name="T36" fmla="*/ 7 w 46"/>
                            <a:gd name="T37" fmla="*/ 44 h 46"/>
                            <a:gd name="T38" fmla="*/ 23 w 46"/>
                            <a:gd name="T39" fmla="*/ 40 h 46"/>
                            <a:gd name="T40" fmla="*/ 13 w 46"/>
                            <a:gd name="T41" fmla="*/ 31 h 46"/>
                            <a:gd name="T42" fmla="*/ 17 w 46"/>
                            <a:gd name="T43" fmla="*/ 31 h 46"/>
                            <a:gd name="T44" fmla="*/ 26 w 46"/>
                            <a:gd name="T45" fmla="*/ 38 h 46"/>
                            <a:gd name="T46" fmla="*/ 37 w 46"/>
                            <a:gd name="T47" fmla="*/ 29 h 46"/>
                            <a:gd name="T48" fmla="*/ 11 w 46"/>
                            <a:gd name="T49" fmla="*/ 29 h 46"/>
                            <a:gd name="T50" fmla="*/ 11 w 46"/>
                            <a:gd name="T51" fmla="*/ 27 h 46"/>
                            <a:gd name="T52" fmla="*/ 40 w 46"/>
                            <a:gd name="T53" fmla="*/ 27 h 46"/>
                            <a:gd name="T54" fmla="*/ 40 w 46"/>
                            <a:gd name="T55" fmla="*/ 29 h 46"/>
                            <a:gd name="T56" fmla="*/ 29 w 46"/>
                            <a:gd name="T57" fmla="*/ 40 h 46"/>
                            <a:gd name="T58" fmla="*/ 46 w 46"/>
                            <a:gd name="T59" fmla="*/ 44 h 46"/>
                            <a:gd name="T60" fmla="*/ 46 w 46"/>
                            <a:gd name="T61" fmla="*/ 46 h 46"/>
                            <a:gd name="T62" fmla="*/ 9 w 46"/>
                            <a:gd name="T63" fmla="*/ 15 h 46"/>
                            <a:gd name="T64" fmla="*/ 9 w 46"/>
                            <a:gd name="T65" fmla="*/ 13 h 46"/>
                            <a:gd name="T66" fmla="*/ 16 w 46"/>
                            <a:gd name="T67" fmla="*/ 13 h 46"/>
                            <a:gd name="T68" fmla="*/ 16 w 46"/>
                            <a:gd name="T69" fmla="*/ 9 h 46"/>
                            <a:gd name="T70" fmla="*/ 19 w 46"/>
                            <a:gd name="T71" fmla="*/ 9 h 46"/>
                            <a:gd name="T72" fmla="*/ 19 w 46"/>
                            <a:gd name="T73" fmla="*/ 13 h 46"/>
                            <a:gd name="T74" fmla="*/ 33 w 46"/>
                            <a:gd name="T75" fmla="*/ 13 h 46"/>
                            <a:gd name="T76" fmla="*/ 33 w 46"/>
                            <a:gd name="T77" fmla="*/ 9 h 46"/>
                            <a:gd name="T78" fmla="*/ 37 w 46"/>
                            <a:gd name="T79" fmla="*/ 9 h 46"/>
                            <a:gd name="T80" fmla="*/ 37 w 46"/>
                            <a:gd name="T81" fmla="*/ 13 h 46"/>
                            <a:gd name="T82" fmla="*/ 45 w 46"/>
                            <a:gd name="T83" fmla="*/ 13 h 46"/>
                            <a:gd name="T84" fmla="*/ 45 w 46"/>
                            <a:gd name="T85" fmla="*/ 15 h 46"/>
                            <a:gd name="T86" fmla="*/ 37 w 46"/>
                            <a:gd name="T87" fmla="*/ 15 h 46"/>
                            <a:gd name="T88" fmla="*/ 37 w 46"/>
                            <a:gd name="T89" fmla="*/ 19 h 46"/>
                            <a:gd name="T90" fmla="*/ 32 w 46"/>
                            <a:gd name="T91" fmla="*/ 23 h 46"/>
                            <a:gd name="T92" fmla="*/ 16 w 46"/>
                            <a:gd name="T93" fmla="*/ 23 h 46"/>
                            <a:gd name="T94" fmla="*/ 16 w 46"/>
                            <a:gd name="T95" fmla="*/ 15 h 46"/>
                            <a:gd name="T96" fmla="*/ 9 w 46"/>
                            <a:gd name="T97" fmla="*/ 15 h 46"/>
                            <a:gd name="T98" fmla="*/ 31 w 46"/>
                            <a:gd name="T99" fmla="*/ 21 h 46"/>
                            <a:gd name="T100" fmla="*/ 33 w 46"/>
                            <a:gd name="T101" fmla="*/ 18 h 46"/>
                            <a:gd name="T102" fmla="*/ 33 w 46"/>
                            <a:gd name="T103" fmla="*/ 15 h 46"/>
                            <a:gd name="T104" fmla="*/ 19 w 46"/>
                            <a:gd name="T105" fmla="*/ 15 h 46"/>
                            <a:gd name="T106" fmla="*/ 19 w 46"/>
                            <a:gd name="T107" fmla="*/ 21 h 46"/>
                            <a:gd name="T108" fmla="*/ 31 w 46"/>
                            <a:gd name="T109" fmla="*/ 21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6" h="46">
                              <a:moveTo>
                                <a:pt x="7" y="20"/>
                              </a:moveTo>
                              <a:cubicBezTo>
                                <a:pt x="7" y="27"/>
                                <a:pt x="7" y="32"/>
                                <a:pt x="6" y="36"/>
                              </a:cubicBezTo>
                              <a:cubicBezTo>
                                <a:pt x="5" y="40"/>
                                <a:pt x="3" y="43"/>
                                <a:pt x="0" y="46"/>
                              </a:cubicBezTo>
                              <a:cubicBezTo>
                                <a:pt x="0" y="44"/>
                                <a:pt x="0" y="44"/>
                                <a:pt x="0" y="44"/>
                              </a:cubicBezTo>
                              <a:cubicBezTo>
                                <a:pt x="2" y="40"/>
                                <a:pt x="3" y="37"/>
                                <a:pt x="3" y="34"/>
                              </a:cubicBezTo>
                              <a:cubicBezTo>
                                <a:pt x="4" y="31"/>
                                <a:pt x="4" y="27"/>
                                <a:pt x="4" y="20"/>
                              </a:cubicBezTo>
                              <a:cubicBezTo>
                                <a:pt x="4" y="5"/>
                                <a:pt x="4" y="5"/>
                                <a:pt x="4" y="5"/>
                              </a:cubicBezTo>
                              <a:cubicBezTo>
                                <a:pt x="23" y="5"/>
                                <a:pt x="23" y="5"/>
                                <a:pt x="23" y="5"/>
                              </a:cubicBezTo>
                              <a:cubicBezTo>
                                <a:pt x="23" y="0"/>
                                <a:pt x="23" y="0"/>
                                <a:pt x="23" y="0"/>
                              </a:cubicBezTo>
                              <a:cubicBezTo>
                                <a:pt x="27" y="0"/>
                                <a:pt x="27" y="0"/>
                                <a:pt x="27" y="0"/>
                              </a:cubicBezTo>
                              <a:cubicBezTo>
                                <a:pt x="27" y="5"/>
                                <a:pt x="27" y="5"/>
                                <a:pt x="27" y="5"/>
                              </a:cubicBezTo>
                              <a:cubicBezTo>
                                <a:pt x="46" y="5"/>
                                <a:pt x="46" y="5"/>
                                <a:pt x="46" y="5"/>
                              </a:cubicBezTo>
                              <a:cubicBezTo>
                                <a:pt x="46" y="7"/>
                                <a:pt x="46" y="7"/>
                                <a:pt x="46" y="7"/>
                              </a:cubicBezTo>
                              <a:cubicBezTo>
                                <a:pt x="7" y="7"/>
                                <a:pt x="7" y="7"/>
                                <a:pt x="7" y="7"/>
                              </a:cubicBezTo>
                              <a:lnTo>
                                <a:pt x="7" y="20"/>
                              </a:lnTo>
                              <a:close/>
                              <a:moveTo>
                                <a:pt x="46" y="46"/>
                              </a:moveTo>
                              <a:cubicBezTo>
                                <a:pt x="37" y="45"/>
                                <a:pt x="31" y="43"/>
                                <a:pt x="26" y="41"/>
                              </a:cubicBezTo>
                              <a:cubicBezTo>
                                <a:pt x="21" y="43"/>
                                <a:pt x="14" y="45"/>
                                <a:pt x="7" y="46"/>
                              </a:cubicBezTo>
                              <a:cubicBezTo>
                                <a:pt x="7" y="44"/>
                                <a:pt x="7" y="44"/>
                                <a:pt x="7" y="44"/>
                              </a:cubicBezTo>
                              <a:cubicBezTo>
                                <a:pt x="13" y="43"/>
                                <a:pt x="19" y="41"/>
                                <a:pt x="23" y="40"/>
                              </a:cubicBezTo>
                              <a:cubicBezTo>
                                <a:pt x="20" y="38"/>
                                <a:pt x="16" y="35"/>
                                <a:pt x="13" y="31"/>
                              </a:cubicBezTo>
                              <a:cubicBezTo>
                                <a:pt x="17" y="31"/>
                                <a:pt x="17" y="31"/>
                                <a:pt x="17" y="31"/>
                              </a:cubicBezTo>
                              <a:cubicBezTo>
                                <a:pt x="19" y="34"/>
                                <a:pt x="22" y="36"/>
                                <a:pt x="26" y="38"/>
                              </a:cubicBezTo>
                              <a:cubicBezTo>
                                <a:pt x="30" y="36"/>
                                <a:pt x="33" y="33"/>
                                <a:pt x="37" y="29"/>
                              </a:cubicBezTo>
                              <a:cubicBezTo>
                                <a:pt x="11" y="29"/>
                                <a:pt x="11" y="29"/>
                                <a:pt x="11" y="29"/>
                              </a:cubicBezTo>
                              <a:cubicBezTo>
                                <a:pt x="11" y="27"/>
                                <a:pt x="11" y="27"/>
                                <a:pt x="11" y="27"/>
                              </a:cubicBezTo>
                              <a:cubicBezTo>
                                <a:pt x="40" y="27"/>
                                <a:pt x="40" y="27"/>
                                <a:pt x="40" y="27"/>
                              </a:cubicBezTo>
                              <a:cubicBezTo>
                                <a:pt x="40" y="29"/>
                                <a:pt x="40" y="29"/>
                                <a:pt x="40" y="29"/>
                              </a:cubicBezTo>
                              <a:cubicBezTo>
                                <a:pt x="37" y="34"/>
                                <a:pt x="33" y="37"/>
                                <a:pt x="29" y="40"/>
                              </a:cubicBezTo>
                              <a:cubicBezTo>
                                <a:pt x="32" y="41"/>
                                <a:pt x="38" y="43"/>
                                <a:pt x="46" y="44"/>
                              </a:cubicBezTo>
                              <a:lnTo>
                                <a:pt x="46" y="46"/>
                              </a:lnTo>
                              <a:close/>
                              <a:moveTo>
                                <a:pt x="9" y="15"/>
                              </a:moveTo>
                              <a:cubicBezTo>
                                <a:pt x="9" y="13"/>
                                <a:pt x="9" y="13"/>
                                <a:pt x="9" y="13"/>
                              </a:cubicBezTo>
                              <a:cubicBezTo>
                                <a:pt x="16" y="13"/>
                                <a:pt x="16" y="13"/>
                                <a:pt x="16" y="13"/>
                              </a:cubicBezTo>
                              <a:cubicBezTo>
                                <a:pt x="16" y="9"/>
                                <a:pt x="16" y="9"/>
                                <a:pt x="16" y="9"/>
                              </a:cubicBezTo>
                              <a:cubicBezTo>
                                <a:pt x="19" y="9"/>
                                <a:pt x="19" y="9"/>
                                <a:pt x="19" y="9"/>
                              </a:cubicBezTo>
                              <a:cubicBezTo>
                                <a:pt x="19" y="13"/>
                                <a:pt x="19" y="13"/>
                                <a:pt x="19" y="13"/>
                              </a:cubicBezTo>
                              <a:cubicBezTo>
                                <a:pt x="33" y="13"/>
                                <a:pt x="33" y="13"/>
                                <a:pt x="33" y="13"/>
                              </a:cubicBezTo>
                              <a:cubicBezTo>
                                <a:pt x="33" y="9"/>
                                <a:pt x="33" y="9"/>
                                <a:pt x="33" y="9"/>
                              </a:cubicBezTo>
                              <a:cubicBezTo>
                                <a:pt x="37" y="9"/>
                                <a:pt x="37" y="9"/>
                                <a:pt x="37" y="9"/>
                              </a:cubicBezTo>
                              <a:cubicBezTo>
                                <a:pt x="37" y="13"/>
                                <a:pt x="37" y="13"/>
                                <a:pt x="37" y="13"/>
                              </a:cubicBezTo>
                              <a:cubicBezTo>
                                <a:pt x="45" y="13"/>
                                <a:pt x="45" y="13"/>
                                <a:pt x="45" y="13"/>
                              </a:cubicBezTo>
                              <a:cubicBezTo>
                                <a:pt x="45" y="15"/>
                                <a:pt x="45" y="15"/>
                                <a:pt x="45" y="15"/>
                              </a:cubicBezTo>
                              <a:cubicBezTo>
                                <a:pt x="37" y="15"/>
                                <a:pt x="37" y="15"/>
                                <a:pt x="37" y="15"/>
                              </a:cubicBezTo>
                              <a:cubicBezTo>
                                <a:pt x="37" y="19"/>
                                <a:pt x="37" y="19"/>
                                <a:pt x="37" y="19"/>
                              </a:cubicBezTo>
                              <a:cubicBezTo>
                                <a:pt x="37" y="22"/>
                                <a:pt x="35" y="23"/>
                                <a:pt x="32" y="23"/>
                              </a:cubicBezTo>
                              <a:cubicBezTo>
                                <a:pt x="16" y="23"/>
                                <a:pt x="16" y="23"/>
                                <a:pt x="16" y="23"/>
                              </a:cubicBezTo>
                              <a:cubicBezTo>
                                <a:pt x="16" y="15"/>
                                <a:pt x="16" y="15"/>
                                <a:pt x="16" y="15"/>
                              </a:cubicBezTo>
                              <a:lnTo>
                                <a:pt x="9" y="15"/>
                              </a:lnTo>
                              <a:close/>
                              <a:moveTo>
                                <a:pt x="31" y="21"/>
                              </a:moveTo>
                              <a:cubicBezTo>
                                <a:pt x="33" y="21"/>
                                <a:pt x="33" y="20"/>
                                <a:pt x="33" y="18"/>
                              </a:cubicBezTo>
                              <a:cubicBezTo>
                                <a:pt x="33" y="15"/>
                                <a:pt x="33" y="15"/>
                                <a:pt x="33" y="15"/>
                              </a:cubicBezTo>
                              <a:cubicBezTo>
                                <a:pt x="19" y="15"/>
                                <a:pt x="19" y="15"/>
                                <a:pt x="19" y="15"/>
                              </a:cubicBezTo>
                              <a:cubicBezTo>
                                <a:pt x="19" y="21"/>
                                <a:pt x="19" y="21"/>
                                <a:pt x="19" y="21"/>
                              </a:cubicBezTo>
                              <a:lnTo>
                                <a:pt x="31" y="21"/>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3" o:spid="_x0000_s1026" o:spt="100" style="position:absolute;left:0pt;margin-left:433.6pt;margin-top:612.95pt;height:12.9pt;width:12.9pt;z-index:251784192;mso-width-relative:page;mso-height-relative:page;" fillcolor="#262626 [3204]" filled="t" stroked="f" coordsize="46,46" o:gfxdata="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" path="m7,20c7,27,7,32,6,36c5,40,3,43,0,46c0,44,0,44,0,44c2,40,3,37,3,34c4,31,4,27,4,20c4,5,4,5,4,5c23,5,23,5,23,5c23,0,23,0,23,0c27,0,27,0,27,0c27,5,27,5,27,5c46,5,46,5,46,5c46,7,46,7,46,7c7,7,7,7,7,7l7,20xm46,46c37,45,31,43,26,41c21,43,14,45,7,46c7,44,7,44,7,44c13,43,19,41,23,40c20,38,16,35,13,31c17,31,17,31,17,31c19,34,22,36,26,38c30,36,33,33,37,29c11,29,11,29,11,29c11,27,11,27,11,27c40,27,40,27,40,27c40,29,40,29,40,29c37,34,33,37,29,40c32,41,38,43,46,44l46,46xm9,15c9,13,9,13,9,13c16,13,16,13,16,13c16,9,16,9,16,9c19,9,19,9,19,9c19,13,19,13,19,13c33,13,33,13,33,13c33,9,33,9,33,9c37,9,37,9,37,9c37,13,37,13,37,13c45,13,45,13,45,13c45,15,45,15,45,15c37,15,37,15,37,15c37,19,37,19,37,19c37,22,35,23,32,23c16,23,16,23,16,23c16,15,16,15,16,15l9,15xm31,21c33,21,33,20,33,18c33,15,33,15,33,15c19,15,19,15,19,15c19,21,19,21,19,21l31,21xe">
                <v:path o:connectlocs="24916,71190;21357,128142;0,163738;0,156618;10678,121023;14238,71190;14238,17797;81868,17797;81868,0;96106,0;96106,17797;163737,17797;163737,24916;24916,24916;24916,71190;163737,163738;92547,145940;24916,163738;24916,156618;81868,142380;46273,110345;60511,110345;92547,135261;131701,103226;39154,103226;39154,96107;142380,96107;142380,103226;103225,142380;163737,156618;163737,163738;32035,53392;32035,46273;56952,46273;56952,32035;67630,32035;67630,46273;117463,46273;117463,32035;131701,32035;131701,46273;160177,46273;160177,53392;131701,53392;131701,67630;113904,81869;56952,81869;56952,53392;32035,53392;110344,74749;117463,64071;117463,53392;67630,53392;67630,74749;110344,74749" o:connectangles="0,0,0,0,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-240030</wp:posOffset>
                </wp:positionH>
                <wp:positionV relativeFrom="paragraph">
                  <wp:posOffset>8872220</wp:posOffset>
                </wp:positionV>
                <wp:extent cx="156210" cy="156210"/>
                <wp:effectExtent l="0" t="0" r="0" b="0"/>
                <wp:wrapNone/>
                <wp:docPr id="147" name="Freeform 124"/>
                <wp:cNvGraphicFramePr/>
                <a:graphic xmlns:a="http://schemas.openxmlformats.org/drawingml/2006/main">
                  <a:graphicData uri="http://schemas.microsoft.com/office/word/2010/wordprocessingShape">
                    <wps:wsp>
                      <wps:cNvSpPr>
                        <a:spLocks noEditPoints="1"/>
                      </wps:cNvSpPr>
                      <wps:spPr bwMode="auto">
                        <a:xfrm>
                          <a:off x="0" y="0"/>
                          <a:ext cx="156227" cy="156227"/>
                        </a:xfrm>
                        <a:custGeom>
                          <a:avLst/>
                          <a:gdLst>
                            <a:gd name="T0" fmla="*/ 14 w 44"/>
                            <a:gd name="T1" fmla="*/ 41 h 44"/>
                            <a:gd name="T2" fmla="*/ 17 w 44"/>
                            <a:gd name="T3" fmla="*/ 39 h 44"/>
                            <a:gd name="T4" fmla="*/ 17 w 44"/>
                            <a:gd name="T5" fmla="*/ 27 h 44"/>
                            <a:gd name="T6" fmla="*/ 7 w 44"/>
                            <a:gd name="T7" fmla="*/ 27 h 44"/>
                            <a:gd name="T8" fmla="*/ 7 w 44"/>
                            <a:gd name="T9" fmla="*/ 27 h 44"/>
                            <a:gd name="T10" fmla="*/ 0 w 44"/>
                            <a:gd name="T11" fmla="*/ 44 h 44"/>
                            <a:gd name="T12" fmla="*/ 0 w 44"/>
                            <a:gd name="T13" fmla="*/ 42 h 44"/>
                            <a:gd name="T14" fmla="*/ 4 w 44"/>
                            <a:gd name="T15" fmla="*/ 28 h 44"/>
                            <a:gd name="T16" fmla="*/ 4 w 44"/>
                            <a:gd name="T17" fmla="*/ 1 h 44"/>
                            <a:gd name="T18" fmla="*/ 20 w 44"/>
                            <a:gd name="T19" fmla="*/ 1 h 44"/>
                            <a:gd name="T20" fmla="*/ 20 w 44"/>
                            <a:gd name="T21" fmla="*/ 38 h 44"/>
                            <a:gd name="T22" fmla="*/ 14 w 44"/>
                            <a:gd name="T23" fmla="*/ 43 h 44"/>
                            <a:gd name="T24" fmla="*/ 11 w 44"/>
                            <a:gd name="T25" fmla="*/ 43 h 44"/>
                            <a:gd name="T26" fmla="*/ 11 w 44"/>
                            <a:gd name="T27" fmla="*/ 41 h 44"/>
                            <a:gd name="T28" fmla="*/ 14 w 44"/>
                            <a:gd name="T29" fmla="*/ 41 h 44"/>
                            <a:gd name="T30" fmla="*/ 17 w 44"/>
                            <a:gd name="T31" fmla="*/ 3 h 44"/>
                            <a:gd name="T32" fmla="*/ 7 w 44"/>
                            <a:gd name="T33" fmla="*/ 3 h 44"/>
                            <a:gd name="T34" fmla="*/ 7 w 44"/>
                            <a:gd name="T35" fmla="*/ 13 h 44"/>
                            <a:gd name="T36" fmla="*/ 17 w 44"/>
                            <a:gd name="T37" fmla="*/ 13 h 44"/>
                            <a:gd name="T38" fmla="*/ 17 w 44"/>
                            <a:gd name="T39" fmla="*/ 3 h 44"/>
                            <a:gd name="T40" fmla="*/ 7 w 44"/>
                            <a:gd name="T41" fmla="*/ 15 h 44"/>
                            <a:gd name="T42" fmla="*/ 7 w 44"/>
                            <a:gd name="T43" fmla="*/ 25 h 44"/>
                            <a:gd name="T44" fmla="*/ 17 w 44"/>
                            <a:gd name="T45" fmla="*/ 25 h 44"/>
                            <a:gd name="T46" fmla="*/ 17 w 44"/>
                            <a:gd name="T47" fmla="*/ 15 h 44"/>
                            <a:gd name="T48" fmla="*/ 7 w 44"/>
                            <a:gd name="T49" fmla="*/ 15 h 44"/>
                            <a:gd name="T50" fmla="*/ 37 w 44"/>
                            <a:gd name="T51" fmla="*/ 42 h 44"/>
                            <a:gd name="T52" fmla="*/ 40 w 44"/>
                            <a:gd name="T53" fmla="*/ 39 h 44"/>
                            <a:gd name="T54" fmla="*/ 40 w 44"/>
                            <a:gd name="T55" fmla="*/ 27 h 44"/>
                            <a:gd name="T56" fmla="*/ 29 w 44"/>
                            <a:gd name="T57" fmla="*/ 27 h 44"/>
                            <a:gd name="T58" fmla="*/ 22 w 44"/>
                            <a:gd name="T59" fmla="*/ 44 h 44"/>
                            <a:gd name="T60" fmla="*/ 22 w 44"/>
                            <a:gd name="T61" fmla="*/ 42 h 44"/>
                            <a:gd name="T62" fmla="*/ 26 w 44"/>
                            <a:gd name="T63" fmla="*/ 28 h 44"/>
                            <a:gd name="T64" fmla="*/ 26 w 44"/>
                            <a:gd name="T65" fmla="*/ 0 h 44"/>
                            <a:gd name="T66" fmla="*/ 43 w 44"/>
                            <a:gd name="T67" fmla="*/ 0 h 44"/>
                            <a:gd name="T68" fmla="*/ 43 w 44"/>
                            <a:gd name="T69" fmla="*/ 38 h 44"/>
                            <a:gd name="T70" fmla="*/ 37 w 44"/>
                            <a:gd name="T71" fmla="*/ 44 h 44"/>
                            <a:gd name="T72" fmla="*/ 35 w 44"/>
                            <a:gd name="T73" fmla="*/ 44 h 44"/>
                            <a:gd name="T74" fmla="*/ 35 w 44"/>
                            <a:gd name="T75" fmla="*/ 42 h 44"/>
                            <a:gd name="T76" fmla="*/ 37 w 44"/>
                            <a:gd name="T77" fmla="*/ 42 h 44"/>
                            <a:gd name="T78" fmla="*/ 40 w 44"/>
                            <a:gd name="T79" fmla="*/ 2 h 44"/>
                            <a:gd name="T80" fmla="*/ 29 w 44"/>
                            <a:gd name="T81" fmla="*/ 2 h 44"/>
                            <a:gd name="T82" fmla="*/ 29 w 44"/>
                            <a:gd name="T83" fmla="*/ 13 h 44"/>
                            <a:gd name="T84" fmla="*/ 40 w 44"/>
                            <a:gd name="T85" fmla="*/ 13 h 44"/>
                            <a:gd name="T86" fmla="*/ 40 w 44"/>
                            <a:gd name="T87" fmla="*/ 2 h 44"/>
                            <a:gd name="T88" fmla="*/ 29 w 44"/>
                            <a:gd name="T89" fmla="*/ 15 h 44"/>
                            <a:gd name="T90" fmla="*/ 29 w 44"/>
                            <a:gd name="T91" fmla="*/ 25 h 44"/>
                            <a:gd name="T92" fmla="*/ 40 w 44"/>
                            <a:gd name="T93" fmla="*/ 25 h 44"/>
                            <a:gd name="T94" fmla="*/ 40 w 44"/>
                            <a:gd name="T95" fmla="*/ 15 h 44"/>
                            <a:gd name="T96" fmla="*/ 29 w 44"/>
                            <a:gd name="T97"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 h="44">
                              <a:moveTo>
                                <a:pt x="14" y="41"/>
                              </a:moveTo>
                              <a:cubicBezTo>
                                <a:pt x="16" y="41"/>
                                <a:pt x="17" y="40"/>
                                <a:pt x="17" y="39"/>
                              </a:cubicBezTo>
                              <a:cubicBezTo>
                                <a:pt x="17" y="27"/>
                                <a:pt x="17" y="27"/>
                                <a:pt x="17" y="27"/>
                              </a:cubicBezTo>
                              <a:cubicBezTo>
                                <a:pt x="7" y="27"/>
                                <a:pt x="7" y="27"/>
                                <a:pt x="7" y="27"/>
                              </a:cubicBezTo>
                              <a:cubicBezTo>
                                <a:pt x="7" y="27"/>
                                <a:pt x="7" y="27"/>
                                <a:pt x="7" y="27"/>
                              </a:cubicBezTo>
                              <a:cubicBezTo>
                                <a:pt x="7" y="35"/>
                                <a:pt x="5" y="41"/>
                                <a:pt x="0" y="44"/>
                              </a:cubicBezTo>
                              <a:cubicBezTo>
                                <a:pt x="0" y="42"/>
                                <a:pt x="0" y="42"/>
                                <a:pt x="0" y="42"/>
                              </a:cubicBezTo>
                              <a:cubicBezTo>
                                <a:pt x="3" y="39"/>
                                <a:pt x="4" y="35"/>
                                <a:pt x="4" y="28"/>
                              </a:cubicBezTo>
                              <a:cubicBezTo>
                                <a:pt x="4" y="1"/>
                                <a:pt x="4" y="1"/>
                                <a:pt x="4" y="1"/>
                              </a:cubicBezTo>
                              <a:cubicBezTo>
                                <a:pt x="20" y="1"/>
                                <a:pt x="20" y="1"/>
                                <a:pt x="20" y="1"/>
                              </a:cubicBezTo>
                              <a:cubicBezTo>
                                <a:pt x="20" y="38"/>
                                <a:pt x="20" y="38"/>
                                <a:pt x="20" y="38"/>
                              </a:cubicBezTo>
                              <a:cubicBezTo>
                                <a:pt x="20" y="42"/>
                                <a:pt x="18" y="44"/>
                                <a:pt x="14" y="43"/>
                              </a:cubicBezTo>
                              <a:cubicBezTo>
                                <a:pt x="11" y="43"/>
                                <a:pt x="11" y="43"/>
                                <a:pt x="11" y="43"/>
                              </a:cubicBezTo>
                              <a:cubicBezTo>
                                <a:pt x="11" y="41"/>
                                <a:pt x="11" y="41"/>
                                <a:pt x="11" y="41"/>
                              </a:cubicBezTo>
                              <a:lnTo>
                                <a:pt x="14" y="41"/>
                              </a:lnTo>
                              <a:close/>
                              <a:moveTo>
                                <a:pt x="17" y="3"/>
                              </a:moveTo>
                              <a:cubicBezTo>
                                <a:pt x="7" y="3"/>
                                <a:pt x="7" y="3"/>
                                <a:pt x="7" y="3"/>
                              </a:cubicBezTo>
                              <a:cubicBezTo>
                                <a:pt x="7" y="13"/>
                                <a:pt x="7" y="13"/>
                                <a:pt x="7" y="13"/>
                              </a:cubicBezTo>
                              <a:cubicBezTo>
                                <a:pt x="17" y="13"/>
                                <a:pt x="17" y="13"/>
                                <a:pt x="17" y="13"/>
                              </a:cubicBezTo>
                              <a:lnTo>
                                <a:pt x="17" y="3"/>
                              </a:lnTo>
                              <a:close/>
                              <a:moveTo>
                                <a:pt x="7" y="15"/>
                              </a:moveTo>
                              <a:cubicBezTo>
                                <a:pt x="7" y="25"/>
                                <a:pt x="7" y="25"/>
                                <a:pt x="7" y="25"/>
                              </a:cubicBezTo>
                              <a:cubicBezTo>
                                <a:pt x="17" y="25"/>
                                <a:pt x="17" y="25"/>
                                <a:pt x="17" y="25"/>
                              </a:cubicBezTo>
                              <a:cubicBezTo>
                                <a:pt x="17" y="15"/>
                                <a:pt x="17" y="15"/>
                                <a:pt x="17" y="15"/>
                              </a:cubicBezTo>
                              <a:lnTo>
                                <a:pt x="7" y="15"/>
                              </a:lnTo>
                              <a:close/>
                              <a:moveTo>
                                <a:pt x="37" y="42"/>
                              </a:moveTo>
                              <a:cubicBezTo>
                                <a:pt x="39" y="42"/>
                                <a:pt x="40" y="41"/>
                                <a:pt x="40" y="39"/>
                              </a:cubicBezTo>
                              <a:cubicBezTo>
                                <a:pt x="40" y="27"/>
                                <a:pt x="40" y="27"/>
                                <a:pt x="40" y="27"/>
                              </a:cubicBezTo>
                              <a:cubicBezTo>
                                <a:pt x="29" y="27"/>
                                <a:pt x="29" y="27"/>
                                <a:pt x="29" y="27"/>
                              </a:cubicBezTo>
                              <a:cubicBezTo>
                                <a:pt x="29" y="35"/>
                                <a:pt x="27" y="41"/>
                                <a:pt x="22" y="44"/>
                              </a:cubicBezTo>
                              <a:cubicBezTo>
                                <a:pt x="22" y="42"/>
                                <a:pt x="22" y="42"/>
                                <a:pt x="22" y="42"/>
                              </a:cubicBezTo>
                              <a:cubicBezTo>
                                <a:pt x="25" y="39"/>
                                <a:pt x="26" y="34"/>
                                <a:pt x="26" y="28"/>
                              </a:cubicBezTo>
                              <a:cubicBezTo>
                                <a:pt x="26" y="0"/>
                                <a:pt x="26" y="0"/>
                                <a:pt x="26" y="0"/>
                              </a:cubicBezTo>
                              <a:cubicBezTo>
                                <a:pt x="43" y="0"/>
                                <a:pt x="43" y="0"/>
                                <a:pt x="43" y="0"/>
                              </a:cubicBezTo>
                              <a:cubicBezTo>
                                <a:pt x="43" y="38"/>
                                <a:pt x="43" y="38"/>
                                <a:pt x="43" y="38"/>
                              </a:cubicBezTo>
                              <a:cubicBezTo>
                                <a:pt x="44" y="42"/>
                                <a:pt x="42" y="44"/>
                                <a:pt x="37" y="44"/>
                              </a:cubicBezTo>
                              <a:cubicBezTo>
                                <a:pt x="35" y="44"/>
                                <a:pt x="35" y="44"/>
                                <a:pt x="35" y="44"/>
                              </a:cubicBezTo>
                              <a:cubicBezTo>
                                <a:pt x="35" y="42"/>
                                <a:pt x="35" y="42"/>
                                <a:pt x="35" y="42"/>
                              </a:cubicBezTo>
                              <a:lnTo>
                                <a:pt x="37" y="42"/>
                              </a:lnTo>
                              <a:close/>
                              <a:moveTo>
                                <a:pt x="40" y="2"/>
                              </a:moveTo>
                              <a:cubicBezTo>
                                <a:pt x="29" y="2"/>
                                <a:pt x="29" y="2"/>
                                <a:pt x="29" y="2"/>
                              </a:cubicBezTo>
                              <a:cubicBezTo>
                                <a:pt x="29" y="13"/>
                                <a:pt x="29" y="13"/>
                                <a:pt x="29" y="13"/>
                              </a:cubicBezTo>
                              <a:cubicBezTo>
                                <a:pt x="40" y="13"/>
                                <a:pt x="40" y="13"/>
                                <a:pt x="40" y="13"/>
                              </a:cubicBezTo>
                              <a:lnTo>
                                <a:pt x="40" y="2"/>
                              </a:lnTo>
                              <a:close/>
                              <a:moveTo>
                                <a:pt x="29" y="15"/>
                              </a:moveTo>
                              <a:cubicBezTo>
                                <a:pt x="29" y="25"/>
                                <a:pt x="29" y="25"/>
                                <a:pt x="29" y="25"/>
                              </a:cubicBezTo>
                              <a:cubicBezTo>
                                <a:pt x="40" y="25"/>
                                <a:pt x="40" y="25"/>
                                <a:pt x="40" y="25"/>
                              </a:cubicBezTo>
                              <a:cubicBezTo>
                                <a:pt x="40" y="15"/>
                                <a:pt x="40" y="15"/>
                                <a:pt x="40" y="15"/>
                              </a:cubicBezTo>
                              <a:lnTo>
                                <a:pt x="29" y="15"/>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4" o:spid="_x0000_s1026" o:spt="100" style="position:absolute;left:0pt;margin-left:-18.9pt;margin-top:698.6pt;height:12.3pt;width:12.3pt;z-index:251785216;mso-width-relative:page;mso-height-relative:page;" fillcolor="#262626 [3204]" filled="t" stroked="f" coordsize="44,44" o:gfxdata="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" path="m14,41c16,41,17,40,17,39c17,27,17,27,17,27c7,27,7,27,7,27c7,27,7,27,7,27c7,35,5,41,0,44c0,42,0,42,0,42c3,39,4,35,4,28c4,1,4,1,4,1c20,1,20,1,20,1c20,38,20,38,20,38c20,42,18,44,14,43c11,43,11,43,11,43c11,41,11,41,11,41l14,41xm17,3c7,3,7,3,7,3c7,13,7,13,7,13c17,13,17,13,17,13l17,3xm7,15c7,25,7,25,7,25c17,25,17,25,17,25c17,15,17,15,17,15l7,15xm37,42c39,42,40,41,40,39c40,27,40,27,40,27c29,27,29,27,29,27c29,35,27,41,22,44c22,42,22,42,22,42c25,39,26,34,26,28c26,0,26,0,26,0c43,0,43,0,43,0c43,38,43,38,43,38c44,42,42,44,37,44c35,44,35,44,35,44c35,42,35,42,35,42l37,42xm40,2c29,2,29,2,29,2c29,13,29,13,29,13c40,13,40,13,40,13l40,2xm29,15c29,25,29,25,29,25c40,25,40,25,40,25c40,15,40,15,40,15l29,15xe">
                <v:path o:connectlocs="49708,145575;60360,138473;60360,95866;24854,95866;24854,95866;0,156227;0,149125;14202,99417;14202,3550;71012,3550;71012,134923;49708,152676;39056,152676;39056,145575;49708,145575;60360,10651;24854,10651;24854,46157;60360,46157;60360,10651;24854,53259;24854,88765;60360,88765;60360,53259;24854,53259;131372,149125;142024,138473;142024,95866;102967,95866;78113,156227;78113,149125;92315,99417;92315,0;152676,0;152676,134923;131372,156227;124271,156227;124271,149125;131372,149125;142024,7101;102967,7101;102967,46157;142024,46157;142024,7101;102967,53259;102967,88765;142024,88765;142024,53259;102967,53259" o:connectangles="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-55245</wp:posOffset>
                </wp:positionH>
                <wp:positionV relativeFrom="paragraph">
                  <wp:posOffset>8866505</wp:posOffset>
                </wp:positionV>
                <wp:extent cx="159385" cy="161925"/>
                <wp:effectExtent l="0" t="0" r="0" b="9525"/>
                <wp:wrapNone/>
                <wp:docPr id="148" name="Freeform 125"/>
                <wp:cNvGraphicFramePr/>
                <a:graphic xmlns:a="http://schemas.openxmlformats.org/drawingml/2006/main">
                  <a:graphicData uri="http://schemas.microsoft.com/office/word/2010/wordprocessingShape">
                    <wps:wsp>
                      <wps:cNvSpPr/>
                      <wps:spPr bwMode="auto">
                        <a:xfrm>
                          <a:off x="0" y="0"/>
                          <a:ext cx="159232" cy="162236"/>
                        </a:xfrm>
                        <a:custGeom>
                          <a:avLst/>
                          <a:gdLst>
                            <a:gd name="T0" fmla="*/ 15 w 45"/>
                            <a:gd name="T1" fmla="*/ 0 h 46"/>
                            <a:gd name="T2" fmla="*/ 18 w 45"/>
                            <a:gd name="T3" fmla="*/ 0 h 46"/>
                            <a:gd name="T4" fmla="*/ 17 w 45"/>
                            <a:gd name="T5" fmla="*/ 4 h 46"/>
                            <a:gd name="T6" fmla="*/ 17 w 45"/>
                            <a:gd name="T7" fmla="*/ 6 h 46"/>
                            <a:gd name="T8" fmla="*/ 45 w 45"/>
                            <a:gd name="T9" fmla="*/ 6 h 46"/>
                            <a:gd name="T10" fmla="*/ 45 w 45"/>
                            <a:gd name="T11" fmla="*/ 9 h 46"/>
                            <a:gd name="T12" fmla="*/ 17 w 45"/>
                            <a:gd name="T13" fmla="*/ 9 h 46"/>
                            <a:gd name="T14" fmla="*/ 15 w 45"/>
                            <a:gd name="T15" fmla="*/ 17 h 46"/>
                            <a:gd name="T16" fmla="*/ 40 w 45"/>
                            <a:gd name="T17" fmla="*/ 17 h 46"/>
                            <a:gd name="T18" fmla="*/ 40 w 45"/>
                            <a:gd name="T19" fmla="*/ 20 h 46"/>
                            <a:gd name="T20" fmla="*/ 28 w 45"/>
                            <a:gd name="T21" fmla="*/ 37 h 46"/>
                            <a:gd name="T22" fmla="*/ 45 w 45"/>
                            <a:gd name="T23" fmla="*/ 44 h 46"/>
                            <a:gd name="T24" fmla="*/ 45 w 45"/>
                            <a:gd name="T25" fmla="*/ 46 h 46"/>
                            <a:gd name="T26" fmla="*/ 26 w 45"/>
                            <a:gd name="T27" fmla="*/ 38 h 46"/>
                            <a:gd name="T28" fmla="*/ 7 w 45"/>
                            <a:gd name="T29" fmla="*/ 46 h 46"/>
                            <a:gd name="T30" fmla="*/ 7 w 45"/>
                            <a:gd name="T31" fmla="*/ 44 h 46"/>
                            <a:gd name="T32" fmla="*/ 24 w 45"/>
                            <a:gd name="T33" fmla="*/ 36 h 46"/>
                            <a:gd name="T34" fmla="*/ 14 w 45"/>
                            <a:gd name="T35" fmla="*/ 23 h 46"/>
                            <a:gd name="T36" fmla="*/ 17 w 45"/>
                            <a:gd name="T37" fmla="*/ 23 h 46"/>
                            <a:gd name="T38" fmla="*/ 26 w 45"/>
                            <a:gd name="T39" fmla="*/ 35 h 46"/>
                            <a:gd name="T40" fmla="*/ 36 w 45"/>
                            <a:gd name="T41" fmla="*/ 20 h 46"/>
                            <a:gd name="T42" fmla="*/ 14 w 45"/>
                            <a:gd name="T43" fmla="*/ 20 h 46"/>
                            <a:gd name="T44" fmla="*/ 0 w 45"/>
                            <a:gd name="T45" fmla="*/ 44 h 46"/>
                            <a:gd name="T46" fmla="*/ 0 w 45"/>
                            <a:gd name="T47" fmla="*/ 41 h 46"/>
                            <a:gd name="T48" fmla="*/ 13 w 45"/>
                            <a:gd name="T49" fmla="*/ 9 h 46"/>
                            <a:gd name="T50" fmla="*/ 0 w 45"/>
                            <a:gd name="T51" fmla="*/ 9 h 46"/>
                            <a:gd name="T52" fmla="*/ 0 w 45"/>
                            <a:gd name="T53" fmla="*/ 6 h 46"/>
                            <a:gd name="T54" fmla="*/ 14 w 45"/>
                            <a:gd name="T55" fmla="*/ 6 h 46"/>
                            <a:gd name="T56" fmla="*/ 15 w 45"/>
                            <a:gd name="T5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5" h="46">
                              <a:moveTo>
                                <a:pt x="15" y="0"/>
                              </a:moveTo>
                              <a:cubicBezTo>
                                <a:pt x="18" y="0"/>
                                <a:pt x="18" y="0"/>
                                <a:pt x="18" y="0"/>
                              </a:cubicBezTo>
                              <a:cubicBezTo>
                                <a:pt x="18" y="1"/>
                                <a:pt x="17" y="2"/>
                                <a:pt x="17" y="4"/>
                              </a:cubicBezTo>
                              <a:cubicBezTo>
                                <a:pt x="17" y="5"/>
                                <a:pt x="17" y="6"/>
                                <a:pt x="17" y="6"/>
                              </a:cubicBezTo>
                              <a:cubicBezTo>
                                <a:pt x="45" y="6"/>
                                <a:pt x="45" y="6"/>
                                <a:pt x="45" y="6"/>
                              </a:cubicBezTo>
                              <a:cubicBezTo>
                                <a:pt x="45" y="9"/>
                                <a:pt x="45" y="9"/>
                                <a:pt x="45" y="9"/>
                              </a:cubicBezTo>
                              <a:cubicBezTo>
                                <a:pt x="17" y="9"/>
                                <a:pt x="17" y="9"/>
                                <a:pt x="17" y="9"/>
                              </a:cubicBezTo>
                              <a:cubicBezTo>
                                <a:pt x="16" y="12"/>
                                <a:pt x="15" y="15"/>
                                <a:pt x="15" y="17"/>
                              </a:cubicBezTo>
                              <a:cubicBezTo>
                                <a:pt x="40" y="17"/>
                                <a:pt x="40" y="17"/>
                                <a:pt x="40" y="17"/>
                              </a:cubicBezTo>
                              <a:cubicBezTo>
                                <a:pt x="40" y="20"/>
                                <a:pt x="40" y="20"/>
                                <a:pt x="40" y="20"/>
                              </a:cubicBezTo>
                              <a:cubicBezTo>
                                <a:pt x="36" y="27"/>
                                <a:pt x="32" y="33"/>
                                <a:pt x="28" y="37"/>
                              </a:cubicBezTo>
                              <a:cubicBezTo>
                                <a:pt x="31" y="39"/>
                                <a:pt x="37" y="42"/>
                                <a:pt x="45" y="44"/>
                              </a:cubicBezTo>
                              <a:cubicBezTo>
                                <a:pt x="45" y="46"/>
                                <a:pt x="45" y="46"/>
                                <a:pt x="45" y="46"/>
                              </a:cubicBezTo>
                              <a:cubicBezTo>
                                <a:pt x="37" y="44"/>
                                <a:pt x="30" y="41"/>
                                <a:pt x="26" y="38"/>
                              </a:cubicBezTo>
                              <a:cubicBezTo>
                                <a:pt x="21" y="41"/>
                                <a:pt x="15" y="44"/>
                                <a:pt x="7" y="46"/>
                              </a:cubicBezTo>
                              <a:cubicBezTo>
                                <a:pt x="7" y="44"/>
                                <a:pt x="7" y="44"/>
                                <a:pt x="7" y="44"/>
                              </a:cubicBezTo>
                              <a:cubicBezTo>
                                <a:pt x="15" y="42"/>
                                <a:pt x="20" y="39"/>
                                <a:pt x="24" y="36"/>
                              </a:cubicBezTo>
                              <a:cubicBezTo>
                                <a:pt x="20" y="33"/>
                                <a:pt x="17" y="29"/>
                                <a:pt x="14" y="23"/>
                              </a:cubicBezTo>
                              <a:cubicBezTo>
                                <a:pt x="17" y="23"/>
                                <a:pt x="17" y="23"/>
                                <a:pt x="17" y="23"/>
                              </a:cubicBezTo>
                              <a:cubicBezTo>
                                <a:pt x="20" y="28"/>
                                <a:pt x="23" y="32"/>
                                <a:pt x="26" y="35"/>
                              </a:cubicBezTo>
                              <a:cubicBezTo>
                                <a:pt x="30" y="31"/>
                                <a:pt x="33" y="26"/>
                                <a:pt x="36" y="20"/>
                              </a:cubicBezTo>
                              <a:cubicBezTo>
                                <a:pt x="14" y="20"/>
                                <a:pt x="14" y="20"/>
                                <a:pt x="14" y="20"/>
                              </a:cubicBezTo>
                              <a:cubicBezTo>
                                <a:pt x="11" y="28"/>
                                <a:pt x="7" y="36"/>
                                <a:pt x="0" y="44"/>
                              </a:cubicBezTo>
                              <a:cubicBezTo>
                                <a:pt x="0" y="41"/>
                                <a:pt x="0" y="41"/>
                                <a:pt x="0" y="41"/>
                              </a:cubicBezTo>
                              <a:cubicBezTo>
                                <a:pt x="7" y="31"/>
                                <a:pt x="12" y="20"/>
                                <a:pt x="13" y="9"/>
                              </a:cubicBezTo>
                              <a:cubicBezTo>
                                <a:pt x="0" y="9"/>
                                <a:pt x="0" y="9"/>
                                <a:pt x="0" y="9"/>
                              </a:cubicBezTo>
                              <a:cubicBezTo>
                                <a:pt x="0" y="6"/>
                                <a:pt x="0" y="6"/>
                                <a:pt x="0" y="6"/>
                              </a:cubicBezTo>
                              <a:cubicBezTo>
                                <a:pt x="14" y="6"/>
                                <a:pt x="14" y="6"/>
                                <a:pt x="14" y="6"/>
                              </a:cubicBezTo>
                              <a:cubicBezTo>
                                <a:pt x="14" y="4"/>
                                <a:pt x="14" y="2"/>
                                <a:pt x="15" y="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5" o:spid="_x0000_s1026" o:spt="100" style="position:absolute;left:0pt;margin-left:-4.35pt;margin-top:698.15pt;height:12.75pt;width:12.55pt;z-index:251786240;mso-width-relative:page;mso-height-relative:page;" fillcolor="#262626 [3204]" filled="t" stroked="f" coordsize="45,46" o:gfxdata="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K4WSs/bAAAACwEAAA8AAAAAAAAAAQAgAAAAIgAAAGRycy9kb3ducmV2LnhtbFBLAQIU&#10;ABQAAAAIAIdO4kAi7/Q8KwYAAM4bAAAOAAAAAAAAAAEAIAAAACoBAABkcnMvZTJvRG9jLnhtbFBL&#10;BQYAAAAABgAGAFkBAADHCQAAAAA=&#10;" path="m15,0c18,0,18,0,18,0c18,1,17,2,17,4c17,5,17,6,17,6c45,6,45,6,45,6c45,9,45,9,45,9c17,9,17,9,17,9c16,12,15,15,15,17c40,17,40,17,40,17c40,20,40,20,40,20c36,27,32,33,28,37c31,39,37,42,45,44c45,46,45,46,45,46c37,44,30,41,26,38c21,41,15,44,7,46c7,44,7,44,7,44c15,42,20,39,24,36c20,33,17,29,14,23c17,23,17,23,17,23c20,28,23,32,26,35c30,31,33,26,36,20c14,20,14,20,14,20c11,28,7,36,0,44c0,41,0,41,0,41c7,31,12,20,13,9c0,9,0,9,0,9c0,6,0,6,0,6c14,6,14,6,14,6c14,4,14,2,15,0xe">
                <v:path o:connectlocs="53077,0;63692,0;60154,14107;60154,21161;159232,21161;159232,31741;60154,31741;53077,59956;141539,59956;141539,70537;99077,130494;159232,155182;159232,162236;92000,134021;24769,162236;24769,155182;84923,126967;49538,81118;60154,81118;92000,123440;127385,70537;49538,70537;0,155182;0,144601;46000,31741;0,31741;0,21161;49538,21161;53077,0"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132080</wp:posOffset>
                </wp:positionH>
                <wp:positionV relativeFrom="paragraph">
                  <wp:posOffset>8872220</wp:posOffset>
                </wp:positionV>
                <wp:extent cx="145415" cy="153035"/>
                <wp:effectExtent l="0" t="0" r="6985" b="0"/>
                <wp:wrapNone/>
                <wp:docPr id="149" name="Freeform 126"/>
                <wp:cNvGraphicFramePr/>
                <a:graphic xmlns:a="http://schemas.openxmlformats.org/drawingml/2006/main">
                  <a:graphicData uri="http://schemas.microsoft.com/office/word/2010/wordprocessingShape">
                    <wps:wsp>
                      <wps:cNvSpPr>
                        <a:spLocks noEditPoints="1"/>
                      </wps:cNvSpPr>
                      <wps:spPr bwMode="auto">
                        <a:xfrm>
                          <a:off x="0" y="0"/>
                          <a:ext cx="145712" cy="153223"/>
                        </a:xfrm>
                        <a:custGeom>
                          <a:avLst/>
                          <a:gdLst>
                            <a:gd name="T0" fmla="*/ 0 w 41"/>
                            <a:gd name="T1" fmla="*/ 0 h 43"/>
                            <a:gd name="T2" fmla="*/ 41 w 41"/>
                            <a:gd name="T3" fmla="*/ 38 h 43"/>
                            <a:gd name="T4" fmla="*/ 0 w 41"/>
                            <a:gd name="T5" fmla="*/ 43 h 43"/>
                            <a:gd name="T6" fmla="*/ 3 w 41"/>
                            <a:gd name="T7" fmla="*/ 2 h 43"/>
                            <a:gd name="T8" fmla="*/ 34 w 41"/>
                            <a:gd name="T9" fmla="*/ 41 h 43"/>
                            <a:gd name="T10" fmla="*/ 38 w 41"/>
                            <a:gd name="T11" fmla="*/ 2 h 43"/>
                            <a:gd name="T12" fmla="*/ 30 w 41"/>
                            <a:gd name="T13" fmla="*/ 10 h 43"/>
                            <a:gd name="T14" fmla="*/ 34 w 41"/>
                            <a:gd name="T15" fmla="*/ 12 h 43"/>
                            <a:gd name="T16" fmla="*/ 20 w 41"/>
                            <a:gd name="T17" fmla="*/ 16 h 43"/>
                            <a:gd name="T18" fmla="*/ 36 w 41"/>
                            <a:gd name="T19" fmla="*/ 18 h 43"/>
                            <a:gd name="T20" fmla="*/ 35 w 41"/>
                            <a:gd name="T21" fmla="*/ 25 h 43"/>
                            <a:gd name="T22" fmla="*/ 28 w 41"/>
                            <a:gd name="T23" fmla="*/ 24 h 43"/>
                            <a:gd name="T24" fmla="*/ 23 w 41"/>
                            <a:gd name="T25" fmla="*/ 31 h 43"/>
                            <a:gd name="T26" fmla="*/ 21 w 41"/>
                            <a:gd name="T27" fmla="*/ 30 h 43"/>
                            <a:gd name="T28" fmla="*/ 26 w 41"/>
                            <a:gd name="T29" fmla="*/ 27 h 43"/>
                            <a:gd name="T30" fmla="*/ 14 w 41"/>
                            <a:gd name="T31" fmla="*/ 25 h 43"/>
                            <a:gd name="T32" fmla="*/ 17 w 41"/>
                            <a:gd name="T33" fmla="*/ 35 h 43"/>
                            <a:gd name="T34" fmla="*/ 31 w 41"/>
                            <a:gd name="T35" fmla="*/ 32 h 43"/>
                            <a:gd name="T36" fmla="*/ 33 w 41"/>
                            <a:gd name="T37" fmla="*/ 31 h 43"/>
                            <a:gd name="T38" fmla="*/ 28 w 41"/>
                            <a:gd name="T39" fmla="*/ 37 h 43"/>
                            <a:gd name="T40" fmla="*/ 11 w 41"/>
                            <a:gd name="T41" fmla="*/ 32 h 43"/>
                            <a:gd name="T42" fmla="*/ 5 w 41"/>
                            <a:gd name="T43" fmla="*/ 27 h 43"/>
                            <a:gd name="T44" fmla="*/ 16 w 41"/>
                            <a:gd name="T45" fmla="*/ 18 h 43"/>
                            <a:gd name="T46" fmla="*/ 5 w 41"/>
                            <a:gd name="T47" fmla="*/ 16 h 43"/>
                            <a:gd name="T48" fmla="*/ 19 w 41"/>
                            <a:gd name="T49" fmla="*/ 12 h 43"/>
                            <a:gd name="T50" fmla="*/ 6 w 41"/>
                            <a:gd name="T51" fmla="*/ 10 h 43"/>
                            <a:gd name="T52" fmla="*/ 10 w 41"/>
                            <a:gd name="T53" fmla="*/ 6 h 43"/>
                            <a:gd name="T54" fmla="*/ 13 w 41"/>
                            <a:gd name="T55" fmla="*/ 6 h 43"/>
                            <a:gd name="T56" fmla="*/ 19 w 41"/>
                            <a:gd name="T57" fmla="*/ 10 h 43"/>
                            <a:gd name="T58" fmla="*/ 19 w 41"/>
                            <a:gd name="T59" fmla="*/ 4 h 43"/>
                            <a:gd name="T60" fmla="*/ 22 w 41"/>
                            <a:gd name="T61" fmla="*/ 8 h 43"/>
                            <a:gd name="T62" fmla="*/ 27 w 41"/>
                            <a:gd name="T63" fmla="*/ 10 h 43"/>
                            <a:gd name="T64" fmla="*/ 31 w 41"/>
                            <a:gd name="T65" fmla="*/ 6 h 43"/>
                            <a:gd name="T66" fmla="*/ 14 w 41"/>
                            <a:gd name="T67" fmla="*/ 23 h 43"/>
                            <a:gd name="T68" fmla="*/ 22 w 41"/>
                            <a:gd name="T69" fmla="*/ 1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43">
                              <a:moveTo>
                                <a:pt x="0" y="43"/>
                              </a:moveTo>
                              <a:cubicBezTo>
                                <a:pt x="0" y="0"/>
                                <a:pt x="0" y="0"/>
                                <a:pt x="0" y="0"/>
                              </a:cubicBezTo>
                              <a:cubicBezTo>
                                <a:pt x="41" y="0"/>
                                <a:pt x="41" y="0"/>
                                <a:pt x="41" y="0"/>
                              </a:cubicBezTo>
                              <a:cubicBezTo>
                                <a:pt x="41" y="38"/>
                                <a:pt x="41" y="38"/>
                                <a:pt x="41" y="38"/>
                              </a:cubicBezTo>
                              <a:cubicBezTo>
                                <a:pt x="41" y="42"/>
                                <a:pt x="39" y="43"/>
                                <a:pt x="35" y="43"/>
                              </a:cubicBezTo>
                              <a:lnTo>
                                <a:pt x="0" y="43"/>
                              </a:lnTo>
                              <a:close/>
                              <a:moveTo>
                                <a:pt x="38" y="2"/>
                              </a:moveTo>
                              <a:cubicBezTo>
                                <a:pt x="3" y="2"/>
                                <a:pt x="3" y="2"/>
                                <a:pt x="3" y="2"/>
                              </a:cubicBezTo>
                              <a:cubicBezTo>
                                <a:pt x="3" y="41"/>
                                <a:pt x="3" y="41"/>
                                <a:pt x="3" y="41"/>
                              </a:cubicBezTo>
                              <a:cubicBezTo>
                                <a:pt x="34" y="41"/>
                                <a:pt x="34" y="41"/>
                                <a:pt x="34" y="41"/>
                              </a:cubicBezTo>
                              <a:cubicBezTo>
                                <a:pt x="37" y="41"/>
                                <a:pt x="38" y="40"/>
                                <a:pt x="38" y="38"/>
                              </a:cubicBezTo>
                              <a:lnTo>
                                <a:pt x="38" y="2"/>
                              </a:lnTo>
                              <a:close/>
                              <a:moveTo>
                                <a:pt x="31" y="6"/>
                              </a:moveTo>
                              <a:cubicBezTo>
                                <a:pt x="31" y="7"/>
                                <a:pt x="30" y="9"/>
                                <a:pt x="30" y="10"/>
                              </a:cubicBezTo>
                              <a:cubicBezTo>
                                <a:pt x="34" y="10"/>
                                <a:pt x="34" y="10"/>
                                <a:pt x="34" y="10"/>
                              </a:cubicBezTo>
                              <a:cubicBezTo>
                                <a:pt x="34" y="12"/>
                                <a:pt x="34" y="12"/>
                                <a:pt x="34" y="12"/>
                              </a:cubicBezTo>
                              <a:cubicBezTo>
                                <a:pt x="22" y="12"/>
                                <a:pt x="22" y="12"/>
                                <a:pt x="22" y="12"/>
                              </a:cubicBezTo>
                              <a:cubicBezTo>
                                <a:pt x="21" y="14"/>
                                <a:pt x="21" y="15"/>
                                <a:pt x="20" y="16"/>
                              </a:cubicBezTo>
                              <a:cubicBezTo>
                                <a:pt x="36" y="16"/>
                                <a:pt x="36" y="16"/>
                                <a:pt x="36" y="16"/>
                              </a:cubicBezTo>
                              <a:cubicBezTo>
                                <a:pt x="36" y="18"/>
                                <a:pt x="36" y="18"/>
                                <a:pt x="36" y="18"/>
                              </a:cubicBezTo>
                              <a:cubicBezTo>
                                <a:pt x="25" y="18"/>
                                <a:pt x="25" y="18"/>
                                <a:pt x="25" y="18"/>
                              </a:cubicBezTo>
                              <a:cubicBezTo>
                                <a:pt x="27" y="21"/>
                                <a:pt x="31" y="23"/>
                                <a:pt x="35" y="25"/>
                              </a:cubicBezTo>
                              <a:cubicBezTo>
                                <a:pt x="35" y="27"/>
                                <a:pt x="35" y="27"/>
                                <a:pt x="35" y="27"/>
                              </a:cubicBezTo>
                              <a:cubicBezTo>
                                <a:pt x="32" y="26"/>
                                <a:pt x="30" y="25"/>
                                <a:pt x="28" y="24"/>
                              </a:cubicBezTo>
                              <a:cubicBezTo>
                                <a:pt x="28" y="26"/>
                                <a:pt x="28" y="26"/>
                                <a:pt x="28" y="26"/>
                              </a:cubicBezTo>
                              <a:cubicBezTo>
                                <a:pt x="29" y="30"/>
                                <a:pt x="27" y="31"/>
                                <a:pt x="23" y="31"/>
                              </a:cubicBezTo>
                              <a:cubicBezTo>
                                <a:pt x="21" y="31"/>
                                <a:pt x="21" y="31"/>
                                <a:pt x="21" y="31"/>
                              </a:cubicBezTo>
                              <a:cubicBezTo>
                                <a:pt x="21" y="30"/>
                                <a:pt x="21" y="30"/>
                                <a:pt x="21" y="30"/>
                              </a:cubicBezTo>
                              <a:cubicBezTo>
                                <a:pt x="23" y="30"/>
                                <a:pt x="23" y="30"/>
                                <a:pt x="23" y="30"/>
                              </a:cubicBezTo>
                              <a:cubicBezTo>
                                <a:pt x="25" y="30"/>
                                <a:pt x="26" y="29"/>
                                <a:pt x="26" y="27"/>
                              </a:cubicBezTo>
                              <a:cubicBezTo>
                                <a:pt x="26" y="25"/>
                                <a:pt x="26" y="25"/>
                                <a:pt x="26" y="25"/>
                              </a:cubicBezTo>
                              <a:cubicBezTo>
                                <a:pt x="14" y="25"/>
                                <a:pt x="14" y="25"/>
                                <a:pt x="14" y="25"/>
                              </a:cubicBezTo>
                              <a:cubicBezTo>
                                <a:pt x="14" y="32"/>
                                <a:pt x="14" y="32"/>
                                <a:pt x="14" y="32"/>
                              </a:cubicBezTo>
                              <a:cubicBezTo>
                                <a:pt x="14" y="34"/>
                                <a:pt x="15" y="35"/>
                                <a:pt x="17" y="35"/>
                              </a:cubicBezTo>
                              <a:cubicBezTo>
                                <a:pt x="28" y="35"/>
                                <a:pt x="28" y="35"/>
                                <a:pt x="28" y="35"/>
                              </a:cubicBezTo>
                              <a:cubicBezTo>
                                <a:pt x="30" y="35"/>
                                <a:pt x="31" y="34"/>
                                <a:pt x="31" y="32"/>
                              </a:cubicBezTo>
                              <a:cubicBezTo>
                                <a:pt x="31" y="31"/>
                                <a:pt x="31" y="31"/>
                                <a:pt x="31" y="31"/>
                              </a:cubicBezTo>
                              <a:cubicBezTo>
                                <a:pt x="33" y="31"/>
                                <a:pt x="33" y="31"/>
                                <a:pt x="33" y="31"/>
                              </a:cubicBezTo>
                              <a:cubicBezTo>
                                <a:pt x="33" y="32"/>
                                <a:pt x="33" y="32"/>
                                <a:pt x="33" y="32"/>
                              </a:cubicBezTo>
                              <a:cubicBezTo>
                                <a:pt x="34" y="36"/>
                                <a:pt x="32" y="37"/>
                                <a:pt x="28" y="37"/>
                              </a:cubicBezTo>
                              <a:cubicBezTo>
                                <a:pt x="17" y="37"/>
                                <a:pt x="17" y="37"/>
                                <a:pt x="17" y="37"/>
                              </a:cubicBezTo>
                              <a:cubicBezTo>
                                <a:pt x="13" y="37"/>
                                <a:pt x="11" y="36"/>
                                <a:pt x="11" y="32"/>
                              </a:cubicBezTo>
                              <a:cubicBezTo>
                                <a:pt x="11" y="24"/>
                                <a:pt x="11" y="24"/>
                                <a:pt x="11" y="24"/>
                              </a:cubicBezTo>
                              <a:cubicBezTo>
                                <a:pt x="10" y="25"/>
                                <a:pt x="8" y="26"/>
                                <a:pt x="5" y="27"/>
                              </a:cubicBezTo>
                              <a:cubicBezTo>
                                <a:pt x="5" y="25"/>
                                <a:pt x="5" y="25"/>
                                <a:pt x="5" y="25"/>
                              </a:cubicBezTo>
                              <a:cubicBezTo>
                                <a:pt x="10" y="23"/>
                                <a:pt x="14" y="21"/>
                                <a:pt x="16" y="18"/>
                              </a:cubicBezTo>
                              <a:cubicBezTo>
                                <a:pt x="5" y="18"/>
                                <a:pt x="5" y="18"/>
                                <a:pt x="5" y="18"/>
                              </a:cubicBezTo>
                              <a:cubicBezTo>
                                <a:pt x="5" y="16"/>
                                <a:pt x="5" y="16"/>
                                <a:pt x="5" y="16"/>
                              </a:cubicBezTo>
                              <a:cubicBezTo>
                                <a:pt x="17" y="16"/>
                                <a:pt x="17" y="16"/>
                                <a:pt x="17" y="16"/>
                              </a:cubicBezTo>
                              <a:cubicBezTo>
                                <a:pt x="18" y="15"/>
                                <a:pt x="19" y="14"/>
                                <a:pt x="19" y="12"/>
                              </a:cubicBezTo>
                              <a:cubicBezTo>
                                <a:pt x="6" y="12"/>
                                <a:pt x="6" y="12"/>
                                <a:pt x="6" y="12"/>
                              </a:cubicBezTo>
                              <a:cubicBezTo>
                                <a:pt x="6" y="10"/>
                                <a:pt x="6" y="10"/>
                                <a:pt x="6" y="10"/>
                              </a:cubicBezTo>
                              <a:cubicBezTo>
                                <a:pt x="11" y="10"/>
                                <a:pt x="11" y="10"/>
                                <a:pt x="11" y="10"/>
                              </a:cubicBezTo>
                              <a:cubicBezTo>
                                <a:pt x="11" y="9"/>
                                <a:pt x="10" y="8"/>
                                <a:pt x="10" y="6"/>
                              </a:cubicBezTo>
                              <a:cubicBezTo>
                                <a:pt x="10" y="6"/>
                                <a:pt x="10" y="6"/>
                                <a:pt x="10" y="6"/>
                              </a:cubicBezTo>
                              <a:cubicBezTo>
                                <a:pt x="13" y="6"/>
                                <a:pt x="13" y="6"/>
                                <a:pt x="13" y="6"/>
                              </a:cubicBezTo>
                              <a:cubicBezTo>
                                <a:pt x="13" y="7"/>
                                <a:pt x="13" y="9"/>
                                <a:pt x="14" y="10"/>
                              </a:cubicBezTo>
                              <a:cubicBezTo>
                                <a:pt x="19" y="10"/>
                                <a:pt x="19" y="10"/>
                                <a:pt x="19" y="10"/>
                              </a:cubicBezTo>
                              <a:cubicBezTo>
                                <a:pt x="19" y="10"/>
                                <a:pt x="19" y="9"/>
                                <a:pt x="19" y="8"/>
                              </a:cubicBezTo>
                              <a:cubicBezTo>
                                <a:pt x="19" y="4"/>
                                <a:pt x="19" y="4"/>
                                <a:pt x="19" y="4"/>
                              </a:cubicBezTo>
                              <a:cubicBezTo>
                                <a:pt x="22" y="4"/>
                                <a:pt x="22" y="4"/>
                                <a:pt x="22" y="4"/>
                              </a:cubicBezTo>
                              <a:cubicBezTo>
                                <a:pt x="22" y="8"/>
                                <a:pt x="22" y="8"/>
                                <a:pt x="22" y="8"/>
                              </a:cubicBezTo>
                              <a:cubicBezTo>
                                <a:pt x="22" y="9"/>
                                <a:pt x="22" y="9"/>
                                <a:pt x="22" y="10"/>
                              </a:cubicBezTo>
                              <a:cubicBezTo>
                                <a:pt x="27" y="10"/>
                                <a:pt x="27" y="10"/>
                                <a:pt x="27" y="10"/>
                              </a:cubicBezTo>
                              <a:cubicBezTo>
                                <a:pt x="28" y="9"/>
                                <a:pt x="28" y="7"/>
                                <a:pt x="28" y="6"/>
                              </a:cubicBezTo>
                              <a:lnTo>
                                <a:pt x="31" y="6"/>
                              </a:lnTo>
                              <a:close/>
                              <a:moveTo>
                                <a:pt x="19" y="18"/>
                              </a:moveTo>
                              <a:cubicBezTo>
                                <a:pt x="18" y="20"/>
                                <a:pt x="16" y="22"/>
                                <a:pt x="14" y="23"/>
                              </a:cubicBezTo>
                              <a:cubicBezTo>
                                <a:pt x="27" y="23"/>
                                <a:pt x="27" y="23"/>
                                <a:pt x="27" y="23"/>
                              </a:cubicBezTo>
                              <a:cubicBezTo>
                                <a:pt x="25" y="22"/>
                                <a:pt x="24" y="20"/>
                                <a:pt x="22" y="18"/>
                              </a:cubicBezTo>
                              <a:lnTo>
                                <a:pt x="19" y="18"/>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6" o:spid="_x0000_s1026" o:spt="100" style="position:absolute;left:0pt;margin-left:10.4pt;margin-top:698.6pt;height:12.05pt;width:11.45pt;z-index:251787264;mso-width-relative:page;mso-height-relative:page;" fillcolor="#262626 [3204]" filled="t" stroked="f" coordsize="41,43" o:gfxdata="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aiTSH9kAAAALAQAADwAAAAAAAAABACAAAAAiAAAAZHJzL2Rvd25yZXYueG1s&#10;UEsBAhQAFAAAAAgAh07iQClMoxZsCAAAeCwAAA4AAAAAAAAAAQAgAAAAKAEAAGRycy9lMm9Eb2Mu&#10;eG1sUEsFBgAAAAAGAAYAWQEAAAYMAAAAAA==&#10;" path="m0,43c0,0,0,0,0,0c41,0,41,0,41,0c41,38,41,38,41,38c41,42,39,43,35,43l0,43xm38,2c3,2,3,2,3,2c3,41,3,41,3,41c34,41,34,41,34,41c37,41,38,40,38,38l38,2xm31,6c31,7,30,9,30,10c34,10,34,10,34,10c34,12,34,12,34,12c22,12,22,12,22,12c21,14,21,15,20,16c36,16,36,16,36,16c36,18,36,18,36,18c25,18,25,18,25,18c27,21,31,23,35,25c35,27,35,27,35,27c32,26,30,25,28,24c28,26,28,26,28,26c29,30,27,31,23,31c21,31,21,31,21,31c21,30,21,30,21,30c23,30,23,30,23,30c25,30,26,29,26,27c26,25,26,25,26,25c14,25,14,25,14,25c14,32,14,32,14,32c14,34,15,35,17,35c28,35,28,35,28,35c30,35,31,34,31,32c31,31,31,31,31,31c33,31,33,31,33,31c33,32,33,32,33,32c34,36,32,37,28,37c17,37,17,37,17,37c13,37,11,36,11,32c11,24,11,24,11,24c10,25,8,26,5,27c5,25,5,25,5,25c10,23,14,21,16,18c5,18,5,18,5,18c5,16,5,16,5,16c17,16,17,16,17,16c18,15,19,14,19,12c6,12,6,12,6,12c6,10,6,10,6,10c11,10,11,10,11,10c11,9,10,8,10,6c10,6,10,6,10,6c13,6,13,6,13,6c13,7,13,9,14,10c19,10,19,10,19,10c19,10,19,9,19,8c19,4,19,4,19,4c22,4,22,4,22,4c22,8,22,8,22,8c22,9,22,9,22,10c27,10,27,10,27,10c28,9,28,7,28,6l31,6xm19,18c18,20,16,22,14,23c27,23,27,23,27,23c25,22,24,20,22,18l19,18xe">
                <v:path o:connectlocs="0,0;145712,135406;0,153223;10661,7126;120834,146096;135050,7126;106618,35633;120834,42759;71079,57013;127942,64139;124388,89083;99510,85519;81740,110463;74632,106899;92402,96209;49755,89083;60417,124716;110172,114026;117280,110463;99510,131843;39093,114026;17769,96209;56863,64139;17769,57013;67525,42759;21323,35633;35539,21379;46201,21379;67525,35633;67525,14253;78186,28506;95956,35633;110172,21379;49755,81956;78186,64139" o:connectangles="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935355</wp:posOffset>
                </wp:positionH>
                <wp:positionV relativeFrom="paragraph">
                  <wp:posOffset>8879840</wp:posOffset>
                </wp:positionV>
                <wp:extent cx="163830" cy="142875"/>
                <wp:effectExtent l="0" t="0" r="8255" b="0"/>
                <wp:wrapNone/>
                <wp:docPr id="150" name="Freeform 127"/>
                <wp:cNvGraphicFramePr/>
                <a:graphic xmlns:a="http://schemas.openxmlformats.org/drawingml/2006/main">
                  <a:graphicData uri="http://schemas.microsoft.com/office/word/2010/wordprocessingShape">
                    <wps:wsp>
                      <wps:cNvSpPr>
                        <a:spLocks noEditPoints="1"/>
                      </wps:cNvSpPr>
                      <wps:spPr bwMode="auto">
                        <a:xfrm>
                          <a:off x="0" y="0"/>
                          <a:ext cx="163737" cy="142708"/>
                        </a:xfrm>
                        <a:custGeom>
                          <a:avLst/>
                          <a:gdLst>
                            <a:gd name="T0" fmla="*/ 37 w 46"/>
                            <a:gd name="T1" fmla="*/ 27 h 40"/>
                            <a:gd name="T2" fmla="*/ 33 w 46"/>
                            <a:gd name="T3" fmla="*/ 38 h 40"/>
                            <a:gd name="T4" fmla="*/ 46 w 46"/>
                            <a:gd name="T5" fmla="*/ 38 h 40"/>
                            <a:gd name="T6" fmla="*/ 46 w 46"/>
                            <a:gd name="T7" fmla="*/ 40 h 40"/>
                            <a:gd name="T8" fmla="*/ 0 w 46"/>
                            <a:gd name="T9" fmla="*/ 40 h 40"/>
                            <a:gd name="T10" fmla="*/ 0 w 46"/>
                            <a:gd name="T11" fmla="*/ 38 h 40"/>
                            <a:gd name="T12" fmla="*/ 14 w 46"/>
                            <a:gd name="T13" fmla="*/ 38 h 40"/>
                            <a:gd name="T14" fmla="*/ 10 w 46"/>
                            <a:gd name="T15" fmla="*/ 27 h 40"/>
                            <a:gd name="T16" fmla="*/ 13 w 46"/>
                            <a:gd name="T17" fmla="*/ 27 h 40"/>
                            <a:gd name="T18" fmla="*/ 17 w 46"/>
                            <a:gd name="T19" fmla="*/ 38 h 40"/>
                            <a:gd name="T20" fmla="*/ 30 w 46"/>
                            <a:gd name="T21" fmla="*/ 38 h 40"/>
                            <a:gd name="T22" fmla="*/ 33 w 46"/>
                            <a:gd name="T23" fmla="*/ 27 h 40"/>
                            <a:gd name="T24" fmla="*/ 37 w 46"/>
                            <a:gd name="T25" fmla="*/ 27 h 40"/>
                            <a:gd name="T26" fmla="*/ 1 w 46"/>
                            <a:gd name="T27" fmla="*/ 2 h 40"/>
                            <a:gd name="T28" fmla="*/ 1 w 46"/>
                            <a:gd name="T29" fmla="*/ 0 h 40"/>
                            <a:gd name="T30" fmla="*/ 45 w 46"/>
                            <a:gd name="T31" fmla="*/ 0 h 40"/>
                            <a:gd name="T32" fmla="*/ 45 w 46"/>
                            <a:gd name="T33" fmla="*/ 2 h 40"/>
                            <a:gd name="T34" fmla="*/ 1 w 46"/>
                            <a:gd name="T35" fmla="*/ 2 h 40"/>
                            <a:gd name="T36" fmla="*/ 6 w 46"/>
                            <a:gd name="T37" fmla="*/ 24 h 40"/>
                            <a:gd name="T38" fmla="*/ 6 w 46"/>
                            <a:gd name="T39" fmla="*/ 9 h 40"/>
                            <a:gd name="T40" fmla="*/ 40 w 46"/>
                            <a:gd name="T41" fmla="*/ 9 h 40"/>
                            <a:gd name="T42" fmla="*/ 40 w 46"/>
                            <a:gd name="T43" fmla="*/ 18 h 40"/>
                            <a:gd name="T44" fmla="*/ 34 w 46"/>
                            <a:gd name="T45" fmla="*/ 24 h 40"/>
                            <a:gd name="T46" fmla="*/ 6 w 46"/>
                            <a:gd name="T47" fmla="*/ 24 h 40"/>
                            <a:gd name="T48" fmla="*/ 37 w 46"/>
                            <a:gd name="T49" fmla="*/ 18 h 40"/>
                            <a:gd name="T50" fmla="*/ 37 w 46"/>
                            <a:gd name="T51" fmla="*/ 11 h 40"/>
                            <a:gd name="T52" fmla="*/ 9 w 46"/>
                            <a:gd name="T53" fmla="*/ 11 h 40"/>
                            <a:gd name="T54" fmla="*/ 9 w 46"/>
                            <a:gd name="T55" fmla="*/ 22 h 40"/>
                            <a:gd name="T56" fmla="*/ 33 w 46"/>
                            <a:gd name="T57" fmla="*/ 22 h 40"/>
                            <a:gd name="T58" fmla="*/ 37 w 46"/>
                            <a:gd name="T59" fmla="*/ 1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6" h="40">
                              <a:moveTo>
                                <a:pt x="37" y="27"/>
                              </a:moveTo>
                              <a:cubicBezTo>
                                <a:pt x="36" y="31"/>
                                <a:pt x="34" y="35"/>
                                <a:pt x="33" y="38"/>
                              </a:cubicBezTo>
                              <a:cubicBezTo>
                                <a:pt x="46" y="38"/>
                                <a:pt x="46" y="38"/>
                                <a:pt x="46" y="38"/>
                              </a:cubicBezTo>
                              <a:cubicBezTo>
                                <a:pt x="46" y="40"/>
                                <a:pt x="46" y="40"/>
                                <a:pt x="46" y="40"/>
                              </a:cubicBezTo>
                              <a:cubicBezTo>
                                <a:pt x="0" y="40"/>
                                <a:pt x="0" y="40"/>
                                <a:pt x="0" y="40"/>
                              </a:cubicBezTo>
                              <a:cubicBezTo>
                                <a:pt x="0" y="38"/>
                                <a:pt x="0" y="38"/>
                                <a:pt x="0" y="38"/>
                              </a:cubicBezTo>
                              <a:cubicBezTo>
                                <a:pt x="14" y="38"/>
                                <a:pt x="14" y="38"/>
                                <a:pt x="14" y="38"/>
                              </a:cubicBezTo>
                              <a:cubicBezTo>
                                <a:pt x="12" y="35"/>
                                <a:pt x="11" y="31"/>
                                <a:pt x="10" y="27"/>
                              </a:cubicBezTo>
                              <a:cubicBezTo>
                                <a:pt x="13" y="27"/>
                                <a:pt x="13" y="27"/>
                                <a:pt x="13" y="27"/>
                              </a:cubicBezTo>
                              <a:cubicBezTo>
                                <a:pt x="14" y="31"/>
                                <a:pt x="15" y="35"/>
                                <a:pt x="17" y="38"/>
                              </a:cubicBezTo>
                              <a:cubicBezTo>
                                <a:pt x="30" y="38"/>
                                <a:pt x="30" y="38"/>
                                <a:pt x="30" y="38"/>
                              </a:cubicBezTo>
                              <a:cubicBezTo>
                                <a:pt x="32" y="35"/>
                                <a:pt x="33" y="31"/>
                                <a:pt x="33" y="27"/>
                              </a:cubicBezTo>
                              <a:lnTo>
                                <a:pt x="37" y="27"/>
                              </a:lnTo>
                              <a:close/>
                              <a:moveTo>
                                <a:pt x="1" y="2"/>
                              </a:moveTo>
                              <a:cubicBezTo>
                                <a:pt x="1" y="0"/>
                                <a:pt x="1" y="0"/>
                                <a:pt x="1" y="0"/>
                              </a:cubicBezTo>
                              <a:cubicBezTo>
                                <a:pt x="45" y="0"/>
                                <a:pt x="45" y="0"/>
                                <a:pt x="45" y="0"/>
                              </a:cubicBezTo>
                              <a:cubicBezTo>
                                <a:pt x="45" y="2"/>
                                <a:pt x="45" y="2"/>
                                <a:pt x="45" y="2"/>
                              </a:cubicBezTo>
                              <a:lnTo>
                                <a:pt x="1" y="2"/>
                              </a:lnTo>
                              <a:close/>
                              <a:moveTo>
                                <a:pt x="6" y="24"/>
                              </a:moveTo>
                              <a:cubicBezTo>
                                <a:pt x="6" y="9"/>
                                <a:pt x="6" y="9"/>
                                <a:pt x="6" y="9"/>
                              </a:cubicBezTo>
                              <a:cubicBezTo>
                                <a:pt x="40" y="9"/>
                                <a:pt x="40" y="9"/>
                                <a:pt x="40" y="9"/>
                              </a:cubicBezTo>
                              <a:cubicBezTo>
                                <a:pt x="40" y="18"/>
                                <a:pt x="40" y="18"/>
                                <a:pt x="40" y="18"/>
                              </a:cubicBezTo>
                              <a:cubicBezTo>
                                <a:pt x="40" y="22"/>
                                <a:pt x="38" y="24"/>
                                <a:pt x="34" y="24"/>
                              </a:cubicBezTo>
                              <a:lnTo>
                                <a:pt x="6" y="24"/>
                              </a:lnTo>
                              <a:close/>
                              <a:moveTo>
                                <a:pt x="37" y="18"/>
                              </a:moveTo>
                              <a:cubicBezTo>
                                <a:pt x="37" y="11"/>
                                <a:pt x="37" y="11"/>
                                <a:pt x="37" y="11"/>
                              </a:cubicBezTo>
                              <a:cubicBezTo>
                                <a:pt x="9" y="11"/>
                                <a:pt x="9" y="11"/>
                                <a:pt x="9" y="11"/>
                              </a:cubicBezTo>
                              <a:cubicBezTo>
                                <a:pt x="9" y="22"/>
                                <a:pt x="9" y="22"/>
                                <a:pt x="9" y="22"/>
                              </a:cubicBezTo>
                              <a:cubicBezTo>
                                <a:pt x="33" y="22"/>
                                <a:pt x="33" y="22"/>
                                <a:pt x="33" y="22"/>
                              </a:cubicBezTo>
                              <a:cubicBezTo>
                                <a:pt x="36" y="22"/>
                                <a:pt x="37" y="20"/>
                                <a:pt x="37" y="18"/>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7" o:spid="_x0000_s1026" o:spt="100" style="position:absolute;left:0pt;margin-left:73.65pt;margin-top:699.2pt;height:11.25pt;width:12.9pt;z-index:251788288;mso-width-relative:page;mso-height-relative:page;" fillcolor="#262626 [3204]" filled="t" stroked="f" coordsize="46,40" o:gfxdata="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gBuxltsAAAANAQAADwAAAAAAAAABACAAAAAi&#10;AAAAZHJzL2Rvd25yZXYueG1sUEsBAhQAFAAAAAgAh07iQLjV01AJBgAAuxsAAA4AAAAAAAAAAQAg&#10;AAAAKgEAAGRycy9lMm9Eb2MueG1sUEsFBgAAAAAGAAYAWQEAAKUJAAAAAA==&#10;" path="m37,27c36,31,34,35,33,38c46,38,46,38,46,38c46,40,46,40,46,40c0,40,0,40,0,40c0,38,0,38,0,38c14,38,14,38,14,38c12,35,11,31,10,27c13,27,13,27,13,27c14,31,15,35,17,38c30,38,30,38,30,38c32,35,33,31,33,27l37,27xm1,2c1,0,1,0,1,0c45,0,45,0,45,0c45,2,45,2,45,2l1,2xm6,24c6,9,6,9,6,9c40,9,40,9,40,9c40,18,40,18,40,18c40,22,38,24,34,24l6,24xm37,18c37,11,37,11,37,11c9,11,9,11,9,11c9,22,9,22,9,22c33,22,33,22,33,22c36,22,37,20,37,18xe">
                <v:path o:connectlocs="131701,96327;117463,135572;163737,135572;163737,142708;0,142708;0,135572;49833,135572;35595,96327;46273,96327;60511,135572;106785,135572;117463,96327;131701,96327;3559,7135;3559,0;160177,0;160177,7135;3559,7135;21357,85624;21357,32109;142380,32109;142380,64218;121023,85624;21357,85624;131701,64218;131701,39244;32035,39244;32035,78489;117463,78489;131701,64218" o:connectangles="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1116965</wp:posOffset>
                </wp:positionH>
                <wp:positionV relativeFrom="paragraph">
                  <wp:posOffset>8866505</wp:posOffset>
                </wp:positionV>
                <wp:extent cx="167005" cy="167005"/>
                <wp:effectExtent l="0" t="0" r="5080" b="5080"/>
                <wp:wrapNone/>
                <wp:docPr id="151" name="Freeform 128"/>
                <wp:cNvGraphicFramePr/>
                <a:graphic xmlns:a="http://schemas.openxmlformats.org/drawingml/2006/main">
                  <a:graphicData uri="http://schemas.microsoft.com/office/word/2010/wordprocessingShape">
                    <wps:wsp>
                      <wps:cNvSpPr>
                        <a:spLocks noEditPoints="1"/>
                      </wps:cNvSpPr>
                      <wps:spPr bwMode="auto">
                        <a:xfrm>
                          <a:off x="0" y="0"/>
                          <a:ext cx="166742" cy="166743"/>
                        </a:xfrm>
                        <a:custGeom>
                          <a:avLst/>
                          <a:gdLst>
                            <a:gd name="T0" fmla="*/ 12 w 47"/>
                            <a:gd name="T1" fmla="*/ 18 h 47"/>
                            <a:gd name="T2" fmla="*/ 15 w 47"/>
                            <a:gd name="T3" fmla="*/ 20 h 47"/>
                            <a:gd name="T4" fmla="*/ 9 w 47"/>
                            <a:gd name="T5" fmla="*/ 26 h 47"/>
                            <a:gd name="T6" fmla="*/ 14 w 47"/>
                            <a:gd name="T7" fmla="*/ 29 h 47"/>
                            <a:gd name="T8" fmla="*/ 9 w 47"/>
                            <a:gd name="T9" fmla="*/ 31 h 47"/>
                            <a:gd name="T10" fmla="*/ 1 w 47"/>
                            <a:gd name="T11" fmla="*/ 44 h 47"/>
                            <a:gd name="T12" fmla="*/ 1 w 47"/>
                            <a:gd name="T13" fmla="*/ 31 h 47"/>
                            <a:gd name="T14" fmla="*/ 6 w 47"/>
                            <a:gd name="T15" fmla="*/ 29 h 47"/>
                            <a:gd name="T16" fmla="*/ 6 w 47"/>
                            <a:gd name="T17" fmla="*/ 20 h 47"/>
                            <a:gd name="T18" fmla="*/ 0 w 47"/>
                            <a:gd name="T19" fmla="*/ 18 h 47"/>
                            <a:gd name="T20" fmla="*/ 2 w 47"/>
                            <a:gd name="T21" fmla="*/ 10 h 47"/>
                            <a:gd name="T22" fmla="*/ 6 w 47"/>
                            <a:gd name="T23" fmla="*/ 18 h 47"/>
                            <a:gd name="T24" fmla="*/ 11 w 47"/>
                            <a:gd name="T25" fmla="*/ 10 h 47"/>
                            <a:gd name="T26" fmla="*/ 1 w 47"/>
                            <a:gd name="T27" fmla="*/ 7 h 47"/>
                            <a:gd name="T28" fmla="*/ 6 w 47"/>
                            <a:gd name="T29" fmla="*/ 5 h 47"/>
                            <a:gd name="T30" fmla="*/ 9 w 47"/>
                            <a:gd name="T31" fmla="*/ 0 h 47"/>
                            <a:gd name="T32" fmla="*/ 14 w 47"/>
                            <a:gd name="T33" fmla="*/ 5 h 47"/>
                            <a:gd name="T34" fmla="*/ 1 w 47"/>
                            <a:gd name="T35" fmla="*/ 7 h 47"/>
                            <a:gd name="T36" fmla="*/ 30 w 47"/>
                            <a:gd name="T37" fmla="*/ 44 h 47"/>
                            <a:gd name="T38" fmla="*/ 27 w 47"/>
                            <a:gd name="T39" fmla="*/ 45 h 47"/>
                            <a:gd name="T40" fmla="*/ 27 w 47"/>
                            <a:gd name="T41" fmla="*/ 41 h 47"/>
                            <a:gd name="T42" fmla="*/ 22 w 47"/>
                            <a:gd name="T43" fmla="*/ 5 h 47"/>
                            <a:gd name="T44" fmla="*/ 19 w 47"/>
                            <a:gd name="T45" fmla="*/ 21 h 47"/>
                            <a:gd name="T46" fmla="*/ 12 w 47"/>
                            <a:gd name="T47" fmla="*/ 44 h 47"/>
                            <a:gd name="T48" fmla="*/ 16 w 47"/>
                            <a:gd name="T49" fmla="*/ 21 h 47"/>
                            <a:gd name="T50" fmla="*/ 26 w 47"/>
                            <a:gd name="T51" fmla="*/ 3 h 47"/>
                            <a:gd name="T52" fmla="*/ 33 w 47"/>
                            <a:gd name="T53" fmla="*/ 4 h 47"/>
                            <a:gd name="T54" fmla="*/ 30 w 47"/>
                            <a:gd name="T55" fmla="*/ 5 h 47"/>
                            <a:gd name="T56" fmla="*/ 36 w 47"/>
                            <a:gd name="T57" fmla="*/ 43 h 47"/>
                            <a:gd name="T58" fmla="*/ 28 w 47"/>
                            <a:gd name="T59" fmla="*/ 11 h 47"/>
                            <a:gd name="T60" fmla="*/ 27 w 47"/>
                            <a:gd name="T61" fmla="*/ 5 h 47"/>
                            <a:gd name="T62" fmla="*/ 24 w 47"/>
                            <a:gd name="T63" fmla="*/ 40 h 47"/>
                            <a:gd name="T64" fmla="*/ 26 w 47"/>
                            <a:gd name="T65" fmla="*/ 31 h 47"/>
                            <a:gd name="T66" fmla="*/ 27 w 47"/>
                            <a:gd name="T67" fmla="*/ 31 h 47"/>
                            <a:gd name="T68" fmla="*/ 44 w 47"/>
                            <a:gd name="T69" fmla="*/ 18 h 47"/>
                            <a:gd name="T70" fmla="*/ 47 w 47"/>
                            <a:gd name="T71" fmla="*/ 20 h 47"/>
                            <a:gd name="T72" fmla="*/ 41 w 47"/>
                            <a:gd name="T73" fmla="*/ 29 h 47"/>
                            <a:gd name="T74" fmla="*/ 46 w 47"/>
                            <a:gd name="T75" fmla="*/ 31 h 47"/>
                            <a:gd name="T76" fmla="*/ 41 w 47"/>
                            <a:gd name="T77" fmla="*/ 47 h 47"/>
                            <a:gd name="T78" fmla="*/ 38 w 47"/>
                            <a:gd name="T79" fmla="*/ 31 h 47"/>
                            <a:gd name="T80" fmla="*/ 34 w 47"/>
                            <a:gd name="T81" fmla="*/ 29 h 47"/>
                            <a:gd name="T82" fmla="*/ 38 w 47"/>
                            <a:gd name="T83" fmla="*/ 20 h 47"/>
                            <a:gd name="T84" fmla="*/ 33 w 47"/>
                            <a:gd name="T85" fmla="*/ 18 h 47"/>
                            <a:gd name="T86" fmla="*/ 34 w 47"/>
                            <a:gd name="T87" fmla="*/ 10 h 47"/>
                            <a:gd name="T88" fmla="*/ 38 w 47"/>
                            <a:gd name="T89" fmla="*/ 18 h 47"/>
                            <a:gd name="T90" fmla="*/ 43 w 47"/>
                            <a:gd name="T91" fmla="*/ 10 h 47"/>
                            <a:gd name="T92" fmla="*/ 33 w 47"/>
                            <a:gd name="T93" fmla="*/ 7 h 47"/>
                            <a:gd name="T94" fmla="*/ 38 w 47"/>
                            <a:gd name="T95" fmla="*/ 5 h 47"/>
                            <a:gd name="T96" fmla="*/ 41 w 47"/>
                            <a:gd name="T97" fmla="*/ 0 h 47"/>
                            <a:gd name="T98" fmla="*/ 46 w 47"/>
                            <a:gd name="T99" fmla="*/ 5 h 47"/>
                            <a:gd name="T100" fmla="*/ 33 w 47"/>
                            <a:gd name="T10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 h="47">
                              <a:moveTo>
                                <a:pt x="13" y="10"/>
                              </a:moveTo>
                              <a:cubicBezTo>
                                <a:pt x="13" y="13"/>
                                <a:pt x="12" y="16"/>
                                <a:pt x="12" y="18"/>
                              </a:cubicBezTo>
                              <a:cubicBezTo>
                                <a:pt x="15" y="18"/>
                                <a:pt x="15" y="18"/>
                                <a:pt x="15" y="18"/>
                              </a:cubicBezTo>
                              <a:cubicBezTo>
                                <a:pt x="15" y="20"/>
                                <a:pt x="15" y="20"/>
                                <a:pt x="15" y="20"/>
                              </a:cubicBezTo>
                              <a:cubicBezTo>
                                <a:pt x="9" y="20"/>
                                <a:pt x="9" y="20"/>
                                <a:pt x="9" y="20"/>
                              </a:cubicBezTo>
                              <a:cubicBezTo>
                                <a:pt x="9" y="26"/>
                                <a:pt x="9" y="26"/>
                                <a:pt x="9" y="26"/>
                              </a:cubicBezTo>
                              <a:cubicBezTo>
                                <a:pt x="9" y="27"/>
                                <a:pt x="9" y="28"/>
                                <a:pt x="9" y="29"/>
                              </a:cubicBezTo>
                              <a:cubicBezTo>
                                <a:pt x="14" y="29"/>
                                <a:pt x="14" y="29"/>
                                <a:pt x="14" y="29"/>
                              </a:cubicBezTo>
                              <a:cubicBezTo>
                                <a:pt x="14" y="31"/>
                                <a:pt x="14" y="31"/>
                                <a:pt x="14" y="31"/>
                              </a:cubicBezTo>
                              <a:cubicBezTo>
                                <a:pt x="9" y="31"/>
                                <a:pt x="9" y="31"/>
                                <a:pt x="9" y="31"/>
                              </a:cubicBezTo>
                              <a:cubicBezTo>
                                <a:pt x="9" y="37"/>
                                <a:pt x="6" y="43"/>
                                <a:pt x="1" y="46"/>
                              </a:cubicBezTo>
                              <a:cubicBezTo>
                                <a:pt x="1" y="44"/>
                                <a:pt x="1" y="44"/>
                                <a:pt x="1" y="44"/>
                              </a:cubicBezTo>
                              <a:cubicBezTo>
                                <a:pt x="4" y="41"/>
                                <a:pt x="6" y="36"/>
                                <a:pt x="6" y="31"/>
                              </a:cubicBezTo>
                              <a:cubicBezTo>
                                <a:pt x="1" y="31"/>
                                <a:pt x="1" y="31"/>
                                <a:pt x="1" y="31"/>
                              </a:cubicBezTo>
                              <a:cubicBezTo>
                                <a:pt x="1" y="29"/>
                                <a:pt x="1" y="29"/>
                                <a:pt x="1" y="29"/>
                              </a:cubicBezTo>
                              <a:cubicBezTo>
                                <a:pt x="6" y="29"/>
                                <a:pt x="6" y="29"/>
                                <a:pt x="6" y="29"/>
                              </a:cubicBezTo>
                              <a:cubicBezTo>
                                <a:pt x="6" y="29"/>
                                <a:pt x="6" y="29"/>
                                <a:pt x="6" y="29"/>
                              </a:cubicBezTo>
                              <a:cubicBezTo>
                                <a:pt x="6" y="20"/>
                                <a:pt x="6" y="20"/>
                                <a:pt x="6" y="20"/>
                              </a:cubicBezTo>
                              <a:cubicBezTo>
                                <a:pt x="0" y="20"/>
                                <a:pt x="0" y="20"/>
                                <a:pt x="0" y="20"/>
                              </a:cubicBezTo>
                              <a:cubicBezTo>
                                <a:pt x="0" y="18"/>
                                <a:pt x="0" y="18"/>
                                <a:pt x="0" y="18"/>
                              </a:cubicBezTo>
                              <a:cubicBezTo>
                                <a:pt x="4" y="18"/>
                                <a:pt x="4" y="18"/>
                                <a:pt x="4" y="18"/>
                              </a:cubicBezTo>
                              <a:cubicBezTo>
                                <a:pt x="3" y="16"/>
                                <a:pt x="3" y="13"/>
                                <a:pt x="2" y="10"/>
                              </a:cubicBezTo>
                              <a:cubicBezTo>
                                <a:pt x="5" y="10"/>
                                <a:pt x="5" y="10"/>
                                <a:pt x="5" y="10"/>
                              </a:cubicBezTo>
                              <a:cubicBezTo>
                                <a:pt x="5" y="13"/>
                                <a:pt x="5" y="16"/>
                                <a:pt x="6" y="18"/>
                              </a:cubicBezTo>
                              <a:cubicBezTo>
                                <a:pt x="9" y="18"/>
                                <a:pt x="9" y="18"/>
                                <a:pt x="9" y="18"/>
                              </a:cubicBezTo>
                              <a:cubicBezTo>
                                <a:pt x="10" y="15"/>
                                <a:pt x="11" y="13"/>
                                <a:pt x="11" y="10"/>
                              </a:cubicBezTo>
                              <a:lnTo>
                                <a:pt x="13" y="10"/>
                              </a:lnTo>
                              <a:close/>
                              <a:moveTo>
                                <a:pt x="1" y="7"/>
                              </a:moveTo>
                              <a:cubicBezTo>
                                <a:pt x="1" y="5"/>
                                <a:pt x="1" y="5"/>
                                <a:pt x="1" y="5"/>
                              </a:cubicBezTo>
                              <a:cubicBezTo>
                                <a:pt x="6" y="5"/>
                                <a:pt x="6" y="5"/>
                                <a:pt x="6" y="5"/>
                              </a:cubicBezTo>
                              <a:cubicBezTo>
                                <a:pt x="6" y="0"/>
                                <a:pt x="6" y="0"/>
                                <a:pt x="6" y="0"/>
                              </a:cubicBezTo>
                              <a:cubicBezTo>
                                <a:pt x="9" y="0"/>
                                <a:pt x="9" y="0"/>
                                <a:pt x="9" y="0"/>
                              </a:cubicBezTo>
                              <a:cubicBezTo>
                                <a:pt x="9" y="5"/>
                                <a:pt x="9" y="5"/>
                                <a:pt x="9" y="5"/>
                              </a:cubicBezTo>
                              <a:cubicBezTo>
                                <a:pt x="14" y="5"/>
                                <a:pt x="14" y="5"/>
                                <a:pt x="14" y="5"/>
                              </a:cubicBezTo>
                              <a:cubicBezTo>
                                <a:pt x="14" y="7"/>
                                <a:pt x="14" y="7"/>
                                <a:pt x="14" y="7"/>
                              </a:cubicBezTo>
                              <a:lnTo>
                                <a:pt x="1" y="7"/>
                              </a:lnTo>
                              <a:close/>
                              <a:moveTo>
                                <a:pt x="27" y="31"/>
                              </a:moveTo>
                              <a:cubicBezTo>
                                <a:pt x="28" y="34"/>
                                <a:pt x="29" y="38"/>
                                <a:pt x="30" y="44"/>
                              </a:cubicBezTo>
                              <a:cubicBezTo>
                                <a:pt x="30" y="44"/>
                                <a:pt x="30" y="44"/>
                                <a:pt x="30" y="45"/>
                              </a:cubicBezTo>
                              <a:cubicBezTo>
                                <a:pt x="27" y="45"/>
                                <a:pt x="27" y="45"/>
                                <a:pt x="27" y="45"/>
                              </a:cubicBezTo>
                              <a:cubicBezTo>
                                <a:pt x="27" y="44"/>
                                <a:pt x="27" y="43"/>
                                <a:pt x="27" y="43"/>
                              </a:cubicBezTo>
                              <a:cubicBezTo>
                                <a:pt x="27" y="42"/>
                                <a:pt x="27" y="41"/>
                                <a:pt x="27" y="41"/>
                              </a:cubicBezTo>
                              <a:cubicBezTo>
                                <a:pt x="26" y="42"/>
                                <a:pt x="24" y="43"/>
                                <a:pt x="22" y="44"/>
                              </a:cubicBezTo>
                              <a:cubicBezTo>
                                <a:pt x="22" y="5"/>
                                <a:pt x="22" y="5"/>
                                <a:pt x="22" y="5"/>
                              </a:cubicBezTo>
                              <a:cubicBezTo>
                                <a:pt x="19" y="5"/>
                                <a:pt x="19" y="5"/>
                                <a:pt x="19" y="5"/>
                              </a:cubicBezTo>
                              <a:cubicBezTo>
                                <a:pt x="19" y="21"/>
                                <a:pt x="19" y="21"/>
                                <a:pt x="19" y="21"/>
                              </a:cubicBezTo>
                              <a:cubicBezTo>
                                <a:pt x="19" y="32"/>
                                <a:pt x="17" y="41"/>
                                <a:pt x="12" y="46"/>
                              </a:cubicBezTo>
                              <a:cubicBezTo>
                                <a:pt x="12" y="44"/>
                                <a:pt x="12" y="44"/>
                                <a:pt x="12" y="44"/>
                              </a:cubicBezTo>
                              <a:cubicBezTo>
                                <a:pt x="14" y="40"/>
                                <a:pt x="15" y="37"/>
                                <a:pt x="15" y="34"/>
                              </a:cubicBezTo>
                              <a:cubicBezTo>
                                <a:pt x="16" y="31"/>
                                <a:pt x="16" y="27"/>
                                <a:pt x="16" y="21"/>
                              </a:cubicBezTo>
                              <a:cubicBezTo>
                                <a:pt x="16" y="3"/>
                                <a:pt x="16" y="3"/>
                                <a:pt x="16" y="3"/>
                              </a:cubicBezTo>
                              <a:cubicBezTo>
                                <a:pt x="26" y="3"/>
                                <a:pt x="26" y="3"/>
                                <a:pt x="26" y="3"/>
                              </a:cubicBezTo>
                              <a:cubicBezTo>
                                <a:pt x="28" y="3"/>
                                <a:pt x="31" y="2"/>
                                <a:pt x="33" y="1"/>
                              </a:cubicBezTo>
                              <a:cubicBezTo>
                                <a:pt x="33" y="4"/>
                                <a:pt x="33" y="4"/>
                                <a:pt x="33" y="4"/>
                              </a:cubicBezTo>
                              <a:cubicBezTo>
                                <a:pt x="33" y="4"/>
                                <a:pt x="33" y="4"/>
                                <a:pt x="33" y="4"/>
                              </a:cubicBezTo>
                              <a:cubicBezTo>
                                <a:pt x="32" y="4"/>
                                <a:pt x="31" y="4"/>
                                <a:pt x="30" y="5"/>
                              </a:cubicBezTo>
                              <a:cubicBezTo>
                                <a:pt x="30" y="10"/>
                                <a:pt x="30" y="10"/>
                                <a:pt x="30" y="10"/>
                              </a:cubicBezTo>
                              <a:cubicBezTo>
                                <a:pt x="30" y="24"/>
                                <a:pt x="32" y="35"/>
                                <a:pt x="36" y="43"/>
                              </a:cubicBezTo>
                              <a:cubicBezTo>
                                <a:pt x="36" y="46"/>
                                <a:pt x="36" y="46"/>
                                <a:pt x="36" y="46"/>
                              </a:cubicBezTo>
                              <a:cubicBezTo>
                                <a:pt x="30" y="38"/>
                                <a:pt x="27" y="26"/>
                                <a:pt x="28" y="11"/>
                              </a:cubicBezTo>
                              <a:cubicBezTo>
                                <a:pt x="28" y="5"/>
                                <a:pt x="28" y="5"/>
                                <a:pt x="28" y="5"/>
                              </a:cubicBezTo>
                              <a:cubicBezTo>
                                <a:pt x="27" y="5"/>
                                <a:pt x="27" y="5"/>
                                <a:pt x="27" y="5"/>
                              </a:cubicBezTo>
                              <a:cubicBezTo>
                                <a:pt x="24" y="5"/>
                                <a:pt x="24" y="5"/>
                                <a:pt x="24" y="5"/>
                              </a:cubicBezTo>
                              <a:cubicBezTo>
                                <a:pt x="24" y="40"/>
                                <a:pt x="24" y="40"/>
                                <a:pt x="24" y="40"/>
                              </a:cubicBezTo>
                              <a:cubicBezTo>
                                <a:pt x="25" y="40"/>
                                <a:pt x="26" y="40"/>
                                <a:pt x="27" y="39"/>
                              </a:cubicBezTo>
                              <a:cubicBezTo>
                                <a:pt x="27" y="37"/>
                                <a:pt x="26" y="35"/>
                                <a:pt x="26" y="31"/>
                              </a:cubicBezTo>
                              <a:cubicBezTo>
                                <a:pt x="26" y="31"/>
                                <a:pt x="25" y="31"/>
                                <a:pt x="25" y="31"/>
                              </a:cubicBezTo>
                              <a:lnTo>
                                <a:pt x="27" y="31"/>
                              </a:lnTo>
                              <a:close/>
                              <a:moveTo>
                                <a:pt x="46" y="10"/>
                              </a:moveTo>
                              <a:cubicBezTo>
                                <a:pt x="45" y="13"/>
                                <a:pt x="45" y="16"/>
                                <a:pt x="44" y="18"/>
                              </a:cubicBezTo>
                              <a:cubicBezTo>
                                <a:pt x="47" y="18"/>
                                <a:pt x="47" y="18"/>
                                <a:pt x="47" y="18"/>
                              </a:cubicBezTo>
                              <a:cubicBezTo>
                                <a:pt x="47" y="20"/>
                                <a:pt x="47" y="20"/>
                                <a:pt x="47" y="20"/>
                              </a:cubicBezTo>
                              <a:cubicBezTo>
                                <a:pt x="41" y="20"/>
                                <a:pt x="41" y="20"/>
                                <a:pt x="41" y="20"/>
                              </a:cubicBezTo>
                              <a:cubicBezTo>
                                <a:pt x="41" y="29"/>
                                <a:pt x="41" y="29"/>
                                <a:pt x="41" y="29"/>
                              </a:cubicBezTo>
                              <a:cubicBezTo>
                                <a:pt x="46" y="29"/>
                                <a:pt x="46" y="29"/>
                                <a:pt x="46" y="29"/>
                              </a:cubicBezTo>
                              <a:cubicBezTo>
                                <a:pt x="46" y="31"/>
                                <a:pt x="46" y="31"/>
                                <a:pt x="46" y="31"/>
                              </a:cubicBezTo>
                              <a:cubicBezTo>
                                <a:pt x="41" y="31"/>
                                <a:pt x="41" y="31"/>
                                <a:pt x="41" y="31"/>
                              </a:cubicBezTo>
                              <a:cubicBezTo>
                                <a:pt x="41" y="47"/>
                                <a:pt x="41" y="47"/>
                                <a:pt x="41" y="47"/>
                              </a:cubicBezTo>
                              <a:cubicBezTo>
                                <a:pt x="38" y="47"/>
                                <a:pt x="38" y="47"/>
                                <a:pt x="38" y="47"/>
                              </a:cubicBezTo>
                              <a:cubicBezTo>
                                <a:pt x="38" y="31"/>
                                <a:pt x="38" y="31"/>
                                <a:pt x="38" y="31"/>
                              </a:cubicBezTo>
                              <a:cubicBezTo>
                                <a:pt x="34" y="31"/>
                                <a:pt x="34" y="31"/>
                                <a:pt x="34" y="31"/>
                              </a:cubicBezTo>
                              <a:cubicBezTo>
                                <a:pt x="34" y="29"/>
                                <a:pt x="34" y="29"/>
                                <a:pt x="34" y="29"/>
                              </a:cubicBezTo>
                              <a:cubicBezTo>
                                <a:pt x="38" y="29"/>
                                <a:pt x="38" y="29"/>
                                <a:pt x="38" y="29"/>
                              </a:cubicBezTo>
                              <a:cubicBezTo>
                                <a:pt x="38" y="20"/>
                                <a:pt x="38" y="20"/>
                                <a:pt x="38" y="20"/>
                              </a:cubicBezTo>
                              <a:cubicBezTo>
                                <a:pt x="33" y="20"/>
                                <a:pt x="33" y="20"/>
                                <a:pt x="33" y="20"/>
                              </a:cubicBezTo>
                              <a:cubicBezTo>
                                <a:pt x="33" y="18"/>
                                <a:pt x="33" y="18"/>
                                <a:pt x="33" y="18"/>
                              </a:cubicBezTo>
                              <a:cubicBezTo>
                                <a:pt x="36" y="18"/>
                                <a:pt x="36" y="18"/>
                                <a:pt x="36" y="18"/>
                              </a:cubicBezTo>
                              <a:cubicBezTo>
                                <a:pt x="35" y="16"/>
                                <a:pt x="34" y="13"/>
                                <a:pt x="34" y="10"/>
                              </a:cubicBezTo>
                              <a:cubicBezTo>
                                <a:pt x="37" y="10"/>
                                <a:pt x="37" y="10"/>
                                <a:pt x="37" y="10"/>
                              </a:cubicBezTo>
                              <a:cubicBezTo>
                                <a:pt x="37" y="13"/>
                                <a:pt x="37" y="16"/>
                                <a:pt x="38" y="18"/>
                              </a:cubicBezTo>
                              <a:cubicBezTo>
                                <a:pt x="42" y="18"/>
                                <a:pt x="42" y="18"/>
                                <a:pt x="42" y="18"/>
                              </a:cubicBezTo>
                              <a:cubicBezTo>
                                <a:pt x="42" y="16"/>
                                <a:pt x="43" y="13"/>
                                <a:pt x="43" y="10"/>
                              </a:cubicBezTo>
                              <a:lnTo>
                                <a:pt x="46" y="10"/>
                              </a:lnTo>
                              <a:close/>
                              <a:moveTo>
                                <a:pt x="33" y="7"/>
                              </a:moveTo>
                              <a:cubicBezTo>
                                <a:pt x="33" y="5"/>
                                <a:pt x="33" y="5"/>
                                <a:pt x="33" y="5"/>
                              </a:cubicBezTo>
                              <a:cubicBezTo>
                                <a:pt x="38" y="5"/>
                                <a:pt x="38" y="5"/>
                                <a:pt x="38" y="5"/>
                              </a:cubicBezTo>
                              <a:cubicBezTo>
                                <a:pt x="38" y="0"/>
                                <a:pt x="38" y="0"/>
                                <a:pt x="38" y="0"/>
                              </a:cubicBezTo>
                              <a:cubicBezTo>
                                <a:pt x="41" y="0"/>
                                <a:pt x="41" y="0"/>
                                <a:pt x="41" y="0"/>
                              </a:cubicBezTo>
                              <a:cubicBezTo>
                                <a:pt x="41" y="5"/>
                                <a:pt x="41" y="5"/>
                                <a:pt x="41" y="5"/>
                              </a:cubicBezTo>
                              <a:cubicBezTo>
                                <a:pt x="46" y="5"/>
                                <a:pt x="46" y="5"/>
                                <a:pt x="46" y="5"/>
                              </a:cubicBezTo>
                              <a:cubicBezTo>
                                <a:pt x="46" y="7"/>
                                <a:pt x="46" y="7"/>
                                <a:pt x="46" y="7"/>
                              </a:cubicBezTo>
                              <a:lnTo>
                                <a:pt x="33" y="7"/>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8" o:spid="_x0000_s1026" o:spt="100" style="position:absolute;left:0pt;margin-left:87.95pt;margin-top:698.15pt;height:13.15pt;width:13.15pt;z-index:251789312;mso-width-relative:page;mso-height-relative:page;" fillcolor="#262626 [3204]" filled="t" stroked="f" coordsize="47,47" o:gfxdata="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" path="m13,10c13,13,12,16,12,18c15,18,15,18,15,18c15,20,15,20,15,20c9,20,9,20,9,20c9,26,9,26,9,26c9,27,9,28,9,29c14,29,14,29,14,29c14,31,14,31,14,31c9,31,9,31,9,31c9,37,6,43,1,46c1,44,1,44,1,44c4,41,6,36,6,31c1,31,1,31,1,31c1,29,1,29,1,29c6,29,6,29,6,29c6,29,6,29,6,29c6,20,6,20,6,20c0,20,0,20,0,20c0,18,0,18,0,18c4,18,4,18,4,18c3,16,3,13,2,10c5,10,5,10,5,10c5,13,5,16,6,18c9,18,9,18,9,18c10,15,11,13,11,10l13,10xm1,7c1,5,1,5,1,5c6,5,6,5,6,5c6,0,6,0,6,0c9,0,9,0,9,0c9,5,9,5,9,5c14,5,14,5,14,5c14,7,14,7,14,7l1,7xm27,31c28,34,29,38,30,44c30,44,30,44,30,45c27,45,27,45,27,45c27,44,27,43,27,43c27,42,27,41,27,41c26,42,24,43,22,44c22,5,22,5,22,5c19,5,19,5,19,5c19,21,19,21,19,21c19,32,17,41,12,46c12,44,12,44,12,44c14,40,15,37,15,34c16,31,16,27,16,21c16,3,16,3,16,3c26,3,26,3,26,3c28,3,31,2,33,1c33,4,33,4,33,4c33,4,33,4,33,4c32,4,31,4,30,5c30,10,30,10,30,10c30,24,32,35,36,43c36,46,36,46,36,46c30,38,27,26,28,11c28,5,28,5,28,5c27,5,27,5,27,5c24,5,24,5,24,5c24,40,24,40,24,40c25,40,26,40,27,39c27,37,26,35,26,31c26,31,25,31,25,31l27,31xm46,10c45,13,45,16,44,18c47,18,47,18,47,18c47,20,47,20,47,20c41,20,41,20,41,20c41,29,41,29,41,29c46,29,46,29,46,29c46,31,46,31,46,31c41,31,41,31,41,31c41,47,41,47,41,47c38,47,38,47,38,47c38,31,38,31,38,31c34,31,34,31,34,31c34,29,34,29,34,29c38,29,38,29,38,29c38,20,38,20,38,20c33,20,33,20,33,20c33,18,33,18,33,18c36,18,36,18,36,18c35,16,34,13,34,10c37,10,37,10,37,10c37,13,37,16,38,18c42,18,42,18,42,18c42,16,43,13,43,10l46,10xm33,7c33,5,33,5,33,5c38,5,38,5,38,5c38,0,38,0,38,0c41,0,41,0,41,0c41,5,41,5,41,5c46,5,46,5,46,5c46,7,46,7,46,7l33,7xe">
                <v:path o:connectlocs="42572,63859;53215,70954;31929,92240;49667,102883;31929,109979;3547,156099;3547,109979;21286,102883;21286,70954;0,63859;7095,35477;21286,63859;39024,35477;3547,24834;21286,17738;31929,0;49667,17738;3547,24834;106431,156099;95787,159647;95787,145456;78049,17738;67406,74502;42572,156099;56763,74502;92240,10643;117074,14190;106431,17738;127717,152552;99335,39024;95787,17738;85144,141908;92240,109979;95787,109979;156098,63859;166742,70954;145455,102883;163194,109979;145455,166743;134812,109979;120621,102883;134812,70954;117074,63859;120621,35477;134812,63859;152551,35477;117074,24834;134812,17738;145455,0;163194,17738;117074,24834" o:connectangles="0,0,0,0,0,0,0,0,0,0,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1949450</wp:posOffset>
                </wp:positionH>
                <wp:positionV relativeFrom="paragraph">
                  <wp:posOffset>8869045</wp:posOffset>
                </wp:positionV>
                <wp:extent cx="161925" cy="159385"/>
                <wp:effectExtent l="0" t="0" r="9525" b="0"/>
                <wp:wrapNone/>
                <wp:docPr id="152" name="Freeform 129"/>
                <wp:cNvGraphicFramePr/>
                <a:graphic xmlns:a="http://schemas.openxmlformats.org/drawingml/2006/main">
                  <a:graphicData uri="http://schemas.microsoft.com/office/word/2010/wordprocessingShape">
                    <wps:wsp>
                      <wps:cNvSpPr/>
                      <wps:spPr bwMode="auto">
                        <a:xfrm>
                          <a:off x="0" y="0"/>
                          <a:ext cx="162236" cy="159232"/>
                        </a:xfrm>
                        <a:custGeom>
                          <a:avLst/>
                          <a:gdLst>
                            <a:gd name="T0" fmla="*/ 46 w 46"/>
                            <a:gd name="T1" fmla="*/ 45 h 45"/>
                            <a:gd name="T2" fmla="*/ 23 w 46"/>
                            <a:gd name="T3" fmla="*/ 14 h 45"/>
                            <a:gd name="T4" fmla="*/ 0 w 46"/>
                            <a:gd name="T5" fmla="*/ 45 h 45"/>
                            <a:gd name="T6" fmla="*/ 0 w 46"/>
                            <a:gd name="T7" fmla="*/ 43 h 45"/>
                            <a:gd name="T8" fmla="*/ 22 w 46"/>
                            <a:gd name="T9" fmla="*/ 3 h 45"/>
                            <a:gd name="T10" fmla="*/ 22 w 46"/>
                            <a:gd name="T11" fmla="*/ 0 h 45"/>
                            <a:gd name="T12" fmla="*/ 23 w 46"/>
                            <a:gd name="T13" fmla="*/ 0 h 45"/>
                            <a:gd name="T14" fmla="*/ 25 w 46"/>
                            <a:gd name="T15" fmla="*/ 0 h 45"/>
                            <a:gd name="T16" fmla="*/ 25 w 46"/>
                            <a:gd name="T17" fmla="*/ 3 h 45"/>
                            <a:gd name="T18" fmla="*/ 46 w 46"/>
                            <a:gd name="T19" fmla="*/ 43 h 45"/>
                            <a:gd name="T20" fmla="*/ 46 w 46"/>
                            <a:gd name="T21"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5">
                              <a:moveTo>
                                <a:pt x="46" y="45"/>
                              </a:moveTo>
                              <a:cubicBezTo>
                                <a:pt x="34" y="36"/>
                                <a:pt x="26" y="26"/>
                                <a:pt x="23" y="14"/>
                              </a:cubicBezTo>
                              <a:cubicBezTo>
                                <a:pt x="21" y="26"/>
                                <a:pt x="13" y="36"/>
                                <a:pt x="0" y="45"/>
                              </a:cubicBezTo>
                              <a:cubicBezTo>
                                <a:pt x="0" y="43"/>
                                <a:pt x="0" y="43"/>
                                <a:pt x="0" y="43"/>
                              </a:cubicBezTo>
                              <a:cubicBezTo>
                                <a:pt x="15" y="32"/>
                                <a:pt x="22" y="18"/>
                                <a:pt x="22" y="3"/>
                              </a:cubicBezTo>
                              <a:cubicBezTo>
                                <a:pt x="22" y="0"/>
                                <a:pt x="22" y="0"/>
                                <a:pt x="22" y="0"/>
                              </a:cubicBezTo>
                              <a:cubicBezTo>
                                <a:pt x="23" y="0"/>
                                <a:pt x="23" y="0"/>
                                <a:pt x="23" y="0"/>
                              </a:cubicBezTo>
                              <a:cubicBezTo>
                                <a:pt x="25" y="0"/>
                                <a:pt x="25" y="0"/>
                                <a:pt x="25" y="0"/>
                              </a:cubicBezTo>
                              <a:cubicBezTo>
                                <a:pt x="25" y="3"/>
                                <a:pt x="25" y="3"/>
                                <a:pt x="25" y="3"/>
                              </a:cubicBezTo>
                              <a:cubicBezTo>
                                <a:pt x="25" y="18"/>
                                <a:pt x="32" y="32"/>
                                <a:pt x="46" y="43"/>
                              </a:cubicBezTo>
                              <a:lnTo>
                                <a:pt x="46" y="45"/>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29" o:spid="_x0000_s1026" o:spt="100" style="position:absolute;left:0pt;margin-left:153.5pt;margin-top:698.35pt;height:12.55pt;width:12.75pt;z-index:251790336;mso-width-relative:page;mso-height-relative:page;" fillcolor="#262626 [3204]" filled="t" stroked="f" coordsize="46,45" o:gfxdata="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Quif1t0AAAANAQAADwAA&#10;AAAAAAABACAAAAAiAAAAZHJzL2Rvd25yZXYueG1sUEsBAhQAFAAAAAgAh07iQHFWIVfZAwAA7AwA&#10;AA4AAAAAAAAAAQAgAAAALAEAAGRycy9lMm9Eb2MueG1sUEsFBgAAAAAGAAYAWQEAAHcHAAAAAA==&#10;" path="m46,45c34,36,26,26,23,14c21,26,13,36,0,45c0,43,0,43,0,43c15,32,22,18,22,3c22,0,22,0,22,0c23,0,23,0,23,0c25,0,25,0,25,0c25,3,25,3,25,3c25,18,32,32,46,43l46,45xe">
                <v:path o:connectlocs="162236,159232;81118,49538;0,159232;0,152155;77591,10615;77591,0;81118,0;88171,0;88171,10615;162236,152155;162236,159232" o:connectangles="0,0,0,0,0,0,0,0,0,0,0"/>
                <v:fill on="t" focussize="0,0"/>
                <v:stroke on="f"/>
                <v:imagedata o:title=""/>
                <o:lock v:ext="edit" aspectratio="f"/>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2134235</wp:posOffset>
                </wp:positionH>
                <wp:positionV relativeFrom="paragraph">
                  <wp:posOffset>8869045</wp:posOffset>
                </wp:positionV>
                <wp:extent cx="163830" cy="159385"/>
                <wp:effectExtent l="0" t="0" r="8255" b="0"/>
                <wp:wrapNone/>
                <wp:docPr id="153" name="Freeform 130"/>
                <wp:cNvGraphicFramePr/>
                <a:graphic xmlns:a="http://schemas.openxmlformats.org/drawingml/2006/main">
                  <a:graphicData uri="http://schemas.microsoft.com/office/word/2010/wordprocessingShape">
                    <wps:wsp>
                      <wps:cNvSpPr/>
                      <wps:spPr bwMode="auto">
                        <a:xfrm>
                          <a:off x="0" y="0"/>
                          <a:ext cx="163737" cy="159232"/>
                        </a:xfrm>
                        <a:custGeom>
                          <a:avLst/>
                          <a:gdLst>
                            <a:gd name="T0" fmla="*/ 46 w 46"/>
                            <a:gd name="T1" fmla="*/ 45 h 45"/>
                            <a:gd name="T2" fmla="*/ 23 w 46"/>
                            <a:gd name="T3" fmla="*/ 14 h 45"/>
                            <a:gd name="T4" fmla="*/ 0 w 46"/>
                            <a:gd name="T5" fmla="*/ 45 h 45"/>
                            <a:gd name="T6" fmla="*/ 0 w 46"/>
                            <a:gd name="T7" fmla="*/ 43 h 45"/>
                            <a:gd name="T8" fmla="*/ 21 w 46"/>
                            <a:gd name="T9" fmla="*/ 3 h 45"/>
                            <a:gd name="T10" fmla="*/ 21 w 46"/>
                            <a:gd name="T11" fmla="*/ 0 h 45"/>
                            <a:gd name="T12" fmla="*/ 23 w 46"/>
                            <a:gd name="T13" fmla="*/ 0 h 45"/>
                            <a:gd name="T14" fmla="*/ 24 w 46"/>
                            <a:gd name="T15" fmla="*/ 0 h 45"/>
                            <a:gd name="T16" fmla="*/ 24 w 46"/>
                            <a:gd name="T17" fmla="*/ 3 h 45"/>
                            <a:gd name="T18" fmla="*/ 46 w 46"/>
                            <a:gd name="T19" fmla="*/ 43 h 45"/>
                            <a:gd name="T20" fmla="*/ 46 w 46"/>
                            <a:gd name="T21"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5">
                              <a:moveTo>
                                <a:pt x="46" y="45"/>
                              </a:moveTo>
                              <a:cubicBezTo>
                                <a:pt x="33" y="36"/>
                                <a:pt x="25" y="26"/>
                                <a:pt x="23" y="14"/>
                              </a:cubicBezTo>
                              <a:cubicBezTo>
                                <a:pt x="20" y="26"/>
                                <a:pt x="12" y="36"/>
                                <a:pt x="0" y="45"/>
                              </a:cubicBezTo>
                              <a:cubicBezTo>
                                <a:pt x="0" y="43"/>
                                <a:pt x="0" y="43"/>
                                <a:pt x="0" y="43"/>
                              </a:cubicBezTo>
                              <a:cubicBezTo>
                                <a:pt x="14" y="32"/>
                                <a:pt x="21" y="18"/>
                                <a:pt x="21" y="3"/>
                              </a:cubicBezTo>
                              <a:cubicBezTo>
                                <a:pt x="21" y="0"/>
                                <a:pt x="21" y="0"/>
                                <a:pt x="21" y="0"/>
                              </a:cubicBezTo>
                              <a:cubicBezTo>
                                <a:pt x="23" y="0"/>
                                <a:pt x="23" y="0"/>
                                <a:pt x="23" y="0"/>
                              </a:cubicBezTo>
                              <a:cubicBezTo>
                                <a:pt x="24" y="0"/>
                                <a:pt x="24" y="0"/>
                                <a:pt x="24" y="0"/>
                              </a:cubicBezTo>
                              <a:cubicBezTo>
                                <a:pt x="24" y="3"/>
                                <a:pt x="24" y="3"/>
                                <a:pt x="24" y="3"/>
                              </a:cubicBezTo>
                              <a:cubicBezTo>
                                <a:pt x="24" y="18"/>
                                <a:pt x="31" y="32"/>
                                <a:pt x="46" y="43"/>
                              </a:cubicBezTo>
                              <a:lnTo>
                                <a:pt x="46" y="45"/>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0" o:spid="_x0000_s1026" o:spt="100" style="position:absolute;left:0pt;margin-left:168.05pt;margin-top:698.35pt;height:12.55pt;width:12.9pt;z-index:251791360;mso-width-relative:page;mso-height-relative:page;" fillcolor="#262626 [3204]" filled="t" stroked="f" coordsize="46,45" o:gfxdata="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" path="m46,45c33,36,25,26,23,14c20,26,12,36,0,45c0,43,0,43,0,43c14,32,21,18,21,3c21,0,21,0,21,0c23,0,23,0,23,0c24,0,24,0,24,0c24,3,24,3,24,3c24,18,31,32,46,43l46,45xe">
                <v:path o:connectlocs="163737,159232;81868,49538;0,159232;0,152155;74749,10615;74749,0;81868,0;85428,0;85428,10615;163737,152155;163737,159232" o:connectangles="0,0,0,0,0,0,0,0,0,0,0"/>
                <v:fill on="t" focussize="0,0"/>
                <v:stroke on="f"/>
                <v:imagedata o:title=""/>
                <o:lock v:ext="edit" aspectratio="f"/>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2324735</wp:posOffset>
                </wp:positionH>
                <wp:positionV relativeFrom="paragraph">
                  <wp:posOffset>8876665</wp:posOffset>
                </wp:positionV>
                <wp:extent cx="142875" cy="151765"/>
                <wp:effectExtent l="0" t="0" r="0" b="1270"/>
                <wp:wrapNone/>
                <wp:docPr id="154" name="Freeform 131"/>
                <wp:cNvGraphicFramePr/>
                <a:graphic xmlns:a="http://schemas.openxmlformats.org/drawingml/2006/main">
                  <a:graphicData uri="http://schemas.microsoft.com/office/word/2010/wordprocessingShape">
                    <wps:wsp>
                      <wps:cNvSpPr>
                        <a:spLocks noEditPoints="1"/>
                      </wps:cNvSpPr>
                      <wps:spPr bwMode="auto">
                        <a:xfrm>
                          <a:off x="0" y="0"/>
                          <a:ext cx="142707" cy="151721"/>
                        </a:xfrm>
                        <a:custGeom>
                          <a:avLst/>
                          <a:gdLst>
                            <a:gd name="T0" fmla="*/ 0 w 40"/>
                            <a:gd name="T1" fmla="*/ 43 h 43"/>
                            <a:gd name="T2" fmla="*/ 0 w 40"/>
                            <a:gd name="T3" fmla="*/ 0 h 43"/>
                            <a:gd name="T4" fmla="*/ 40 w 40"/>
                            <a:gd name="T5" fmla="*/ 0 h 43"/>
                            <a:gd name="T6" fmla="*/ 40 w 40"/>
                            <a:gd name="T7" fmla="*/ 36 h 43"/>
                            <a:gd name="T8" fmla="*/ 34 w 40"/>
                            <a:gd name="T9" fmla="*/ 43 h 43"/>
                            <a:gd name="T10" fmla="*/ 30 w 40"/>
                            <a:gd name="T11" fmla="*/ 43 h 43"/>
                            <a:gd name="T12" fmla="*/ 30 w 40"/>
                            <a:gd name="T13" fmla="*/ 40 h 43"/>
                            <a:gd name="T14" fmla="*/ 33 w 40"/>
                            <a:gd name="T15" fmla="*/ 40 h 43"/>
                            <a:gd name="T16" fmla="*/ 37 w 40"/>
                            <a:gd name="T17" fmla="*/ 37 h 43"/>
                            <a:gd name="T18" fmla="*/ 37 w 40"/>
                            <a:gd name="T19" fmla="*/ 2 h 43"/>
                            <a:gd name="T20" fmla="*/ 3 w 40"/>
                            <a:gd name="T21" fmla="*/ 2 h 43"/>
                            <a:gd name="T22" fmla="*/ 3 w 40"/>
                            <a:gd name="T23" fmla="*/ 43 h 43"/>
                            <a:gd name="T24" fmla="*/ 0 w 40"/>
                            <a:gd name="T25" fmla="*/ 43 h 43"/>
                            <a:gd name="T26" fmla="*/ 6 w 40"/>
                            <a:gd name="T27" fmla="*/ 6 h 43"/>
                            <a:gd name="T28" fmla="*/ 9 w 40"/>
                            <a:gd name="T29" fmla="*/ 6 h 43"/>
                            <a:gd name="T30" fmla="*/ 13 w 40"/>
                            <a:gd name="T31" fmla="*/ 21 h 43"/>
                            <a:gd name="T32" fmla="*/ 17 w 40"/>
                            <a:gd name="T33" fmla="*/ 6 h 43"/>
                            <a:gd name="T34" fmla="*/ 20 w 40"/>
                            <a:gd name="T35" fmla="*/ 6 h 43"/>
                            <a:gd name="T36" fmla="*/ 14 w 40"/>
                            <a:gd name="T37" fmla="*/ 24 h 43"/>
                            <a:gd name="T38" fmla="*/ 20 w 40"/>
                            <a:gd name="T39" fmla="*/ 35 h 43"/>
                            <a:gd name="T40" fmla="*/ 20 w 40"/>
                            <a:gd name="T41" fmla="*/ 38 h 43"/>
                            <a:gd name="T42" fmla="*/ 13 w 40"/>
                            <a:gd name="T43" fmla="*/ 27 h 43"/>
                            <a:gd name="T44" fmla="*/ 6 w 40"/>
                            <a:gd name="T45" fmla="*/ 38 h 43"/>
                            <a:gd name="T46" fmla="*/ 6 w 40"/>
                            <a:gd name="T47" fmla="*/ 35 h 43"/>
                            <a:gd name="T48" fmla="*/ 12 w 40"/>
                            <a:gd name="T49" fmla="*/ 24 h 43"/>
                            <a:gd name="T50" fmla="*/ 6 w 40"/>
                            <a:gd name="T51" fmla="*/ 6 h 43"/>
                            <a:gd name="T52" fmla="*/ 34 w 40"/>
                            <a:gd name="T53" fmla="*/ 6 h 43"/>
                            <a:gd name="T54" fmla="*/ 28 w 40"/>
                            <a:gd name="T55" fmla="*/ 24 h 43"/>
                            <a:gd name="T56" fmla="*/ 34 w 40"/>
                            <a:gd name="T57" fmla="*/ 35 h 43"/>
                            <a:gd name="T58" fmla="*/ 34 w 40"/>
                            <a:gd name="T59" fmla="*/ 38 h 43"/>
                            <a:gd name="T60" fmla="*/ 27 w 40"/>
                            <a:gd name="T61" fmla="*/ 27 h 43"/>
                            <a:gd name="T62" fmla="*/ 20 w 40"/>
                            <a:gd name="T63" fmla="*/ 38 h 43"/>
                            <a:gd name="T64" fmla="*/ 20 w 40"/>
                            <a:gd name="T65" fmla="*/ 35 h 43"/>
                            <a:gd name="T66" fmla="*/ 26 w 40"/>
                            <a:gd name="T67" fmla="*/ 24 h 43"/>
                            <a:gd name="T68" fmla="*/ 20 w 40"/>
                            <a:gd name="T69" fmla="*/ 6 h 43"/>
                            <a:gd name="T70" fmla="*/ 23 w 40"/>
                            <a:gd name="T71" fmla="*/ 6 h 43"/>
                            <a:gd name="T72" fmla="*/ 27 w 40"/>
                            <a:gd name="T73" fmla="*/ 21 h 43"/>
                            <a:gd name="T74" fmla="*/ 31 w 40"/>
                            <a:gd name="T75" fmla="*/ 6 h 43"/>
                            <a:gd name="T76" fmla="*/ 34 w 40"/>
                            <a:gd name="T77" fmla="*/ 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43">
                              <a:moveTo>
                                <a:pt x="0" y="43"/>
                              </a:moveTo>
                              <a:cubicBezTo>
                                <a:pt x="0" y="0"/>
                                <a:pt x="0" y="0"/>
                                <a:pt x="0" y="0"/>
                              </a:cubicBezTo>
                              <a:cubicBezTo>
                                <a:pt x="40" y="0"/>
                                <a:pt x="40" y="0"/>
                                <a:pt x="40" y="0"/>
                              </a:cubicBezTo>
                              <a:cubicBezTo>
                                <a:pt x="40" y="36"/>
                                <a:pt x="40" y="36"/>
                                <a:pt x="40" y="36"/>
                              </a:cubicBezTo>
                              <a:cubicBezTo>
                                <a:pt x="40" y="41"/>
                                <a:pt x="38" y="43"/>
                                <a:pt x="34" y="43"/>
                              </a:cubicBezTo>
                              <a:cubicBezTo>
                                <a:pt x="30" y="43"/>
                                <a:pt x="30" y="43"/>
                                <a:pt x="30" y="43"/>
                              </a:cubicBezTo>
                              <a:cubicBezTo>
                                <a:pt x="30" y="40"/>
                                <a:pt x="30" y="40"/>
                                <a:pt x="30" y="40"/>
                              </a:cubicBezTo>
                              <a:cubicBezTo>
                                <a:pt x="33" y="40"/>
                                <a:pt x="33" y="40"/>
                                <a:pt x="33" y="40"/>
                              </a:cubicBezTo>
                              <a:cubicBezTo>
                                <a:pt x="36" y="41"/>
                                <a:pt x="37" y="39"/>
                                <a:pt x="37" y="37"/>
                              </a:cubicBezTo>
                              <a:cubicBezTo>
                                <a:pt x="37" y="2"/>
                                <a:pt x="37" y="2"/>
                                <a:pt x="37" y="2"/>
                              </a:cubicBezTo>
                              <a:cubicBezTo>
                                <a:pt x="3" y="2"/>
                                <a:pt x="3" y="2"/>
                                <a:pt x="3" y="2"/>
                              </a:cubicBezTo>
                              <a:cubicBezTo>
                                <a:pt x="3" y="43"/>
                                <a:pt x="3" y="43"/>
                                <a:pt x="3" y="43"/>
                              </a:cubicBezTo>
                              <a:lnTo>
                                <a:pt x="0" y="43"/>
                              </a:lnTo>
                              <a:close/>
                              <a:moveTo>
                                <a:pt x="6" y="6"/>
                              </a:moveTo>
                              <a:cubicBezTo>
                                <a:pt x="9" y="6"/>
                                <a:pt x="9" y="6"/>
                                <a:pt x="9" y="6"/>
                              </a:cubicBezTo>
                              <a:cubicBezTo>
                                <a:pt x="10" y="12"/>
                                <a:pt x="11" y="17"/>
                                <a:pt x="13" y="21"/>
                              </a:cubicBezTo>
                              <a:cubicBezTo>
                                <a:pt x="15" y="16"/>
                                <a:pt x="16" y="11"/>
                                <a:pt x="17" y="6"/>
                              </a:cubicBezTo>
                              <a:cubicBezTo>
                                <a:pt x="20" y="6"/>
                                <a:pt x="20" y="6"/>
                                <a:pt x="20" y="6"/>
                              </a:cubicBezTo>
                              <a:cubicBezTo>
                                <a:pt x="18" y="13"/>
                                <a:pt x="16" y="19"/>
                                <a:pt x="14" y="24"/>
                              </a:cubicBezTo>
                              <a:cubicBezTo>
                                <a:pt x="16" y="28"/>
                                <a:pt x="17" y="31"/>
                                <a:pt x="20" y="35"/>
                              </a:cubicBezTo>
                              <a:cubicBezTo>
                                <a:pt x="20" y="38"/>
                                <a:pt x="20" y="38"/>
                                <a:pt x="20" y="38"/>
                              </a:cubicBezTo>
                              <a:cubicBezTo>
                                <a:pt x="16" y="33"/>
                                <a:pt x="14" y="30"/>
                                <a:pt x="13" y="27"/>
                              </a:cubicBezTo>
                              <a:cubicBezTo>
                                <a:pt x="12" y="30"/>
                                <a:pt x="9" y="33"/>
                                <a:pt x="6" y="38"/>
                              </a:cubicBezTo>
                              <a:cubicBezTo>
                                <a:pt x="6" y="35"/>
                                <a:pt x="6" y="35"/>
                                <a:pt x="6" y="35"/>
                              </a:cubicBezTo>
                              <a:cubicBezTo>
                                <a:pt x="8" y="31"/>
                                <a:pt x="10" y="28"/>
                                <a:pt x="12" y="24"/>
                              </a:cubicBezTo>
                              <a:cubicBezTo>
                                <a:pt x="9" y="20"/>
                                <a:pt x="7" y="13"/>
                                <a:pt x="6" y="6"/>
                              </a:cubicBezTo>
                              <a:close/>
                              <a:moveTo>
                                <a:pt x="34" y="6"/>
                              </a:moveTo>
                              <a:cubicBezTo>
                                <a:pt x="32" y="14"/>
                                <a:pt x="30" y="20"/>
                                <a:pt x="28" y="24"/>
                              </a:cubicBezTo>
                              <a:cubicBezTo>
                                <a:pt x="30" y="28"/>
                                <a:pt x="32" y="31"/>
                                <a:pt x="34" y="35"/>
                              </a:cubicBezTo>
                              <a:cubicBezTo>
                                <a:pt x="34" y="38"/>
                                <a:pt x="34" y="38"/>
                                <a:pt x="34" y="38"/>
                              </a:cubicBezTo>
                              <a:cubicBezTo>
                                <a:pt x="31" y="33"/>
                                <a:pt x="28" y="30"/>
                                <a:pt x="27" y="27"/>
                              </a:cubicBezTo>
                              <a:cubicBezTo>
                                <a:pt x="26" y="30"/>
                                <a:pt x="24" y="33"/>
                                <a:pt x="20" y="38"/>
                              </a:cubicBezTo>
                              <a:cubicBezTo>
                                <a:pt x="20" y="35"/>
                                <a:pt x="20" y="35"/>
                                <a:pt x="20" y="35"/>
                              </a:cubicBezTo>
                              <a:cubicBezTo>
                                <a:pt x="23" y="31"/>
                                <a:pt x="25" y="28"/>
                                <a:pt x="26" y="24"/>
                              </a:cubicBezTo>
                              <a:cubicBezTo>
                                <a:pt x="24" y="19"/>
                                <a:pt x="22" y="13"/>
                                <a:pt x="20" y="6"/>
                              </a:cubicBezTo>
                              <a:cubicBezTo>
                                <a:pt x="23" y="6"/>
                                <a:pt x="23" y="6"/>
                                <a:pt x="23" y="6"/>
                              </a:cubicBezTo>
                              <a:cubicBezTo>
                                <a:pt x="24" y="11"/>
                                <a:pt x="25" y="16"/>
                                <a:pt x="27" y="21"/>
                              </a:cubicBezTo>
                              <a:cubicBezTo>
                                <a:pt x="29" y="17"/>
                                <a:pt x="30" y="12"/>
                                <a:pt x="31" y="6"/>
                              </a:cubicBezTo>
                              <a:lnTo>
                                <a:pt x="34" y="6"/>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1" o:spid="_x0000_s1026" o:spt="100" style="position:absolute;left:0pt;margin-left:183.05pt;margin-top:698.95pt;height:11.95pt;width:11.25pt;z-index:251792384;mso-width-relative:page;mso-height-relative:page;" fillcolor="#262626 [3204]" filled="t" stroked="f" coordsize="40,43" o:gfxdata="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" path="m0,43c0,0,0,0,0,0c40,0,40,0,40,0c40,36,40,36,40,36c40,41,38,43,34,43c30,43,30,43,30,43c30,40,30,40,30,40c33,40,33,40,33,40c36,41,37,39,37,37c37,2,37,2,37,2c3,2,3,2,3,2c3,43,3,43,3,43l0,43xm6,6c9,6,9,6,9,6c10,12,11,17,13,21c15,16,16,11,17,6c20,6,20,6,20,6c18,13,16,19,14,24c16,28,17,31,20,35c20,38,20,38,20,38c16,33,14,30,13,27c12,30,9,33,6,38c6,35,6,35,6,35c8,31,10,28,12,24c9,20,7,13,6,6xm34,6c32,14,30,20,28,24c30,28,32,31,34,35c34,38,34,38,34,38c31,33,28,30,27,27c26,30,24,33,20,38c20,35,20,35,20,35c23,31,25,28,26,24c24,19,22,13,20,6c23,6,23,6,23,6c24,11,25,16,27,21c29,17,30,12,31,6l34,6xe">
                <v:path o:connectlocs="0,151721;0,0;142707,0;142707,127022;121300,151721;107030,151721;107030,141135;117733,141135;132003,130550;132003,7056;10703,7056;10703,151721;0,151721;21406,21170;32109,21170;46379,74096;60650,21170;71353,21170;49947,84681;71353,123493;71353,134079;46379,95266;21406,134079;21406,123493;42812,84681;21406,21170;121300,21170;99894,84681;121300,123493;121300,134079;96327,95266;71353,134079;71353,123493;92759,84681;71353,21170;82056,21170;96327,74096;110597,21170;121300,21170"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2969260</wp:posOffset>
                </wp:positionH>
                <wp:positionV relativeFrom="paragraph">
                  <wp:posOffset>8869045</wp:posOffset>
                </wp:positionV>
                <wp:extent cx="148590" cy="192405"/>
                <wp:effectExtent l="0" t="0" r="3810" b="0"/>
                <wp:wrapNone/>
                <wp:docPr id="155" name="Freeform 132"/>
                <wp:cNvGraphicFramePr/>
                <a:graphic xmlns:a="http://schemas.openxmlformats.org/drawingml/2006/main">
                  <a:graphicData uri="http://schemas.microsoft.com/office/word/2010/wordprocessingShape">
                    <wps:wsp>
                      <wps:cNvSpPr>
                        <a:spLocks noEditPoints="1"/>
                      </wps:cNvSpPr>
                      <wps:spPr bwMode="auto">
                        <a:xfrm>
                          <a:off x="0" y="0"/>
                          <a:ext cx="148716" cy="192280"/>
                        </a:xfrm>
                        <a:custGeom>
                          <a:avLst/>
                          <a:gdLst>
                            <a:gd name="T0" fmla="*/ 32 w 42"/>
                            <a:gd name="T1" fmla="*/ 54 h 54"/>
                            <a:gd name="T2" fmla="*/ 22 w 42"/>
                            <a:gd name="T3" fmla="*/ 44 h 54"/>
                            <a:gd name="T4" fmla="*/ 0 w 42"/>
                            <a:gd name="T5" fmla="*/ 22 h 54"/>
                            <a:gd name="T6" fmla="*/ 21 w 42"/>
                            <a:gd name="T7" fmla="*/ 0 h 54"/>
                            <a:gd name="T8" fmla="*/ 42 w 42"/>
                            <a:gd name="T9" fmla="*/ 22 h 54"/>
                            <a:gd name="T10" fmla="*/ 26 w 42"/>
                            <a:gd name="T11" fmla="*/ 43 h 54"/>
                            <a:gd name="T12" fmla="*/ 37 w 42"/>
                            <a:gd name="T13" fmla="*/ 54 h 54"/>
                            <a:gd name="T14" fmla="*/ 32 w 42"/>
                            <a:gd name="T15" fmla="*/ 54 h 54"/>
                            <a:gd name="T16" fmla="*/ 21 w 42"/>
                            <a:gd name="T17" fmla="*/ 3 h 54"/>
                            <a:gd name="T18" fmla="*/ 3 w 42"/>
                            <a:gd name="T19" fmla="*/ 22 h 54"/>
                            <a:gd name="T20" fmla="*/ 20 w 42"/>
                            <a:gd name="T21" fmla="*/ 41 h 54"/>
                            <a:gd name="T22" fmla="*/ 38 w 42"/>
                            <a:gd name="T23" fmla="*/ 22 h 54"/>
                            <a:gd name="T24" fmla="*/ 21 w 42"/>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54">
                              <a:moveTo>
                                <a:pt x="32" y="54"/>
                              </a:moveTo>
                              <a:cubicBezTo>
                                <a:pt x="22" y="44"/>
                                <a:pt x="22" y="44"/>
                                <a:pt x="22" y="44"/>
                              </a:cubicBezTo>
                              <a:cubicBezTo>
                                <a:pt x="8" y="43"/>
                                <a:pt x="1" y="36"/>
                                <a:pt x="0" y="22"/>
                              </a:cubicBezTo>
                              <a:cubicBezTo>
                                <a:pt x="0" y="9"/>
                                <a:pt x="7" y="1"/>
                                <a:pt x="21" y="0"/>
                              </a:cubicBezTo>
                              <a:cubicBezTo>
                                <a:pt x="34" y="1"/>
                                <a:pt x="41" y="9"/>
                                <a:pt x="42" y="22"/>
                              </a:cubicBezTo>
                              <a:cubicBezTo>
                                <a:pt x="41" y="34"/>
                                <a:pt x="36" y="41"/>
                                <a:pt x="26" y="43"/>
                              </a:cubicBezTo>
                              <a:cubicBezTo>
                                <a:pt x="37" y="54"/>
                                <a:pt x="37" y="54"/>
                                <a:pt x="37" y="54"/>
                              </a:cubicBezTo>
                              <a:lnTo>
                                <a:pt x="32" y="54"/>
                              </a:lnTo>
                              <a:close/>
                              <a:moveTo>
                                <a:pt x="21" y="3"/>
                              </a:moveTo>
                              <a:cubicBezTo>
                                <a:pt x="10" y="4"/>
                                <a:pt x="4" y="10"/>
                                <a:pt x="3" y="22"/>
                              </a:cubicBezTo>
                              <a:cubicBezTo>
                                <a:pt x="4" y="34"/>
                                <a:pt x="10" y="41"/>
                                <a:pt x="20" y="41"/>
                              </a:cubicBezTo>
                              <a:cubicBezTo>
                                <a:pt x="32" y="41"/>
                                <a:pt x="38" y="35"/>
                                <a:pt x="38" y="22"/>
                              </a:cubicBezTo>
                              <a:cubicBezTo>
                                <a:pt x="37" y="10"/>
                                <a:pt x="32" y="3"/>
                                <a:pt x="21" y="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2" o:spid="_x0000_s1026" o:spt="100" style="position:absolute;left:0pt;margin-left:233.8pt;margin-top:698.35pt;height:15.15pt;width:11.7pt;z-index:251793408;mso-width-relative:page;mso-height-relative:page;" fillcolor="#262626 [3204]" filled="t" stroked="f" coordsize="42,54" o:gfxdata="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Ipwhd9wAAAAN&#10;AQAADwAAAAAAAAABACAAAAAiAAAAZHJzL2Rvd25yZXYueG1sUEsBAhQAFAAAAAgAh07iQHJKTRZS&#10;BAAAlg4AAA4AAAAAAAAAAQAgAAAAKwEAAGRycy9lMm9Eb2MueG1sUEsFBgAAAAAGAAYAWQEAAO8H&#10;AAAAAA==&#10;" path="m32,54c22,44,22,44,22,44c8,43,1,36,0,22c0,9,7,1,21,0c34,1,41,9,42,22c41,34,36,41,26,43c37,54,37,54,37,54l32,54xm21,3c10,4,4,10,3,22c4,34,10,41,20,41c32,41,38,35,38,22c37,10,32,3,21,3xe">
                <v:path o:connectlocs="113307,192280;77898,156672;0,78336;74358,0;148716,78336;92062,153111;131011,192280;113307,192280;74358,10682;10622,78336;70817,145990;134552,78336;74358,10682"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3128645</wp:posOffset>
                </wp:positionH>
                <wp:positionV relativeFrom="paragraph">
                  <wp:posOffset>8869045</wp:posOffset>
                </wp:positionV>
                <wp:extent cx="150495" cy="192405"/>
                <wp:effectExtent l="0" t="0" r="2540" b="0"/>
                <wp:wrapNone/>
                <wp:docPr id="156" name="Freeform 133"/>
                <wp:cNvGraphicFramePr/>
                <a:graphic xmlns:a="http://schemas.openxmlformats.org/drawingml/2006/main">
                  <a:graphicData uri="http://schemas.microsoft.com/office/word/2010/wordprocessingShape">
                    <wps:wsp>
                      <wps:cNvSpPr>
                        <a:spLocks noEditPoints="1"/>
                      </wps:cNvSpPr>
                      <wps:spPr bwMode="auto">
                        <a:xfrm>
                          <a:off x="0" y="0"/>
                          <a:ext cx="150218" cy="192280"/>
                        </a:xfrm>
                        <a:custGeom>
                          <a:avLst/>
                          <a:gdLst>
                            <a:gd name="T0" fmla="*/ 33 w 42"/>
                            <a:gd name="T1" fmla="*/ 54 h 54"/>
                            <a:gd name="T2" fmla="*/ 22 w 42"/>
                            <a:gd name="T3" fmla="*/ 44 h 54"/>
                            <a:gd name="T4" fmla="*/ 0 w 42"/>
                            <a:gd name="T5" fmla="*/ 22 h 54"/>
                            <a:gd name="T6" fmla="*/ 21 w 42"/>
                            <a:gd name="T7" fmla="*/ 0 h 54"/>
                            <a:gd name="T8" fmla="*/ 42 w 42"/>
                            <a:gd name="T9" fmla="*/ 22 h 54"/>
                            <a:gd name="T10" fmla="*/ 26 w 42"/>
                            <a:gd name="T11" fmla="*/ 43 h 54"/>
                            <a:gd name="T12" fmla="*/ 38 w 42"/>
                            <a:gd name="T13" fmla="*/ 54 h 54"/>
                            <a:gd name="T14" fmla="*/ 33 w 42"/>
                            <a:gd name="T15" fmla="*/ 54 h 54"/>
                            <a:gd name="T16" fmla="*/ 21 w 42"/>
                            <a:gd name="T17" fmla="*/ 3 h 54"/>
                            <a:gd name="T18" fmla="*/ 4 w 42"/>
                            <a:gd name="T19" fmla="*/ 22 h 54"/>
                            <a:gd name="T20" fmla="*/ 21 w 42"/>
                            <a:gd name="T21" fmla="*/ 41 h 54"/>
                            <a:gd name="T22" fmla="*/ 39 w 42"/>
                            <a:gd name="T23" fmla="*/ 22 h 54"/>
                            <a:gd name="T24" fmla="*/ 21 w 42"/>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54">
                              <a:moveTo>
                                <a:pt x="33" y="54"/>
                              </a:moveTo>
                              <a:cubicBezTo>
                                <a:pt x="22" y="44"/>
                                <a:pt x="22" y="44"/>
                                <a:pt x="22" y="44"/>
                              </a:cubicBezTo>
                              <a:cubicBezTo>
                                <a:pt x="8" y="43"/>
                                <a:pt x="1" y="36"/>
                                <a:pt x="0" y="22"/>
                              </a:cubicBezTo>
                              <a:cubicBezTo>
                                <a:pt x="1" y="9"/>
                                <a:pt x="8" y="1"/>
                                <a:pt x="21" y="0"/>
                              </a:cubicBezTo>
                              <a:cubicBezTo>
                                <a:pt x="34" y="1"/>
                                <a:pt x="41" y="9"/>
                                <a:pt x="42" y="22"/>
                              </a:cubicBezTo>
                              <a:cubicBezTo>
                                <a:pt x="42" y="34"/>
                                <a:pt x="37" y="41"/>
                                <a:pt x="26" y="43"/>
                              </a:cubicBezTo>
                              <a:cubicBezTo>
                                <a:pt x="38" y="54"/>
                                <a:pt x="38" y="54"/>
                                <a:pt x="38" y="54"/>
                              </a:cubicBezTo>
                              <a:lnTo>
                                <a:pt x="33" y="54"/>
                              </a:lnTo>
                              <a:close/>
                              <a:moveTo>
                                <a:pt x="21" y="3"/>
                              </a:moveTo>
                              <a:cubicBezTo>
                                <a:pt x="11" y="4"/>
                                <a:pt x="5" y="10"/>
                                <a:pt x="4" y="22"/>
                              </a:cubicBezTo>
                              <a:cubicBezTo>
                                <a:pt x="4" y="34"/>
                                <a:pt x="10" y="41"/>
                                <a:pt x="21" y="41"/>
                              </a:cubicBezTo>
                              <a:cubicBezTo>
                                <a:pt x="32" y="41"/>
                                <a:pt x="38" y="35"/>
                                <a:pt x="39" y="22"/>
                              </a:cubicBezTo>
                              <a:cubicBezTo>
                                <a:pt x="38" y="10"/>
                                <a:pt x="32" y="3"/>
                                <a:pt x="21" y="3"/>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3" o:spid="_x0000_s1026" o:spt="100" style="position:absolute;left:0pt;margin-left:246.35pt;margin-top:698.35pt;height:15.15pt;width:11.85pt;z-index:251794432;mso-width-relative:page;mso-height-relative:page;" fillcolor="#262626 [3204]" filled="t" stroked="f" coordsize="42,54" o:gfxdata="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Dy+kkh3AAA&#10;AA0BAAAPAAAAAAAAAAEAIAAAACIAAABkcnMvZG93bnJldi54bWxQSwECFAAUAAAACACHTuJA+av8&#10;1FQEAACWDgAADgAAAAAAAAABACAAAAArAQAAZHJzL2Uyb0RvYy54bWxQSwUGAAAAAAYABgBZAQAA&#10;8QcAAAAA&#10;" path="m33,54c22,44,22,44,22,44c8,43,1,36,0,22c1,9,8,1,21,0c34,1,41,9,42,22c42,34,37,41,26,43c38,54,38,54,38,54l33,54xm21,3c11,4,5,10,4,22c4,34,10,41,21,41c32,41,38,35,39,22c38,10,32,3,21,3xe">
                <v:path o:connectlocs="118028,192280;78685,156672;0,78336;75109,0;150218,78336;92992,153111;135911,192280;118028,192280;75109,10682;14306,78336;75109,145990;139488,78336;75109,10682" o:connectangles="0,0,0,0,0,0,0,0,0,0,0,0,0"/>
                <v:fill on="t" focussize="0,0"/>
                <v:stroke on="f"/>
                <v:imagedata o:title=""/>
                <o:lock v:ext="edit" aspectratio="f"/>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3296920</wp:posOffset>
                </wp:positionH>
                <wp:positionV relativeFrom="paragraph">
                  <wp:posOffset>8866505</wp:posOffset>
                </wp:positionV>
                <wp:extent cx="159385" cy="156210"/>
                <wp:effectExtent l="0" t="0" r="0" b="0"/>
                <wp:wrapNone/>
                <wp:docPr id="157" name="Freeform 134"/>
                <wp:cNvGraphicFramePr/>
                <a:graphic xmlns:a="http://schemas.openxmlformats.org/drawingml/2006/main">
                  <a:graphicData uri="http://schemas.microsoft.com/office/word/2010/wordprocessingShape">
                    <wps:wsp>
                      <wps:cNvSpPr>
                        <a:spLocks noEditPoints="1"/>
                      </wps:cNvSpPr>
                      <wps:spPr bwMode="auto">
                        <a:xfrm>
                          <a:off x="0" y="0"/>
                          <a:ext cx="159232" cy="156227"/>
                        </a:xfrm>
                        <a:custGeom>
                          <a:avLst/>
                          <a:gdLst>
                            <a:gd name="T0" fmla="*/ 15 w 45"/>
                            <a:gd name="T1" fmla="*/ 11 h 44"/>
                            <a:gd name="T2" fmla="*/ 19 w 45"/>
                            <a:gd name="T3" fmla="*/ 11 h 44"/>
                            <a:gd name="T4" fmla="*/ 0 w 45"/>
                            <a:gd name="T5" fmla="*/ 24 h 44"/>
                            <a:gd name="T6" fmla="*/ 0 w 45"/>
                            <a:gd name="T7" fmla="*/ 22 h 44"/>
                            <a:gd name="T8" fmla="*/ 15 w 45"/>
                            <a:gd name="T9" fmla="*/ 11 h 44"/>
                            <a:gd name="T10" fmla="*/ 6 w 45"/>
                            <a:gd name="T11" fmla="*/ 25 h 44"/>
                            <a:gd name="T12" fmla="*/ 39 w 45"/>
                            <a:gd name="T13" fmla="*/ 25 h 44"/>
                            <a:gd name="T14" fmla="*/ 39 w 45"/>
                            <a:gd name="T15" fmla="*/ 27 h 44"/>
                            <a:gd name="T16" fmla="*/ 24 w 45"/>
                            <a:gd name="T17" fmla="*/ 27 h 44"/>
                            <a:gd name="T18" fmla="*/ 24 w 45"/>
                            <a:gd name="T19" fmla="*/ 42 h 44"/>
                            <a:gd name="T20" fmla="*/ 44 w 45"/>
                            <a:gd name="T21" fmla="*/ 42 h 44"/>
                            <a:gd name="T22" fmla="*/ 44 w 45"/>
                            <a:gd name="T23" fmla="*/ 44 h 44"/>
                            <a:gd name="T24" fmla="*/ 1 w 45"/>
                            <a:gd name="T25" fmla="*/ 44 h 44"/>
                            <a:gd name="T26" fmla="*/ 1 w 45"/>
                            <a:gd name="T27" fmla="*/ 42 h 44"/>
                            <a:gd name="T28" fmla="*/ 21 w 45"/>
                            <a:gd name="T29" fmla="*/ 42 h 44"/>
                            <a:gd name="T30" fmla="*/ 21 w 45"/>
                            <a:gd name="T31" fmla="*/ 27 h 44"/>
                            <a:gd name="T32" fmla="*/ 6 w 45"/>
                            <a:gd name="T33" fmla="*/ 27 h 44"/>
                            <a:gd name="T34" fmla="*/ 6 w 45"/>
                            <a:gd name="T35" fmla="*/ 25 h 44"/>
                            <a:gd name="T36" fmla="*/ 44 w 45"/>
                            <a:gd name="T37" fmla="*/ 5 h 44"/>
                            <a:gd name="T38" fmla="*/ 44 w 45"/>
                            <a:gd name="T39" fmla="*/ 13 h 44"/>
                            <a:gd name="T40" fmla="*/ 41 w 45"/>
                            <a:gd name="T41" fmla="*/ 13 h 44"/>
                            <a:gd name="T42" fmla="*/ 41 w 45"/>
                            <a:gd name="T43" fmla="*/ 7 h 44"/>
                            <a:gd name="T44" fmla="*/ 4 w 45"/>
                            <a:gd name="T45" fmla="*/ 7 h 44"/>
                            <a:gd name="T46" fmla="*/ 4 w 45"/>
                            <a:gd name="T47" fmla="*/ 13 h 44"/>
                            <a:gd name="T48" fmla="*/ 1 w 45"/>
                            <a:gd name="T49" fmla="*/ 13 h 44"/>
                            <a:gd name="T50" fmla="*/ 1 w 45"/>
                            <a:gd name="T51" fmla="*/ 5 h 44"/>
                            <a:gd name="T52" fmla="*/ 21 w 45"/>
                            <a:gd name="T53" fmla="*/ 5 h 44"/>
                            <a:gd name="T54" fmla="*/ 21 w 45"/>
                            <a:gd name="T55" fmla="*/ 0 h 44"/>
                            <a:gd name="T56" fmla="*/ 24 w 45"/>
                            <a:gd name="T57" fmla="*/ 0 h 44"/>
                            <a:gd name="T58" fmla="*/ 24 w 45"/>
                            <a:gd name="T59" fmla="*/ 5 h 44"/>
                            <a:gd name="T60" fmla="*/ 44 w 45"/>
                            <a:gd name="T61" fmla="*/ 5 h 44"/>
                            <a:gd name="T62" fmla="*/ 30 w 45"/>
                            <a:gd name="T63" fmla="*/ 11 h 44"/>
                            <a:gd name="T64" fmla="*/ 45 w 45"/>
                            <a:gd name="T65" fmla="*/ 22 h 44"/>
                            <a:gd name="T66" fmla="*/ 45 w 45"/>
                            <a:gd name="T67" fmla="*/ 24 h 44"/>
                            <a:gd name="T68" fmla="*/ 26 w 45"/>
                            <a:gd name="T69" fmla="*/ 11 h 44"/>
                            <a:gd name="T70" fmla="*/ 30 w 45"/>
                            <a:gd name="T71" fmla="*/ 1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 h="44">
                              <a:moveTo>
                                <a:pt x="15" y="11"/>
                              </a:moveTo>
                              <a:cubicBezTo>
                                <a:pt x="19" y="11"/>
                                <a:pt x="19" y="11"/>
                                <a:pt x="19" y="11"/>
                              </a:cubicBezTo>
                              <a:cubicBezTo>
                                <a:pt x="16" y="17"/>
                                <a:pt x="10" y="21"/>
                                <a:pt x="0" y="24"/>
                              </a:cubicBezTo>
                              <a:cubicBezTo>
                                <a:pt x="0" y="22"/>
                                <a:pt x="0" y="22"/>
                                <a:pt x="0" y="22"/>
                              </a:cubicBezTo>
                              <a:cubicBezTo>
                                <a:pt x="8" y="19"/>
                                <a:pt x="13" y="16"/>
                                <a:pt x="15" y="11"/>
                              </a:cubicBezTo>
                              <a:close/>
                              <a:moveTo>
                                <a:pt x="6" y="25"/>
                              </a:moveTo>
                              <a:cubicBezTo>
                                <a:pt x="39" y="25"/>
                                <a:pt x="39" y="25"/>
                                <a:pt x="39" y="25"/>
                              </a:cubicBezTo>
                              <a:cubicBezTo>
                                <a:pt x="39" y="27"/>
                                <a:pt x="39" y="27"/>
                                <a:pt x="39" y="27"/>
                              </a:cubicBezTo>
                              <a:cubicBezTo>
                                <a:pt x="24" y="27"/>
                                <a:pt x="24" y="27"/>
                                <a:pt x="24" y="27"/>
                              </a:cubicBezTo>
                              <a:cubicBezTo>
                                <a:pt x="24" y="42"/>
                                <a:pt x="24" y="42"/>
                                <a:pt x="24" y="42"/>
                              </a:cubicBezTo>
                              <a:cubicBezTo>
                                <a:pt x="44" y="42"/>
                                <a:pt x="44" y="42"/>
                                <a:pt x="44" y="42"/>
                              </a:cubicBezTo>
                              <a:cubicBezTo>
                                <a:pt x="44" y="44"/>
                                <a:pt x="44" y="44"/>
                                <a:pt x="44" y="44"/>
                              </a:cubicBezTo>
                              <a:cubicBezTo>
                                <a:pt x="1" y="44"/>
                                <a:pt x="1" y="44"/>
                                <a:pt x="1" y="44"/>
                              </a:cubicBezTo>
                              <a:cubicBezTo>
                                <a:pt x="1" y="42"/>
                                <a:pt x="1" y="42"/>
                                <a:pt x="1" y="42"/>
                              </a:cubicBezTo>
                              <a:cubicBezTo>
                                <a:pt x="21" y="42"/>
                                <a:pt x="21" y="42"/>
                                <a:pt x="21" y="42"/>
                              </a:cubicBezTo>
                              <a:cubicBezTo>
                                <a:pt x="21" y="27"/>
                                <a:pt x="21" y="27"/>
                                <a:pt x="21" y="27"/>
                              </a:cubicBezTo>
                              <a:cubicBezTo>
                                <a:pt x="6" y="27"/>
                                <a:pt x="6" y="27"/>
                                <a:pt x="6" y="27"/>
                              </a:cubicBezTo>
                              <a:lnTo>
                                <a:pt x="6" y="25"/>
                              </a:lnTo>
                              <a:close/>
                              <a:moveTo>
                                <a:pt x="44" y="5"/>
                              </a:moveTo>
                              <a:cubicBezTo>
                                <a:pt x="44" y="13"/>
                                <a:pt x="44" y="13"/>
                                <a:pt x="44" y="13"/>
                              </a:cubicBezTo>
                              <a:cubicBezTo>
                                <a:pt x="41" y="13"/>
                                <a:pt x="41" y="13"/>
                                <a:pt x="41" y="13"/>
                              </a:cubicBezTo>
                              <a:cubicBezTo>
                                <a:pt x="41" y="7"/>
                                <a:pt x="41" y="7"/>
                                <a:pt x="41" y="7"/>
                              </a:cubicBezTo>
                              <a:cubicBezTo>
                                <a:pt x="4" y="7"/>
                                <a:pt x="4" y="7"/>
                                <a:pt x="4" y="7"/>
                              </a:cubicBezTo>
                              <a:cubicBezTo>
                                <a:pt x="4" y="13"/>
                                <a:pt x="4" y="13"/>
                                <a:pt x="4" y="13"/>
                              </a:cubicBezTo>
                              <a:cubicBezTo>
                                <a:pt x="1" y="13"/>
                                <a:pt x="1" y="13"/>
                                <a:pt x="1" y="13"/>
                              </a:cubicBezTo>
                              <a:cubicBezTo>
                                <a:pt x="1" y="5"/>
                                <a:pt x="1" y="5"/>
                                <a:pt x="1" y="5"/>
                              </a:cubicBezTo>
                              <a:cubicBezTo>
                                <a:pt x="21" y="5"/>
                                <a:pt x="21" y="5"/>
                                <a:pt x="21" y="5"/>
                              </a:cubicBezTo>
                              <a:cubicBezTo>
                                <a:pt x="21" y="0"/>
                                <a:pt x="21" y="0"/>
                                <a:pt x="21" y="0"/>
                              </a:cubicBezTo>
                              <a:cubicBezTo>
                                <a:pt x="24" y="0"/>
                                <a:pt x="24" y="0"/>
                                <a:pt x="24" y="0"/>
                              </a:cubicBezTo>
                              <a:cubicBezTo>
                                <a:pt x="24" y="5"/>
                                <a:pt x="24" y="5"/>
                                <a:pt x="24" y="5"/>
                              </a:cubicBezTo>
                              <a:lnTo>
                                <a:pt x="44" y="5"/>
                              </a:lnTo>
                              <a:close/>
                              <a:moveTo>
                                <a:pt x="30" y="11"/>
                              </a:moveTo>
                              <a:cubicBezTo>
                                <a:pt x="33" y="16"/>
                                <a:pt x="38" y="19"/>
                                <a:pt x="45" y="22"/>
                              </a:cubicBezTo>
                              <a:cubicBezTo>
                                <a:pt x="45" y="24"/>
                                <a:pt x="45" y="24"/>
                                <a:pt x="45" y="24"/>
                              </a:cubicBezTo>
                              <a:cubicBezTo>
                                <a:pt x="36" y="21"/>
                                <a:pt x="29" y="17"/>
                                <a:pt x="26" y="11"/>
                              </a:cubicBezTo>
                              <a:lnTo>
                                <a:pt x="30" y="11"/>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4" o:spid="_x0000_s1026" o:spt="100" style="position:absolute;left:0pt;margin-left:259.6pt;margin-top:698.15pt;height:12.3pt;width:12.55pt;z-index:251795456;mso-width-relative:page;mso-height-relative:page;" fillcolor="#262626 [3204]" filled="t" stroked="f" coordsize="45,44" o:gfxdata="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X+xx0dsAAAANAQAADwAAAAAAAAABACAAAAAiAAAAZHJzL2Rvd25yZXYueG1sUEsBAhQAFAAAAAgA&#10;h07iQPe3EFmWBgAAniAAAA4AAAAAAAAAAQAgAAAAKgEAAGRycy9lMm9Eb2MueG1sUEsFBgAAAAAG&#10;AAYAWQEAADIKAAAAAA==&#10;" path="m15,11c19,11,19,11,19,11c16,17,10,21,0,24c0,22,0,22,0,22c8,19,13,16,15,11xm6,25c39,25,39,25,39,25c39,27,39,27,39,27c24,27,24,27,24,27c24,42,24,42,24,42c44,42,44,42,44,42c44,44,44,44,44,44c1,44,1,44,1,44c1,42,1,42,1,42c21,42,21,42,21,42c21,27,21,27,21,27c6,27,6,27,6,27l6,25xm44,5c44,13,44,13,44,13c41,13,41,13,41,13c41,7,41,7,41,7c4,7,4,7,4,7c4,13,4,13,4,13c1,13,1,13,1,13c1,5,1,5,1,5c21,5,21,5,21,5c21,0,21,0,21,0c24,0,24,0,24,0c24,5,24,5,24,5l44,5xm30,11c33,16,38,19,45,22c45,24,45,24,45,24c36,21,29,17,26,11l30,11xe">
                <v:path o:connectlocs="53077,39056;67231,39056;0,85214;0,78113;53077,39056;21230,88765;138001,88765;138001,95866;84923,95866;84923,149125;155693,149125;155693,156227;3538,156227;3538,149125;74308,149125;74308,95866;21230,95866;21230,88765;155693,17753;155693,46157;145078,46157;145078,24854;14153,24854;14153,46157;3538,46157;3538,17753;74308,17753;74308,0;84923,0;84923,17753;155693,17753;106154,39056;159232,78113;159232,85214;92000,39056;106154,39056" o:connectangles="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3484880</wp:posOffset>
                </wp:positionH>
                <wp:positionV relativeFrom="paragraph">
                  <wp:posOffset>8869045</wp:posOffset>
                </wp:positionV>
                <wp:extent cx="148590" cy="159385"/>
                <wp:effectExtent l="0" t="0" r="3810" b="0"/>
                <wp:wrapNone/>
                <wp:docPr id="158" name="Freeform 135"/>
                <wp:cNvGraphicFramePr/>
                <a:graphic xmlns:a="http://schemas.openxmlformats.org/drawingml/2006/main">
                  <a:graphicData uri="http://schemas.microsoft.com/office/word/2010/wordprocessingShape">
                    <wps:wsp>
                      <wps:cNvSpPr>
                        <a:spLocks noEditPoints="1"/>
                      </wps:cNvSpPr>
                      <wps:spPr bwMode="auto">
                        <a:xfrm>
                          <a:off x="0" y="0"/>
                          <a:ext cx="148716" cy="159232"/>
                        </a:xfrm>
                        <a:custGeom>
                          <a:avLst/>
                          <a:gdLst>
                            <a:gd name="T0" fmla="*/ 0 w 42"/>
                            <a:gd name="T1" fmla="*/ 45 h 45"/>
                            <a:gd name="T2" fmla="*/ 0 w 42"/>
                            <a:gd name="T3" fmla="*/ 11 h 45"/>
                            <a:gd name="T4" fmla="*/ 3 w 42"/>
                            <a:gd name="T5" fmla="*/ 11 h 45"/>
                            <a:gd name="T6" fmla="*/ 3 w 42"/>
                            <a:gd name="T7" fmla="*/ 45 h 45"/>
                            <a:gd name="T8" fmla="*/ 0 w 42"/>
                            <a:gd name="T9" fmla="*/ 45 h 45"/>
                            <a:gd name="T10" fmla="*/ 5 w 42"/>
                            <a:gd name="T11" fmla="*/ 0 h 45"/>
                            <a:gd name="T12" fmla="*/ 9 w 42"/>
                            <a:gd name="T13" fmla="*/ 9 h 45"/>
                            <a:gd name="T14" fmla="*/ 6 w 42"/>
                            <a:gd name="T15" fmla="*/ 9 h 45"/>
                            <a:gd name="T16" fmla="*/ 2 w 42"/>
                            <a:gd name="T17" fmla="*/ 0 h 45"/>
                            <a:gd name="T18" fmla="*/ 5 w 42"/>
                            <a:gd name="T19" fmla="*/ 0 h 45"/>
                            <a:gd name="T20" fmla="*/ 11 w 42"/>
                            <a:gd name="T21" fmla="*/ 36 h 45"/>
                            <a:gd name="T22" fmla="*/ 11 w 42"/>
                            <a:gd name="T23" fmla="*/ 11 h 45"/>
                            <a:gd name="T24" fmla="*/ 31 w 42"/>
                            <a:gd name="T25" fmla="*/ 11 h 45"/>
                            <a:gd name="T26" fmla="*/ 31 w 42"/>
                            <a:gd name="T27" fmla="*/ 30 h 45"/>
                            <a:gd name="T28" fmla="*/ 25 w 42"/>
                            <a:gd name="T29" fmla="*/ 36 h 45"/>
                            <a:gd name="T30" fmla="*/ 11 w 42"/>
                            <a:gd name="T31" fmla="*/ 36 h 45"/>
                            <a:gd name="T32" fmla="*/ 13 w 42"/>
                            <a:gd name="T33" fmla="*/ 2 h 45"/>
                            <a:gd name="T34" fmla="*/ 42 w 42"/>
                            <a:gd name="T35" fmla="*/ 2 h 45"/>
                            <a:gd name="T36" fmla="*/ 42 w 42"/>
                            <a:gd name="T37" fmla="*/ 40 h 45"/>
                            <a:gd name="T38" fmla="*/ 36 w 42"/>
                            <a:gd name="T39" fmla="*/ 45 h 45"/>
                            <a:gd name="T40" fmla="*/ 31 w 42"/>
                            <a:gd name="T41" fmla="*/ 45 h 45"/>
                            <a:gd name="T42" fmla="*/ 31 w 42"/>
                            <a:gd name="T43" fmla="*/ 43 h 45"/>
                            <a:gd name="T44" fmla="*/ 36 w 42"/>
                            <a:gd name="T45" fmla="*/ 43 h 45"/>
                            <a:gd name="T46" fmla="*/ 39 w 42"/>
                            <a:gd name="T47" fmla="*/ 40 h 45"/>
                            <a:gd name="T48" fmla="*/ 39 w 42"/>
                            <a:gd name="T49" fmla="*/ 4 h 45"/>
                            <a:gd name="T50" fmla="*/ 13 w 42"/>
                            <a:gd name="T51" fmla="*/ 4 h 45"/>
                            <a:gd name="T52" fmla="*/ 13 w 42"/>
                            <a:gd name="T53" fmla="*/ 2 h 45"/>
                            <a:gd name="T54" fmla="*/ 14 w 42"/>
                            <a:gd name="T55" fmla="*/ 14 h 45"/>
                            <a:gd name="T56" fmla="*/ 14 w 42"/>
                            <a:gd name="T57" fmla="*/ 22 h 45"/>
                            <a:gd name="T58" fmla="*/ 28 w 42"/>
                            <a:gd name="T59" fmla="*/ 22 h 45"/>
                            <a:gd name="T60" fmla="*/ 28 w 42"/>
                            <a:gd name="T61" fmla="*/ 14 h 45"/>
                            <a:gd name="T62" fmla="*/ 14 w 42"/>
                            <a:gd name="T63" fmla="*/ 14 h 45"/>
                            <a:gd name="T64" fmla="*/ 28 w 42"/>
                            <a:gd name="T65" fmla="*/ 30 h 45"/>
                            <a:gd name="T66" fmla="*/ 28 w 42"/>
                            <a:gd name="T67" fmla="*/ 24 h 45"/>
                            <a:gd name="T68" fmla="*/ 14 w 42"/>
                            <a:gd name="T69" fmla="*/ 24 h 45"/>
                            <a:gd name="T70" fmla="*/ 14 w 42"/>
                            <a:gd name="T71" fmla="*/ 34 h 45"/>
                            <a:gd name="T72" fmla="*/ 24 w 42"/>
                            <a:gd name="T73" fmla="*/ 34 h 45"/>
                            <a:gd name="T74" fmla="*/ 28 w 42"/>
                            <a:gd name="T7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 h="45">
                              <a:moveTo>
                                <a:pt x="0" y="45"/>
                              </a:moveTo>
                              <a:cubicBezTo>
                                <a:pt x="0" y="11"/>
                                <a:pt x="0" y="11"/>
                                <a:pt x="0" y="11"/>
                              </a:cubicBezTo>
                              <a:cubicBezTo>
                                <a:pt x="3" y="11"/>
                                <a:pt x="3" y="11"/>
                                <a:pt x="3" y="11"/>
                              </a:cubicBezTo>
                              <a:cubicBezTo>
                                <a:pt x="3" y="45"/>
                                <a:pt x="3" y="45"/>
                                <a:pt x="3" y="45"/>
                              </a:cubicBezTo>
                              <a:lnTo>
                                <a:pt x="0" y="45"/>
                              </a:lnTo>
                              <a:close/>
                              <a:moveTo>
                                <a:pt x="5" y="0"/>
                              </a:moveTo>
                              <a:cubicBezTo>
                                <a:pt x="6" y="2"/>
                                <a:pt x="8" y="5"/>
                                <a:pt x="9" y="9"/>
                              </a:cubicBezTo>
                              <a:cubicBezTo>
                                <a:pt x="6" y="9"/>
                                <a:pt x="6" y="9"/>
                                <a:pt x="6" y="9"/>
                              </a:cubicBezTo>
                              <a:cubicBezTo>
                                <a:pt x="5" y="6"/>
                                <a:pt x="4" y="3"/>
                                <a:pt x="2" y="0"/>
                              </a:cubicBezTo>
                              <a:lnTo>
                                <a:pt x="5" y="0"/>
                              </a:lnTo>
                              <a:close/>
                              <a:moveTo>
                                <a:pt x="11" y="36"/>
                              </a:moveTo>
                              <a:cubicBezTo>
                                <a:pt x="11" y="11"/>
                                <a:pt x="11" y="11"/>
                                <a:pt x="11" y="11"/>
                              </a:cubicBezTo>
                              <a:cubicBezTo>
                                <a:pt x="31" y="11"/>
                                <a:pt x="31" y="11"/>
                                <a:pt x="31" y="11"/>
                              </a:cubicBezTo>
                              <a:cubicBezTo>
                                <a:pt x="31" y="30"/>
                                <a:pt x="31" y="30"/>
                                <a:pt x="31" y="30"/>
                              </a:cubicBezTo>
                              <a:cubicBezTo>
                                <a:pt x="31" y="34"/>
                                <a:pt x="29" y="36"/>
                                <a:pt x="25" y="36"/>
                              </a:cubicBezTo>
                              <a:lnTo>
                                <a:pt x="11" y="36"/>
                              </a:lnTo>
                              <a:close/>
                              <a:moveTo>
                                <a:pt x="13" y="2"/>
                              </a:moveTo>
                              <a:cubicBezTo>
                                <a:pt x="42" y="2"/>
                                <a:pt x="42" y="2"/>
                                <a:pt x="42" y="2"/>
                              </a:cubicBezTo>
                              <a:cubicBezTo>
                                <a:pt x="42" y="40"/>
                                <a:pt x="42" y="40"/>
                                <a:pt x="42" y="40"/>
                              </a:cubicBezTo>
                              <a:cubicBezTo>
                                <a:pt x="42" y="43"/>
                                <a:pt x="40" y="45"/>
                                <a:pt x="36" y="45"/>
                              </a:cubicBezTo>
                              <a:cubicBezTo>
                                <a:pt x="31" y="45"/>
                                <a:pt x="31" y="45"/>
                                <a:pt x="31" y="45"/>
                              </a:cubicBezTo>
                              <a:cubicBezTo>
                                <a:pt x="31" y="43"/>
                                <a:pt x="31" y="43"/>
                                <a:pt x="31" y="43"/>
                              </a:cubicBezTo>
                              <a:cubicBezTo>
                                <a:pt x="36" y="43"/>
                                <a:pt x="36" y="43"/>
                                <a:pt x="36" y="43"/>
                              </a:cubicBezTo>
                              <a:cubicBezTo>
                                <a:pt x="38" y="43"/>
                                <a:pt x="39" y="42"/>
                                <a:pt x="39" y="40"/>
                              </a:cubicBezTo>
                              <a:cubicBezTo>
                                <a:pt x="39" y="4"/>
                                <a:pt x="39" y="4"/>
                                <a:pt x="39" y="4"/>
                              </a:cubicBezTo>
                              <a:cubicBezTo>
                                <a:pt x="13" y="4"/>
                                <a:pt x="13" y="4"/>
                                <a:pt x="13" y="4"/>
                              </a:cubicBezTo>
                              <a:lnTo>
                                <a:pt x="13" y="2"/>
                              </a:lnTo>
                              <a:close/>
                              <a:moveTo>
                                <a:pt x="14" y="14"/>
                              </a:moveTo>
                              <a:cubicBezTo>
                                <a:pt x="14" y="22"/>
                                <a:pt x="14" y="22"/>
                                <a:pt x="14" y="22"/>
                              </a:cubicBezTo>
                              <a:cubicBezTo>
                                <a:pt x="28" y="22"/>
                                <a:pt x="28" y="22"/>
                                <a:pt x="28" y="22"/>
                              </a:cubicBezTo>
                              <a:cubicBezTo>
                                <a:pt x="28" y="14"/>
                                <a:pt x="28" y="14"/>
                                <a:pt x="28" y="14"/>
                              </a:cubicBezTo>
                              <a:lnTo>
                                <a:pt x="14" y="14"/>
                              </a:lnTo>
                              <a:close/>
                              <a:moveTo>
                                <a:pt x="28" y="30"/>
                              </a:moveTo>
                              <a:cubicBezTo>
                                <a:pt x="28" y="24"/>
                                <a:pt x="28" y="24"/>
                                <a:pt x="28" y="24"/>
                              </a:cubicBezTo>
                              <a:cubicBezTo>
                                <a:pt x="14" y="24"/>
                                <a:pt x="14" y="24"/>
                                <a:pt x="14" y="24"/>
                              </a:cubicBezTo>
                              <a:cubicBezTo>
                                <a:pt x="14" y="34"/>
                                <a:pt x="14" y="34"/>
                                <a:pt x="14" y="34"/>
                              </a:cubicBezTo>
                              <a:cubicBezTo>
                                <a:pt x="24" y="34"/>
                                <a:pt x="24" y="34"/>
                                <a:pt x="24" y="34"/>
                              </a:cubicBezTo>
                              <a:cubicBezTo>
                                <a:pt x="27" y="34"/>
                                <a:pt x="28" y="32"/>
                                <a:pt x="28" y="30"/>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5" o:spid="_x0000_s1026" o:spt="100" style="position:absolute;left:0pt;margin-left:274.4pt;margin-top:698.35pt;height:12.55pt;width:11.7pt;z-index:251796480;mso-width-relative:page;mso-height-relative:page;" fillcolor="#262626 [3204]" filled="t" stroked="f" coordsize="42,45" o:gfxdata="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" path="m0,45c0,11,0,11,0,11c3,11,3,11,3,11c3,45,3,45,3,45l0,45xm5,0c6,2,8,5,9,9c6,9,6,9,6,9c5,6,4,3,2,0l5,0xm11,36c11,11,11,11,11,11c31,11,31,11,31,11c31,30,31,30,31,30c31,34,29,36,25,36l11,36xm13,2c42,2,42,2,42,2c42,40,42,40,42,40c42,43,40,45,36,45c31,45,31,45,31,45c31,43,31,43,31,43c36,43,36,43,36,43c38,43,39,42,39,40c39,4,39,4,39,4c13,4,13,4,13,4l13,2xm14,14c14,22,14,22,14,22c28,22,28,22,28,22c28,14,28,14,28,14l14,14xm28,30c28,24,28,24,28,24c14,24,14,24,14,24c14,34,14,34,14,34c24,34,24,34,24,34c27,34,28,32,28,30xe">
                <v:path o:connectlocs="0,159232;0,38923;10622,38923;10622,159232;0,159232;17704,0;31867,31846;21245,31846;7081,0;17704,0;38949,127385;38949,38923;109766,38923;109766,106154;88521,127385;38949,127385;46031,7076;148716,7076;148716,141539;127470,159232;109766,159232;109766,152155;127470,152155;138093,141539;138093,14153;46031,14153;46031,7076;49572,49538;49572,77846;99144,77846;99144,49538;49572,49538;99144,106154;99144,84923;49572,84923;49572,120308;84980,120308;99144,106154" o:connectangles="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4124325</wp:posOffset>
                </wp:positionH>
                <wp:positionV relativeFrom="paragraph">
                  <wp:posOffset>8879840</wp:posOffset>
                </wp:positionV>
                <wp:extent cx="163830" cy="153035"/>
                <wp:effectExtent l="0" t="0" r="8255" b="0"/>
                <wp:wrapNone/>
                <wp:docPr id="159" name="Freeform 136"/>
                <wp:cNvGraphicFramePr/>
                <a:graphic xmlns:a="http://schemas.openxmlformats.org/drawingml/2006/main">
                  <a:graphicData uri="http://schemas.microsoft.com/office/word/2010/wordprocessingShape">
                    <wps:wsp>
                      <wps:cNvSpPr>
                        <a:spLocks noEditPoints="1"/>
                      </wps:cNvSpPr>
                      <wps:spPr bwMode="auto">
                        <a:xfrm>
                          <a:off x="0" y="0"/>
                          <a:ext cx="163737" cy="153223"/>
                        </a:xfrm>
                        <a:custGeom>
                          <a:avLst/>
                          <a:gdLst>
                            <a:gd name="T0" fmla="*/ 2 w 46"/>
                            <a:gd name="T1" fmla="*/ 0 h 43"/>
                            <a:gd name="T2" fmla="*/ 45 w 46"/>
                            <a:gd name="T3" fmla="*/ 0 h 43"/>
                            <a:gd name="T4" fmla="*/ 45 w 46"/>
                            <a:gd name="T5" fmla="*/ 2 h 43"/>
                            <a:gd name="T6" fmla="*/ 35 w 46"/>
                            <a:gd name="T7" fmla="*/ 2 h 43"/>
                            <a:gd name="T8" fmla="*/ 35 w 46"/>
                            <a:gd name="T9" fmla="*/ 17 h 43"/>
                            <a:gd name="T10" fmla="*/ 46 w 46"/>
                            <a:gd name="T11" fmla="*/ 17 h 43"/>
                            <a:gd name="T12" fmla="*/ 46 w 46"/>
                            <a:gd name="T13" fmla="*/ 20 h 43"/>
                            <a:gd name="T14" fmla="*/ 35 w 46"/>
                            <a:gd name="T15" fmla="*/ 20 h 43"/>
                            <a:gd name="T16" fmla="*/ 35 w 46"/>
                            <a:gd name="T17" fmla="*/ 42 h 43"/>
                            <a:gd name="T18" fmla="*/ 32 w 46"/>
                            <a:gd name="T19" fmla="*/ 42 h 43"/>
                            <a:gd name="T20" fmla="*/ 32 w 46"/>
                            <a:gd name="T21" fmla="*/ 20 h 43"/>
                            <a:gd name="T22" fmla="*/ 16 w 46"/>
                            <a:gd name="T23" fmla="*/ 20 h 43"/>
                            <a:gd name="T24" fmla="*/ 16 w 46"/>
                            <a:gd name="T25" fmla="*/ 20 h 43"/>
                            <a:gd name="T26" fmla="*/ 2 w 46"/>
                            <a:gd name="T27" fmla="*/ 43 h 43"/>
                            <a:gd name="T28" fmla="*/ 2 w 46"/>
                            <a:gd name="T29" fmla="*/ 41 h 43"/>
                            <a:gd name="T30" fmla="*/ 13 w 46"/>
                            <a:gd name="T31" fmla="*/ 20 h 43"/>
                            <a:gd name="T32" fmla="*/ 13 w 46"/>
                            <a:gd name="T33" fmla="*/ 20 h 43"/>
                            <a:gd name="T34" fmla="*/ 0 w 46"/>
                            <a:gd name="T35" fmla="*/ 20 h 43"/>
                            <a:gd name="T36" fmla="*/ 0 w 46"/>
                            <a:gd name="T37" fmla="*/ 17 h 43"/>
                            <a:gd name="T38" fmla="*/ 13 w 46"/>
                            <a:gd name="T39" fmla="*/ 17 h 43"/>
                            <a:gd name="T40" fmla="*/ 13 w 46"/>
                            <a:gd name="T41" fmla="*/ 2 h 43"/>
                            <a:gd name="T42" fmla="*/ 2 w 46"/>
                            <a:gd name="T43" fmla="*/ 2 h 43"/>
                            <a:gd name="T44" fmla="*/ 2 w 46"/>
                            <a:gd name="T45" fmla="*/ 0 h 43"/>
                            <a:gd name="T46" fmla="*/ 16 w 46"/>
                            <a:gd name="T47" fmla="*/ 2 h 43"/>
                            <a:gd name="T48" fmla="*/ 16 w 46"/>
                            <a:gd name="T49" fmla="*/ 17 h 43"/>
                            <a:gd name="T50" fmla="*/ 32 w 46"/>
                            <a:gd name="T51" fmla="*/ 17 h 43"/>
                            <a:gd name="T52" fmla="*/ 32 w 46"/>
                            <a:gd name="T53" fmla="*/ 2 h 43"/>
                            <a:gd name="T54" fmla="*/ 16 w 46"/>
                            <a:gd name="T5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6" h="43">
                              <a:moveTo>
                                <a:pt x="2" y="0"/>
                              </a:moveTo>
                              <a:cubicBezTo>
                                <a:pt x="45" y="0"/>
                                <a:pt x="45" y="0"/>
                                <a:pt x="45" y="0"/>
                              </a:cubicBezTo>
                              <a:cubicBezTo>
                                <a:pt x="45" y="2"/>
                                <a:pt x="45" y="2"/>
                                <a:pt x="45" y="2"/>
                              </a:cubicBezTo>
                              <a:cubicBezTo>
                                <a:pt x="35" y="2"/>
                                <a:pt x="35" y="2"/>
                                <a:pt x="35" y="2"/>
                              </a:cubicBezTo>
                              <a:cubicBezTo>
                                <a:pt x="35" y="17"/>
                                <a:pt x="35" y="17"/>
                                <a:pt x="35" y="17"/>
                              </a:cubicBezTo>
                              <a:cubicBezTo>
                                <a:pt x="46" y="17"/>
                                <a:pt x="46" y="17"/>
                                <a:pt x="46" y="17"/>
                              </a:cubicBezTo>
                              <a:cubicBezTo>
                                <a:pt x="46" y="20"/>
                                <a:pt x="46" y="20"/>
                                <a:pt x="46" y="20"/>
                              </a:cubicBezTo>
                              <a:cubicBezTo>
                                <a:pt x="35" y="20"/>
                                <a:pt x="35" y="20"/>
                                <a:pt x="35" y="20"/>
                              </a:cubicBezTo>
                              <a:cubicBezTo>
                                <a:pt x="35" y="42"/>
                                <a:pt x="35" y="42"/>
                                <a:pt x="35" y="42"/>
                              </a:cubicBezTo>
                              <a:cubicBezTo>
                                <a:pt x="32" y="42"/>
                                <a:pt x="32" y="42"/>
                                <a:pt x="32" y="42"/>
                              </a:cubicBezTo>
                              <a:cubicBezTo>
                                <a:pt x="32" y="20"/>
                                <a:pt x="32" y="20"/>
                                <a:pt x="32" y="20"/>
                              </a:cubicBezTo>
                              <a:cubicBezTo>
                                <a:pt x="16" y="20"/>
                                <a:pt x="16" y="20"/>
                                <a:pt x="16" y="20"/>
                              </a:cubicBezTo>
                              <a:cubicBezTo>
                                <a:pt x="16" y="20"/>
                                <a:pt x="16" y="20"/>
                                <a:pt x="16" y="20"/>
                              </a:cubicBezTo>
                              <a:cubicBezTo>
                                <a:pt x="16" y="30"/>
                                <a:pt x="12" y="38"/>
                                <a:pt x="2" y="43"/>
                              </a:cubicBezTo>
                              <a:cubicBezTo>
                                <a:pt x="2" y="41"/>
                                <a:pt x="2" y="41"/>
                                <a:pt x="2" y="41"/>
                              </a:cubicBezTo>
                              <a:cubicBezTo>
                                <a:pt x="9" y="36"/>
                                <a:pt x="13" y="29"/>
                                <a:pt x="13" y="20"/>
                              </a:cubicBezTo>
                              <a:cubicBezTo>
                                <a:pt x="13" y="20"/>
                                <a:pt x="13" y="20"/>
                                <a:pt x="13" y="20"/>
                              </a:cubicBezTo>
                              <a:cubicBezTo>
                                <a:pt x="0" y="20"/>
                                <a:pt x="0" y="20"/>
                                <a:pt x="0" y="20"/>
                              </a:cubicBezTo>
                              <a:cubicBezTo>
                                <a:pt x="0" y="17"/>
                                <a:pt x="0" y="17"/>
                                <a:pt x="0" y="17"/>
                              </a:cubicBezTo>
                              <a:cubicBezTo>
                                <a:pt x="13" y="17"/>
                                <a:pt x="13" y="17"/>
                                <a:pt x="13" y="17"/>
                              </a:cubicBezTo>
                              <a:cubicBezTo>
                                <a:pt x="13" y="2"/>
                                <a:pt x="13" y="2"/>
                                <a:pt x="13" y="2"/>
                              </a:cubicBezTo>
                              <a:cubicBezTo>
                                <a:pt x="2" y="2"/>
                                <a:pt x="2" y="2"/>
                                <a:pt x="2" y="2"/>
                              </a:cubicBezTo>
                              <a:lnTo>
                                <a:pt x="2" y="0"/>
                              </a:lnTo>
                              <a:close/>
                              <a:moveTo>
                                <a:pt x="16" y="2"/>
                              </a:moveTo>
                              <a:cubicBezTo>
                                <a:pt x="16" y="17"/>
                                <a:pt x="16" y="17"/>
                                <a:pt x="16" y="17"/>
                              </a:cubicBezTo>
                              <a:cubicBezTo>
                                <a:pt x="32" y="17"/>
                                <a:pt x="32" y="17"/>
                                <a:pt x="32" y="17"/>
                              </a:cubicBezTo>
                              <a:cubicBezTo>
                                <a:pt x="32" y="2"/>
                                <a:pt x="32" y="2"/>
                                <a:pt x="32" y="2"/>
                              </a:cubicBezTo>
                              <a:lnTo>
                                <a:pt x="16" y="2"/>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6" o:spid="_x0000_s1026" o:spt="100" style="position:absolute;left:0pt;margin-left:324.75pt;margin-top:699.2pt;height:12.05pt;width:12.9pt;z-index:251797504;mso-width-relative:page;mso-height-relative:page;" fillcolor="#262626 [3204]" filled="t" stroked="f" coordsize="46,43" o:gfxdata="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" path="m2,0c45,0,45,0,45,0c45,2,45,2,45,2c35,2,35,2,35,2c35,17,35,17,35,17c46,17,46,17,46,17c46,20,46,20,46,20c35,20,35,20,35,20c35,42,35,42,35,42c32,42,32,42,32,42c32,20,32,20,32,20c16,20,16,20,16,20c16,20,16,20,16,20c16,30,12,38,2,43c2,41,2,41,2,41c9,36,13,29,13,20c13,20,13,20,13,20c0,20,0,20,0,20c0,17,0,17,0,17c13,17,13,17,13,17c13,2,13,2,13,2c2,2,2,2,2,2l2,0xm16,2c16,17,16,17,16,17c32,17,32,17,32,17c32,2,32,2,32,2l16,2xe">
                <v:path o:connectlocs="7119,0;160177,0;160177,7126;124582,7126;124582,60576;163737,60576;163737,71266;124582,71266;124582,149659;113904,149659;113904,71266;56952,71266;56952,71266;7119,153223;7119,146096;46273,71266;46273,71266;0,71266;0,60576;46273,60576;46273,7126;7119,7126;7119,0;56952,7126;56952,60576;113904,60576;113904,7126;56952,7126"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4309110</wp:posOffset>
                </wp:positionH>
                <wp:positionV relativeFrom="paragraph">
                  <wp:posOffset>8866505</wp:posOffset>
                </wp:positionV>
                <wp:extent cx="159385" cy="159385"/>
                <wp:effectExtent l="0" t="0" r="0" b="0"/>
                <wp:wrapNone/>
                <wp:docPr id="160" name="Freeform 137"/>
                <wp:cNvGraphicFramePr/>
                <a:graphic xmlns:a="http://schemas.openxmlformats.org/drawingml/2006/main">
                  <a:graphicData uri="http://schemas.microsoft.com/office/word/2010/wordprocessingShape">
                    <wps:wsp>
                      <wps:cNvSpPr>
                        <a:spLocks noEditPoints="1"/>
                      </wps:cNvSpPr>
                      <wps:spPr bwMode="auto">
                        <a:xfrm>
                          <a:off x="0" y="0"/>
                          <a:ext cx="159232" cy="159232"/>
                        </a:xfrm>
                        <a:custGeom>
                          <a:avLst/>
                          <a:gdLst>
                            <a:gd name="T0" fmla="*/ 4 w 45"/>
                            <a:gd name="T1" fmla="*/ 11 h 45"/>
                            <a:gd name="T2" fmla="*/ 6 w 45"/>
                            <a:gd name="T3" fmla="*/ 11 h 45"/>
                            <a:gd name="T4" fmla="*/ 4 w 45"/>
                            <a:gd name="T5" fmla="*/ 37 h 45"/>
                            <a:gd name="T6" fmla="*/ 0 w 45"/>
                            <a:gd name="T7" fmla="*/ 37 h 45"/>
                            <a:gd name="T8" fmla="*/ 4 w 45"/>
                            <a:gd name="T9" fmla="*/ 11 h 45"/>
                            <a:gd name="T10" fmla="*/ 12 w 45"/>
                            <a:gd name="T11" fmla="*/ 4 h 45"/>
                            <a:gd name="T12" fmla="*/ 15 w 45"/>
                            <a:gd name="T13" fmla="*/ 4 h 45"/>
                            <a:gd name="T14" fmla="*/ 15 w 45"/>
                            <a:gd name="T15" fmla="*/ 38 h 45"/>
                            <a:gd name="T16" fmla="*/ 20 w 45"/>
                            <a:gd name="T17" fmla="*/ 42 h 45"/>
                            <a:gd name="T18" fmla="*/ 31 w 45"/>
                            <a:gd name="T19" fmla="*/ 42 h 45"/>
                            <a:gd name="T20" fmla="*/ 35 w 45"/>
                            <a:gd name="T21" fmla="*/ 38 h 45"/>
                            <a:gd name="T22" fmla="*/ 35 w 45"/>
                            <a:gd name="T23" fmla="*/ 36 h 45"/>
                            <a:gd name="T24" fmla="*/ 38 w 45"/>
                            <a:gd name="T25" fmla="*/ 36 h 45"/>
                            <a:gd name="T26" fmla="*/ 38 w 45"/>
                            <a:gd name="T27" fmla="*/ 38 h 45"/>
                            <a:gd name="T28" fmla="*/ 31 w 45"/>
                            <a:gd name="T29" fmla="*/ 45 h 45"/>
                            <a:gd name="T30" fmla="*/ 19 w 45"/>
                            <a:gd name="T31" fmla="*/ 45 h 45"/>
                            <a:gd name="T32" fmla="*/ 12 w 45"/>
                            <a:gd name="T33" fmla="*/ 37 h 45"/>
                            <a:gd name="T34" fmla="*/ 12 w 45"/>
                            <a:gd name="T35" fmla="*/ 4 h 45"/>
                            <a:gd name="T36" fmla="*/ 27 w 45"/>
                            <a:gd name="T37" fmla="*/ 0 h 45"/>
                            <a:gd name="T38" fmla="*/ 30 w 45"/>
                            <a:gd name="T39" fmla="*/ 22 h 45"/>
                            <a:gd name="T40" fmla="*/ 27 w 45"/>
                            <a:gd name="T41" fmla="*/ 22 h 45"/>
                            <a:gd name="T42" fmla="*/ 24 w 45"/>
                            <a:gd name="T43" fmla="*/ 0 h 45"/>
                            <a:gd name="T44" fmla="*/ 27 w 45"/>
                            <a:gd name="T45" fmla="*/ 0 h 45"/>
                            <a:gd name="T46" fmla="*/ 41 w 45"/>
                            <a:gd name="T47" fmla="*/ 10 h 45"/>
                            <a:gd name="T48" fmla="*/ 45 w 45"/>
                            <a:gd name="T49" fmla="*/ 37 h 45"/>
                            <a:gd name="T50" fmla="*/ 42 w 45"/>
                            <a:gd name="T51" fmla="*/ 37 h 45"/>
                            <a:gd name="T52" fmla="*/ 39 w 45"/>
                            <a:gd name="T53" fmla="*/ 10 h 45"/>
                            <a:gd name="T54" fmla="*/ 41 w 45"/>
                            <a:gd name="T55"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45">
                              <a:moveTo>
                                <a:pt x="4" y="11"/>
                              </a:moveTo>
                              <a:cubicBezTo>
                                <a:pt x="6" y="11"/>
                                <a:pt x="6" y="11"/>
                                <a:pt x="6" y="11"/>
                              </a:cubicBezTo>
                              <a:cubicBezTo>
                                <a:pt x="6" y="20"/>
                                <a:pt x="5" y="29"/>
                                <a:pt x="4" y="37"/>
                              </a:cubicBezTo>
                              <a:cubicBezTo>
                                <a:pt x="0" y="37"/>
                                <a:pt x="0" y="37"/>
                                <a:pt x="0" y="37"/>
                              </a:cubicBezTo>
                              <a:cubicBezTo>
                                <a:pt x="2" y="29"/>
                                <a:pt x="3" y="20"/>
                                <a:pt x="4" y="11"/>
                              </a:cubicBezTo>
                              <a:close/>
                              <a:moveTo>
                                <a:pt x="12" y="4"/>
                              </a:moveTo>
                              <a:cubicBezTo>
                                <a:pt x="15" y="4"/>
                                <a:pt x="15" y="4"/>
                                <a:pt x="15" y="4"/>
                              </a:cubicBezTo>
                              <a:cubicBezTo>
                                <a:pt x="15" y="38"/>
                                <a:pt x="15" y="38"/>
                                <a:pt x="15" y="38"/>
                              </a:cubicBezTo>
                              <a:cubicBezTo>
                                <a:pt x="15" y="41"/>
                                <a:pt x="16" y="42"/>
                                <a:pt x="20" y="42"/>
                              </a:cubicBezTo>
                              <a:cubicBezTo>
                                <a:pt x="31" y="42"/>
                                <a:pt x="31" y="42"/>
                                <a:pt x="31" y="42"/>
                              </a:cubicBezTo>
                              <a:cubicBezTo>
                                <a:pt x="34" y="42"/>
                                <a:pt x="35" y="41"/>
                                <a:pt x="35" y="38"/>
                              </a:cubicBezTo>
                              <a:cubicBezTo>
                                <a:pt x="35" y="36"/>
                                <a:pt x="35" y="36"/>
                                <a:pt x="35" y="36"/>
                              </a:cubicBezTo>
                              <a:cubicBezTo>
                                <a:pt x="38" y="36"/>
                                <a:pt x="38" y="36"/>
                                <a:pt x="38" y="36"/>
                              </a:cubicBezTo>
                              <a:cubicBezTo>
                                <a:pt x="38" y="38"/>
                                <a:pt x="38" y="38"/>
                                <a:pt x="38" y="38"/>
                              </a:cubicBezTo>
                              <a:cubicBezTo>
                                <a:pt x="38" y="43"/>
                                <a:pt x="36" y="45"/>
                                <a:pt x="31" y="45"/>
                              </a:cubicBezTo>
                              <a:cubicBezTo>
                                <a:pt x="19" y="45"/>
                                <a:pt x="19" y="45"/>
                                <a:pt x="19" y="45"/>
                              </a:cubicBezTo>
                              <a:cubicBezTo>
                                <a:pt x="14" y="45"/>
                                <a:pt x="11" y="42"/>
                                <a:pt x="12" y="37"/>
                              </a:cubicBezTo>
                              <a:lnTo>
                                <a:pt x="12" y="4"/>
                              </a:lnTo>
                              <a:close/>
                              <a:moveTo>
                                <a:pt x="27" y="0"/>
                              </a:moveTo>
                              <a:cubicBezTo>
                                <a:pt x="28" y="7"/>
                                <a:pt x="29" y="14"/>
                                <a:pt x="30" y="22"/>
                              </a:cubicBezTo>
                              <a:cubicBezTo>
                                <a:pt x="27" y="22"/>
                                <a:pt x="27" y="22"/>
                                <a:pt x="27" y="22"/>
                              </a:cubicBezTo>
                              <a:cubicBezTo>
                                <a:pt x="26" y="15"/>
                                <a:pt x="26" y="7"/>
                                <a:pt x="24" y="0"/>
                              </a:cubicBezTo>
                              <a:lnTo>
                                <a:pt x="27" y="0"/>
                              </a:lnTo>
                              <a:close/>
                              <a:moveTo>
                                <a:pt x="41" y="10"/>
                              </a:moveTo>
                              <a:cubicBezTo>
                                <a:pt x="43" y="20"/>
                                <a:pt x="45" y="28"/>
                                <a:pt x="45" y="37"/>
                              </a:cubicBezTo>
                              <a:cubicBezTo>
                                <a:pt x="42" y="37"/>
                                <a:pt x="42" y="37"/>
                                <a:pt x="42" y="37"/>
                              </a:cubicBezTo>
                              <a:cubicBezTo>
                                <a:pt x="41" y="27"/>
                                <a:pt x="40" y="18"/>
                                <a:pt x="39" y="10"/>
                              </a:cubicBezTo>
                              <a:lnTo>
                                <a:pt x="41" y="10"/>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7" o:spid="_x0000_s1026" o:spt="100" style="position:absolute;left:0pt;margin-left:339.3pt;margin-top:698.15pt;height:12.55pt;width:12.55pt;z-index:251798528;mso-width-relative:page;mso-height-relative:page;" fillcolor="#262626 [3204]" filled="t" stroked="f" coordsize="45,45" o:gfxdata="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" path="m4,11c6,11,6,11,6,11c6,20,5,29,4,37c0,37,0,37,0,37c2,29,3,20,4,11xm12,4c15,4,15,4,15,4c15,38,15,38,15,38c15,41,16,42,20,42c31,42,31,42,31,42c34,42,35,41,35,38c35,36,35,36,35,36c38,36,38,36,38,36c38,38,38,38,38,38c38,43,36,45,31,45c19,45,19,45,19,45c14,45,11,42,12,37l12,4xm27,0c28,7,29,14,30,22c27,22,27,22,27,22c26,15,26,7,24,0l27,0xm41,10c43,20,45,28,45,37c42,37,42,37,42,37c41,27,40,18,39,10l41,10xe">
                <v:path o:connectlocs="14153,38923;21230,38923;14153,130924;0,130924;14153,38923;42461,14153;53077,14153;53077,134462;70769,148616;109693,148616;123847,134462;123847,127385;134462,127385;134462,134462;109693,159232;67231,159232;42461,130924;42461,14153;95539,0;106154,77846;95539,77846;84923,0;95539,0;145078,35384;159232,130924;148616,130924;138001,35384;145078,35384" o:connectangles="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4501515</wp:posOffset>
                </wp:positionH>
                <wp:positionV relativeFrom="paragraph">
                  <wp:posOffset>8876665</wp:posOffset>
                </wp:positionV>
                <wp:extent cx="140970" cy="151765"/>
                <wp:effectExtent l="0" t="0" r="0" b="1270"/>
                <wp:wrapNone/>
                <wp:docPr id="161" name="Freeform 138"/>
                <wp:cNvGraphicFramePr/>
                <a:graphic xmlns:a="http://schemas.openxmlformats.org/drawingml/2006/main">
                  <a:graphicData uri="http://schemas.microsoft.com/office/word/2010/wordprocessingShape">
                    <wps:wsp>
                      <wps:cNvSpPr>
                        <a:spLocks noEditPoints="1"/>
                      </wps:cNvSpPr>
                      <wps:spPr bwMode="auto">
                        <a:xfrm>
                          <a:off x="0" y="0"/>
                          <a:ext cx="141206" cy="151721"/>
                        </a:xfrm>
                        <a:custGeom>
                          <a:avLst/>
                          <a:gdLst>
                            <a:gd name="T0" fmla="*/ 0 w 40"/>
                            <a:gd name="T1" fmla="*/ 43 h 43"/>
                            <a:gd name="T2" fmla="*/ 0 w 40"/>
                            <a:gd name="T3" fmla="*/ 0 h 43"/>
                            <a:gd name="T4" fmla="*/ 40 w 40"/>
                            <a:gd name="T5" fmla="*/ 0 h 43"/>
                            <a:gd name="T6" fmla="*/ 40 w 40"/>
                            <a:gd name="T7" fmla="*/ 36 h 43"/>
                            <a:gd name="T8" fmla="*/ 33 w 40"/>
                            <a:gd name="T9" fmla="*/ 43 h 43"/>
                            <a:gd name="T10" fmla="*/ 30 w 40"/>
                            <a:gd name="T11" fmla="*/ 43 h 43"/>
                            <a:gd name="T12" fmla="*/ 30 w 40"/>
                            <a:gd name="T13" fmla="*/ 40 h 43"/>
                            <a:gd name="T14" fmla="*/ 33 w 40"/>
                            <a:gd name="T15" fmla="*/ 40 h 43"/>
                            <a:gd name="T16" fmla="*/ 37 w 40"/>
                            <a:gd name="T17" fmla="*/ 37 h 43"/>
                            <a:gd name="T18" fmla="*/ 37 w 40"/>
                            <a:gd name="T19" fmla="*/ 2 h 43"/>
                            <a:gd name="T20" fmla="*/ 3 w 40"/>
                            <a:gd name="T21" fmla="*/ 2 h 43"/>
                            <a:gd name="T22" fmla="*/ 3 w 40"/>
                            <a:gd name="T23" fmla="*/ 43 h 43"/>
                            <a:gd name="T24" fmla="*/ 0 w 40"/>
                            <a:gd name="T25" fmla="*/ 43 h 43"/>
                            <a:gd name="T26" fmla="*/ 5 w 40"/>
                            <a:gd name="T27" fmla="*/ 6 h 43"/>
                            <a:gd name="T28" fmla="*/ 8 w 40"/>
                            <a:gd name="T29" fmla="*/ 6 h 43"/>
                            <a:gd name="T30" fmla="*/ 12 w 40"/>
                            <a:gd name="T31" fmla="*/ 21 h 43"/>
                            <a:gd name="T32" fmla="*/ 17 w 40"/>
                            <a:gd name="T33" fmla="*/ 6 h 43"/>
                            <a:gd name="T34" fmla="*/ 19 w 40"/>
                            <a:gd name="T35" fmla="*/ 6 h 43"/>
                            <a:gd name="T36" fmla="*/ 14 w 40"/>
                            <a:gd name="T37" fmla="*/ 24 h 43"/>
                            <a:gd name="T38" fmla="*/ 19 w 40"/>
                            <a:gd name="T39" fmla="*/ 35 h 43"/>
                            <a:gd name="T40" fmla="*/ 19 w 40"/>
                            <a:gd name="T41" fmla="*/ 38 h 43"/>
                            <a:gd name="T42" fmla="*/ 12 w 40"/>
                            <a:gd name="T43" fmla="*/ 27 h 43"/>
                            <a:gd name="T44" fmla="*/ 6 w 40"/>
                            <a:gd name="T45" fmla="*/ 38 h 43"/>
                            <a:gd name="T46" fmla="*/ 6 w 40"/>
                            <a:gd name="T47" fmla="*/ 35 h 43"/>
                            <a:gd name="T48" fmla="*/ 11 w 40"/>
                            <a:gd name="T49" fmla="*/ 24 h 43"/>
                            <a:gd name="T50" fmla="*/ 5 w 40"/>
                            <a:gd name="T51" fmla="*/ 6 h 43"/>
                            <a:gd name="T52" fmla="*/ 34 w 40"/>
                            <a:gd name="T53" fmla="*/ 6 h 43"/>
                            <a:gd name="T54" fmla="*/ 28 w 40"/>
                            <a:gd name="T55" fmla="*/ 24 h 43"/>
                            <a:gd name="T56" fmla="*/ 34 w 40"/>
                            <a:gd name="T57" fmla="*/ 35 h 43"/>
                            <a:gd name="T58" fmla="*/ 34 w 40"/>
                            <a:gd name="T59" fmla="*/ 38 h 43"/>
                            <a:gd name="T60" fmla="*/ 27 w 40"/>
                            <a:gd name="T61" fmla="*/ 27 h 43"/>
                            <a:gd name="T62" fmla="*/ 20 w 40"/>
                            <a:gd name="T63" fmla="*/ 38 h 43"/>
                            <a:gd name="T64" fmla="*/ 20 w 40"/>
                            <a:gd name="T65" fmla="*/ 35 h 43"/>
                            <a:gd name="T66" fmla="*/ 25 w 40"/>
                            <a:gd name="T67" fmla="*/ 24 h 43"/>
                            <a:gd name="T68" fmla="*/ 20 w 40"/>
                            <a:gd name="T69" fmla="*/ 6 h 43"/>
                            <a:gd name="T70" fmla="*/ 23 w 40"/>
                            <a:gd name="T71" fmla="*/ 6 h 43"/>
                            <a:gd name="T72" fmla="*/ 27 w 40"/>
                            <a:gd name="T73" fmla="*/ 21 h 43"/>
                            <a:gd name="T74" fmla="*/ 31 w 40"/>
                            <a:gd name="T75" fmla="*/ 6 h 43"/>
                            <a:gd name="T76" fmla="*/ 34 w 40"/>
                            <a:gd name="T77" fmla="*/ 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43">
                              <a:moveTo>
                                <a:pt x="0" y="43"/>
                              </a:moveTo>
                              <a:cubicBezTo>
                                <a:pt x="0" y="0"/>
                                <a:pt x="0" y="0"/>
                                <a:pt x="0" y="0"/>
                              </a:cubicBezTo>
                              <a:cubicBezTo>
                                <a:pt x="40" y="0"/>
                                <a:pt x="40" y="0"/>
                                <a:pt x="40" y="0"/>
                              </a:cubicBezTo>
                              <a:cubicBezTo>
                                <a:pt x="40" y="36"/>
                                <a:pt x="40" y="36"/>
                                <a:pt x="40" y="36"/>
                              </a:cubicBezTo>
                              <a:cubicBezTo>
                                <a:pt x="40" y="41"/>
                                <a:pt x="38" y="43"/>
                                <a:pt x="33" y="43"/>
                              </a:cubicBezTo>
                              <a:cubicBezTo>
                                <a:pt x="30" y="43"/>
                                <a:pt x="30" y="43"/>
                                <a:pt x="30" y="43"/>
                              </a:cubicBezTo>
                              <a:cubicBezTo>
                                <a:pt x="30" y="40"/>
                                <a:pt x="30" y="40"/>
                                <a:pt x="30" y="40"/>
                              </a:cubicBezTo>
                              <a:cubicBezTo>
                                <a:pt x="33" y="40"/>
                                <a:pt x="33" y="40"/>
                                <a:pt x="33" y="40"/>
                              </a:cubicBezTo>
                              <a:cubicBezTo>
                                <a:pt x="35" y="41"/>
                                <a:pt x="37" y="39"/>
                                <a:pt x="37" y="37"/>
                              </a:cubicBezTo>
                              <a:cubicBezTo>
                                <a:pt x="37" y="2"/>
                                <a:pt x="37" y="2"/>
                                <a:pt x="37" y="2"/>
                              </a:cubicBezTo>
                              <a:cubicBezTo>
                                <a:pt x="3" y="2"/>
                                <a:pt x="3" y="2"/>
                                <a:pt x="3" y="2"/>
                              </a:cubicBezTo>
                              <a:cubicBezTo>
                                <a:pt x="3" y="43"/>
                                <a:pt x="3" y="43"/>
                                <a:pt x="3" y="43"/>
                              </a:cubicBezTo>
                              <a:lnTo>
                                <a:pt x="0" y="43"/>
                              </a:lnTo>
                              <a:close/>
                              <a:moveTo>
                                <a:pt x="5" y="6"/>
                              </a:moveTo>
                              <a:cubicBezTo>
                                <a:pt x="8" y="6"/>
                                <a:pt x="8" y="6"/>
                                <a:pt x="8" y="6"/>
                              </a:cubicBezTo>
                              <a:cubicBezTo>
                                <a:pt x="9" y="12"/>
                                <a:pt x="11" y="17"/>
                                <a:pt x="12" y="21"/>
                              </a:cubicBezTo>
                              <a:cubicBezTo>
                                <a:pt x="14" y="16"/>
                                <a:pt x="16" y="11"/>
                                <a:pt x="17" y="6"/>
                              </a:cubicBezTo>
                              <a:cubicBezTo>
                                <a:pt x="19" y="6"/>
                                <a:pt x="19" y="6"/>
                                <a:pt x="19" y="6"/>
                              </a:cubicBezTo>
                              <a:cubicBezTo>
                                <a:pt x="18" y="13"/>
                                <a:pt x="16" y="19"/>
                                <a:pt x="14" y="24"/>
                              </a:cubicBezTo>
                              <a:cubicBezTo>
                                <a:pt x="15" y="28"/>
                                <a:pt x="17" y="31"/>
                                <a:pt x="19" y="35"/>
                              </a:cubicBezTo>
                              <a:cubicBezTo>
                                <a:pt x="19" y="38"/>
                                <a:pt x="19" y="38"/>
                                <a:pt x="19" y="38"/>
                              </a:cubicBezTo>
                              <a:cubicBezTo>
                                <a:pt x="16" y="33"/>
                                <a:pt x="14" y="30"/>
                                <a:pt x="12" y="27"/>
                              </a:cubicBezTo>
                              <a:cubicBezTo>
                                <a:pt x="11" y="30"/>
                                <a:pt x="9" y="33"/>
                                <a:pt x="6" y="38"/>
                              </a:cubicBezTo>
                              <a:cubicBezTo>
                                <a:pt x="6" y="35"/>
                                <a:pt x="6" y="35"/>
                                <a:pt x="6" y="35"/>
                              </a:cubicBezTo>
                              <a:cubicBezTo>
                                <a:pt x="8" y="31"/>
                                <a:pt x="10" y="28"/>
                                <a:pt x="11" y="24"/>
                              </a:cubicBezTo>
                              <a:cubicBezTo>
                                <a:pt x="9" y="20"/>
                                <a:pt x="7" y="13"/>
                                <a:pt x="5" y="6"/>
                              </a:cubicBezTo>
                              <a:close/>
                              <a:moveTo>
                                <a:pt x="34" y="6"/>
                              </a:moveTo>
                              <a:cubicBezTo>
                                <a:pt x="32" y="14"/>
                                <a:pt x="30" y="20"/>
                                <a:pt x="28" y="24"/>
                              </a:cubicBezTo>
                              <a:cubicBezTo>
                                <a:pt x="30" y="28"/>
                                <a:pt x="32" y="31"/>
                                <a:pt x="34" y="35"/>
                              </a:cubicBezTo>
                              <a:cubicBezTo>
                                <a:pt x="34" y="38"/>
                                <a:pt x="34" y="38"/>
                                <a:pt x="34" y="38"/>
                              </a:cubicBezTo>
                              <a:cubicBezTo>
                                <a:pt x="30" y="33"/>
                                <a:pt x="28" y="30"/>
                                <a:pt x="27" y="27"/>
                              </a:cubicBezTo>
                              <a:cubicBezTo>
                                <a:pt x="26" y="30"/>
                                <a:pt x="23" y="33"/>
                                <a:pt x="20" y="38"/>
                              </a:cubicBezTo>
                              <a:cubicBezTo>
                                <a:pt x="20" y="35"/>
                                <a:pt x="20" y="35"/>
                                <a:pt x="20" y="35"/>
                              </a:cubicBezTo>
                              <a:cubicBezTo>
                                <a:pt x="22" y="31"/>
                                <a:pt x="24" y="28"/>
                                <a:pt x="25" y="24"/>
                              </a:cubicBezTo>
                              <a:cubicBezTo>
                                <a:pt x="23" y="19"/>
                                <a:pt x="21" y="13"/>
                                <a:pt x="20" y="6"/>
                              </a:cubicBezTo>
                              <a:cubicBezTo>
                                <a:pt x="23" y="6"/>
                                <a:pt x="23" y="6"/>
                                <a:pt x="23" y="6"/>
                              </a:cubicBezTo>
                              <a:cubicBezTo>
                                <a:pt x="23" y="11"/>
                                <a:pt x="25" y="16"/>
                                <a:pt x="27" y="21"/>
                              </a:cubicBezTo>
                              <a:cubicBezTo>
                                <a:pt x="28" y="17"/>
                                <a:pt x="30" y="12"/>
                                <a:pt x="31" y="6"/>
                              </a:cubicBezTo>
                              <a:lnTo>
                                <a:pt x="34" y="6"/>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8" o:spid="_x0000_s1026" o:spt="100" style="position:absolute;left:0pt;margin-left:354.45pt;margin-top:698.95pt;height:11.95pt;width:11.1pt;z-index:251799552;mso-width-relative:page;mso-height-relative:page;" fillcolor="#262626 [3204]" filled="t" stroked="f" coordsize="40,43" o:gfxdata="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Bb80b9wAAAANAQAADwAAAAAAAAABACAA&#10;AAAiAAAAZHJzL2Rvd25yZXYueG1sUEsBAhQAFAAAAAgAh07iQNsIiclhBwAAbyMAAA4AAAAAAAAA&#10;AQAgAAAAKwEAAGRycy9lMm9Eb2MueG1sUEsFBgAAAAAGAAYAWQEAAP4KAAAAAA==&#10;" path="m0,43c0,0,0,0,0,0c40,0,40,0,40,0c40,36,40,36,40,36c40,41,38,43,33,43c30,43,30,43,30,43c30,40,30,40,30,40c33,40,33,40,33,40c35,41,37,39,37,37c37,2,37,2,37,2c3,2,3,2,3,2c3,43,3,43,3,43l0,43xm5,6c8,6,8,6,8,6c9,12,11,17,12,21c14,16,16,11,17,6c19,6,19,6,19,6c18,13,16,19,14,24c15,28,17,31,19,35c19,38,19,38,19,38c16,33,14,30,12,27c11,30,9,33,6,38c6,35,6,35,6,35c8,31,10,28,11,24c9,20,7,13,5,6xm34,6c32,14,30,20,28,24c30,28,32,31,34,35c34,38,34,38,34,38c30,33,28,30,27,27c26,30,23,33,20,38c20,35,20,35,20,35c22,31,24,28,25,24c23,19,21,13,20,6c23,6,23,6,23,6c23,11,25,16,27,21c28,17,30,12,31,6l34,6xe">
                <v:path o:connectlocs="0,151721;0,0;141206,0;141206,127022;116494,151721;105904,151721;105904,141135;116494,141135;130615,130550;130615,7056;10590,7056;10590,151721;0,151721;17650,21170;28241,21170;42361,74096;60012,21170;67072,21170;49422,84681;67072,123493;67072,134079;42361,95266;21180,134079;21180,123493;38831,84681;17650,21170;120025,21170;98844,84681;120025,123493;120025,134079;95314,95266;70603,134079;70603,123493;88253,84681;70603,21170;81193,21170;95314,74096;109434,21170;120025,21170" o:connectangles="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5326380</wp:posOffset>
                </wp:positionH>
                <wp:positionV relativeFrom="paragraph">
                  <wp:posOffset>8869045</wp:posOffset>
                </wp:positionV>
                <wp:extent cx="159385" cy="163830"/>
                <wp:effectExtent l="0" t="0" r="0" b="8255"/>
                <wp:wrapNone/>
                <wp:docPr id="162" name="Freeform 139"/>
                <wp:cNvGraphicFramePr/>
                <a:graphic xmlns:a="http://schemas.openxmlformats.org/drawingml/2006/main">
                  <a:graphicData uri="http://schemas.microsoft.com/office/word/2010/wordprocessingShape">
                    <wps:wsp>
                      <wps:cNvSpPr>
                        <a:spLocks noEditPoints="1"/>
                      </wps:cNvSpPr>
                      <wps:spPr bwMode="auto">
                        <a:xfrm>
                          <a:off x="0" y="0"/>
                          <a:ext cx="159232" cy="163738"/>
                        </a:xfrm>
                        <a:custGeom>
                          <a:avLst/>
                          <a:gdLst>
                            <a:gd name="T0" fmla="*/ 45 w 45"/>
                            <a:gd name="T1" fmla="*/ 42 h 46"/>
                            <a:gd name="T2" fmla="*/ 27 w 45"/>
                            <a:gd name="T3" fmla="*/ 20 h 46"/>
                            <a:gd name="T4" fmla="*/ 24 w 45"/>
                            <a:gd name="T5" fmla="*/ 20 h 46"/>
                            <a:gd name="T6" fmla="*/ 24 w 45"/>
                            <a:gd name="T7" fmla="*/ 46 h 46"/>
                            <a:gd name="T8" fmla="*/ 21 w 45"/>
                            <a:gd name="T9" fmla="*/ 46 h 46"/>
                            <a:gd name="T10" fmla="*/ 21 w 45"/>
                            <a:gd name="T11" fmla="*/ 20 h 46"/>
                            <a:gd name="T12" fmla="*/ 17 w 45"/>
                            <a:gd name="T13" fmla="*/ 20 h 46"/>
                            <a:gd name="T14" fmla="*/ 0 w 45"/>
                            <a:gd name="T15" fmla="*/ 42 h 46"/>
                            <a:gd name="T16" fmla="*/ 0 w 45"/>
                            <a:gd name="T17" fmla="*/ 40 h 46"/>
                            <a:gd name="T18" fmla="*/ 14 w 45"/>
                            <a:gd name="T19" fmla="*/ 20 h 46"/>
                            <a:gd name="T20" fmla="*/ 0 w 45"/>
                            <a:gd name="T21" fmla="*/ 20 h 46"/>
                            <a:gd name="T22" fmla="*/ 0 w 45"/>
                            <a:gd name="T23" fmla="*/ 18 h 46"/>
                            <a:gd name="T24" fmla="*/ 21 w 45"/>
                            <a:gd name="T25" fmla="*/ 18 h 46"/>
                            <a:gd name="T26" fmla="*/ 21 w 45"/>
                            <a:gd name="T27" fmla="*/ 0 h 46"/>
                            <a:gd name="T28" fmla="*/ 24 w 45"/>
                            <a:gd name="T29" fmla="*/ 0 h 46"/>
                            <a:gd name="T30" fmla="*/ 24 w 45"/>
                            <a:gd name="T31" fmla="*/ 18 h 46"/>
                            <a:gd name="T32" fmla="*/ 45 w 45"/>
                            <a:gd name="T33" fmla="*/ 18 h 46"/>
                            <a:gd name="T34" fmla="*/ 45 w 45"/>
                            <a:gd name="T35" fmla="*/ 20 h 46"/>
                            <a:gd name="T36" fmla="*/ 31 w 45"/>
                            <a:gd name="T37" fmla="*/ 20 h 46"/>
                            <a:gd name="T38" fmla="*/ 45 w 45"/>
                            <a:gd name="T39" fmla="*/ 40 h 46"/>
                            <a:gd name="T40" fmla="*/ 45 w 45"/>
                            <a:gd name="T41" fmla="*/ 42 h 46"/>
                            <a:gd name="T42" fmla="*/ 5 w 45"/>
                            <a:gd name="T43" fmla="*/ 3 h 46"/>
                            <a:gd name="T44" fmla="*/ 8 w 45"/>
                            <a:gd name="T45" fmla="*/ 3 h 46"/>
                            <a:gd name="T46" fmla="*/ 12 w 45"/>
                            <a:gd name="T47" fmla="*/ 14 h 46"/>
                            <a:gd name="T48" fmla="*/ 9 w 45"/>
                            <a:gd name="T49" fmla="*/ 14 h 46"/>
                            <a:gd name="T50" fmla="*/ 5 w 45"/>
                            <a:gd name="T51" fmla="*/ 3 h 46"/>
                            <a:gd name="T52" fmla="*/ 40 w 45"/>
                            <a:gd name="T53" fmla="*/ 3 h 46"/>
                            <a:gd name="T54" fmla="*/ 36 w 45"/>
                            <a:gd name="T55" fmla="*/ 14 h 46"/>
                            <a:gd name="T56" fmla="*/ 33 w 45"/>
                            <a:gd name="T57" fmla="*/ 14 h 46"/>
                            <a:gd name="T58" fmla="*/ 36 w 45"/>
                            <a:gd name="T59" fmla="*/ 3 h 46"/>
                            <a:gd name="T60" fmla="*/ 40 w 45"/>
                            <a:gd name="T61" fmla="*/ 3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 h="46">
                              <a:moveTo>
                                <a:pt x="45" y="42"/>
                              </a:moveTo>
                              <a:cubicBezTo>
                                <a:pt x="36" y="37"/>
                                <a:pt x="30" y="30"/>
                                <a:pt x="27" y="20"/>
                              </a:cubicBezTo>
                              <a:cubicBezTo>
                                <a:pt x="24" y="20"/>
                                <a:pt x="24" y="20"/>
                                <a:pt x="24" y="20"/>
                              </a:cubicBezTo>
                              <a:cubicBezTo>
                                <a:pt x="24" y="46"/>
                                <a:pt x="24" y="46"/>
                                <a:pt x="24" y="46"/>
                              </a:cubicBezTo>
                              <a:cubicBezTo>
                                <a:pt x="21" y="46"/>
                                <a:pt x="21" y="46"/>
                                <a:pt x="21" y="46"/>
                              </a:cubicBezTo>
                              <a:cubicBezTo>
                                <a:pt x="21" y="20"/>
                                <a:pt x="21" y="20"/>
                                <a:pt x="21" y="20"/>
                              </a:cubicBezTo>
                              <a:cubicBezTo>
                                <a:pt x="17" y="20"/>
                                <a:pt x="17" y="20"/>
                                <a:pt x="17" y="20"/>
                              </a:cubicBezTo>
                              <a:cubicBezTo>
                                <a:pt x="15" y="30"/>
                                <a:pt x="9" y="37"/>
                                <a:pt x="0" y="42"/>
                              </a:cubicBezTo>
                              <a:cubicBezTo>
                                <a:pt x="0" y="40"/>
                                <a:pt x="0" y="40"/>
                                <a:pt x="0" y="40"/>
                              </a:cubicBezTo>
                              <a:cubicBezTo>
                                <a:pt x="7" y="35"/>
                                <a:pt x="12" y="28"/>
                                <a:pt x="14" y="20"/>
                              </a:cubicBezTo>
                              <a:cubicBezTo>
                                <a:pt x="0" y="20"/>
                                <a:pt x="0" y="20"/>
                                <a:pt x="0" y="20"/>
                              </a:cubicBezTo>
                              <a:cubicBezTo>
                                <a:pt x="0" y="18"/>
                                <a:pt x="0" y="18"/>
                                <a:pt x="0" y="18"/>
                              </a:cubicBezTo>
                              <a:cubicBezTo>
                                <a:pt x="21" y="18"/>
                                <a:pt x="21" y="18"/>
                                <a:pt x="21" y="18"/>
                              </a:cubicBezTo>
                              <a:cubicBezTo>
                                <a:pt x="21" y="0"/>
                                <a:pt x="21" y="0"/>
                                <a:pt x="21" y="0"/>
                              </a:cubicBezTo>
                              <a:cubicBezTo>
                                <a:pt x="24" y="0"/>
                                <a:pt x="24" y="0"/>
                                <a:pt x="24" y="0"/>
                              </a:cubicBezTo>
                              <a:cubicBezTo>
                                <a:pt x="24" y="18"/>
                                <a:pt x="24" y="18"/>
                                <a:pt x="24" y="18"/>
                              </a:cubicBezTo>
                              <a:cubicBezTo>
                                <a:pt x="45" y="18"/>
                                <a:pt x="45" y="18"/>
                                <a:pt x="45" y="18"/>
                              </a:cubicBezTo>
                              <a:cubicBezTo>
                                <a:pt x="45" y="20"/>
                                <a:pt x="45" y="20"/>
                                <a:pt x="45" y="20"/>
                              </a:cubicBezTo>
                              <a:cubicBezTo>
                                <a:pt x="31" y="20"/>
                                <a:pt x="31" y="20"/>
                                <a:pt x="31" y="20"/>
                              </a:cubicBezTo>
                              <a:cubicBezTo>
                                <a:pt x="33" y="28"/>
                                <a:pt x="38" y="35"/>
                                <a:pt x="45" y="40"/>
                              </a:cubicBezTo>
                              <a:lnTo>
                                <a:pt x="45" y="42"/>
                              </a:lnTo>
                              <a:close/>
                              <a:moveTo>
                                <a:pt x="5" y="3"/>
                              </a:moveTo>
                              <a:cubicBezTo>
                                <a:pt x="8" y="3"/>
                                <a:pt x="8" y="3"/>
                                <a:pt x="8" y="3"/>
                              </a:cubicBezTo>
                              <a:cubicBezTo>
                                <a:pt x="9" y="7"/>
                                <a:pt x="10" y="10"/>
                                <a:pt x="12" y="14"/>
                              </a:cubicBezTo>
                              <a:cubicBezTo>
                                <a:pt x="9" y="14"/>
                                <a:pt x="9" y="14"/>
                                <a:pt x="9" y="14"/>
                              </a:cubicBezTo>
                              <a:cubicBezTo>
                                <a:pt x="7" y="11"/>
                                <a:pt x="6" y="8"/>
                                <a:pt x="5" y="3"/>
                              </a:cubicBezTo>
                              <a:close/>
                              <a:moveTo>
                                <a:pt x="40" y="3"/>
                              </a:moveTo>
                              <a:cubicBezTo>
                                <a:pt x="39" y="8"/>
                                <a:pt x="37" y="12"/>
                                <a:pt x="36" y="14"/>
                              </a:cubicBezTo>
                              <a:cubicBezTo>
                                <a:pt x="33" y="14"/>
                                <a:pt x="33" y="14"/>
                                <a:pt x="33" y="14"/>
                              </a:cubicBezTo>
                              <a:cubicBezTo>
                                <a:pt x="35" y="10"/>
                                <a:pt x="36" y="7"/>
                                <a:pt x="36" y="3"/>
                              </a:cubicBezTo>
                              <a:lnTo>
                                <a:pt x="40" y="3"/>
                              </a:ln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39" o:spid="_x0000_s1026" o:spt="100" style="position:absolute;left:0pt;margin-left:419.4pt;margin-top:698.35pt;height:12.9pt;width:12.55pt;z-index:251800576;mso-width-relative:page;mso-height-relative:page;" fillcolor="#262626 [3204]" filled="t" stroked="f" coordsize="45,46" o:gfxdata="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Gp8nQd0AAAANAQAADwAAAAAAAAABACAAAAAiAAAAZHJzL2Rvd25y&#10;ZXYueG1sUEsBAhQAFAAAAAgAh07iQG8JtYA0BgAA6xwAAA4AAAAAAAAAAQAgAAAALAEAAGRycy9l&#10;Mm9Eb2MueG1sUEsFBgAAAAAGAAYAWQEAANIJAAAAAA==&#10;" path="m45,42c36,37,30,30,27,20c24,20,24,20,24,20c24,46,24,46,24,46c21,46,21,46,21,46c21,20,21,20,21,20c17,20,17,20,17,20c15,30,9,37,0,42c0,40,0,40,0,40c7,35,12,28,14,20c0,20,0,20,0,20c0,18,0,18,0,18c21,18,21,18,21,18c21,0,21,0,21,0c24,0,24,0,24,0c24,18,24,18,24,18c45,18,45,18,45,18c45,20,45,20,45,20c31,20,31,20,31,20c33,28,38,35,45,40l45,42xm5,3c8,3,8,3,8,3c9,7,10,10,12,14c9,14,9,14,9,14c7,11,6,8,5,3xm40,3c39,8,37,12,36,14c33,14,33,14,33,14c35,10,36,7,36,3l40,3xe">
                <v:path o:connectlocs="159232,149499;95539,71190;84923,71190;84923,163738;74308,163738;74308,71190;60154,71190;0,149499;0,142380;49538,71190;0,71190;0,64071;74308,64071;74308,0;84923,0;84923,64071;159232,64071;159232,71190;109693,71190;159232,142380;159232,149499;17692,10678;28307,10678;42461,49833;31846,49833;17692,10678;141539,10678;127385,49833;116770,49833;127385,10678;141539,10678"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5503545</wp:posOffset>
                </wp:positionH>
                <wp:positionV relativeFrom="paragraph">
                  <wp:posOffset>8869045</wp:posOffset>
                </wp:positionV>
                <wp:extent cx="160655" cy="159385"/>
                <wp:effectExtent l="0" t="0" r="0" b="0"/>
                <wp:wrapNone/>
                <wp:docPr id="163" name="Freeform 140"/>
                <wp:cNvGraphicFramePr/>
                <a:graphic xmlns:a="http://schemas.openxmlformats.org/drawingml/2006/main">
                  <a:graphicData uri="http://schemas.microsoft.com/office/word/2010/wordprocessingShape">
                    <wps:wsp>
                      <wps:cNvSpPr>
                        <a:spLocks noEditPoints="1"/>
                      </wps:cNvSpPr>
                      <wps:spPr bwMode="auto">
                        <a:xfrm>
                          <a:off x="0" y="0"/>
                          <a:ext cx="160733" cy="159232"/>
                        </a:xfrm>
                        <a:custGeom>
                          <a:avLst/>
                          <a:gdLst>
                            <a:gd name="T0" fmla="*/ 12 w 45"/>
                            <a:gd name="T1" fmla="*/ 45 h 45"/>
                            <a:gd name="T2" fmla="*/ 12 w 45"/>
                            <a:gd name="T3" fmla="*/ 36 h 45"/>
                            <a:gd name="T4" fmla="*/ 0 w 45"/>
                            <a:gd name="T5" fmla="*/ 38 h 45"/>
                            <a:gd name="T6" fmla="*/ 0 w 45"/>
                            <a:gd name="T7" fmla="*/ 36 h 45"/>
                            <a:gd name="T8" fmla="*/ 3 w 45"/>
                            <a:gd name="T9" fmla="*/ 35 h 45"/>
                            <a:gd name="T10" fmla="*/ 3 w 45"/>
                            <a:gd name="T11" fmla="*/ 4 h 45"/>
                            <a:gd name="T12" fmla="*/ 0 w 45"/>
                            <a:gd name="T13" fmla="*/ 4 h 45"/>
                            <a:gd name="T14" fmla="*/ 0 w 45"/>
                            <a:gd name="T15" fmla="*/ 2 h 45"/>
                            <a:gd name="T16" fmla="*/ 17 w 45"/>
                            <a:gd name="T17" fmla="*/ 2 h 45"/>
                            <a:gd name="T18" fmla="*/ 17 w 45"/>
                            <a:gd name="T19" fmla="*/ 4 h 45"/>
                            <a:gd name="T20" fmla="*/ 15 w 45"/>
                            <a:gd name="T21" fmla="*/ 4 h 45"/>
                            <a:gd name="T22" fmla="*/ 15 w 45"/>
                            <a:gd name="T23" fmla="*/ 34 h 45"/>
                            <a:gd name="T24" fmla="*/ 18 w 45"/>
                            <a:gd name="T25" fmla="*/ 33 h 45"/>
                            <a:gd name="T26" fmla="*/ 18 w 45"/>
                            <a:gd name="T27" fmla="*/ 35 h 45"/>
                            <a:gd name="T28" fmla="*/ 16 w 45"/>
                            <a:gd name="T29" fmla="*/ 35 h 45"/>
                            <a:gd name="T30" fmla="*/ 15 w 45"/>
                            <a:gd name="T31" fmla="*/ 36 h 45"/>
                            <a:gd name="T32" fmla="*/ 15 w 45"/>
                            <a:gd name="T33" fmla="*/ 45 h 45"/>
                            <a:gd name="T34" fmla="*/ 12 w 45"/>
                            <a:gd name="T35" fmla="*/ 45 h 45"/>
                            <a:gd name="T36" fmla="*/ 6 w 45"/>
                            <a:gd name="T37" fmla="*/ 4 h 45"/>
                            <a:gd name="T38" fmla="*/ 6 w 45"/>
                            <a:gd name="T39" fmla="*/ 13 h 45"/>
                            <a:gd name="T40" fmla="*/ 12 w 45"/>
                            <a:gd name="T41" fmla="*/ 13 h 45"/>
                            <a:gd name="T42" fmla="*/ 12 w 45"/>
                            <a:gd name="T43" fmla="*/ 4 h 45"/>
                            <a:gd name="T44" fmla="*/ 6 w 45"/>
                            <a:gd name="T45" fmla="*/ 4 h 45"/>
                            <a:gd name="T46" fmla="*/ 6 w 45"/>
                            <a:gd name="T47" fmla="*/ 15 h 45"/>
                            <a:gd name="T48" fmla="*/ 6 w 45"/>
                            <a:gd name="T49" fmla="*/ 23 h 45"/>
                            <a:gd name="T50" fmla="*/ 12 w 45"/>
                            <a:gd name="T51" fmla="*/ 23 h 45"/>
                            <a:gd name="T52" fmla="*/ 12 w 45"/>
                            <a:gd name="T53" fmla="*/ 15 h 45"/>
                            <a:gd name="T54" fmla="*/ 6 w 45"/>
                            <a:gd name="T55" fmla="*/ 15 h 45"/>
                            <a:gd name="T56" fmla="*/ 6 w 45"/>
                            <a:gd name="T57" fmla="*/ 35 h 45"/>
                            <a:gd name="T58" fmla="*/ 9 w 45"/>
                            <a:gd name="T59" fmla="*/ 35 h 45"/>
                            <a:gd name="T60" fmla="*/ 12 w 45"/>
                            <a:gd name="T61" fmla="*/ 34 h 45"/>
                            <a:gd name="T62" fmla="*/ 12 w 45"/>
                            <a:gd name="T63" fmla="*/ 25 h 45"/>
                            <a:gd name="T64" fmla="*/ 6 w 45"/>
                            <a:gd name="T65" fmla="*/ 25 h 45"/>
                            <a:gd name="T66" fmla="*/ 6 w 45"/>
                            <a:gd name="T67" fmla="*/ 35 h 45"/>
                            <a:gd name="T68" fmla="*/ 30 w 45"/>
                            <a:gd name="T69" fmla="*/ 7 h 45"/>
                            <a:gd name="T70" fmla="*/ 30 w 45"/>
                            <a:gd name="T71" fmla="*/ 26 h 45"/>
                            <a:gd name="T72" fmla="*/ 19 w 45"/>
                            <a:gd name="T73" fmla="*/ 45 h 45"/>
                            <a:gd name="T74" fmla="*/ 19 w 45"/>
                            <a:gd name="T75" fmla="*/ 43 h 45"/>
                            <a:gd name="T76" fmla="*/ 28 w 45"/>
                            <a:gd name="T77" fmla="*/ 29 h 45"/>
                            <a:gd name="T78" fmla="*/ 20 w 45"/>
                            <a:gd name="T79" fmla="*/ 32 h 45"/>
                            <a:gd name="T80" fmla="*/ 20 w 45"/>
                            <a:gd name="T81" fmla="*/ 1 h 45"/>
                            <a:gd name="T82" fmla="*/ 25 w 45"/>
                            <a:gd name="T83" fmla="*/ 1 h 45"/>
                            <a:gd name="T84" fmla="*/ 32 w 45"/>
                            <a:gd name="T85" fmla="*/ 0 h 45"/>
                            <a:gd name="T86" fmla="*/ 32 w 45"/>
                            <a:gd name="T87" fmla="*/ 3 h 45"/>
                            <a:gd name="T88" fmla="*/ 26 w 45"/>
                            <a:gd name="T89" fmla="*/ 4 h 45"/>
                            <a:gd name="T90" fmla="*/ 22 w 45"/>
                            <a:gd name="T91" fmla="*/ 4 h 45"/>
                            <a:gd name="T92" fmla="*/ 22 w 45"/>
                            <a:gd name="T93" fmla="*/ 29 h 45"/>
                            <a:gd name="T94" fmla="*/ 28 w 45"/>
                            <a:gd name="T95" fmla="*/ 27 h 45"/>
                            <a:gd name="T96" fmla="*/ 28 w 45"/>
                            <a:gd name="T97" fmla="*/ 7 h 45"/>
                            <a:gd name="T98" fmla="*/ 30 w 45"/>
                            <a:gd name="T99" fmla="*/ 7 h 45"/>
                            <a:gd name="T100" fmla="*/ 43 w 45"/>
                            <a:gd name="T101" fmla="*/ 32 h 45"/>
                            <a:gd name="T102" fmla="*/ 43 w 45"/>
                            <a:gd name="T103" fmla="*/ 4 h 45"/>
                            <a:gd name="T104" fmla="*/ 37 w 45"/>
                            <a:gd name="T105" fmla="*/ 4 h 45"/>
                            <a:gd name="T106" fmla="*/ 37 w 45"/>
                            <a:gd name="T107" fmla="*/ 45 h 45"/>
                            <a:gd name="T108" fmla="*/ 34 w 45"/>
                            <a:gd name="T109" fmla="*/ 45 h 45"/>
                            <a:gd name="T110" fmla="*/ 34 w 45"/>
                            <a:gd name="T111" fmla="*/ 2 h 45"/>
                            <a:gd name="T112" fmla="*/ 45 w 45"/>
                            <a:gd name="T113" fmla="*/ 2 h 45"/>
                            <a:gd name="T114" fmla="*/ 45 w 45"/>
                            <a:gd name="T115" fmla="*/ 32 h 45"/>
                            <a:gd name="T116" fmla="*/ 41 w 45"/>
                            <a:gd name="T117" fmla="*/ 37 h 45"/>
                            <a:gd name="T118" fmla="*/ 39 w 45"/>
                            <a:gd name="T119" fmla="*/ 37 h 45"/>
                            <a:gd name="T120" fmla="*/ 39 w 45"/>
                            <a:gd name="T121" fmla="*/ 35 h 45"/>
                            <a:gd name="T122" fmla="*/ 40 w 45"/>
                            <a:gd name="T123" fmla="*/ 35 h 45"/>
                            <a:gd name="T124" fmla="*/ 43 w 45"/>
                            <a:gd name="T125" fmla="*/ 3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 h="45">
                              <a:moveTo>
                                <a:pt x="12" y="45"/>
                              </a:moveTo>
                              <a:cubicBezTo>
                                <a:pt x="12" y="36"/>
                                <a:pt x="12" y="36"/>
                                <a:pt x="12" y="36"/>
                              </a:cubicBezTo>
                              <a:cubicBezTo>
                                <a:pt x="10" y="37"/>
                                <a:pt x="6" y="38"/>
                                <a:pt x="0" y="38"/>
                              </a:cubicBezTo>
                              <a:cubicBezTo>
                                <a:pt x="0" y="36"/>
                                <a:pt x="0" y="36"/>
                                <a:pt x="0" y="36"/>
                              </a:cubicBezTo>
                              <a:cubicBezTo>
                                <a:pt x="3" y="35"/>
                                <a:pt x="3" y="35"/>
                                <a:pt x="3" y="35"/>
                              </a:cubicBezTo>
                              <a:cubicBezTo>
                                <a:pt x="3" y="4"/>
                                <a:pt x="3" y="4"/>
                                <a:pt x="3" y="4"/>
                              </a:cubicBezTo>
                              <a:cubicBezTo>
                                <a:pt x="0" y="4"/>
                                <a:pt x="0" y="4"/>
                                <a:pt x="0" y="4"/>
                              </a:cubicBezTo>
                              <a:cubicBezTo>
                                <a:pt x="0" y="2"/>
                                <a:pt x="0" y="2"/>
                                <a:pt x="0" y="2"/>
                              </a:cubicBezTo>
                              <a:cubicBezTo>
                                <a:pt x="17" y="2"/>
                                <a:pt x="17" y="2"/>
                                <a:pt x="17" y="2"/>
                              </a:cubicBezTo>
                              <a:cubicBezTo>
                                <a:pt x="17" y="4"/>
                                <a:pt x="17" y="4"/>
                                <a:pt x="17" y="4"/>
                              </a:cubicBezTo>
                              <a:cubicBezTo>
                                <a:pt x="15" y="4"/>
                                <a:pt x="15" y="4"/>
                                <a:pt x="15" y="4"/>
                              </a:cubicBezTo>
                              <a:cubicBezTo>
                                <a:pt x="15" y="34"/>
                                <a:pt x="15" y="34"/>
                                <a:pt x="15" y="34"/>
                              </a:cubicBezTo>
                              <a:cubicBezTo>
                                <a:pt x="16" y="33"/>
                                <a:pt x="17" y="33"/>
                                <a:pt x="18" y="33"/>
                              </a:cubicBezTo>
                              <a:cubicBezTo>
                                <a:pt x="18" y="35"/>
                                <a:pt x="18" y="35"/>
                                <a:pt x="18" y="35"/>
                              </a:cubicBezTo>
                              <a:cubicBezTo>
                                <a:pt x="17" y="35"/>
                                <a:pt x="17" y="35"/>
                                <a:pt x="16" y="35"/>
                              </a:cubicBezTo>
                              <a:cubicBezTo>
                                <a:pt x="16" y="35"/>
                                <a:pt x="15" y="35"/>
                                <a:pt x="15" y="36"/>
                              </a:cubicBezTo>
                              <a:cubicBezTo>
                                <a:pt x="15" y="45"/>
                                <a:pt x="15" y="45"/>
                                <a:pt x="15" y="45"/>
                              </a:cubicBezTo>
                              <a:lnTo>
                                <a:pt x="12" y="45"/>
                              </a:lnTo>
                              <a:close/>
                              <a:moveTo>
                                <a:pt x="6" y="4"/>
                              </a:moveTo>
                              <a:cubicBezTo>
                                <a:pt x="6" y="13"/>
                                <a:pt x="6" y="13"/>
                                <a:pt x="6" y="13"/>
                              </a:cubicBezTo>
                              <a:cubicBezTo>
                                <a:pt x="12" y="13"/>
                                <a:pt x="12" y="13"/>
                                <a:pt x="12" y="13"/>
                              </a:cubicBezTo>
                              <a:cubicBezTo>
                                <a:pt x="12" y="4"/>
                                <a:pt x="12" y="4"/>
                                <a:pt x="12" y="4"/>
                              </a:cubicBezTo>
                              <a:lnTo>
                                <a:pt x="6" y="4"/>
                              </a:lnTo>
                              <a:close/>
                              <a:moveTo>
                                <a:pt x="6" y="15"/>
                              </a:moveTo>
                              <a:cubicBezTo>
                                <a:pt x="6" y="23"/>
                                <a:pt x="6" y="23"/>
                                <a:pt x="6" y="23"/>
                              </a:cubicBezTo>
                              <a:cubicBezTo>
                                <a:pt x="12" y="23"/>
                                <a:pt x="12" y="23"/>
                                <a:pt x="12" y="23"/>
                              </a:cubicBezTo>
                              <a:cubicBezTo>
                                <a:pt x="12" y="15"/>
                                <a:pt x="12" y="15"/>
                                <a:pt x="12" y="15"/>
                              </a:cubicBezTo>
                              <a:lnTo>
                                <a:pt x="6" y="15"/>
                              </a:lnTo>
                              <a:close/>
                              <a:moveTo>
                                <a:pt x="6" y="35"/>
                              </a:moveTo>
                              <a:cubicBezTo>
                                <a:pt x="7" y="35"/>
                                <a:pt x="8" y="35"/>
                                <a:pt x="9" y="35"/>
                              </a:cubicBezTo>
                              <a:cubicBezTo>
                                <a:pt x="10" y="34"/>
                                <a:pt x="11" y="34"/>
                                <a:pt x="12" y="34"/>
                              </a:cubicBezTo>
                              <a:cubicBezTo>
                                <a:pt x="12" y="25"/>
                                <a:pt x="12" y="25"/>
                                <a:pt x="12" y="25"/>
                              </a:cubicBezTo>
                              <a:cubicBezTo>
                                <a:pt x="6" y="25"/>
                                <a:pt x="6" y="25"/>
                                <a:pt x="6" y="25"/>
                              </a:cubicBezTo>
                              <a:lnTo>
                                <a:pt x="6" y="35"/>
                              </a:lnTo>
                              <a:close/>
                              <a:moveTo>
                                <a:pt x="30" y="7"/>
                              </a:moveTo>
                              <a:cubicBezTo>
                                <a:pt x="30" y="26"/>
                                <a:pt x="30" y="26"/>
                                <a:pt x="30" y="26"/>
                              </a:cubicBezTo>
                              <a:cubicBezTo>
                                <a:pt x="31" y="35"/>
                                <a:pt x="27" y="42"/>
                                <a:pt x="19" y="45"/>
                              </a:cubicBezTo>
                              <a:cubicBezTo>
                                <a:pt x="19" y="43"/>
                                <a:pt x="19" y="43"/>
                                <a:pt x="19" y="43"/>
                              </a:cubicBezTo>
                              <a:cubicBezTo>
                                <a:pt x="25" y="40"/>
                                <a:pt x="28" y="35"/>
                                <a:pt x="28" y="29"/>
                              </a:cubicBezTo>
                              <a:cubicBezTo>
                                <a:pt x="25" y="30"/>
                                <a:pt x="23" y="31"/>
                                <a:pt x="20" y="32"/>
                              </a:cubicBezTo>
                              <a:cubicBezTo>
                                <a:pt x="20" y="1"/>
                                <a:pt x="20" y="1"/>
                                <a:pt x="20" y="1"/>
                              </a:cubicBezTo>
                              <a:cubicBezTo>
                                <a:pt x="25" y="1"/>
                                <a:pt x="25" y="1"/>
                                <a:pt x="25" y="1"/>
                              </a:cubicBezTo>
                              <a:cubicBezTo>
                                <a:pt x="28" y="1"/>
                                <a:pt x="30" y="1"/>
                                <a:pt x="32" y="0"/>
                              </a:cubicBezTo>
                              <a:cubicBezTo>
                                <a:pt x="32" y="3"/>
                                <a:pt x="32" y="3"/>
                                <a:pt x="32" y="3"/>
                              </a:cubicBezTo>
                              <a:cubicBezTo>
                                <a:pt x="30" y="3"/>
                                <a:pt x="28" y="4"/>
                                <a:pt x="26" y="4"/>
                              </a:cubicBezTo>
                              <a:cubicBezTo>
                                <a:pt x="22" y="4"/>
                                <a:pt x="22" y="4"/>
                                <a:pt x="22" y="4"/>
                              </a:cubicBezTo>
                              <a:cubicBezTo>
                                <a:pt x="22" y="29"/>
                                <a:pt x="22" y="29"/>
                                <a:pt x="22" y="29"/>
                              </a:cubicBezTo>
                              <a:cubicBezTo>
                                <a:pt x="24" y="28"/>
                                <a:pt x="25" y="28"/>
                                <a:pt x="28" y="27"/>
                              </a:cubicBezTo>
                              <a:cubicBezTo>
                                <a:pt x="28" y="7"/>
                                <a:pt x="28" y="7"/>
                                <a:pt x="28" y="7"/>
                              </a:cubicBezTo>
                              <a:lnTo>
                                <a:pt x="30" y="7"/>
                              </a:lnTo>
                              <a:close/>
                              <a:moveTo>
                                <a:pt x="43" y="32"/>
                              </a:moveTo>
                              <a:cubicBezTo>
                                <a:pt x="43" y="4"/>
                                <a:pt x="43" y="4"/>
                                <a:pt x="43" y="4"/>
                              </a:cubicBezTo>
                              <a:cubicBezTo>
                                <a:pt x="37" y="4"/>
                                <a:pt x="37" y="4"/>
                                <a:pt x="37" y="4"/>
                              </a:cubicBezTo>
                              <a:cubicBezTo>
                                <a:pt x="37" y="45"/>
                                <a:pt x="37" y="45"/>
                                <a:pt x="37" y="45"/>
                              </a:cubicBezTo>
                              <a:cubicBezTo>
                                <a:pt x="34" y="45"/>
                                <a:pt x="34" y="45"/>
                                <a:pt x="34" y="45"/>
                              </a:cubicBezTo>
                              <a:cubicBezTo>
                                <a:pt x="34" y="2"/>
                                <a:pt x="34" y="2"/>
                                <a:pt x="34" y="2"/>
                              </a:cubicBezTo>
                              <a:cubicBezTo>
                                <a:pt x="45" y="2"/>
                                <a:pt x="45" y="2"/>
                                <a:pt x="45" y="2"/>
                              </a:cubicBezTo>
                              <a:cubicBezTo>
                                <a:pt x="45" y="32"/>
                                <a:pt x="45" y="32"/>
                                <a:pt x="45" y="32"/>
                              </a:cubicBezTo>
                              <a:cubicBezTo>
                                <a:pt x="45" y="35"/>
                                <a:pt x="44" y="37"/>
                                <a:pt x="41" y="37"/>
                              </a:cubicBezTo>
                              <a:cubicBezTo>
                                <a:pt x="39" y="37"/>
                                <a:pt x="39" y="37"/>
                                <a:pt x="39" y="37"/>
                              </a:cubicBezTo>
                              <a:cubicBezTo>
                                <a:pt x="39" y="35"/>
                                <a:pt x="39" y="35"/>
                                <a:pt x="39" y="35"/>
                              </a:cubicBezTo>
                              <a:cubicBezTo>
                                <a:pt x="40" y="35"/>
                                <a:pt x="40" y="35"/>
                                <a:pt x="40" y="35"/>
                              </a:cubicBezTo>
                              <a:cubicBezTo>
                                <a:pt x="42" y="35"/>
                                <a:pt x="43" y="34"/>
                                <a:pt x="43" y="32"/>
                              </a:cubicBezTo>
                              <a:close/>
                            </a:path>
                          </a:pathLst>
                        </a:custGeom>
                        <a:solidFill>
                          <a:schemeClr val="accent1"/>
                        </a:solidFill>
                        <a:ln>
                          <a:noFill/>
                        </a:ln>
                      </wps:spPr>
                      <wps:bodyPr vert="horz" wrap="square" lIns="91440" tIns="45720" rIns="91440" bIns="45720" numCol="1" anchor="t" anchorCtr="0" compatLnSpc="1"/>
                    </wps:wsp>
                  </a:graphicData>
                </a:graphic>
              </wp:anchor>
            </w:drawing>
          </mc:Choice>
          <mc:Fallback>
            <w:pict>
              <v:shape id="Freeform 140" o:spid="_x0000_s1026" o:spt="100" style="position:absolute;left:0pt;margin-left:433.35pt;margin-top:698.35pt;height:12.55pt;width:12.65pt;z-index:251801600;mso-width-relative:page;mso-height-relative:page;" fillcolor="#262626 [3204]" filled="t" stroked="f" coordsize="45,45" o:gfxdata="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AXCD5w3QAAAA0BAAAP&#10;AAAAAAAAAAEAIAAAACIAAABkcnMvZG93bnJldi54bWxQSwECFAAUAAAACACHTuJAv5uxp6UJAAAb&#10;NgAADgAAAAAAAAABACAAAAAsAQAAZHJzL2Uyb0RvYy54bWxQSwUGAAAAAAYABgBZAQAAQw0AAAAA&#10;" path="m12,45c12,36,12,36,12,36c10,37,6,38,0,38c0,36,0,36,0,36c3,35,3,35,3,35c3,4,3,4,3,4c0,4,0,4,0,4c0,2,0,2,0,2c17,2,17,2,17,2c17,4,17,4,17,4c15,4,15,4,15,4c15,34,15,34,15,34c16,33,17,33,18,33c18,35,18,35,18,35c17,35,17,35,16,35c16,35,15,35,15,36c15,45,15,45,15,45l12,45xm6,4c6,13,6,13,6,13c12,13,12,13,12,13c12,4,12,4,12,4l6,4xm6,15c6,23,6,23,6,23c12,23,12,23,12,23c12,15,12,15,12,15l6,15xm6,35c7,35,8,35,9,35c10,34,11,34,12,34c12,25,12,25,12,25c6,25,6,25,6,25l6,35xm30,7c30,26,30,26,30,26c31,35,27,42,19,45c19,43,19,43,19,43c25,40,28,35,28,29c25,30,23,31,20,32c20,1,20,1,20,1c25,1,25,1,25,1c28,1,30,1,32,0c32,3,32,3,32,3c30,3,28,4,26,4c22,4,22,4,22,4c22,29,22,29,22,29c24,28,25,28,28,27c28,7,28,7,28,7l30,7xm43,32c43,4,43,4,43,4c37,4,37,4,37,4c37,45,37,45,37,45c34,45,34,45,34,45c34,2,34,2,34,2c45,2,45,2,45,2c45,32,45,32,45,32c45,35,44,37,41,37c39,37,39,37,39,37c39,35,39,35,39,35c40,35,40,35,40,35c42,35,43,34,43,32xe">
                <v:path o:connectlocs="42862,159232;42862,127385;0,134462;0,127385;10715,123847;10715,14153;0,14153;0,7076;60721,7076;60721,14153;53577,14153;53577,120308;64293,116770;64293,123847;57149,123847;53577,127385;53577,159232;42862,159232;21431,14153;21431,46000;42862,46000;42862,14153;21431,14153;21431,53077;21431,81385;42862,81385;42862,53077;21431,53077;21431,123847;32146,123847;42862,120308;42862,88462;21431,88462;21431,123847;107155,24769;107155,92000;67865,159232;67865,152155;100011,102616;71436,113231;71436,3538;89296,3538;114299,0;114299,10615;92867,14153;78580,14153;78580,102616;100011,95539;100011,24769;107155,24769;153589,113231;153589,14153;132158,14153;132158,159232;121442,159232;121442,7076;160733,7076;160733,113231;146445,130924;139301,130924;139301,123847;142873,123847;153589,113231" o:connectangles="0,0,0,0,0,0,0,0,0,0,0,0,0,0,0,0,0,0,0,0,0,0,0,0,0,0,0,0,0,0,0,0,0,0,0,0,0,0,0,0,0,0,0,0,0,0,0,0,0,0,0,0,0,0,0,0,0,0,0,0,0,0,0"/>
                <v:fill on="t" focussize="0,0"/>
                <v:stroke on="f"/>
                <v:imagedata o:title=""/>
                <o:lock v:ext="edit" aspectratio="f"/>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o UI">
    <w:altName w:val="Segoe UI Symbol"/>
    <w:panose1 w:val="020B0502040204020203"/>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Vrinda">
    <w:altName w:val="Segoe UI Symbol"/>
    <w:panose1 w:val="020B0502040204020203"/>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方正兰亭黑简体">
    <w:panose1 w:val="02000000000000000000"/>
    <w:charset w:val="86"/>
    <w:family w:val="auto"/>
    <w:pitch w:val="default"/>
    <w:sig w:usb0="00000001" w:usb1="08000000" w:usb2="00000000" w:usb3="00000000" w:csb0="00040000" w:csb1="00000000"/>
  </w:font>
  <w:font w:name="Segoe UI Symbol">
    <w:panose1 w:val="020B0502040204020203"/>
    <w:charset w:val="00"/>
    <w:family w:val="auto"/>
    <w:pitch w:val="default"/>
    <w:sig w:usb0="800001E3" w:usb1="1200FFEF" w:usb2="00040000" w:usb3="04000000"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52D2641"/>
    <w:rsid w:val="009B7D5C"/>
    <w:rsid w:val="00F351F6"/>
    <w:rsid w:val="752D26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iyu\AppData\Roaming\kingsoft\office6\templates\download\99c821bd36aeb8c0cc230114e8264cad\&#20010;&#20154;&#33521;&#25991;&#31616;&#21382;&#36890;&#29992;&#27169;&#26495;01.docx" TargetMode="External"/></Relationships>
</file>

<file path=word/theme/theme1.xml><?xml version="1.0" encoding="utf-8"?>
<a:theme xmlns:a="http://schemas.openxmlformats.org/drawingml/2006/main" name="Office 主题">
  <a:themeElements>
    <a:clrScheme name="黑白配">
      <a:dk1>
        <a:srgbClr val="000000"/>
      </a:dk1>
      <a:lt1>
        <a:srgbClr val="FFFFFF"/>
      </a:lt1>
      <a:dk2>
        <a:srgbClr val="17406D"/>
      </a:dk2>
      <a:lt2>
        <a:srgbClr val="DBEFF9"/>
      </a:lt2>
      <a:accent1>
        <a:srgbClr val="262626"/>
      </a:accent1>
      <a:accent2>
        <a:srgbClr val="262626"/>
      </a:accent2>
      <a:accent3>
        <a:srgbClr val="262626"/>
      </a:accent3>
      <a:accent4>
        <a:srgbClr val="262626"/>
      </a:accent4>
      <a:accent5>
        <a:srgbClr val="262626"/>
      </a:accent5>
      <a:accent6>
        <a:srgbClr val="262626"/>
      </a:accent6>
      <a:hlink>
        <a:srgbClr val="262626"/>
      </a:hlink>
      <a:folHlink>
        <a:srgbClr val="262626"/>
      </a:folHlink>
    </a:clrScheme>
    <a:fontScheme name="Lao UI">
      <a:majorFont>
        <a:latin typeface="Lao UI"/>
        <a:ea typeface="微软雅黑"/>
        <a:cs typeface=""/>
      </a:majorFont>
      <a:minorFont>
        <a:latin typeface="Lao UI"/>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个人英文简历通用模板01.docx</Template>
  <Pages>2</Pages>
  <Words>0</Words>
  <Characters>0</Characters>
  <Lines>1</Lines>
  <Paragraphs>1</Paragraphs>
  <TotalTime>485713</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2023-09-30T08:34:00Z</dcterms:created>
  <dc:creator>幻主PPT</dc:creator>
  <cp:lastModifiedBy>幻主PPT</cp:lastModifiedBy>
  <dcterms:modified xsi:type="dcterms:W3CDTF">2023-09-30T08:42:40Z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Key">
    <vt:lpwstr>1.0_EsbbNxfyISqFSFysSnO6HoFHK0KcoHQXOoXzoHkJUnQQsVF9syktE3P08wkkLo7UxaepJzQg4oLWBgmDXBbHxg==</vt:lpwstr>
  </property>
  <property fmtid="{D5CDD505-2E9C-101B-9397-08002B2CF9AE}" pid="3" name="ICV">
    <vt:lpwstr>BD6F559B0AD841DD9ADB70517046825B_11</vt:lpwstr>
  </property>
  <property fmtid="{D5CDD505-2E9C-101B-9397-08002B2CF9AE}" pid="4" name="KSOProductBuildVer">
    <vt:lpwstr>2052-12.1.0.15374</vt:lpwstr>
  </property>
</Properties>
</file>