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>
      <w:pPr>
        <w:rPr>
          <w:rFonts w:ascii="汉仪文黑-55简" w:eastAsia="汉仪文黑-55简" w:hAnsi="汉仪文黑-55简" w:cs="汉仪文黑-55简" w:hint="eastAsia"/>
        </w:rPr>
      </w:pPr>
    </w:p>
    <w:tbl>
      <w:tblPr>
        <w:tblStyle w:val="TableGrid"/>
        <w:tblpPr w:leftFromText="180" w:rightFromText="180" w:vertAnchor="text" w:horzAnchor="page" w:tblpX="692" w:tblpY="289"/>
        <w:tblOverlap w:val="never"/>
        <w:tblW w:w="108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892"/>
        <w:gridCol w:w="428"/>
        <w:gridCol w:w="85"/>
        <w:gridCol w:w="515"/>
        <w:gridCol w:w="518"/>
        <w:gridCol w:w="515"/>
        <w:gridCol w:w="515"/>
        <w:gridCol w:w="518"/>
        <w:gridCol w:w="515"/>
        <w:gridCol w:w="263"/>
        <w:gridCol w:w="252"/>
        <w:gridCol w:w="518"/>
        <w:gridCol w:w="515"/>
        <w:gridCol w:w="380"/>
        <w:gridCol w:w="135"/>
        <w:gridCol w:w="518"/>
        <w:gridCol w:w="515"/>
        <w:gridCol w:w="515"/>
        <w:gridCol w:w="515"/>
        <w:gridCol w:w="5"/>
        <w:gridCol w:w="510"/>
        <w:gridCol w:w="515"/>
        <w:gridCol w:w="529"/>
      </w:tblGrid>
      <w:tr>
        <w:tblPrEx>
          <w:tblW w:w="10840" w:type="dxa"/>
          <w:tblInd w:w="0" w:type="dxa"/>
        </w:tblPrEx>
        <w:trPr>
          <w:trHeight w:val="969"/>
        </w:trPr>
        <w:tc>
          <w:tcPr>
            <w:tcW w:w="10840" w:type="dxa"/>
            <w:gridSpan w:val="24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0" w:space="0" w:color="auto"/>
            </w:tcBorders>
            <w:shd w:val="clear" w:color="auto" w:fill="8064A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ascii="微软雅黑" w:eastAsia="微软雅黑" w:hAnsi="微软雅黑" w:cs="微软雅黑" w:hint="eastAsia"/>
                <w:color w:val="FFFFFF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56"/>
                <w:szCs w:val="56"/>
                <w:vertAlign w:val="baseline"/>
                <w:lang w:val="en-US" w:eastAsia="zh-CN"/>
              </w:rPr>
              <w:t>员工个人简历表格</w:t>
            </w:r>
          </w:p>
        </w:tc>
      </w:tr>
      <w:tr>
        <w:tblPrEx>
          <w:tblW w:w="10840" w:type="dxa"/>
          <w:tblInd w:w="0" w:type="dxa"/>
        </w:tblPrEx>
        <w:trPr>
          <w:trHeight w:val="651"/>
        </w:trPr>
        <w:tc>
          <w:tcPr>
            <w:tcW w:w="154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46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48" w:type="dxa"/>
            <w:gridSpan w:val="3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548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48" w:type="dxa"/>
            <w:gridSpan w:val="4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身高</w:t>
            </w:r>
          </w:p>
        </w:tc>
        <w:tc>
          <w:tcPr>
            <w:tcW w:w="1550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vMerge w:val="restart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29"/>
        </w:trPr>
        <w:tc>
          <w:tcPr>
            <w:tcW w:w="154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546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48" w:type="dxa"/>
            <w:gridSpan w:val="3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户籍</w:t>
            </w:r>
          </w:p>
        </w:tc>
        <w:tc>
          <w:tcPr>
            <w:tcW w:w="1548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48" w:type="dxa"/>
            <w:gridSpan w:val="4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体重</w:t>
            </w:r>
          </w:p>
        </w:tc>
        <w:tc>
          <w:tcPr>
            <w:tcW w:w="1550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vMerge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29"/>
        </w:trPr>
        <w:tc>
          <w:tcPr>
            <w:tcW w:w="154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546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48" w:type="dxa"/>
            <w:gridSpan w:val="3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48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48" w:type="dxa"/>
            <w:gridSpan w:val="4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血型</w:t>
            </w:r>
          </w:p>
        </w:tc>
        <w:tc>
          <w:tcPr>
            <w:tcW w:w="1550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vMerge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154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户口地址</w:t>
            </w:r>
          </w:p>
        </w:tc>
        <w:tc>
          <w:tcPr>
            <w:tcW w:w="7740" w:type="dxa"/>
            <w:gridSpan w:val="19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vMerge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154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现居住证</w:t>
            </w:r>
          </w:p>
        </w:tc>
        <w:tc>
          <w:tcPr>
            <w:tcW w:w="9294" w:type="dxa"/>
            <w:gridSpan w:val="22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154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513" w:type="dxa"/>
            <w:gridSpan w:val="2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8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8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gridSpan w:val="2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8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gridSpan w:val="2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8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gridSpan w:val="2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15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529" w:type="dxa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2059" w:type="dxa"/>
            <w:gridSpan w:val="4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3359" w:type="dxa"/>
            <w:gridSpan w:val="7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800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622" w:type="dxa"/>
            <w:gridSpan w:val="8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2059" w:type="dxa"/>
            <w:gridSpan w:val="4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英语水平</w:t>
            </w:r>
          </w:p>
        </w:tc>
        <w:tc>
          <w:tcPr>
            <w:tcW w:w="3359" w:type="dxa"/>
            <w:gridSpan w:val="7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800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计算机水平</w:t>
            </w:r>
          </w:p>
        </w:tc>
        <w:tc>
          <w:tcPr>
            <w:tcW w:w="3622" w:type="dxa"/>
            <w:gridSpan w:val="8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2059" w:type="dxa"/>
            <w:gridSpan w:val="4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3359" w:type="dxa"/>
            <w:gridSpan w:val="7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800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联系人电话</w:t>
            </w:r>
          </w:p>
        </w:tc>
        <w:tc>
          <w:tcPr>
            <w:tcW w:w="3622" w:type="dxa"/>
            <w:gridSpan w:val="8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654" w:type="dxa"/>
            <w:vMerge w:val="restar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教育背景</w:t>
            </w:r>
          </w:p>
        </w:tc>
        <w:tc>
          <w:tcPr>
            <w:tcW w:w="2438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4644" w:type="dxa"/>
            <w:gridSpan w:val="11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1550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554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学历</w:t>
            </w: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654" w:type="dxa"/>
            <w:vMerge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2438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4644" w:type="dxa"/>
            <w:gridSpan w:val="11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0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654" w:type="dxa"/>
            <w:vMerge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2438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4644" w:type="dxa"/>
            <w:gridSpan w:val="11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0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654" w:type="dxa"/>
            <w:vMerge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2438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4644" w:type="dxa"/>
            <w:gridSpan w:val="11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0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654" w:type="dxa"/>
            <w:vMerge w:val="restar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工作培训经历</w:t>
            </w:r>
          </w:p>
        </w:tc>
        <w:tc>
          <w:tcPr>
            <w:tcW w:w="2438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3991" w:type="dxa"/>
            <w:gridSpan w:val="9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单位/培训机构名称</w:t>
            </w:r>
          </w:p>
        </w:tc>
        <w:tc>
          <w:tcPr>
            <w:tcW w:w="2203" w:type="dxa"/>
            <w:gridSpan w:val="6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职位/培训内容</w:t>
            </w:r>
          </w:p>
        </w:tc>
        <w:tc>
          <w:tcPr>
            <w:tcW w:w="1554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其他说明</w:t>
            </w: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654" w:type="dxa"/>
            <w:vMerge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2438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3991" w:type="dxa"/>
            <w:gridSpan w:val="9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2203" w:type="dxa"/>
            <w:gridSpan w:val="6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654" w:type="dxa"/>
            <w:vMerge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2438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3991" w:type="dxa"/>
            <w:gridSpan w:val="9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2203" w:type="dxa"/>
            <w:gridSpan w:val="6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654" w:type="dxa"/>
            <w:vMerge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2438" w:type="dxa"/>
            <w:gridSpan w:val="5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3991" w:type="dxa"/>
            <w:gridSpan w:val="9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2203" w:type="dxa"/>
            <w:gridSpan w:val="6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54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154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应聘部门</w:t>
            </w:r>
          </w:p>
        </w:tc>
        <w:tc>
          <w:tcPr>
            <w:tcW w:w="3094" w:type="dxa"/>
            <w:gridSpan w:val="7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48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应聘职位</w:t>
            </w:r>
          </w:p>
        </w:tc>
        <w:tc>
          <w:tcPr>
            <w:tcW w:w="4652" w:type="dxa"/>
            <w:gridSpan w:val="11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46"/>
        </w:trPr>
        <w:tc>
          <w:tcPr>
            <w:tcW w:w="1974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预计到岗时间</w:t>
            </w:r>
          </w:p>
        </w:tc>
        <w:tc>
          <w:tcPr>
            <w:tcW w:w="8866" w:type="dxa"/>
            <w:gridSpan w:val="21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EDEAF0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  <w:tr>
        <w:tblPrEx>
          <w:tblW w:w="10840" w:type="dxa"/>
          <w:tblInd w:w="0" w:type="dxa"/>
        </w:tblPrEx>
        <w:trPr>
          <w:trHeight w:val="657"/>
        </w:trPr>
        <w:tc>
          <w:tcPr>
            <w:tcW w:w="154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填表人</w:t>
            </w:r>
          </w:p>
        </w:tc>
        <w:tc>
          <w:tcPr>
            <w:tcW w:w="3094" w:type="dxa"/>
            <w:gridSpan w:val="7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  <w:tc>
          <w:tcPr>
            <w:tcW w:w="1548" w:type="dxa"/>
            <w:gridSpan w:val="4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dotted" w:sz="4" w:space="0" w:color="auto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4652" w:type="dxa"/>
            <w:gridSpan w:val="11"/>
            <w:tcBorders>
              <w:top w:val="single" w:sz="8" w:space="0" w:color="8064A2"/>
              <w:left w:val="dotted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4"/>
                <w:szCs w:val="28"/>
                <w:vertAlign w:val="baseline"/>
              </w:rPr>
            </w:pPr>
          </w:p>
        </w:tc>
      </w:tr>
    </w:tbl>
    <w:p/>
    <w:p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720" w:right="720" w:bottom="397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401FF" w:csb1="FFFF0000"/>
    <w:embedRegular r:id="rId1" w:fontKey="{B56FCBA8-D785-47A2-9F68-EE661E45AAC1}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AD05979-927D-4783-8FCA-1820BFFE3F1D}"/>
  </w:font>
  <w:font w:name="阿里巴巴普惠体 R">
    <w:altName w:val="宋体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汉仪文黑-55简">
    <w:panose1 w:val="00020600040101010101"/>
    <w:charset w:val="86"/>
    <w:family w:val="auto"/>
    <w:pitch w:val="default"/>
    <w:sig w:usb0="A00002BF" w:usb1="1ACF7CFA" w:usb2="00000016" w:usb3="00000000" w:csb0="0004009F" w:csb1="DFD70000"/>
    <w:embedRegular r:id="rId3" w:fontKey="{52C09B94-EE81-4EF0-8C17-8B11AB13C15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04BAB93E-AA93-4ECD-9086-0093BD43443D}"/>
    <w:embedBold r:id="rId5" w:subsetted="1" w:fontKey="{41A41024-005B-4400-B665-28449A87E894}"/>
  </w:font>
  <w:font w:name="等线 Ligh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TrueTypeFonts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A12BD0"/>
    <w:rsid w:val="005477CE"/>
    <w:rsid w:val="00671350"/>
    <w:rsid w:val="00793D52"/>
    <w:rsid w:val="00B716D8"/>
    <w:rsid w:val="00C05615"/>
    <w:rsid w:val="00CB2E40"/>
    <w:rsid w:val="00D57298"/>
    <w:rsid w:val="00E46670"/>
    <w:rsid w:val="00E81432"/>
    <w:rsid w:val="00F009B2"/>
    <w:rsid w:val="00F3046F"/>
    <w:rsid w:val="09D62D1D"/>
    <w:rsid w:val="0A2B3C27"/>
    <w:rsid w:val="0E2C594E"/>
    <w:rsid w:val="0EFF1E10"/>
    <w:rsid w:val="17A05EE0"/>
    <w:rsid w:val="1F532EDF"/>
    <w:rsid w:val="25957E15"/>
    <w:rsid w:val="3488269E"/>
    <w:rsid w:val="432805B4"/>
    <w:rsid w:val="472840BD"/>
    <w:rsid w:val="47B05CF2"/>
    <w:rsid w:val="489A1870"/>
    <w:rsid w:val="55BA5959"/>
    <w:rsid w:val="58672482"/>
    <w:rsid w:val="5A9F2599"/>
    <w:rsid w:val="5DAB4ED1"/>
    <w:rsid w:val="5ED4465A"/>
    <w:rsid w:val="5F4369A2"/>
    <w:rsid w:val="64ED7CF6"/>
    <w:rsid w:val="679A00E7"/>
    <w:rsid w:val="679A3BB3"/>
    <w:rsid w:val="67E83C97"/>
    <w:rsid w:val="699F353D"/>
    <w:rsid w:val="6A50548A"/>
    <w:rsid w:val="6CA12BD0"/>
    <w:rsid w:val="72F31898"/>
    <w:rsid w:val="74931633"/>
    <w:rsid w:val="74EE31FE"/>
    <w:rsid w:val="77445943"/>
    <w:rsid w:val="794F06AD"/>
    <w:rsid w:val="79863CD3"/>
    <w:rsid w:val="7BFB6EF5"/>
    <w:rsid w:val="7C66707C"/>
  </w:rsids>
  <w:docVars>
    <w:docVar w:name="commondata" w:val="eyJjb3VudCI6MzMsImhkaWQiOiJlNTI1YThmOTFlMjk3ZjM5YjNiY2FhYmExMWNjNzIzMCIsInVzZXJDb3VudCI6MX0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360" w:lineRule="exact"/>
      <w:jc w:val="both"/>
    </w:pPr>
    <w:rPr>
      <w:rFonts w:eastAsia="阿里巴巴普惠体 R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ELL\AppData\Roaming\kingsoft\office6\templates\download\fdc7508f-2385-40dc-8b38-2ca7a649346d\&#25945;&#32946;&#26426;&#26500;&#29992;&#25143;&#36816;&#33829;2&#24180;&#32463;&#39564;&#31616;&#21382;.docx" TargetMode="External" /></Relationships>
</file>

<file path=word/theme/theme1.xml><?xml version="1.0" encoding="utf-8"?>
<a:theme xmlns:a="http://schemas.openxmlformats.org/drawingml/2006/main" name="Office 主题​​">
  <a:themeElements>
    <a:clrScheme name="2潮蓝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C3649"/>
      </a:accent1>
      <a:accent2>
        <a:srgbClr val="297DB5"/>
      </a:accent2>
      <a:accent3>
        <a:srgbClr val="FFC000"/>
      </a:accent3>
      <a:accent4>
        <a:srgbClr val="1F3864"/>
      </a:accent4>
      <a:accent5>
        <a:srgbClr val="1B1B1B"/>
      </a:accent5>
      <a:accent6>
        <a:srgbClr val="788094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教育机构用户运营2年经验简历.docx</Template>
  <TotalTime>1</TotalTime>
  <Pages>2</Pages>
  <Words>0</Words>
  <Characters>0</Characters>
  <Application>Microsoft Office Word</Application>
  <DocSecurity>0</DocSecurity>
  <Lines>6</Lines>
  <Paragraphs>1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3</cp:revision>
  <dcterms:created xsi:type="dcterms:W3CDTF">2022-08-02T08:04:00Z</dcterms:created>
  <dcterms:modified xsi:type="dcterms:W3CDTF">2023-04-10T15:18:08Z</dcterms:modified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70552603359A44EFA85405F393B68CDD</vt:lpwstr>
  </property>
  <property fmtid="{D5CDD505-2E9C-101B-9397-08002B2CF9AE}" pid="3" name="KSOProductBuildVer">
    <vt:lpwstr>2052-11.1.0.14036</vt:lpwstr>
  </property>
  <property fmtid="{D5CDD505-2E9C-101B-9397-08002B2CF9AE}" pid="4" name="KSOTemplateKey">
    <vt:lpwstr>1.0_PEqFq6BT5hw33eD0Avx8h9pInpCrofaINFUL0So59BR9vtQ0Dkn/6dsjS+9VYkZFonb1EZe2m7IjrySNqEYHZQ==</vt:lpwstr>
  </property>
  <property fmtid="{D5CDD505-2E9C-101B-9397-08002B2CF9AE}" pid="5" name="KSOTemplateUUID">
    <vt:lpwstr>v1.0_mb_/vclzZ1W6kIf89GHvGGGFg==</vt:lpwstr>
  </property>
</Properties>
</file>